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C87AA15" w14:textId="77777777" w:rsidR="004744C5" w:rsidRPr="00F109E3" w:rsidRDefault="004744C5" w:rsidP="004744C5">
      <w:pPr>
        <w:jc w:val="center"/>
        <w:rPr>
          <w:rFonts w:ascii="Arial Narrow" w:hAnsi="Arial Narrow"/>
          <w:b/>
          <w:sz w:val="22"/>
          <w:szCs w:val="22"/>
        </w:rPr>
      </w:pPr>
      <w:r w:rsidRPr="00F109E3">
        <w:rPr>
          <w:rFonts w:ascii="Arial Narrow" w:hAnsi="Arial Narrow"/>
          <w:b/>
          <w:sz w:val="22"/>
          <w:szCs w:val="22"/>
        </w:rPr>
        <w:t xml:space="preserve">ANEXO No. </w:t>
      </w:r>
      <w:r>
        <w:rPr>
          <w:rFonts w:ascii="Arial Narrow" w:hAnsi="Arial Narrow"/>
          <w:b/>
          <w:sz w:val="22"/>
          <w:szCs w:val="22"/>
        </w:rPr>
        <w:t>3</w:t>
      </w:r>
    </w:p>
    <w:p w14:paraId="3B94C91C" w14:textId="77777777" w:rsidR="004744C5" w:rsidRDefault="004744C5" w:rsidP="004744C5">
      <w:pPr>
        <w:jc w:val="center"/>
        <w:rPr>
          <w:rFonts w:ascii="Arial Narrow" w:hAnsi="Arial Narrow"/>
          <w:b/>
          <w:sz w:val="22"/>
          <w:szCs w:val="22"/>
        </w:rPr>
      </w:pPr>
      <w:r w:rsidRPr="00F109E3">
        <w:rPr>
          <w:rFonts w:ascii="Arial Narrow" w:hAnsi="Arial Narrow"/>
          <w:b/>
          <w:sz w:val="22"/>
          <w:szCs w:val="22"/>
        </w:rPr>
        <w:t>DOCUMENTO CONSORCIAL</w:t>
      </w:r>
    </w:p>
    <w:p w14:paraId="55F41D13" w14:textId="77777777" w:rsidR="004744C5" w:rsidRDefault="004744C5" w:rsidP="004744C5">
      <w:pPr>
        <w:jc w:val="center"/>
        <w:rPr>
          <w:rFonts w:ascii="Arial Narrow" w:hAnsi="Arial Narrow"/>
          <w:b/>
          <w:sz w:val="22"/>
          <w:szCs w:val="22"/>
        </w:rPr>
      </w:pPr>
    </w:p>
    <w:p w14:paraId="110C3CF2" w14:textId="77777777" w:rsidR="004744C5" w:rsidRDefault="004744C5" w:rsidP="004744C5">
      <w:pPr>
        <w:rPr>
          <w:rFonts w:ascii="Arial Narrow" w:hAnsi="Arial Narrow" w:cs="Arial Narrow"/>
          <w:iCs/>
          <w:color w:val="000000" w:themeColor="text1"/>
        </w:rPr>
      </w:pPr>
      <w:r>
        <w:rPr>
          <w:rFonts w:ascii="Arial Narrow" w:hAnsi="Arial Narrow" w:cs="Arial Narrow"/>
          <w:b/>
          <w:color w:val="000000" w:themeColor="text1"/>
        </w:rPr>
        <w:t xml:space="preserve">PROCESO DE SELECCIÓN No. </w:t>
      </w:r>
      <w:r w:rsidRPr="00794BFD">
        <w:rPr>
          <w:rFonts w:ascii="Arial Narrow" w:hAnsi="Arial Narrow" w:cs="Arial Narrow"/>
          <w:b/>
          <w:color w:val="000000" w:themeColor="text1"/>
          <w:highlight w:val="green"/>
        </w:rPr>
        <w:t>(INCLUIR NUMERO DE PROCESO)</w:t>
      </w:r>
    </w:p>
    <w:p w14:paraId="1D8AB7A1" w14:textId="77777777" w:rsidR="004744C5" w:rsidRDefault="004744C5" w:rsidP="004744C5">
      <w:pPr>
        <w:widowControl w:val="0"/>
        <w:ind w:right="567"/>
        <w:jc w:val="both"/>
        <w:rPr>
          <w:rFonts w:ascii="Arial Narrow" w:hAnsi="Arial Narrow" w:cs="Arial Narrow"/>
          <w:b/>
          <w:sz w:val="22"/>
          <w:szCs w:val="22"/>
        </w:rPr>
      </w:pPr>
    </w:p>
    <w:p w14:paraId="6DB3594D" w14:textId="77777777" w:rsidR="004744C5" w:rsidRDefault="004744C5" w:rsidP="004744C5">
      <w:pPr>
        <w:widowControl w:val="0"/>
        <w:ind w:right="49"/>
        <w:jc w:val="both"/>
        <w:rPr>
          <w:rFonts w:ascii="Arial Narrow" w:hAnsi="Arial Narrow" w:cs="Arial Narrow"/>
          <w:b/>
          <w:sz w:val="22"/>
          <w:szCs w:val="22"/>
        </w:rPr>
      </w:pPr>
    </w:p>
    <w:p w14:paraId="1475D98F" w14:textId="77777777" w:rsidR="004744C5" w:rsidRDefault="004744C5" w:rsidP="004744C5">
      <w:pPr>
        <w:pStyle w:val="Textoindependiente"/>
        <w:ind w:right="-93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 Narrow"/>
          <w:b/>
          <w:sz w:val="22"/>
          <w:szCs w:val="22"/>
        </w:rPr>
        <w:t>OBJETO:</w:t>
      </w:r>
      <w:r>
        <w:rPr>
          <w:rFonts w:ascii="Arial Narrow" w:hAnsi="Arial Narrow"/>
          <w:sz w:val="22"/>
          <w:szCs w:val="22"/>
        </w:rPr>
        <w:t xml:space="preserve"> </w:t>
      </w:r>
      <w:r w:rsidRPr="00794BFD">
        <w:rPr>
          <w:rFonts w:ascii="Arial Narrow" w:hAnsi="Arial Narrow"/>
          <w:b/>
          <w:sz w:val="22"/>
          <w:szCs w:val="22"/>
          <w:highlight w:val="green"/>
          <w:lang w:val="es-ES_tradnl"/>
        </w:rPr>
        <w:t>(INCLUIR EL OBJETO DEL PROCESO)</w:t>
      </w:r>
    </w:p>
    <w:p w14:paraId="0827FCB9" w14:textId="77777777" w:rsidR="004744C5" w:rsidRPr="00F109E3" w:rsidRDefault="004744C5" w:rsidP="004744C5">
      <w:pPr>
        <w:rPr>
          <w:rFonts w:ascii="Arial Narrow" w:hAnsi="Arial Narrow"/>
          <w:sz w:val="22"/>
          <w:szCs w:val="22"/>
        </w:rPr>
      </w:pPr>
    </w:p>
    <w:p w14:paraId="0116FA69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Entre los suscritos a saber:_____________________, mayor de edad, vecino de esta ciudad, identificado con cédula de ciudadanía No________, expedida en____________, quien obra en nombre propio o en representación legal de_______________________(Escribir el nombre completo incluyendo el tipo de sociedad), legalmente constituida, con domicilio principal en_________________, con NIT</w:t>
      </w:r>
      <w:r>
        <w:rPr>
          <w:rFonts w:ascii="Arial Narrow" w:hAnsi="Arial Narrow"/>
          <w:sz w:val="22"/>
          <w:szCs w:val="22"/>
        </w:rPr>
        <w:t>.</w:t>
      </w:r>
      <w:r w:rsidRPr="00F109E3">
        <w:rPr>
          <w:rFonts w:ascii="Arial Narrow" w:hAnsi="Arial Narrow"/>
          <w:sz w:val="22"/>
          <w:szCs w:val="22"/>
        </w:rPr>
        <w:t>____________, y debidamente facultado por los estatutos sociales (o Junta de Socios o el órgano directivo correspondiente,  en este evento allegar el documento respectivo), y______________ mayor de edad, vecino de esta ciudad, identificado con cédula de ciudadanía No__________, expedida en___________, quien obra en nombre propio o en representación legal de (Escribir el nombre completo incluyendo el tipo de sociedad.)________________, legalmente constituida, con domicilio principal en_____________, con NIT</w:t>
      </w:r>
      <w:r>
        <w:rPr>
          <w:rFonts w:ascii="Arial Narrow" w:hAnsi="Arial Narrow"/>
          <w:sz w:val="22"/>
          <w:szCs w:val="22"/>
        </w:rPr>
        <w:t>.</w:t>
      </w:r>
      <w:r w:rsidRPr="00F109E3">
        <w:rPr>
          <w:rFonts w:ascii="Arial Narrow" w:hAnsi="Arial Narrow"/>
          <w:sz w:val="22"/>
          <w:szCs w:val="22"/>
        </w:rPr>
        <w:t>__________, y debidamente facultado por los estatutos sociales (o Junta de Socios o el órgano directivo correspondiente, en este evento allegar el documento respectivo), manifestamos que mediante el presente documento hemos acordado conformar un CONSORCIO cuya integración, conformación y reglamentación se regirá por las siguientes cláusulas:</w:t>
      </w:r>
    </w:p>
    <w:p w14:paraId="69914045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045B84C4" w14:textId="77777777" w:rsidR="004744C5" w:rsidRDefault="004744C5" w:rsidP="004744C5">
      <w:pPr>
        <w:pStyle w:val="Textoindependiente"/>
        <w:ind w:right="-93"/>
        <w:rPr>
          <w:rFonts w:ascii="Arial Narrow" w:hAnsi="Arial Narrow"/>
          <w:b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 xml:space="preserve">PRIMERA: OBJETO El objeto del presente documento es la integración de un CONSORCIO entre, __________________ y________________________________, con el propósito presentar en forma conjunta propuesta, para el </w:t>
      </w:r>
      <w:r w:rsidRPr="004D6875">
        <w:rPr>
          <w:rFonts w:ascii="Arial Narrow" w:hAnsi="Arial Narrow"/>
          <w:sz w:val="22"/>
          <w:szCs w:val="22"/>
        </w:rPr>
        <w:t>proceso de selección</w:t>
      </w:r>
      <w:r>
        <w:rPr>
          <w:rFonts w:ascii="Arial Narrow" w:hAnsi="Arial Narrow" w:cs="Arial Narrow"/>
          <w:b/>
        </w:rPr>
        <w:t xml:space="preserve"> </w:t>
      </w:r>
      <w:r w:rsidRPr="008A3B70">
        <w:rPr>
          <w:rFonts w:ascii="Arial Narrow" w:hAnsi="Arial Narrow" w:cs="Arial Narrow"/>
          <w:b/>
          <w:sz w:val="22"/>
          <w:szCs w:val="22"/>
        </w:rPr>
        <w:t>(</w:t>
      </w:r>
      <w:r w:rsidRPr="00794BFD">
        <w:rPr>
          <w:rFonts w:ascii="Arial Narrow" w:hAnsi="Arial Narrow" w:cs="Arial Narrow"/>
          <w:b/>
          <w:color w:val="000000" w:themeColor="text1"/>
          <w:highlight w:val="green"/>
        </w:rPr>
        <w:t>INCLUIR NUMERO DE PROCESO)</w:t>
      </w:r>
      <w:r w:rsidRPr="00F109E3">
        <w:rPr>
          <w:rFonts w:ascii="Arial Narrow" w:hAnsi="Arial Narrow" w:cs="Arial Narrow"/>
        </w:rPr>
        <w:t xml:space="preserve">, </w:t>
      </w:r>
      <w:r w:rsidRPr="00F109E3">
        <w:rPr>
          <w:rFonts w:ascii="Arial Narrow" w:hAnsi="Arial Narrow"/>
          <w:sz w:val="22"/>
          <w:szCs w:val="22"/>
        </w:rPr>
        <w:t>convocado por la Secretaría General de la Alcaldía Mayor de Bogotá D.C cuyo objeto es:</w:t>
      </w:r>
      <w:r>
        <w:rPr>
          <w:rFonts w:ascii="Arial Narrow" w:hAnsi="Arial Narrow"/>
          <w:sz w:val="22"/>
          <w:szCs w:val="22"/>
        </w:rPr>
        <w:t xml:space="preserve"> </w:t>
      </w:r>
      <w:r w:rsidRPr="00794BFD">
        <w:rPr>
          <w:rFonts w:ascii="Arial Narrow" w:hAnsi="Arial Narrow"/>
          <w:b/>
          <w:sz w:val="22"/>
          <w:szCs w:val="22"/>
          <w:highlight w:val="green"/>
          <w:lang w:val="es-ES_tradnl"/>
        </w:rPr>
        <w:t>(INCLUIR EL OBJETO DEL PROCESO)</w:t>
      </w:r>
    </w:p>
    <w:p w14:paraId="46010F25" w14:textId="77777777" w:rsidR="004744C5" w:rsidRDefault="004744C5" w:rsidP="004744C5">
      <w:pPr>
        <w:jc w:val="both"/>
        <w:rPr>
          <w:rFonts w:ascii="Arial Narrow" w:hAnsi="Arial Narrow"/>
          <w:b/>
          <w:sz w:val="22"/>
          <w:szCs w:val="22"/>
        </w:rPr>
      </w:pPr>
    </w:p>
    <w:p w14:paraId="31AEE445" w14:textId="77777777" w:rsidR="004744C5" w:rsidRPr="008A3B70" w:rsidRDefault="004744C5" w:rsidP="004744C5">
      <w:pPr>
        <w:jc w:val="both"/>
        <w:rPr>
          <w:rFonts w:ascii="Arial Narrow" w:hAnsi="Arial Narrow"/>
          <w:b/>
          <w:sz w:val="22"/>
          <w:szCs w:val="22"/>
          <w:lang w:val="es-MX"/>
        </w:rPr>
      </w:pPr>
    </w:p>
    <w:p w14:paraId="1D77FF23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 xml:space="preserve">En consecuencia, las actuaciones hechos y omisiones que se presenten en desarrollo de la propuesta y del contrato, afectaran a todos los miembros que lo conforman. </w:t>
      </w:r>
    </w:p>
    <w:p w14:paraId="1F83B3EA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1A99D574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 xml:space="preserve">SEGUNDA.  NOMBRE Y </w:t>
      </w:r>
      <w:proofErr w:type="gramStart"/>
      <w:r w:rsidRPr="00F109E3">
        <w:rPr>
          <w:rFonts w:ascii="Arial Narrow" w:hAnsi="Arial Narrow"/>
          <w:sz w:val="22"/>
          <w:szCs w:val="22"/>
        </w:rPr>
        <w:t>DOMICILIO.-</w:t>
      </w:r>
      <w:proofErr w:type="gramEnd"/>
      <w:r w:rsidRPr="00F109E3">
        <w:rPr>
          <w:rFonts w:ascii="Arial Narrow" w:hAnsi="Arial Narrow"/>
          <w:sz w:val="22"/>
          <w:szCs w:val="22"/>
        </w:rPr>
        <w:t xml:space="preserve"> El CONSORCIO se denominará _________, y su domicilio será la ciudad de_____, con dirección en_______, oficina, _____________, FAX__________, Teléfono ____________.</w:t>
      </w:r>
    </w:p>
    <w:p w14:paraId="1A9E7485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4BE8E0B1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TERCERA: REPRESENTANTE DEL CONSORCIO: Se designa como Representante del presente CONSORCIO al Señor(a) _________________, identificado(a) con cédula de ciudadanía No____________, de ____________domiciliado (a) en______, cargo este que se entiende aceptado con la firma del presente documento y quien está ampliamente facultado (a) para contratar, comprometer, negociar y representar al CONSORCIO. Igualmente se nombra como Suplente del Representante del CONSORCIO al Señor (a)________________, identificado (a) con cédula de ciudadanía No. _______de ______domiciliado (a) en________, quien cuenta con las mismas facultades del representante principal.</w:t>
      </w:r>
    </w:p>
    <w:p w14:paraId="4000BFFE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77D23701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 xml:space="preserve">CUARTA: </w:t>
      </w:r>
      <w:proofErr w:type="gramStart"/>
      <w:r w:rsidRPr="00F109E3">
        <w:rPr>
          <w:rFonts w:ascii="Arial Narrow" w:hAnsi="Arial Narrow"/>
          <w:sz w:val="22"/>
          <w:szCs w:val="22"/>
        </w:rPr>
        <w:t>CESIÓN.-</w:t>
      </w:r>
      <w:proofErr w:type="gramEnd"/>
      <w:r w:rsidRPr="00F109E3">
        <w:rPr>
          <w:rFonts w:ascii="Arial Narrow" w:hAnsi="Arial Narrow"/>
          <w:sz w:val="22"/>
          <w:szCs w:val="22"/>
        </w:rPr>
        <w:t xml:space="preserve">  No se podrá ceder en todo o en parte la participación de alguno de los integrantes del CONSORCIO, entre ellos. Cuando se trate de </w:t>
      </w:r>
      <w:proofErr w:type="gramStart"/>
      <w:r w:rsidRPr="00F109E3">
        <w:rPr>
          <w:rFonts w:ascii="Arial Narrow" w:hAnsi="Arial Narrow"/>
          <w:sz w:val="22"/>
          <w:szCs w:val="22"/>
        </w:rPr>
        <w:t>cesión  a</w:t>
      </w:r>
      <w:proofErr w:type="gramEnd"/>
      <w:r w:rsidRPr="00F109E3">
        <w:rPr>
          <w:rFonts w:ascii="Arial Narrow" w:hAnsi="Arial Narrow"/>
          <w:sz w:val="22"/>
          <w:szCs w:val="22"/>
        </w:rPr>
        <w:t xml:space="preserve"> un tercero se requerirá aprobación escrita previa de la Secretaría General de la Alcaldía Mayor de Bogotá D.C, quien se reserva la facultad de aprobar dicha cesión.</w:t>
      </w:r>
    </w:p>
    <w:p w14:paraId="5695295B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33607BF9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 xml:space="preserve">QUINTA: </w:t>
      </w:r>
      <w:proofErr w:type="gramStart"/>
      <w:r w:rsidRPr="00F109E3">
        <w:rPr>
          <w:rFonts w:ascii="Arial Narrow" w:hAnsi="Arial Narrow"/>
          <w:sz w:val="22"/>
          <w:szCs w:val="22"/>
        </w:rPr>
        <w:t>DURACIÓN.-</w:t>
      </w:r>
      <w:proofErr w:type="gramEnd"/>
      <w:r w:rsidRPr="00F109E3">
        <w:rPr>
          <w:rFonts w:ascii="Arial Narrow" w:hAnsi="Arial Narrow"/>
          <w:sz w:val="22"/>
          <w:szCs w:val="22"/>
        </w:rPr>
        <w:t xml:space="preserve"> La duración del presente CONSORCIO en caso de salir favorecido con la adjudicación será igual al plazo de ejecución del contrato y hasta su liquidación, y un (1) año más.  En todo caso EL CONSORCIO durará todo el término necesario para liquidar el </w:t>
      </w:r>
      <w:proofErr w:type="gramStart"/>
      <w:r w:rsidRPr="00F109E3">
        <w:rPr>
          <w:rFonts w:ascii="Arial Narrow" w:hAnsi="Arial Narrow"/>
          <w:sz w:val="22"/>
          <w:szCs w:val="22"/>
        </w:rPr>
        <w:t>contrato  y</w:t>
      </w:r>
      <w:proofErr w:type="gramEnd"/>
      <w:r w:rsidRPr="00F109E3">
        <w:rPr>
          <w:rFonts w:ascii="Arial Narrow" w:hAnsi="Arial Narrow"/>
          <w:sz w:val="22"/>
          <w:szCs w:val="22"/>
        </w:rPr>
        <w:t xml:space="preserve"> atender las garantías prestadas.</w:t>
      </w:r>
    </w:p>
    <w:p w14:paraId="1780D939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451A2A69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SEXTA: Se hace constar además que quienes suscribimos este documento, disponemos de atribuciones suficientes para representar a nuestras firmas y para contratar en nombre suyo, no solamente para los efectos del presente acuerdo, sino también para la ejecución y celebración de todos los actos y contratos que se deriven tanto del consorcio, como del proceso de selección y del contrato que de él se derive.</w:t>
      </w:r>
    </w:p>
    <w:p w14:paraId="17D9DBA8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1BCC89E2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SÉPTIMA: PORCENTAJE DE PARTICIPACIÓN.  Los miembros del consorcio tienen la siguiente participación:</w:t>
      </w:r>
    </w:p>
    <w:p w14:paraId="10D27261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_____________________________            _______ %</w:t>
      </w:r>
    </w:p>
    <w:p w14:paraId="747AAD74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_____________________________</w:t>
      </w:r>
      <w:r w:rsidRPr="00F109E3">
        <w:rPr>
          <w:rFonts w:ascii="Arial Narrow" w:hAnsi="Arial Narrow"/>
          <w:sz w:val="22"/>
          <w:szCs w:val="22"/>
        </w:rPr>
        <w:tab/>
        <w:t>________%</w:t>
      </w:r>
    </w:p>
    <w:p w14:paraId="215D4084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1180C7B8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 xml:space="preserve">OCTAVA: FACTURACIÓN. El consorcio facturará de la siguiente manera: </w:t>
      </w:r>
    </w:p>
    <w:p w14:paraId="147AA76D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4075C24F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______________________________________________________________________</w:t>
      </w:r>
    </w:p>
    <w:p w14:paraId="00AC3602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69A08E04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 xml:space="preserve">El documento podrá contener las demás CLÁUSULAS OPCIONALES: que los asociados </w:t>
      </w:r>
      <w:proofErr w:type="gramStart"/>
      <w:r w:rsidRPr="00F109E3">
        <w:rPr>
          <w:rFonts w:ascii="Arial Narrow" w:hAnsi="Arial Narrow"/>
          <w:sz w:val="22"/>
          <w:szCs w:val="22"/>
        </w:rPr>
        <w:t>consideren  pertinentes</w:t>
      </w:r>
      <w:proofErr w:type="gramEnd"/>
      <w:r w:rsidRPr="00F109E3">
        <w:rPr>
          <w:rFonts w:ascii="Arial Narrow" w:hAnsi="Arial Narrow"/>
          <w:sz w:val="22"/>
          <w:szCs w:val="22"/>
        </w:rPr>
        <w:t xml:space="preserve">, siempre y cuando no contravengan lo dispuesto en la </w:t>
      </w:r>
      <w:r>
        <w:rPr>
          <w:rFonts w:ascii="Arial Narrow" w:hAnsi="Arial Narrow"/>
          <w:sz w:val="22"/>
          <w:szCs w:val="22"/>
        </w:rPr>
        <w:t>L</w:t>
      </w:r>
      <w:r w:rsidRPr="00F109E3">
        <w:rPr>
          <w:rFonts w:ascii="Arial Narrow" w:hAnsi="Arial Narrow"/>
          <w:sz w:val="22"/>
          <w:szCs w:val="22"/>
        </w:rPr>
        <w:t>ey 80</w:t>
      </w:r>
      <w:r>
        <w:rPr>
          <w:rFonts w:ascii="Arial Narrow" w:hAnsi="Arial Narrow"/>
          <w:sz w:val="22"/>
          <w:szCs w:val="22"/>
        </w:rPr>
        <w:t xml:space="preserve"> de 19</w:t>
      </w:r>
      <w:r w:rsidRPr="00F109E3">
        <w:rPr>
          <w:rFonts w:ascii="Arial Narrow" w:hAnsi="Arial Narrow"/>
          <w:sz w:val="22"/>
          <w:szCs w:val="22"/>
        </w:rPr>
        <w:t>93 o incluyan limitaciones o exclusiones de los Consorciados.</w:t>
      </w:r>
    </w:p>
    <w:p w14:paraId="4F751E7F" w14:textId="77777777" w:rsidR="004744C5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5B1FDAC8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Ejemplo:</w:t>
      </w:r>
    </w:p>
    <w:p w14:paraId="70191307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Aspectos Financieros</w:t>
      </w:r>
    </w:p>
    <w:p w14:paraId="0CFBF4B9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38E81661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Arbitramento</w:t>
      </w:r>
    </w:p>
    <w:p w14:paraId="3AAF516B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72D348F7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Reglas básicas que regulan la relaciones entre los integrantes del CONSORCIO.</w:t>
      </w:r>
    </w:p>
    <w:p w14:paraId="2EA3166E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Etc.</w:t>
      </w:r>
    </w:p>
    <w:p w14:paraId="41A0469D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3CC1C7E8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En constancia de lo anterior, se firma por quienes intervinieron en el presente documento a los _________días del mes___________ del año_____________.</w:t>
      </w:r>
    </w:p>
    <w:p w14:paraId="711EE512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48"/>
        <w:gridCol w:w="4348"/>
      </w:tblGrid>
      <w:tr w:rsidR="004744C5" w:rsidRPr="00F109E3" w14:paraId="6AFB038B" w14:textId="77777777" w:rsidTr="00AE1031">
        <w:trPr>
          <w:trHeight w:val="1484"/>
        </w:trPr>
        <w:tc>
          <w:tcPr>
            <w:tcW w:w="4348" w:type="dxa"/>
          </w:tcPr>
          <w:p w14:paraId="4946E2EB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3F7C231E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185C1642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1FCEAC15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14:paraId="56AC6DC1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2FFB73EF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Teléfono:</w:t>
            </w:r>
          </w:p>
        </w:tc>
        <w:tc>
          <w:tcPr>
            <w:tcW w:w="4348" w:type="dxa"/>
          </w:tcPr>
          <w:p w14:paraId="5C9B641A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505C0FD6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76D86F23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682C8F38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14:paraId="107F3AC7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7BFE9930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Teléfono:</w:t>
            </w:r>
          </w:p>
          <w:p w14:paraId="7147CFC7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</w:p>
        </w:tc>
      </w:tr>
      <w:tr w:rsidR="004744C5" w:rsidRPr="00F109E3" w14:paraId="1316BEE2" w14:textId="77777777" w:rsidTr="00AE1031">
        <w:trPr>
          <w:trHeight w:val="248"/>
        </w:trPr>
        <w:tc>
          <w:tcPr>
            <w:tcW w:w="4348" w:type="dxa"/>
          </w:tcPr>
          <w:p w14:paraId="3AC3EE3F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Acepto</w:t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4348" w:type="dxa"/>
          </w:tcPr>
          <w:p w14:paraId="0997BF61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Acepto</w:t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1D95B393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</w:p>
        </w:tc>
      </w:tr>
    </w:tbl>
    <w:p w14:paraId="6AA5AB95" w14:textId="77777777" w:rsidR="004744C5" w:rsidRPr="00F109E3" w:rsidRDefault="004744C5" w:rsidP="004744C5"/>
    <w:p w14:paraId="647A20FC" w14:textId="4E606EF5" w:rsidR="00BE798F" w:rsidRDefault="00BE798F">
      <w:pPr>
        <w:suppressAutoHyphens w:val="0"/>
        <w:spacing w:line="240" w:lineRule="auto"/>
      </w:pPr>
    </w:p>
    <w:p w14:paraId="700D3114" w14:textId="77777777" w:rsidR="00BE798F" w:rsidRPr="00D70185" w:rsidRDefault="00BE798F" w:rsidP="00D70185"/>
    <w:sectPr w:rsidR="00BE798F" w:rsidRPr="00D70185" w:rsidSect="00741FC7">
      <w:headerReference w:type="default" r:id="rId11"/>
      <w:footerReference w:type="default" r:id="rId12"/>
      <w:pgSz w:w="12240" w:h="15840"/>
      <w:pgMar w:top="1702" w:right="1701" w:bottom="1417" w:left="1701" w:header="426" w:footer="19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518A8" w14:textId="77777777" w:rsidR="007E4780" w:rsidRDefault="007E4780">
      <w:pPr>
        <w:spacing w:line="240" w:lineRule="auto"/>
      </w:pPr>
      <w:r>
        <w:separator/>
      </w:r>
    </w:p>
  </w:endnote>
  <w:endnote w:type="continuationSeparator" w:id="0">
    <w:p w14:paraId="784F45BA" w14:textId="77777777" w:rsidR="007E4780" w:rsidRDefault="007E47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C79CC" w14:textId="77777777" w:rsidR="006028DF" w:rsidRDefault="00502537" w:rsidP="00ED187B">
    <w:pPr>
      <w:pStyle w:val="Piedepgina"/>
      <w:rPr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442D9E8D" wp14:editId="23CB6EA5">
          <wp:simplePos x="0" y="0"/>
          <wp:positionH relativeFrom="column">
            <wp:posOffset>-883920</wp:posOffset>
          </wp:positionH>
          <wp:positionV relativeFrom="paragraph">
            <wp:posOffset>274955</wp:posOffset>
          </wp:positionV>
          <wp:extent cx="6858000" cy="951865"/>
          <wp:effectExtent l="0" t="0" r="0" b="0"/>
          <wp:wrapNone/>
          <wp:docPr id="1973729648" name="Imagen 19737296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e de Página_DocINTERNO (último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0" cy="951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09E42" w14:textId="77777777" w:rsidR="007E4780" w:rsidRDefault="007E4780">
      <w:pPr>
        <w:spacing w:line="240" w:lineRule="auto"/>
      </w:pPr>
      <w:r>
        <w:separator/>
      </w:r>
    </w:p>
  </w:footnote>
  <w:footnote w:type="continuationSeparator" w:id="0">
    <w:p w14:paraId="32C257F5" w14:textId="77777777" w:rsidR="007E4780" w:rsidRDefault="007E478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89D80" w14:textId="1D7C21D8" w:rsidR="006028DF" w:rsidRDefault="006028DF" w:rsidP="00741FC7">
    <w:pPr>
      <w:pStyle w:val="Encabezado"/>
      <w:jc w:val="center"/>
      <w:rPr>
        <w:rFonts w:ascii="Arial" w:hAnsi="Arial" w:cs="Arial"/>
        <w:b/>
        <w:sz w:val="18"/>
        <w:szCs w:val="18"/>
        <w:lang w:val="es-ES_tradnl"/>
      </w:rPr>
    </w:pPr>
  </w:p>
  <w:p w14:paraId="0CBF280C" w14:textId="02C3AB6E" w:rsidR="006028DF" w:rsidRPr="00C47C13" w:rsidRDefault="00741FC7" w:rsidP="00A461A2">
    <w:pPr>
      <w:pStyle w:val="Encabezado"/>
      <w:jc w:val="center"/>
      <w:rPr>
        <w:sz w:val="8"/>
      </w:rPr>
    </w:pPr>
    <w:r>
      <w:rPr>
        <w:rFonts w:ascii="Times New Roman"/>
        <w:noProof/>
        <w:sz w:val="20"/>
      </w:rPr>
      <w:drawing>
        <wp:inline distT="0" distB="0" distL="0" distR="0" wp14:anchorId="279456E8" wp14:editId="00D6C1C1">
          <wp:extent cx="1000173" cy="519398"/>
          <wp:effectExtent l="0" t="0" r="0" b="0"/>
          <wp:docPr id="174490174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00173" cy="5193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Ttulo2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2A7690E"/>
    <w:multiLevelType w:val="hybridMultilevel"/>
    <w:tmpl w:val="931C073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4A758E"/>
    <w:multiLevelType w:val="hybridMultilevel"/>
    <w:tmpl w:val="980CAC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CA447C"/>
    <w:multiLevelType w:val="hybridMultilevel"/>
    <w:tmpl w:val="20C8E3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8903518">
    <w:abstractNumId w:val="0"/>
  </w:num>
  <w:num w:numId="2" w16cid:durableId="1111556629">
    <w:abstractNumId w:val="1"/>
  </w:num>
  <w:num w:numId="3" w16cid:durableId="1429884244">
    <w:abstractNumId w:val="2"/>
  </w:num>
  <w:num w:numId="4" w16cid:durableId="1020014560">
    <w:abstractNumId w:val="4"/>
  </w:num>
  <w:num w:numId="5" w16cid:durableId="1758944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CB7"/>
    <w:rsid w:val="00013431"/>
    <w:rsid w:val="000155C7"/>
    <w:rsid w:val="00016086"/>
    <w:rsid w:val="000329C3"/>
    <w:rsid w:val="000861A9"/>
    <w:rsid w:val="00090166"/>
    <w:rsid w:val="000951EC"/>
    <w:rsid w:val="000A1AB9"/>
    <w:rsid w:val="000A2E4B"/>
    <w:rsid w:val="000B4CDA"/>
    <w:rsid w:val="000B60D2"/>
    <w:rsid w:val="000C4722"/>
    <w:rsid w:val="000D6E46"/>
    <w:rsid w:val="000E2437"/>
    <w:rsid w:val="000E4568"/>
    <w:rsid w:val="000F0677"/>
    <w:rsid w:val="00106528"/>
    <w:rsid w:val="00107E09"/>
    <w:rsid w:val="00114978"/>
    <w:rsid w:val="001158A5"/>
    <w:rsid w:val="00116A62"/>
    <w:rsid w:val="00122F23"/>
    <w:rsid w:val="0012647A"/>
    <w:rsid w:val="00140EDB"/>
    <w:rsid w:val="0014474E"/>
    <w:rsid w:val="001513CB"/>
    <w:rsid w:val="00176F33"/>
    <w:rsid w:val="001A16D7"/>
    <w:rsid w:val="001A57B3"/>
    <w:rsid w:val="001B0956"/>
    <w:rsid w:val="001F71AA"/>
    <w:rsid w:val="0020444D"/>
    <w:rsid w:val="00204F73"/>
    <w:rsid w:val="00205F10"/>
    <w:rsid w:val="00213870"/>
    <w:rsid w:val="00215465"/>
    <w:rsid w:val="002460A3"/>
    <w:rsid w:val="00251215"/>
    <w:rsid w:val="002577A8"/>
    <w:rsid w:val="002657B2"/>
    <w:rsid w:val="002719D1"/>
    <w:rsid w:val="00271B16"/>
    <w:rsid w:val="00287421"/>
    <w:rsid w:val="00295CB5"/>
    <w:rsid w:val="002C5969"/>
    <w:rsid w:val="002D0CB7"/>
    <w:rsid w:val="002D4A5A"/>
    <w:rsid w:val="002E08FD"/>
    <w:rsid w:val="002E1776"/>
    <w:rsid w:val="002E68CA"/>
    <w:rsid w:val="002F6538"/>
    <w:rsid w:val="002F763C"/>
    <w:rsid w:val="002F7E70"/>
    <w:rsid w:val="00326D0F"/>
    <w:rsid w:val="00333A23"/>
    <w:rsid w:val="00337122"/>
    <w:rsid w:val="00345DFA"/>
    <w:rsid w:val="00356B65"/>
    <w:rsid w:val="003673A3"/>
    <w:rsid w:val="00380283"/>
    <w:rsid w:val="003A143A"/>
    <w:rsid w:val="003C4141"/>
    <w:rsid w:val="003D2EED"/>
    <w:rsid w:val="003D3281"/>
    <w:rsid w:val="003E3DF0"/>
    <w:rsid w:val="003E644C"/>
    <w:rsid w:val="003F1D4E"/>
    <w:rsid w:val="003F3C7B"/>
    <w:rsid w:val="0041735A"/>
    <w:rsid w:val="004273EB"/>
    <w:rsid w:val="00430054"/>
    <w:rsid w:val="00434FE1"/>
    <w:rsid w:val="00445560"/>
    <w:rsid w:val="0044660A"/>
    <w:rsid w:val="004726C0"/>
    <w:rsid w:val="004744C5"/>
    <w:rsid w:val="004804C2"/>
    <w:rsid w:val="004A0BD6"/>
    <w:rsid w:val="004B7055"/>
    <w:rsid w:val="004C6C58"/>
    <w:rsid w:val="004D3159"/>
    <w:rsid w:val="004F0706"/>
    <w:rsid w:val="004F5815"/>
    <w:rsid w:val="004F790A"/>
    <w:rsid w:val="00502537"/>
    <w:rsid w:val="00525D72"/>
    <w:rsid w:val="00526299"/>
    <w:rsid w:val="00531CF0"/>
    <w:rsid w:val="0054013F"/>
    <w:rsid w:val="005465D5"/>
    <w:rsid w:val="00552120"/>
    <w:rsid w:val="0056218B"/>
    <w:rsid w:val="0056673F"/>
    <w:rsid w:val="00574C19"/>
    <w:rsid w:val="0059300C"/>
    <w:rsid w:val="00596194"/>
    <w:rsid w:val="00596DC1"/>
    <w:rsid w:val="00597880"/>
    <w:rsid w:val="005A23AB"/>
    <w:rsid w:val="005D4070"/>
    <w:rsid w:val="005E4E65"/>
    <w:rsid w:val="005E6E9B"/>
    <w:rsid w:val="005E7834"/>
    <w:rsid w:val="005E7973"/>
    <w:rsid w:val="005F0E81"/>
    <w:rsid w:val="00601B59"/>
    <w:rsid w:val="006028DF"/>
    <w:rsid w:val="0062392E"/>
    <w:rsid w:val="00626745"/>
    <w:rsid w:val="00627A7D"/>
    <w:rsid w:val="006454F7"/>
    <w:rsid w:val="006471AD"/>
    <w:rsid w:val="00654E35"/>
    <w:rsid w:val="006573F0"/>
    <w:rsid w:val="006713CF"/>
    <w:rsid w:val="00674844"/>
    <w:rsid w:val="00681AC2"/>
    <w:rsid w:val="00686E68"/>
    <w:rsid w:val="0069158F"/>
    <w:rsid w:val="006951A5"/>
    <w:rsid w:val="006B0B3B"/>
    <w:rsid w:val="006D2651"/>
    <w:rsid w:val="006D58B3"/>
    <w:rsid w:val="006D6DFE"/>
    <w:rsid w:val="006E05EB"/>
    <w:rsid w:val="006E09B2"/>
    <w:rsid w:val="006E1E75"/>
    <w:rsid w:val="006F630F"/>
    <w:rsid w:val="00705950"/>
    <w:rsid w:val="00741FC7"/>
    <w:rsid w:val="00744565"/>
    <w:rsid w:val="0075364F"/>
    <w:rsid w:val="0075474D"/>
    <w:rsid w:val="00763C62"/>
    <w:rsid w:val="00777683"/>
    <w:rsid w:val="007841E4"/>
    <w:rsid w:val="007850F4"/>
    <w:rsid w:val="00791174"/>
    <w:rsid w:val="007917FC"/>
    <w:rsid w:val="00793533"/>
    <w:rsid w:val="007A75D0"/>
    <w:rsid w:val="007B7CE5"/>
    <w:rsid w:val="007D1EC5"/>
    <w:rsid w:val="007D3589"/>
    <w:rsid w:val="007E4780"/>
    <w:rsid w:val="007E6CDA"/>
    <w:rsid w:val="00817D68"/>
    <w:rsid w:val="00835DF1"/>
    <w:rsid w:val="008436B1"/>
    <w:rsid w:val="00844D3B"/>
    <w:rsid w:val="008761B7"/>
    <w:rsid w:val="00884E11"/>
    <w:rsid w:val="00886E4D"/>
    <w:rsid w:val="00890D6B"/>
    <w:rsid w:val="00892B53"/>
    <w:rsid w:val="00896A27"/>
    <w:rsid w:val="008A3DD5"/>
    <w:rsid w:val="008A693A"/>
    <w:rsid w:val="008B1096"/>
    <w:rsid w:val="008B47FC"/>
    <w:rsid w:val="008B6A1C"/>
    <w:rsid w:val="008F21DE"/>
    <w:rsid w:val="008F392B"/>
    <w:rsid w:val="00907055"/>
    <w:rsid w:val="00927F89"/>
    <w:rsid w:val="00933746"/>
    <w:rsid w:val="009432C6"/>
    <w:rsid w:val="009505AB"/>
    <w:rsid w:val="0095106B"/>
    <w:rsid w:val="009771FD"/>
    <w:rsid w:val="009926C2"/>
    <w:rsid w:val="00994C75"/>
    <w:rsid w:val="009A358E"/>
    <w:rsid w:val="009B154B"/>
    <w:rsid w:val="009B3BDE"/>
    <w:rsid w:val="009D1D24"/>
    <w:rsid w:val="009E555C"/>
    <w:rsid w:val="009E719A"/>
    <w:rsid w:val="009F11E3"/>
    <w:rsid w:val="009F37B7"/>
    <w:rsid w:val="009F57A5"/>
    <w:rsid w:val="00A15F11"/>
    <w:rsid w:val="00A2440E"/>
    <w:rsid w:val="00A36AB2"/>
    <w:rsid w:val="00A4602C"/>
    <w:rsid w:val="00A461A2"/>
    <w:rsid w:val="00A57F33"/>
    <w:rsid w:val="00A662E4"/>
    <w:rsid w:val="00A83569"/>
    <w:rsid w:val="00A91E87"/>
    <w:rsid w:val="00A94847"/>
    <w:rsid w:val="00AA03A7"/>
    <w:rsid w:val="00AA3D70"/>
    <w:rsid w:val="00AB5696"/>
    <w:rsid w:val="00AB5F88"/>
    <w:rsid w:val="00AC1B9D"/>
    <w:rsid w:val="00AC1DD2"/>
    <w:rsid w:val="00AC286A"/>
    <w:rsid w:val="00AC79E8"/>
    <w:rsid w:val="00AD2488"/>
    <w:rsid w:val="00AE05D6"/>
    <w:rsid w:val="00AF3A86"/>
    <w:rsid w:val="00AF5468"/>
    <w:rsid w:val="00B0065C"/>
    <w:rsid w:val="00B02965"/>
    <w:rsid w:val="00B124E7"/>
    <w:rsid w:val="00B22728"/>
    <w:rsid w:val="00B23432"/>
    <w:rsid w:val="00B273C2"/>
    <w:rsid w:val="00B27C83"/>
    <w:rsid w:val="00B32FD7"/>
    <w:rsid w:val="00B33CBE"/>
    <w:rsid w:val="00B53365"/>
    <w:rsid w:val="00B56291"/>
    <w:rsid w:val="00B627BB"/>
    <w:rsid w:val="00B64B0D"/>
    <w:rsid w:val="00B83FFD"/>
    <w:rsid w:val="00B90FF9"/>
    <w:rsid w:val="00BB7986"/>
    <w:rsid w:val="00BE0776"/>
    <w:rsid w:val="00BE6A32"/>
    <w:rsid w:val="00BE798F"/>
    <w:rsid w:val="00C0470A"/>
    <w:rsid w:val="00C226F4"/>
    <w:rsid w:val="00C245C3"/>
    <w:rsid w:val="00C2713C"/>
    <w:rsid w:val="00C30F74"/>
    <w:rsid w:val="00C435A3"/>
    <w:rsid w:val="00C43AAA"/>
    <w:rsid w:val="00C47C13"/>
    <w:rsid w:val="00C51164"/>
    <w:rsid w:val="00C542E1"/>
    <w:rsid w:val="00C55A69"/>
    <w:rsid w:val="00C60635"/>
    <w:rsid w:val="00C6219E"/>
    <w:rsid w:val="00C629DA"/>
    <w:rsid w:val="00C6312A"/>
    <w:rsid w:val="00C77A2B"/>
    <w:rsid w:val="00C809CF"/>
    <w:rsid w:val="00C8650E"/>
    <w:rsid w:val="00C91C5F"/>
    <w:rsid w:val="00C972DE"/>
    <w:rsid w:val="00CA1B49"/>
    <w:rsid w:val="00CA58A9"/>
    <w:rsid w:val="00CA78CE"/>
    <w:rsid w:val="00CB26C8"/>
    <w:rsid w:val="00CB6746"/>
    <w:rsid w:val="00CE47EE"/>
    <w:rsid w:val="00CE5226"/>
    <w:rsid w:val="00CF32F4"/>
    <w:rsid w:val="00D0453D"/>
    <w:rsid w:val="00D16850"/>
    <w:rsid w:val="00D358ED"/>
    <w:rsid w:val="00D44A95"/>
    <w:rsid w:val="00D457BB"/>
    <w:rsid w:val="00D70185"/>
    <w:rsid w:val="00D70C0B"/>
    <w:rsid w:val="00D81916"/>
    <w:rsid w:val="00D91EA5"/>
    <w:rsid w:val="00DA1BD1"/>
    <w:rsid w:val="00DD51E6"/>
    <w:rsid w:val="00DE01EB"/>
    <w:rsid w:val="00DE4FAE"/>
    <w:rsid w:val="00DE76FA"/>
    <w:rsid w:val="00DF11DF"/>
    <w:rsid w:val="00E0299C"/>
    <w:rsid w:val="00E262C9"/>
    <w:rsid w:val="00E2697C"/>
    <w:rsid w:val="00E35C00"/>
    <w:rsid w:val="00E47121"/>
    <w:rsid w:val="00E52A72"/>
    <w:rsid w:val="00E57893"/>
    <w:rsid w:val="00E60FB8"/>
    <w:rsid w:val="00E628B0"/>
    <w:rsid w:val="00E72B69"/>
    <w:rsid w:val="00E77F84"/>
    <w:rsid w:val="00E87AE0"/>
    <w:rsid w:val="00E93D11"/>
    <w:rsid w:val="00EA62D8"/>
    <w:rsid w:val="00EC2B5E"/>
    <w:rsid w:val="00EC6520"/>
    <w:rsid w:val="00EC6FC7"/>
    <w:rsid w:val="00ED187B"/>
    <w:rsid w:val="00ED1D55"/>
    <w:rsid w:val="00ED408E"/>
    <w:rsid w:val="00EF5AAE"/>
    <w:rsid w:val="00F034FF"/>
    <w:rsid w:val="00F15AF3"/>
    <w:rsid w:val="00F2090A"/>
    <w:rsid w:val="00F213D6"/>
    <w:rsid w:val="00F24C83"/>
    <w:rsid w:val="00F26E2F"/>
    <w:rsid w:val="00F41BD7"/>
    <w:rsid w:val="00F41D19"/>
    <w:rsid w:val="00F45112"/>
    <w:rsid w:val="00F513C0"/>
    <w:rsid w:val="00F52DD5"/>
    <w:rsid w:val="00F57FA3"/>
    <w:rsid w:val="00F70D18"/>
    <w:rsid w:val="00F7306D"/>
    <w:rsid w:val="00F93C4E"/>
    <w:rsid w:val="00F96049"/>
    <w:rsid w:val="00FA56CE"/>
    <w:rsid w:val="00FB7CAC"/>
    <w:rsid w:val="00FC5449"/>
    <w:rsid w:val="00FD0FA2"/>
    <w:rsid w:val="00FF1CE4"/>
    <w:rsid w:val="00FF2039"/>
    <w:rsid w:val="00FF3E8A"/>
    <w:rsid w:val="00FF717A"/>
    <w:rsid w:val="00FF75EF"/>
    <w:rsid w:val="05DEBA00"/>
    <w:rsid w:val="0D8C3C18"/>
    <w:rsid w:val="1495A130"/>
    <w:rsid w:val="14C63C54"/>
    <w:rsid w:val="155EBC1B"/>
    <w:rsid w:val="18E659D2"/>
    <w:rsid w:val="1C9FA037"/>
    <w:rsid w:val="228EC55A"/>
    <w:rsid w:val="28A1679E"/>
    <w:rsid w:val="4508C18A"/>
    <w:rsid w:val="476AD7EC"/>
    <w:rsid w:val="567E8CBA"/>
    <w:rsid w:val="571E90C5"/>
    <w:rsid w:val="7294365B"/>
    <w:rsid w:val="7D0B4BD8"/>
    <w:rsid w:val="7F5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E9CEE56"/>
  <w15:chartTrackingRefBased/>
  <w15:docId w15:val="{774B4E45-59E9-4B10-8ABB-951A601A1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00" w:lineRule="atLeast"/>
    </w:pPr>
    <w:rPr>
      <w:rFonts w:ascii="Calibri" w:eastAsia="Calibri" w:hAnsi="Calibri" w:cs="Calibri"/>
      <w:lang w:eastAsia="zh-CN"/>
    </w:rPr>
  </w:style>
  <w:style w:type="paragraph" w:styleId="Ttulo1">
    <w:name w:val="heading 1"/>
    <w:basedOn w:val="Encabezado5"/>
    <w:next w:val="Textoindependiente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Encabezado5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Encabezado5"/>
    <w:next w:val="Textoindependiente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2B6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72B6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72B6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uentedeprrafopredeter8">
    <w:name w:val="Fuente de párrafo predeter.8"/>
  </w:style>
  <w:style w:type="character" w:customStyle="1" w:styleId="Fuentedeprrafopredeter7">
    <w:name w:val="Fuente de párrafo predeter.7"/>
  </w:style>
  <w:style w:type="character" w:customStyle="1" w:styleId="Fuentedeprrafopredeter6">
    <w:name w:val="Fuente de párrafo predeter.6"/>
  </w:style>
  <w:style w:type="character" w:customStyle="1" w:styleId="Fuentedeprrafopredeter5">
    <w:name w:val="Fuente de párrafo predeter.5"/>
  </w:style>
  <w:style w:type="character" w:customStyle="1" w:styleId="Fuentedeprrafopredeter4">
    <w:name w:val="Fuente de párrafo predeter.4"/>
  </w:style>
  <w:style w:type="character" w:customStyle="1" w:styleId="Fuentedeprrafopredeter3">
    <w:name w:val="Fuente de párrafo predeter.3"/>
  </w:style>
  <w:style w:type="character" w:customStyle="1" w:styleId="Fuentedeprrafopredeter2">
    <w:name w:val="Fuente de párrafo predeter.2"/>
  </w:style>
  <w:style w:type="character" w:customStyle="1" w:styleId="Fuentedeprrafopredeter1">
    <w:name w:val="Fuente de párrafo predeter.1"/>
  </w:style>
  <w:style w:type="character" w:customStyle="1" w:styleId="Ttulo2Car">
    <w:name w:val="Título 2 Car"/>
    <w:rPr>
      <w:rFonts w:ascii="Arial" w:eastAsia="Calibri" w:hAnsi="Arial" w:cs="Arial"/>
      <w:b/>
      <w:bCs/>
      <w:sz w:val="24"/>
      <w:szCs w:val="24"/>
      <w:lang w:val="es-ES"/>
    </w:rPr>
  </w:style>
  <w:style w:type="character" w:customStyle="1" w:styleId="EncabezadoCar">
    <w:name w:val="Encabezado Car"/>
    <w:rPr>
      <w:rFonts w:ascii="Calibri" w:eastAsia="Times New Roman" w:hAnsi="Calibri" w:cs="Times New Roman"/>
    </w:rPr>
  </w:style>
  <w:style w:type="character" w:customStyle="1" w:styleId="PiedepginaCar">
    <w:name w:val="Pie de página Car"/>
    <w:rPr>
      <w:rFonts w:ascii="Calibri" w:eastAsia="Times New Roman" w:hAnsi="Calibri" w:cs="Times New Roman"/>
    </w:rPr>
  </w:style>
  <w:style w:type="character" w:customStyle="1" w:styleId="TextodegloboCar">
    <w:name w:val="Texto de globo Car"/>
    <w:rPr>
      <w:rFonts w:ascii="Tahoma" w:eastAsia="Times New Roman" w:hAnsi="Tahoma" w:cs="Tahoma"/>
      <w:sz w:val="16"/>
      <w:szCs w:val="16"/>
    </w:rPr>
  </w:style>
  <w:style w:type="paragraph" w:customStyle="1" w:styleId="Encabezado7">
    <w:name w:val="Encabezado7"/>
    <w:basedOn w:val="Encabezado6"/>
    <w:next w:val="Textoindependiente"/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Encabezado5">
    <w:name w:val="Encabezado5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Encabezado6">
    <w:name w:val="Encabezado6"/>
    <w:basedOn w:val="Encabezado5"/>
    <w:next w:val="Textoindependiente"/>
    <w:pPr>
      <w:jc w:val="center"/>
    </w:pPr>
    <w:rPr>
      <w:b/>
      <w:bCs/>
      <w:sz w:val="56"/>
      <w:szCs w:val="56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pgrafe5">
    <w:name w:val="Epígrafe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4">
    <w:name w:val="Encabezado4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pgrafe4">
    <w:name w:val="Epígrafe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3">
    <w:name w:val="Encabezado3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pgrafe3">
    <w:name w:val="Epígrafe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ormal1">
    <w:name w:val="Normal1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paragraph" w:customStyle="1" w:styleId="Ttulo21">
    <w:name w:val="Título 21"/>
    <w:basedOn w:val="Normal1"/>
    <w:next w:val="Normal1"/>
    <w:pPr>
      <w:keepNext/>
      <w:numPr>
        <w:numId w:val="2"/>
      </w:numPr>
      <w:spacing w:after="0" w:line="100" w:lineRule="atLeast"/>
    </w:pPr>
    <w:rPr>
      <w:rFonts w:ascii="Arial" w:eastAsia="Calibri" w:hAnsi="Arial" w:cs="Arial"/>
      <w:b/>
      <w:bCs/>
      <w:sz w:val="24"/>
      <w:szCs w:val="24"/>
      <w:lang w:val="es-ES"/>
    </w:rPr>
  </w:style>
  <w:style w:type="paragraph" w:styleId="Encabezado">
    <w:name w:val="header"/>
    <w:basedOn w:val="Normal1"/>
    <w:pPr>
      <w:tabs>
        <w:tab w:val="center" w:pos="4419"/>
        <w:tab w:val="right" w:pos="8838"/>
      </w:tabs>
      <w:spacing w:after="0" w:line="100" w:lineRule="atLeast"/>
    </w:pPr>
  </w:style>
  <w:style w:type="paragraph" w:styleId="Piedepgina">
    <w:name w:val="footer"/>
    <w:basedOn w:val="Normal1"/>
    <w:pPr>
      <w:tabs>
        <w:tab w:val="center" w:pos="4419"/>
        <w:tab w:val="right" w:pos="8838"/>
      </w:tabs>
      <w:spacing w:after="0" w:line="100" w:lineRule="atLeast"/>
    </w:pPr>
  </w:style>
  <w:style w:type="paragraph" w:styleId="Textodeglobo">
    <w:name w:val="Balloon Text"/>
    <w:basedOn w:val="Normal1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Cita">
    <w:name w:val="Quote"/>
    <w:basedOn w:val="Normal"/>
    <w:qFormat/>
    <w:pPr>
      <w:spacing w:after="283"/>
      <w:ind w:left="567" w:right="567"/>
    </w:pPr>
  </w:style>
  <w:style w:type="paragraph" w:styleId="Subttulo">
    <w:name w:val="Subtitle"/>
    <w:basedOn w:val="Encabezado5"/>
    <w:next w:val="Textoindependiente"/>
    <w:qFormat/>
    <w:pPr>
      <w:spacing w:before="60"/>
      <w:jc w:val="center"/>
    </w:pPr>
    <w:rPr>
      <w:sz w:val="36"/>
      <w:szCs w:val="36"/>
    </w:rPr>
  </w:style>
  <w:style w:type="paragraph" w:styleId="Ttulo">
    <w:name w:val="Title"/>
    <w:basedOn w:val="Encabezado7"/>
    <w:next w:val="Textoindependiente"/>
    <w:qFormat/>
  </w:style>
  <w:style w:type="table" w:styleId="Tablaconcuadrcula">
    <w:name w:val="Table Grid"/>
    <w:basedOn w:val="Tablanormal"/>
    <w:uiPriority w:val="39"/>
    <w:rsid w:val="00784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1B095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B0956"/>
    <w:pPr>
      <w:widowControl w:val="0"/>
      <w:suppressAutoHyphens w:val="0"/>
      <w:autoSpaceDE w:val="0"/>
      <w:autoSpaceDN w:val="0"/>
      <w:spacing w:line="240" w:lineRule="auto"/>
    </w:pPr>
    <w:rPr>
      <w:sz w:val="22"/>
      <w:szCs w:val="22"/>
      <w:lang w:val="es-ES" w:eastAsia="es-ES" w:bidi="es-ES"/>
    </w:rPr>
  </w:style>
  <w:style w:type="paragraph" w:styleId="NormalWeb">
    <w:name w:val="Normal (Web)"/>
    <w:basedOn w:val="Normal"/>
    <w:uiPriority w:val="99"/>
    <w:unhideWhenUsed/>
    <w:rsid w:val="00A461A2"/>
    <w:pPr>
      <w:suppressAutoHyphens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75364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5364F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5364F"/>
    <w:rPr>
      <w:rFonts w:ascii="Calibri" w:eastAsia="Calibri" w:hAnsi="Calibri" w:cs="Calibri"/>
      <w:lang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536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5364F"/>
    <w:rPr>
      <w:rFonts w:ascii="Calibri" w:eastAsia="Calibri" w:hAnsi="Calibri" w:cs="Calibri"/>
      <w:b/>
      <w:bCs/>
      <w:lang w:eastAsia="zh-CN"/>
    </w:rPr>
  </w:style>
  <w:style w:type="character" w:customStyle="1" w:styleId="normaltextrun">
    <w:name w:val="normaltextrun"/>
    <w:basedOn w:val="Fuentedeprrafopredeter"/>
    <w:rsid w:val="00114978"/>
  </w:style>
  <w:style w:type="character" w:customStyle="1" w:styleId="eop">
    <w:name w:val="eop"/>
    <w:basedOn w:val="Fuentedeprrafopredeter"/>
    <w:rsid w:val="00114978"/>
  </w:style>
  <w:style w:type="character" w:customStyle="1" w:styleId="Ttulo4Car">
    <w:name w:val="Título 4 Car"/>
    <w:basedOn w:val="Fuentedeprrafopredeter"/>
    <w:link w:val="Ttulo4"/>
    <w:uiPriority w:val="9"/>
    <w:semiHidden/>
    <w:rsid w:val="00E72B69"/>
    <w:rPr>
      <w:rFonts w:asciiTheme="majorHAnsi" w:eastAsiaTheme="majorEastAsia" w:hAnsiTheme="majorHAnsi" w:cstheme="majorBidi"/>
      <w:i/>
      <w:iCs/>
      <w:color w:val="2E74B5" w:themeColor="accent1" w:themeShade="BF"/>
      <w:lang w:eastAsia="zh-CN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72B69"/>
    <w:rPr>
      <w:rFonts w:asciiTheme="majorHAnsi" w:eastAsiaTheme="majorEastAsia" w:hAnsiTheme="majorHAnsi" w:cstheme="majorBidi"/>
      <w:color w:val="2E74B5" w:themeColor="accent1" w:themeShade="BF"/>
      <w:lang w:eastAsia="zh-CN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72B69"/>
    <w:rPr>
      <w:rFonts w:asciiTheme="majorHAnsi" w:eastAsiaTheme="majorEastAsia" w:hAnsiTheme="majorHAnsi" w:cstheme="majorBidi"/>
      <w:i/>
      <w:iCs/>
      <w:color w:val="1F4D78" w:themeColor="accent1" w:themeShade="7F"/>
      <w:lang w:eastAsia="zh-CN"/>
    </w:rPr>
  </w:style>
  <w:style w:type="paragraph" w:styleId="Prrafodelista">
    <w:name w:val="List Paragraph"/>
    <w:basedOn w:val="Normal"/>
    <w:uiPriority w:val="34"/>
    <w:qFormat/>
    <w:rsid w:val="0041735A"/>
    <w:pPr>
      <w:ind w:left="720"/>
      <w:contextualSpacing/>
    </w:pPr>
  </w:style>
  <w:style w:type="paragraph" w:styleId="Revisin">
    <w:name w:val="Revision"/>
    <w:hidden/>
    <w:uiPriority w:val="99"/>
    <w:semiHidden/>
    <w:rsid w:val="00FB7CAC"/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ECRETARIA%20GENERAL\GESTOR%20CALIDAD\FERRAN\DOCUMENTOS\FORMATOS\4231000-%20FT-239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9C0EE402560C6459B048349ED21433E" ma:contentTypeVersion="13" ma:contentTypeDescription="Crear nuevo documento." ma:contentTypeScope="" ma:versionID="daefd2616427abfbd3c958341569922e">
  <xsd:schema xmlns:xsd="http://www.w3.org/2001/XMLSchema" xmlns:xs="http://www.w3.org/2001/XMLSchema" xmlns:p="http://schemas.microsoft.com/office/2006/metadata/properties" xmlns:ns3="2f30c131-61fc-4dcc-8fb9-d0ba1de2fda1" xmlns:ns4="7d96f245-ec17-449b-a882-ae9b1e8689d7" targetNamespace="http://schemas.microsoft.com/office/2006/metadata/properties" ma:root="true" ma:fieldsID="37a74d63544b24a5ffc2ab6b242fa13d" ns3:_="" ns4:_="">
    <xsd:import namespace="2f30c131-61fc-4dcc-8fb9-d0ba1de2fda1"/>
    <xsd:import namespace="7d96f245-ec17-449b-a882-ae9b1e8689d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30c131-61fc-4dcc-8fb9-d0ba1de2fd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96f245-ec17-449b-a882-ae9b1e8689d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B5B2A-8912-4DAC-8206-0DA01C3E19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2683E0-4555-4CB1-B7FC-05A98F5505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30c131-61fc-4dcc-8fb9-d0ba1de2fda1"/>
    <ds:schemaRef ds:uri="7d96f245-ec17-449b-a882-ae9b1e8689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6DFC92-80A5-46F4-B508-CDB322A80F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C7E8C72-8D6F-40D6-BD69-93E029065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4231000- FT-239</Template>
  <TotalTime>1</TotalTime>
  <Pages>2</Pages>
  <Words>752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Revisor</cp:lastModifiedBy>
  <cp:revision>3</cp:revision>
  <cp:lastPrinted>2020-01-29T20:04:00Z</cp:lastPrinted>
  <dcterms:created xsi:type="dcterms:W3CDTF">2025-10-03T17:28:00Z</dcterms:created>
  <dcterms:modified xsi:type="dcterms:W3CDTF">2025-10-03T17:42:00Z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0x010100F9C0EE402560C6459B048349ED21433E</vt:lpwstr>
  </property>
</Properties>
</file>