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64A25365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825B18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C10E96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3E7F2D">
              <w:rPr>
                <w:rFonts w:ascii="Arial Narrow" w:hAnsi="Arial Narrow" w:cs="Tahoma"/>
                <w:b/>
                <w:sz w:val="22"/>
                <w:szCs w:val="22"/>
              </w:rPr>
              <w:t>4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C10E96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</w:t>
            </w:r>
            <w:r w:rsidR="00A947F7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3E7F2D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 w:rsidR="00CD0CDB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</w:t>
            </w:r>
            <w:r w:rsidR="00C10E96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 w:rsidR="003E7F2D">
              <w:rPr>
                <w:rFonts w:ascii="Arial Narrow" w:hAnsi="Arial Narrow" w:cs="Tahoma"/>
                <w:b/>
                <w:bCs/>
                <w:sz w:val="22"/>
                <w:szCs w:val="22"/>
              </w:rPr>
              <w:t>4</w:t>
            </w:r>
            <w:r w:rsidR="00E2337A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/20</w:t>
            </w:r>
            <w:r w:rsidR="00766CDF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2</w:t>
            </w:r>
            <w:r w:rsidR="00C10E96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072B1CB2" w:rsidR="00AA4417" w:rsidRPr="00FD15DD" w:rsidRDefault="00A0725B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0E2106">
              <w:rPr>
                <w:rFonts w:ascii="Arial Narrow" w:hAnsi="Arial Narrow" w:cs="Tahoma"/>
                <w:b/>
                <w:bCs/>
                <w:sz w:val="22"/>
                <w:szCs w:val="22"/>
              </w:rPr>
              <w:t>5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0E2106">
              <w:rPr>
                <w:rFonts w:ascii="Arial Narrow" w:hAnsi="Arial Narrow" w:cs="Tahoma"/>
                <w:b/>
                <w:bCs/>
                <w:sz w:val="22"/>
                <w:szCs w:val="22"/>
              </w:rPr>
              <w:t>00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33</w:t>
            </w:r>
          </w:p>
        </w:tc>
      </w:tr>
      <w:tr w:rsidR="00AA4417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17670FC5" w:rsidR="00AA4417" w:rsidRPr="002829B7" w:rsidRDefault="00F02E2A" w:rsidP="00331B00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29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7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0725B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</w:t>
            </w:r>
          </w:p>
        </w:tc>
      </w:tr>
      <w:tr w:rsidR="008C4ADC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8C4ADC" w:rsidRPr="002829B7" w:rsidRDefault="008C4ADC" w:rsidP="008C4ADC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13165709" w:rsidR="008C4ADC" w:rsidRPr="002829B7" w:rsidRDefault="00F02E2A" w:rsidP="008C4ADC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30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7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8D0C46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8C4ADC" w:rsidRPr="00A0725B" w14:paraId="73210141" w14:textId="77777777">
              <w:trPr>
                <w:trHeight w:val="95"/>
              </w:trPr>
              <w:tc>
                <w:tcPr>
                  <w:tcW w:w="2305" w:type="dxa"/>
                </w:tcPr>
                <w:p w14:paraId="331CCE3E" w14:textId="28963926" w:rsidR="008C4ADC" w:rsidRPr="005C6782" w:rsidRDefault="00F02E2A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F02E2A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XPRESS ESTUDIO GRAFICO Y DIGITAL SAS</w:t>
                  </w:r>
                </w:p>
              </w:tc>
            </w:tr>
          </w:tbl>
          <w:p w14:paraId="543A078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376595A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8C4ADC" w:rsidRPr="00917C06" w14:paraId="2C7EC847" w14:textId="77777777">
              <w:trPr>
                <w:trHeight w:val="95"/>
              </w:trPr>
              <w:tc>
                <w:tcPr>
                  <w:tcW w:w="1617" w:type="dxa"/>
                </w:tcPr>
                <w:p w14:paraId="7E4EB4E6" w14:textId="13B5C6D8" w:rsidR="008C4ADC" w:rsidRPr="00917C06" w:rsidRDefault="00F02E2A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800.176.618-9</w:t>
                  </w:r>
                </w:p>
              </w:tc>
            </w:tr>
          </w:tbl>
          <w:p w14:paraId="16D614D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8C4ADC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8523277" w14:textId="214C5DDA" w:rsidR="008C4ADC" w:rsidRPr="00EC7DC7" w:rsidRDefault="00F02E2A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 w:rsidRP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SUMINISTRO DE PLANCHAS TERMALES CON IMPOSICIÓN, A PARTIR DE ARCHIVOS PDF SUMINISTRADOS POR LA IMPRENTA NACIONAL DE COLOMBIA.</w:t>
            </w: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7BD61815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50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12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04D0F101" w:rsidR="008C4ADC" w:rsidRPr="00FD15DD" w:rsidRDefault="00F02E2A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1</w:t>
            </w:r>
            <w:r w:rsidR="008C4ADC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Día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Calendario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67F201CD" w:rsidR="008C4ADC" w:rsidRPr="00FD15DD" w:rsidRDefault="00F02E2A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29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7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341C2D95" w:rsidR="008C4ADC" w:rsidRPr="00FD15DD" w:rsidRDefault="00F02E2A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29/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7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EF0809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778FE5D4" w:rsidR="008C4ADC" w:rsidRPr="002829B7" w:rsidRDefault="00F02E2A" w:rsidP="008C4ADC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0</w:t>
            </w: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77777777" w:rsidR="00744085" w:rsidRPr="00BE563C" w:rsidRDefault="005C6782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Este contrato se realizo un pago unico con soporte hasta el 31 de Julio del 2023</w:t>
            </w: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5AED9E99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50.000.000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7EEDEB16" w:rsidR="007043FB" w:rsidRPr="007043FB" w:rsidRDefault="008D6A0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11CC5804" w:rsidR="007043FB" w:rsidRPr="007043FB" w:rsidRDefault="00F02E2A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$ 50.000.000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68BA7920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C10E96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01C8C750" w:rsidR="002E7872" w:rsidRPr="007043FB" w:rsidRDefault="000E2106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2B64C0">
              <w:rPr>
                <w:rFonts w:ascii="Arial Narrow" w:hAnsi="Arial Narrow" w:cs="Tahoma"/>
                <w:b/>
                <w:bCs/>
                <w:sz w:val="22"/>
                <w:szCs w:val="22"/>
              </w:rPr>
              <w:t>44.935.597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6631B9CB" w:rsidR="007043FB" w:rsidRPr="007043FB" w:rsidRDefault="00F02E2A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2B64C0">
              <w:rPr>
                <w:rFonts w:ascii="Arial Narrow" w:hAnsi="Arial Narrow" w:cs="Tahoma"/>
                <w:b/>
                <w:bCs/>
                <w:sz w:val="22"/>
                <w:szCs w:val="22"/>
              </w:rPr>
              <w:t>5.064.403</w:t>
            </w: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A51E100" w14:textId="6717B09C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A947F7">
        <w:rPr>
          <w:rFonts w:ascii="Arial Narrow" w:hAnsi="Arial Narrow" w:cs="Tahoma"/>
          <w:b/>
          <w:bCs/>
          <w:sz w:val="22"/>
          <w:szCs w:val="22"/>
        </w:rPr>
        <w:t>3</w:t>
      </w:r>
      <w:r w:rsidR="003E7F2D">
        <w:rPr>
          <w:rFonts w:ascii="Arial Narrow" w:hAnsi="Arial Narrow" w:cs="Tahoma"/>
          <w:b/>
          <w:bCs/>
          <w:sz w:val="22"/>
          <w:szCs w:val="22"/>
        </w:rPr>
        <w:t>0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C10E96">
        <w:rPr>
          <w:rFonts w:ascii="Arial Narrow" w:hAnsi="Arial Narrow" w:cs="Tahoma"/>
          <w:b/>
          <w:bCs/>
          <w:sz w:val="22"/>
          <w:szCs w:val="22"/>
        </w:rPr>
        <w:t>0</w:t>
      </w:r>
      <w:r w:rsidR="003E7F2D">
        <w:rPr>
          <w:rFonts w:ascii="Arial Narrow" w:hAnsi="Arial Narrow" w:cs="Tahoma"/>
          <w:b/>
          <w:bCs/>
          <w:sz w:val="22"/>
          <w:szCs w:val="22"/>
        </w:rPr>
        <w:t>4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C10E96">
        <w:rPr>
          <w:rFonts w:ascii="Arial Narrow" w:hAnsi="Arial Narrow" w:cs="Tahoma"/>
          <w:b/>
          <w:bCs/>
          <w:sz w:val="22"/>
          <w:szCs w:val="22"/>
        </w:rPr>
        <w:t>6</w:t>
      </w:r>
    </w:p>
    <w:p w14:paraId="62319FFA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30850" w14:textId="77777777" w:rsidR="0073076F" w:rsidRPr="00E6344B" w:rsidRDefault="0073076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59649EEB" w14:textId="77777777" w:rsidR="0073076F" w:rsidRPr="00E6344B" w:rsidRDefault="0073076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1BA79" w14:textId="77777777" w:rsidR="0073076F" w:rsidRPr="00E6344B" w:rsidRDefault="0073076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306BEDA7" w14:textId="77777777" w:rsidR="0073076F" w:rsidRPr="00E6344B" w:rsidRDefault="0073076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33581"/>
    <w:rsid w:val="00040A5B"/>
    <w:rsid w:val="000444D1"/>
    <w:rsid w:val="00052830"/>
    <w:rsid w:val="00052DCB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2106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055F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16AE4"/>
    <w:rsid w:val="00221531"/>
    <w:rsid w:val="0022413A"/>
    <w:rsid w:val="00224373"/>
    <w:rsid w:val="00240172"/>
    <w:rsid w:val="00240A23"/>
    <w:rsid w:val="00241916"/>
    <w:rsid w:val="00244E4F"/>
    <w:rsid w:val="00251DB4"/>
    <w:rsid w:val="00253B55"/>
    <w:rsid w:val="00264133"/>
    <w:rsid w:val="00264880"/>
    <w:rsid w:val="00272128"/>
    <w:rsid w:val="002726DF"/>
    <w:rsid w:val="002829B7"/>
    <w:rsid w:val="002830CD"/>
    <w:rsid w:val="00297AD0"/>
    <w:rsid w:val="002A0BD8"/>
    <w:rsid w:val="002A2878"/>
    <w:rsid w:val="002A4DBA"/>
    <w:rsid w:val="002A724C"/>
    <w:rsid w:val="002B64C0"/>
    <w:rsid w:val="002C05B3"/>
    <w:rsid w:val="002C2D94"/>
    <w:rsid w:val="002C4F83"/>
    <w:rsid w:val="002D2B09"/>
    <w:rsid w:val="002E351B"/>
    <w:rsid w:val="002E7872"/>
    <w:rsid w:val="002F6205"/>
    <w:rsid w:val="002F7D97"/>
    <w:rsid w:val="0030504E"/>
    <w:rsid w:val="003114C2"/>
    <w:rsid w:val="00314949"/>
    <w:rsid w:val="0031514B"/>
    <w:rsid w:val="003173C4"/>
    <w:rsid w:val="00320BB9"/>
    <w:rsid w:val="00323BE5"/>
    <w:rsid w:val="003252B5"/>
    <w:rsid w:val="00326ED9"/>
    <w:rsid w:val="0033101C"/>
    <w:rsid w:val="00331B00"/>
    <w:rsid w:val="00334AEE"/>
    <w:rsid w:val="0034103E"/>
    <w:rsid w:val="00341542"/>
    <w:rsid w:val="00345A1C"/>
    <w:rsid w:val="003464EE"/>
    <w:rsid w:val="003539DB"/>
    <w:rsid w:val="00355D1A"/>
    <w:rsid w:val="003826AD"/>
    <w:rsid w:val="00386274"/>
    <w:rsid w:val="003866B1"/>
    <w:rsid w:val="003A0635"/>
    <w:rsid w:val="003A2FD0"/>
    <w:rsid w:val="003A645C"/>
    <w:rsid w:val="003B71ED"/>
    <w:rsid w:val="003C01FA"/>
    <w:rsid w:val="003C519A"/>
    <w:rsid w:val="003D2C70"/>
    <w:rsid w:val="003E7F2D"/>
    <w:rsid w:val="003F11FA"/>
    <w:rsid w:val="00404273"/>
    <w:rsid w:val="004046F9"/>
    <w:rsid w:val="00406BEA"/>
    <w:rsid w:val="00422453"/>
    <w:rsid w:val="00427F1E"/>
    <w:rsid w:val="00433CEA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96DC4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375C1"/>
    <w:rsid w:val="005528E2"/>
    <w:rsid w:val="0055624C"/>
    <w:rsid w:val="00561201"/>
    <w:rsid w:val="00565500"/>
    <w:rsid w:val="005659B2"/>
    <w:rsid w:val="00567F72"/>
    <w:rsid w:val="0057090D"/>
    <w:rsid w:val="005749F8"/>
    <w:rsid w:val="00592FF8"/>
    <w:rsid w:val="005B5EEC"/>
    <w:rsid w:val="005B7C31"/>
    <w:rsid w:val="005C52AB"/>
    <w:rsid w:val="005C6782"/>
    <w:rsid w:val="005D077E"/>
    <w:rsid w:val="005D08BE"/>
    <w:rsid w:val="005D14ED"/>
    <w:rsid w:val="005D3FAC"/>
    <w:rsid w:val="005E40E0"/>
    <w:rsid w:val="005E65D3"/>
    <w:rsid w:val="005E70CF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BCB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D4B64"/>
    <w:rsid w:val="006E3B6E"/>
    <w:rsid w:val="006E7977"/>
    <w:rsid w:val="006F46E7"/>
    <w:rsid w:val="006F5BA2"/>
    <w:rsid w:val="007043FB"/>
    <w:rsid w:val="00704620"/>
    <w:rsid w:val="00711E88"/>
    <w:rsid w:val="00714A27"/>
    <w:rsid w:val="00723DAD"/>
    <w:rsid w:val="007240EB"/>
    <w:rsid w:val="0073076F"/>
    <w:rsid w:val="007319AF"/>
    <w:rsid w:val="00735CE3"/>
    <w:rsid w:val="00735D0E"/>
    <w:rsid w:val="007361D8"/>
    <w:rsid w:val="007409C5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3004"/>
    <w:rsid w:val="007F5AE9"/>
    <w:rsid w:val="008025BE"/>
    <w:rsid w:val="00815FB0"/>
    <w:rsid w:val="008169CA"/>
    <w:rsid w:val="00822CD1"/>
    <w:rsid w:val="00825B18"/>
    <w:rsid w:val="00825EBD"/>
    <w:rsid w:val="008262EA"/>
    <w:rsid w:val="00842CEA"/>
    <w:rsid w:val="00857D54"/>
    <w:rsid w:val="008626A9"/>
    <w:rsid w:val="008646C0"/>
    <w:rsid w:val="008747B3"/>
    <w:rsid w:val="00876F2D"/>
    <w:rsid w:val="00884021"/>
    <w:rsid w:val="00885B1C"/>
    <w:rsid w:val="008A14BE"/>
    <w:rsid w:val="008A1BD2"/>
    <w:rsid w:val="008A5DB6"/>
    <w:rsid w:val="008A5FEF"/>
    <w:rsid w:val="008B433B"/>
    <w:rsid w:val="008B4470"/>
    <w:rsid w:val="008C4ADC"/>
    <w:rsid w:val="008D44AF"/>
    <w:rsid w:val="008D5CD8"/>
    <w:rsid w:val="008D6A0C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B5099"/>
    <w:rsid w:val="009B73D4"/>
    <w:rsid w:val="009C1022"/>
    <w:rsid w:val="009D0E0A"/>
    <w:rsid w:val="009D4465"/>
    <w:rsid w:val="009F4ECD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6CAA"/>
    <w:rsid w:val="00A578EB"/>
    <w:rsid w:val="00A7565F"/>
    <w:rsid w:val="00A802F1"/>
    <w:rsid w:val="00A947F7"/>
    <w:rsid w:val="00AA4417"/>
    <w:rsid w:val="00AA582E"/>
    <w:rsid w:val="00AB514C"/>
    <w:rsid w:val="00AB5EB6"/>
    <w:rsid w:val="00AB792D"/>
    <w:rsid w:val="00AC161A"/>
    <w:rsid w:val="00AC22A3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C00FB4"/>
    <w:rsid w:val="00C0504E"/>
    <w:rsid w:val="00C0627A"/>
    <w:rsid w:val="00C10E96"/>
    <w:rsid w:val="00C13C38"/>
    <w:rsid w:val="00C14260"/>
    <w:rsid w:val="00C2376E"/>
    <w:rsid w:val="00C2750F"/>
    <w:rsid w:val="00C27AAF"/>
    <w:rsid w:val="00C32F7A"/>
    <w:rsid w:val="00C3716B"/>
    <w:rsid w:val="00C620C6"/>
    <w:rsid w:val="00C7132C"/>
    <w:rsid w:val="00C75995"/>
    <w:rsid w:val="00C81BA9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1A67"/>
    <w:rsid w:val="00D02BCA"/>
    <w:rsid w:val="00D031F9"/>
    <w:rsid w:val="00D11BEA"/>
    <w:rsid w:val="00D1463C"/>
    <w:rsid w:val="00D15E92"/>
    <w:rsid w:val="00D22388"/>
    <w:rsid w:val="00D31326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B7923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47F2E"/>
    <w:rsid w:val="00E559B1"/>
    <w:rsid w:val="00E57731"/>
    <w:rsid w:val="00E67CAD"/>
    <w:rsid w:val="00E71A89"/>
    <w:rsid w:val="00E71C48"/>
    <w:rsid w:val="00E9153C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C7DC7"/>
    <w:rsid w:val="00EE6B02"/>
    <w:rsid w:val="00EF0809"/>
    <w:rsid w:val="00EF4160"/>
    <w:rsid w:val="00EF56B6"/>
    <w:rsid w:val="00F02E2A"/>
    <w:rsid w:val="00F030BA"/>
    <w:rsid w:val="00F0340B"/>
    <w:rsid w:val="00F145D2"/>
    <w:rsid w:val="00F20B59"/>
    <w:rsid w:val="00F25E55"/>
    <w:rsid w:val="00F260B7"/>
    <w:rsid w:val="00F37BF2"/>
    <w:rsid w:val="00F51F67"/>
    <w:rsid w:val="00F608B9"/>
    <w:rsid w:val="00F65FA7"/>
    <w:rsid w:val="00F66A60"/>
    <w:rsid w:val="00F743D8"/>
    <w:rsid w:val="00F77E5B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C10FF"/>
    <w:rsid w:val="00FC2186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319C9"/>
    <w:rsid w:val="00062FED"/>
    <w:rsid w:val="00115EF6"/>
    <w:rsid w:val="0017123E"/>
    <w:rsid w:val="00172FC2"/>
    <w:rsid w:val="00174E39"/>
    <w:rsid w:val="001D5063"/>
    <w:rsid w:val="001D7CC9"/>
    <w:rsid w:val="001E44D6"/>
    <w:rsid w:val="002D6EAD"/>
    <w:rsid w:val="003033E1"/>
    <w:rsid w:val="00303D3F"/>
    <w:rsid w:val="00315D5E"/>
    <w:rsid w:val="00322BF8"/>
    <w:rsid w:val="00361B73"/>
    <w:rsid w:val="004152D4"/>
    <w:rsid w:val="00536CBA"/>
    <w:rsid w:val="00546284"/>
    <w:rsid w:val="00675989"/>
    <w:rsid w:val="0070648B"/>
    <w:rsid w:val="007560F0"/>
    <w:rsid w:val="007A1E4D"/>
    <w:rsid w:val="007D25DA"/>
    <w:rsid w:val="00866F5F"/>
    <w:rsid w:val="008A66CF"/>
    <w:rsid w:val="00916E3F"/>
    <w:rsid w:val="009478E3"/>
    <w:rsid w:val="00995A5F"/>
    <w:rsid w:val="009A0CB5"/>
    <w:rsid w:val="00A511A2"/>
    <w:rsid w:val="00B13928"/>
    <w:rsid w:val="00B70C32"/>
    <w:rsid w:val="00B96ABE"/>
    <w:rsid w:val="00BB1F43"/>
    <w:rsid w:val="00BC6144"/>
    <w:rsid w:val="00C458C9"/>
    <w:rsid w:val="00CD3B8A"/>
    <w:rsid w:val="00CF5E52"/>
    <w:rsid w:val="00D36B0D"/>
    <w:rsid w:val="00DE4128"/>
    <w:rsid w:val="00DE5B49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1</TotalTime>
  <Pages>3</Pages>
  <Words>484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2026-05-05T13:02:00Z</dcterms:created>
  <dcterms:modified xsi:type="dcterms:W3CDTF">2026-05-05T13:02:00Z</dcterms:modified>
</cp:coreProperties>
</file>