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275DD" w14:textId="77777777" w:rsidR="00AB514C" w:rsidRDefault="00AB514C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FF08D91" w14:textId="77777777" w:rsidR="00C27AAF" w:rsidRPr="00655BD6" w:rsidRDefault="00C27AAF" w:rsidP="00C27AAF">
      <w:pPr>
        <w:rPr>
          <w:rFonts w:ascii="Arial Narrow" w:hAnsi="Arial Narrow" w:cs="Arial"/>
          <w:b/>
          <w:color w:val="2F5496" w:themeColor="accent5" w:themeShade="BF"/>
          <w:sz w:val="28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TIPO DE INFORME </w:t>
      </w:r>
      <w:r w:rsidR="00655BD6">
        <w:rPr>
          <w:rFonts w:ascii="Arial Narrow" w:hAnsi="Arial Narrow" w:cs="Arial"/>
          <w:b/>
          <w:sz w:val="22"/>
          <w:szCs w:val="22"/>
        </w:rPr>
        <w:t xml:space="preserve">  </w:t>
      </w:r>
      <w:sdt>
        <w:sdtPr>
          <w:rPr>
            <w:rFonts w:ascii="Arial Narrow" w:hAnsi="Arial Narrow" w:cs="Arial"/>
            <w:b/>
            <w:color w:val="2F5496" w:themeColor="accent5" w:themeShade="BF"/>
            <w:sz w:val="28"/>
            <w:szCs w:val="22"/>
          </w:rPr>
          <w:id w:val="-173497305"/>
          <w:placeholder>
            <w:docPart w:val="DefaultPlaceholder_1081868575"/>
          </w:placeholder>
          <w:comboBox>
            <w:listItem w:value="Elija un elemento."/>
            <w:listItem w:displayText="PARCIAL" w:value="PARCIAL"/>
            <w:listItem w:displayText="FINAL" w:value="FINAL"/>
          </w:comboBox>
        </w:sdtPr>
        <w:sdtContent>
          <w:r w:rsidR="008C4ADC">
            <w:rPr>
              <w:rFonts w:ascii="Arial Narrow" w:hAnsi="Arial Narrow" w:cs="Arial"/>
              <w:b/>
              <w:color w:val="2F5496" w:themeColor="accent5" w:themeShade="BF"/>
              <w:sz w:val="28"/>
              <w:szCs w:val="22"/>
            </w:rPr>
            <w:t>PARCIAL</w:t>
          </w:r>
        </w:sdtContent>
      </w:sdt>
    </w:p>
    <w:p w14:paraId="7A73F2FA" w14:textId="77777777" w:rsidR="00C27AAF" w:rsidRDefault="00C27AAF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4D3D5209" w14:textId="77777777" w:rsidR="0033101C" w:rsidRPr="00D00740" w:rsidRDefault="00993CF7" w:rsidP="00815FB0">
      <w:pPr>
        <w:spacing w:after="120"/>
        <w:jc w:val="center"/>
        <w:rPr>
          <w:rFonts w:ascii="Arial Narrow" w:hAnsi="Arial Narrow" w:cs="Arial"/>
          <w:b/>
          <w:sz w:val="22"/>
          <w:szCs w:val="22"/>
        </w:rPr>
      </w:pPr>
      <w:r w:rsidRPr="00D00740">
        <w:rPr>
          <w:rFonts w:ascii="Arial Narrow" w:hAnsi="Arial Narrow" w:cs="Arial"/>
          <w:b/>
          <w:sz w:val="22"/>
          <w:szCs w:val="22"/>
        </w:rPr>
        <w:t>DATOS GENERALES</w:t>
      </w:r>
      <w:r w:rsidR="00655BD6">
        <w:rPr>
          <w:rFonts w:ascii="Arial Narrow" w:hAnsi="Arial Narrow" w:cs="Arial"/>
          <w:b/>
          <w:sz w:val="22"/>
          <w:szCs w:val="22"/>
        </w:rPr>
        <w:t xml:space="preserve"> </w:t>
      </w:r>
      <w:r w:rsidR="00655BD6" w:rsidRPr="00655BD6">
        <w:rPr>
          <w:rFonts w:ascii="Arial Narrow" w:hAnsi="Arial Narrow" w:cs="Arial"/>
          <w:sz w:val="22"/>
          <w:szCs w:val="22"/>
        </w:rPr>
        <w:t>(</w:t>
      </w:r>
      <w:r w:rsidR="00655BD6" w:rsidRPr="00E71C48">
        <w:rPr>
          <w:rFonts w:ascii="Arial Narrow" w:hAnsi="Arial Narrow" w:cs="Arial"/>
          <w:i/>
          <w:sz w:val="22"/>
          <w:szCs w:val="22"/>
        </w:rPr>
        <w:t>Diligenciar</w:t>
      </w:r>
      <w:r w:rsidR="00815FB0">
        <w:rPr>
          <w:rFonts w:ascii="Arial Narrow" w:hAnsi="Arial Narrow" w:cs="Arial"/>
          <w:i/>
          <w:sz w:val="22"/>
          <w:szCs w:val="22"/>
        </w:rPr>
        <w:t xml:space="preserve"> este espacio únicamente</w:t>
      </w:r>
      <w:r w:rsidR="00655BD6" w:rsidRPr="00E71C48">
        <w:rPr>
          <w:rFonts w:ascii="Arial Narrow" w:hAnsi="Arial Narrow" w:cs="Arial"/>
          <w:i/>
          <w:sz w:val="22"/>
          <w:szCs w:val="22"/>
        </w:rPr>
        <w:t xml:space="preserve"> cuando el informe es </w:t>
      </w:r>
      <w:r w:rsidR="00CD0CDB">
        <w:rPr>
          <w:rFonts w:ascii="Arial Narrow" w:hAnsi="Arial Narrow" w:cs="Arial"/>
          <w:b/>
          <w:i/>
          <w:sz w:val="22"/>
          <w:szCs w:val="22"/>
        </w:rPr>
        <w:t>P</w:t>
      </w:r>
      <w:r w:rsidR="00655BD6" w:rsidRPr="00CD0CDB">
        <w:rPr>
          <w:rFonts w:ascii="Arial Narrow" w:hAnsi="Arial Narrow" w:cs="Arial"/>
          <w:b/>
          <w:i/>
          <w:sz w:val="22"/>
          <w:szCs w:val="22"/>
        </w:rPr>
        <w:t>arcial</w:t>
      </w:r>
      <w:r w:rsidR="00655BD6" w:rsidRPr="00CD0CDB">
        <w:rPr>
          <w:rFonts w:ascii="Arial Narrow" w:hAnsi="Arial Narrow" w:cs="Arial"/>
          <w:b/>
          <w:sz w:val="22"/>
          <w:szCs w:val="22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2972"/>
        <w:gridCol w:w="3402"/>
        <w:gridCol w:w="3020"/>
      </w:tblGrid>
      <w:tr w:rsidR="00AA4417" w:rsidRPr="002829B7" w14:paraId="66C6920D" w14:textId="77777777" w:rsidTr="00941DED">
        <w:trPr>
          <w:trHeight w:val="537"/>
        </w:trPr>
        <w:tc>
          <w:tcPr>
            <w:tcW w:w="2972" w:type="dxa"/>
            <w:shd w:val="clear" w:color="auto" w:fill="auto"/>
            <w:vAlign w:val="center"/>
          </w:tcPr>
          <w:p w14:paraId="44810ECB" w14:textId="77777777" w:rsidR="00AA4417" w:rsidRPr="002829B7" w:rsidRDefault="00AA4417" w:rsidP="00FF2233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PERÍODO A QUE CORRESPONDE EL INFORME</w:t>
            </w:r>
          </w:p>
        </w:tc>
        <w:tc>
          <w:tcPr>
            <w:tcW w:w="6422" w:type="dxa"/>
            <w:gridSpan w:val="2"/>
            <w:shd w:val="clear" w:color="auto" w:fill="auto"/>
            <w:noWrap/>
            <w:vAlign w:val="center"/>
          </w:tcPr>
          <w:p w14:paraId="26214E53" w14:textId="2FA6FDAC" w:rsidR="00AA4417" w:rsidRPr="002829B7" w:rsidRDefault="00FF2233" w:rsidP="00A0725B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857D54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</w:t>
            </w:r>
            <w:r w:rsidR="0072529A">
              <w:rPr>
                <w:rFonts w:ascii="Arial Narrow" w:hAnsi="Arial Narrow" w:cs="Tahoma"/>
                <w:b/>
                <w:sz w:val="22"/>
                <w:szCs w:val="22"/>
              </w:rPr>
              <w:t>01/</w:t>
            </w:r>
            <w:r w:rsidR="008919F1">
              <w:rPr>
                <w:rFonts w:ascii="Arial Narrow" w:hAnsi="Arial Narrow" w:cs="Tahoma"/>
                <w:b/>
                <w:sz w:val="22"/>
                <w:szCs w:val="22"/>
              </w:rPr>
              <w:t>0</w:t>
            </w:r>
            <w:r w:rsidR="007546E6">
              <w:rPr>
                <w:rFonts w:ascii="Arial Narrow" w:hAnsi="Arial Narrow" w:cs="Tahoma"/>
                <w:b/>
                <w:sz w:val="22"/>
                <w:szCs w:val="22"/>
              </w:rPr>
              <w:t>4</w:t>
            </w:r>
            <w:r w:rsidR="00CD0CDB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E2337A" w:rsidRPr="00917C06">
              <w:rPr>
                <w:rFonts w:ascii="Arial Narrow" w:hAnsi="Arial Narrow" w:cs="Tahoma"/>
                <w:b/>
                <w:sz w:val="22"/>
                <w:szCs w:val="22"/>
              </w:rPr>
              <w:t>20</w:t>
            </w:r>
            <w:r w:rsidR="00766CDF" w:rsidRPr="00917C06">
              <w:rPr>
                <w:rFonts w:ascii="Arial Narrow" w:hAnsi="Arial Narrow" w:cs="Tahoma"/>
                <w:b/>
                <w:sz w:val="22"/>
                <w:szCs w:val="22"/>
              </w:rPr>
              <w:t>2</w:t>
            </w:r>
            <w:r w:rsidR="008919F1">
              <w:rPr>
                <w:rFonts w:ascii="Arial Narrow" w:hAnsi="Arial Narrow" w:cs="Tahoma"/>
                <w:b/>
                <w:sz w:val="22"/>
                <w:szCs w:val="22"/>
              </w:rPr>
              <w:t>6</w:t>
            </w:r>
            <w:r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</w:t>
            </w:r>
            <w:r w:rsidR="000755BF" w:rsidRPr="00857D54">
              <w:rPr>
                <w:rFonts w:ascii="Arial Narrow" w:hAnsi="Arial Narrow" w:cs="Tahoma"/>
                <w:sz w:val="22"/>
                <w:szCs w:val="22"/>
              </w:rPr>
              <w:t>A</w:t>
            </w:r>
            <w:r w:rsidR="00CD0CDB" w:rsidRPr="00857D54">
              <w:rPr>
                <w:rFonts w:ascii="Arial Narrow" w:hAnsi="Arial Narrow" w:cs="Tahoma"/>
                <w:sz w:val="22"/>
                <w:szCs w:val="22"/>
              </w:rPr>
              <w:t xml:space="preserve">             </w:t>
            </w:r>
            <w:r w:rsidR="00941D2D">
              <w:rPr>
                <w:rFonts w:ascii="Arial Narrow" w:hAnsi="Arial Narrow" w:cs="Tahoma"/>
                <w:b/>
                <w:sz w:val="22"/>
                <w:szCs w:val="22"/>
              </w:rPr>
              <w:t>3</w:t>
            </w:r>
            <w:r w:rsidR="007546E6">
              <w:rPr>
                <w:rFonts w:ascii="Arial Narrow" w:hAnsi="Arial Narrow" w:cs="Tahoma"/>
                <w:b/>
                <w:sz w:val="22"/>
                <w:szCs w:val="22"/>
              </w:rPr>
              <w:t>0</w:t>
            </w:r>
            <w:r w:rsidR="00CD0CDB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8919F1">
              <w:rPr>
                <w:rFonts w:ascii="Arial Narrow" w:hAnsi="Arial Narrow" w:cs="Tahoma"/>
                <w:b/>
                <w:sz w:val="22"/>
                <w:szCs w:val="22"/>
              </w:rPr>
              <w:t>0</w:t>
            </w:r>
            <w:r w:rsidR="007546E6">
              <w:rPr>
                <w:rFonts w:ascii="Arial Narrow" w:hAnsi="Arial Narrow" w:cs="Tahoma"/>
                <w:b/>
                <w:sz w:val="22"/>
                <w:szCs w:val="22"/>
              </w:rPr>
              <w:t>4</w:t>
            </w:r>
            <w:r w:rsidR="00E2337A" w:rsidRPr="00917C06">
              <w:rPr>
                <w:rFonts w:ascii="Arial Narrow" w:hAnsi="Arial Narrow" w:cs="Tahoma"/>
                <w:b/>
                <w:sz w:val="22"/>
                <w:szCs w:val="22"/>
              </w:rPr>
              <w:t>/20</w:t>
            </w:r>
            <w:r w:rsidR="00766CDF" w:rsidRPr="00917C06">
              <w:rPr>
                <w:rFonts w:ascii="Arial Narrow" w:hAnsi="Arial Narrow" w:cs="Tahoma"/>
                <w:b/>
                <w:sz w:val="22"/>
                <w:szCs w:val="22"/>
              </w:rPr>
              <w:t>2</w:t>
            </w:r>
            <w:r w:rsidR="008919F1">
              <w:rPr>
                <w:rFonts w:ascii="Arial Narrow" w:hAnsi="Arial Narrow" w:cs="Tahoma"/>
                <w:b/>
                <w:sz w:val="22"/>
                <w:szCs w:val="22"/>
              </w:rPr>
              <w:t>6</w:t>
            </w:r>
          </w:p>
        </w:tc>
      </w:tr>
      <w:tr w:rsidR="00AA4417" w:rsidRPr="002829B7" w14:paraId="70C2844D" w14:textId="77777777" w:rsidTr="00917C06">
        <w:trPr>
          <w:trHeight w:val="731"/>
        </w:trPr>
        <w:tc>
          <w:tcPr>
            <w:tcW w:w="2972" w:type="dxa"/>
            <w:shd w:val="clear" w:color="auto" w:fill="auto"/>
            <w:vAlign w:val="center"/>
          </w:tcPr>
          <w:p w14:paraId="6ADDFCFF" w14:textId="77777777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AVANCE</w:t>
            </w:r>
          </w:p>
        </w:tc>
        <w:tc>
          <w:tcPr>
            <w:tcW w:w="3402" w:type="dxa"/>
            <w:shd w:val="clear" w:color="auto" w:fill="auto"/>
          </w:tcPr>
          <w:p w14:paraId="613FC1A3" w14:textId="77777777" w:rsidR="00AA4417" w:rsidRPr="002829B7" w:rsidRDefault="00567F72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FÍSICO</w:t>
            </w:r>
            <w:r w:rsidR="00CD0CDB" w:rsidRPr="00D007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en tiempo acumulado fre</w:t>
            </w:r>
            <w:r w:rsidR="00917C06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 xml:space="preserve">nte al tiempo </w:t>
            </w:r>
          </w:p>
        </w:tc>
        <w:tc>
          <w:tcPr>
            <w:tcW w:w="3020" w:type="dxa"/>
            <w:shd w:val="clear" w:color="auto" w:fill="auto"/>
          </w:tcPr>
          <w:p w14:paraId="65F485EB" w14:textId="77777777" w:rsidR="00AA4417" w:rsidRPr="002829B7" w:rsidRDefault="00AA4417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PRESUPUESTAL</w:t>
            </w:r>
            <w:r w:rsidR="00CD0CDB" w:rsidRPr="00CD0CDB">
              <w:rPr>
                <w:rFonts w:ascii="Arial Narrow" w:hAnsi="Arial Narrow" w:cs="Arial"/>
                <w:b/>
                <w:i/>
                <w:color w:val="7F7F7F" w:themeColor="text1" w:themeTint="80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acumulado frente al valor total del contrato.</w:t>
            </w:r>
          </w:p>
        </w:tc>
      </w:tr>
      <w:tr w:rsidR="00AA4417" w:rsidRPr="002829B7" w14:paraId="0C724971" w14:textId="77777777" w:rsidTr="00917C06">
        <w:trPr>
          <w:trHeight w:val="354"/>
        </w:trPr>
        <w:tc>
          <w:tcPr>
            <w:tcW w:w="2972" w:type="dxa"/>
            <w:shd w:val="clear" w:color="auto" w:fill="auto"/>
            <w:vAlign w:val="center"/>
          </w:tcPr>
          <w:p w14:paraId="715A6871" w14:textId="77777777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PROGRAMADO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465BB9A" w14:textId="77777777" w:rsidR="00AA4417" w:rsidRPr="002829B7" w:rsidRDefault="00AA4417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14:paraId="3DDAC2DC" w14:textId="77777777" w:rsidR="00AA4417" w:rsidRPr="002829B7" w:rsidRDefault="00AA4417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  <w:tr w:rsidR="00567F72" w:rsidRPr="002829B7" w14:paraId="1A858989" w14:textId="77777777" w:rsidTr="00917C06">
        <w:trPr>
          <w:trHeight w:val="162"/>
        </w:trPr>
        <w:tc>
          <w:tcPr>
            <w:tcW w:w="2972" w:type="dxa"/>
            <w:shd w:val="clear" w:color="auto" w:fill="auto"/>
            <w:vAlign w:val="center"/>
          </w:tcPr>
          <w:p w14:paraId="17782D86" w14:textId="77777777" w:rsidR="00567F72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REAL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8772D5E" w14:textId="77777777" w:rsidR="00567F72" w:rsidRPr="002829B7" w:rsidRDefault="00567F72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14:paraId="0F145820" w14:textId="77777777" w:rsidR="00567F72" w:rsidRPr="002829B7" w:rsidRDefault="00567F72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0FFA124E" w14:textId="77777777" w:rsidR="00567F72" w:rsidRPr="00D00740" w:rsidRDefault="00567F72" w:rsidP="00567F72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079D0365" w14:textId="77777777" w:rsidR="00AA4417" w:rsidRPr="00D00740" w:rsidRDefault="00AA4417" w:rsidP="00D00740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969"/>
        <w:gridCol w:w="5387"/>
      </w:tblGrid>
      <w:tr w:rsidR="00DE3734" w:rsidRPr="002829B7" w14:paraId="3904F5B3" w14:textId="77777777" w:rsidTr="00FA0DF2">
        <w:trPr>
          <w:trHeight w:val="439"/>
        </w:trPr>
        <w:tc>
          <w:tcPr>
            <w:tcW w:w="9356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D97F0FD" w14:textId="77777777" w:rsidR="00DE3734" w:rsidRPr="002829B7" w:rsidRDefault="00DE3734" w:rsidP="00DE373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SUPERVISOR</w:t>
            </w:r>
          </w:p>
        </w:tc>
      </w:tr>
      <w:tr w:rsidR="00AA4417" w:rsidRPr="002829B7" w14:paraId="0EB423A0" w14:textId="77777777" w:rsidTr="007D37C5">
        <w:trPr>
          <w:trHeight w:val="439"/>
        </w:trPr>
        <w:tc>
          <w:tcPr>
            <w:tcW w:w="3969" w:type="dxa"/>
            <w:shd w:val="clear" w:color="auto" w:fill="auto"/>
            <w:vAlign w:val="center"/>
          </w:tcPr>
          <w:p w14:paraId="0E529B10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NOMBRE DEL SUPERVISOR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12136FC9" w14:textId="77777777" w:rsidR="00AA4417" w:rsidRPr="002829B7" w:rsidRDefault="00A0725B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JOHN JAIRO RODRIGUEZ DUARTE</w:t>
            </w:r>
          </w:p>
        </w:tc>
      </w:tr>
      <w:tr w:rsidR="00AA4417" w:rsidRPr="002829B7" w14:paraId="66365A02" w14:textId="77777777" w:rsidTr="007D37C5">
        <w:trPr>
          <w:trHeight w:val="384"/>
        </w:trPr>
        <w:tc>
          <w:tcPr>
            <w:tcW w:w="3969" w:type="dxa"/>
            <w:shd w:val="clear" w:color="auto" w:fill="auto"/>
            <w:vAlign w:val="center"/>
          </w:tcPr>
          <w:p w14:paraId="2FC76E0B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DEPENDENCIA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10D56953" w14:textId="77777777" w:rsidR="00AA4417" w:rsidRPr="002829B7" w:rsidRDefault="00A0725B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CTP - IMPOSICION</w:t>
            </w:r>
          </w:p>
        </w:tc>
      </w:tr>
    </w:tbl>
    <w:p w14:paraId="4E27FC28" w14:textId="77777777" w:rsidR="005B7C31" w:rsidRDefault="005B7C31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p w14:paraId="6F0166EA" w14:textId="77777777" w:rsidR="00AA4417" w:rsidRPr="00D00740" w:rsidRDefault="00AA4417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5670"/>
      </w:tblGrid>
      <w:tr w:rsidR="00DE3734" w:rsidRPr="00DE3734" w14:paraId="68418EBE" w14:textId="77777777" w:rsidTr="00917C06">
        <w:trPr>
          <w:trHeight w:val="411"/>
        </w:trPr>
        <w:tc>
          <w:tcPr>
            <w:tcW w:w="9464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3D61DCA" w14:textId="77777777" w:rsidR="00DE3734" w:rsidRPr="00DE3734" w:rsidRDefault="00DE3734" w:rsidP="00DE3734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CONTRATO</w:t>
            </w:r>
          </w:p>
        </w:tc>
      </w:tr>
      <w:tr w:rsidR="00AA4417" w:rsidRPr="002829B7" w14:paraId="569F8AC6" w14:textId="77777777" w:rsidTr="00917C06">
        <w:trPr>
          <w:trHeight w:val="411"/>
        </w:trPr>
        <w:tc>
          <w:tcPr>
            <w:tcW w:w="3794" w:type="dxa"/>
            <w:shd w:val="clear" w:color="auto" w:fill="auto"/>
            <w:vAlign w:val="center"/>
          </w:tcPr>
          <w:p w14:paraId="360E105A" w14:textId="77777777" w:rsidR="00AA4417" w:rsidRPr="002829B7" w:rsidRDefault="005B7C31" w:rsidP="009C102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NÚ</w:t>
            </w:r>
            <w:r w:rsidR="00AA4417" w:rsidRPr="002829B7">
              <w:rPr>
                <w:rFonts w:ascii="Arial Narrow" w:hAnsi="Arial Narrow" w:cs="Tahoma"/>
                <w:b/>
                <w:sz w:val="22"/>
                <w:szCs w:val="22"/>
              </w:rPr>
              <w:t>MERO DE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49613CD" w14:textId="77777777" w:rsidR="00A0725B" w:rsidRPr="00A0725B" w:rsidRDefault="00A0725B" w:rsidP="00A0725B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p w14:paraId="1C8287C6" w14:textId="569294D8" w:rsidR="00AA4417" w:rsidRPr="00FD15DD" w:rsidRDefault="00A0725B" w:rsidP="00DE3734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22</w:t>
            </w:r>
            <w:r w:rsidR="005F0CB2">
              <w:rPr>
                <w:rFonts w:ascii="Arial Narrow" w:hAnsi="Arial Narrow" w:cs="Tahoma"/>
                <w:b/>
                <w:bCs/>
                <w:sz w:val="22"/>
                <w:szCs w:val="22"/>
              </w:rPr>
              <w:t>5</w:t>
            </w:r>
            <w:r w:rsidR="008C4ADC">
              <w:rPr>
                <w:rFonts w:ascii="Arial Narrow" w:hAnsi="Arial Narrow" w:cs="Tahoma"/>
                <w:b/>
                <w:bCs/>
                <w:sz w:val="22"/>
                <w:szCs w:val="22"/>
              </w:rPr>
              <w:t>4</w:t>
            </w: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00</w:t>
            </w:r>
            <w:r w:rsidR="00012A60">
              <w:rPr>
                <w:rFonts w:ascii="Arial Narrow" w:hAnsi="Arial Narrow" w:cs="Tahoma"/>
                <w:b/>
                <w:bCs/>
                <w:sz w:val="22"/>
                <w:szCs w:val="22"/>
              </w:rPr>
              <w:t>3</w:t>
            </w:r>
            <w:r w:rsidR="005F0CB2">
              <w:rPr>
                <w:rFonts w:ascii="Arial Narrow" w:hAnsi="Arial Narrow" w:cs="Tahoma"/>
                <w:b/>
                <w:bCs/>
                <w:sz w:val="22"/>
                <w:szCs w:val="22"/>
              </w:rPr>
              <w:t>1</w:t>
            </w:r>
          </w:p>
        </w:tc>
      </w:tr>
      <w:tr w:rsidR="00AA4417" w:rsidRPr="002829B7" w14:paraId="36EAE73A" w14:textId="77777777" w:rsidTr="00917C06">
        <w:trPr>
          <w:trHeight w:val="407"/>
        </w:trPr>
        <w:tc>
          <w:tcPr>
            <w:tcW w:w="3794" w:type="dxa"/>
            <w:shd w:val="clear" w:color="auto" w:fill="auto"/>
            <w:vAlign w:val="center"/>
          </w:tcPr>
          <w:p w14:paraId="419BB196" w14:textId="77777777" w:rsidR="00AA4417" w:rsidRPr="002829B7" w:rsidRDefault="00AA4417" w:rsidP="009C102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FECHA DE 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SUSCRIPCIÓN DEL 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CF8914D" w14:textId="0366E94B" w:rsidR="00AA4417" w:rsidRPr="002829B7" w:rsidRDefault="008C4ADC" w:rsidP="00331B00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2</w:t>
            </w:r>
            <w:r w:rsidR="005F0CB2">
              <w:rPr>
                <w:rFonts w:ascii="Arial Narrow" w:hAnsi="Arial Narrow" w:cs="Tahoma"/>
                <w:b/>
                <w:sz w:val="22"/>
                <w:szCs w:val="22"/>
              </w:rPr>
              <w:t>2</w:t>
            </w:r>
            <w:r w:rsidR="00A0725B" w:rsidRPr="00917C06">
              <w:rPr>
                <w:rFonts w:ascii="Arial Narrow" w:hAnsi="Arial Narrow" w:cs="Tahoma"/>
                <w:b/>
                <w:sz w:val="22"/>
                <w:szCs w:val="22"/>
              </w:rPr>
              <w:t>/0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8</w:t>
            </w:r>
            <w:r w:rsidR="00A0725B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5F0CB2">
              <w:rPr>
                <w:rFonts w:ascii="Arial Narrow" w:hAnsi="Arial Narrow" w:cs="Tahoma"/>
                <w:b/>
                <w:sz w:val="22"/>
                <w:szCs w:val="22"/>
              </w:rPr>
              <w:t>5</w:t>
            </w:r>
            <w:r w:rsidR="00A0725B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</w:t>
            </w:r>
          </w:p>
        </w:tc>
      </w:tr>
      <w:tr w:rsidR="008C4ADC" w:rsidRPr="002829B7" w14:paraId="02E52F48" w14:textId="77777777" w:rsidTr="00917C06">
        <w:trPr>
          <w:trHeight w:val="796"/>
        </w:trPr>
        <w:tc>
          <w:tcPr>
            <w:tcW w:w="3794" w:type="dxa"/>
            <w:shd w:val="clear" w:color="auto" w:fill="auto"/>
            <w:vAlign w:val="center"/>
          </w:tcPr>
          <w:p w14:paraId="6CB57502" w14:textId="77777777" w:rsidR="008C4ADC" w:rsidRPr="002829B7" w:rsidRDefault="008C4ADC" w:rsidP="008C4ADC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FECHA DE LEGALIZACIÓN Y PERFECCIONAMIENTO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856BEDF" w14:textId="78B4FFBC" w:rsidR="008C4ADC" w:rsidRPr="002829B7" w:rsidRDefault="008C4ADC" w:rsidP="008C4ADC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2</w:t>
            </w:r>
            <w:r w:rsidR="005F0CB2">
              <w:rPr>
                <w:rFonts w:ascii="Arial Narrow" w:hAnsi="Arial Narrow" w:cs="Tahoma"/>
                <w:b/>
                <w:sz w:val="22"/>
                <w:szCs w:val="22"/>
              </w:rPr>
              <w:t>2</w:t>
            </w:r>
            <w:r w:rsidRPr="00917C06">
              <w:rPr>
                <w:rFonts w:ascii="Arial Narrow" w:hAnsi="Arial Narrow" w:cs="Tahoma"/>
                <w:b/>
                <w:sz w:val="22"/>
                <w:szCs w:val="22"/>
              </w:rPr>
              <w:t>/0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8</w:t>
            </w:r>
            <w:r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5F0CB2">
              <w:rPr>
                <w:rFonts w:ascii="Arial Narrow" w:hAnsi="Arial Narrow" w:cs="Tahoma"/>
                <w:b/>
                <w:sz w:val="22"/>
                <w:szCs w:val="22"/>
              </w:rPr>
              <w:t>5</w:t>
            </w:r>
            <w:r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</w:t>
            </w:r>
          </w:p>
        </w:tc>
      </w:tr>
      <w:tr w:rsidR="008C4ADC" w:rsidRPr="002829B7" w14:paraId="5140D6FC" w14:textId="77777777" w:rsidTr="00917C06">
        <w:trPr>
          <w:trHeight w:val="377"/>
        </w:trPr>
        <w:tc>
          <w:tcPr>
            <w:tcW w:w="3794" w:type="dxa"/>
            <w:shd w:val="clear" w:color="auto" w:fill="auto"/>
            <w:vAlign w:val="center"/>
          </w:tcPr>
          <w:p w14:paraId="2D538E76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CONTRATISTA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98D0C46" w14:textId="77777777" w:rsidR="008C4ADC" w:rsidRPr="00A0725B" w:rsidRDefault="008C4ADC" w:rsidP="008C4ADC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05"/>
            </w:tblGrid>
            <w:tr w:rsidR="008C4ADC" w:rsidRPr="00A0725B" w14:paraId="73210141" w14:textId="77777777">
              <w:trPr>
                <w:trHeight w:val="95"/>
              </w:trPr>
              <w:tc>
                <w:tcPr>
                  <w:tcW w:w="2305" w:type="dxa"/>
                </w:tcPr>
                <w:p w14:paraId="331CCE3E" w14:textId="77777777" w:rsidR="008C4ADC" w:rsidRPr="005C6782" w:rsidRDefault="008C4ADC" w:rsidP="008C4AD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</w:pPr>
                  <w:r w:rsidRPr="005C6782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 xml:space="preserve">TERNNA COLOMBIA SAS </w:t>
                  </w:r>
                </w:p>
              </w:tc>
            </w:tr>
          </w:tbl>
          <w:p w14:paraId="543A078F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8C4ADC" w:rsidRPr="002829B7" w14:paraId="2DEAA67E" w14:textId="77777777" w:rsidTr="00917C06">
        <w:trPr>
          <w:trHeight w:val="457"/>
        </w:trPr>
        <w:tc>
          <w:tcPr>
            <w:tcW w:w="3794" w:type="dxa"/>
            <w:shd w:val="clear" w:color="auto" w:fill="auto"/>
            <w:vAlign w:val="center"/>
          </w:tcPr>
          <w:p w14:paraId="3F8459D0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CÉ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DULA DE CIUDADANÍA O NIT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376595A" w14:textId="77777777" w:rsidR="008C4ADC" w:rsidRPr="00A0725B" w:rsidRDefault="008C4ADC" w:rsidP="008C4ADC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17"/>
            </w:tblGrid>
            <w:tr w:rsidR="008C4ADC" w:rsidRPr="00917C06" w14:paraId="2C7EC847" w14:textId="77777777">
              <w:trPr>
                <w:trHeight w:val="95"/>
              </w:trPr>
              <w:tc>
                <w:tcPr>
                  <w:tcW w:w="1617" w:type="dxa"/>
                </w:tcPr>
                <w:p w14:paraId="7E4EB4E6" w14:textId="77777777" w:rsidR="008C4ADC" w:rsidRPr="00917C06" w:rsidRDefault="008C4ADC" w:rsidP="008C4AD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</w:pPr>
                  <w:r w:rsidRPr="00917C06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 xml:space="preserve">901.601.086-0 </w:t>
                  </w:r>
                </w:p>
              </w:tc>
            </w:tr>
          </w:tbl>
          <w:p w14:paraId="16D614DA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8C4ADC" w:rsidRPr="005F0CB2" w14:paraId="6466F2EB" w14:textId="77777777" w:rsidTr="00917C06">
        <w:trPr>
          <w:trHeight w:val="2184"/>
        </w:trPr>
        <w:tc>
          <w:tcPr>
            <w:tcW w:w="3794" w:type="dxa"/>
            <w:shd w:val="clear" w:color="auto" w:fill="auto"/>
            <w:vAlign w:val="center"/>
          </w:tcPr>
          <w:p w14:paraId="1E020B90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OBJETO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4F825A58" w14:textId="77777777" w:rsidR="008C4ADC" w:rsidRPr="008919F1" w:rsidRDefault="008C4ADC" w:rsidP="008C4ADC">
            <w:pPr>
              <w:jc w:val="both"/>
              <w:rPr>
                <w:rFonts w:ascii="Arial Narrow" w:hAnsi="Arial Narrow"/>
                <w:color w:val="000000"/>
                <w:lang w:eastAsia="es-ES"/>
              </w:rPr>
            </w:pPr>
          </w:p>
          <w:p w14:paraId="21E138F1" w14:textId="591C1766" w:rsidR="008C4ADC" w:rsidRPr="005F0CB2" w:rsidRDefault="005F0CB2" w:rsidP="008C4A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Century Gothic"/>
                <w:color w:val="000000"/>
              </w:rPr>
            </w:pPr>
            <w:r w:rsidRPr="005F0CB2">
              <w:rPr>
                <w:rFonts w:ascii="Arial Narrow" w:hAnsi="Arial Narrow"/>
                <w:color w:val="000000"/>
                <w:lang w:eastAsia="es-ES"/>
              </w:rPr>
              <w:t xml:space="preserve">SERVICIO DE RENOVACIÓN DE LA SUSCRIPCIÓN PARA EL USO DE LICENCIAS DE SOFTWARE DE PRODUCTOS KODAK DE LA IMPRENTA NACIONAL DE COLOMBIA </w:t>
            </w:r>
          </w:p>
          <w:p w14:paraId="58523277" w14:textId="77777777" w:rsidR="008C4ADC" w:rsidRPr="005F0CB2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8C4ADC" w:rsidRPr="002829B7" w14:paraId="59739EE8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5C820C98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VALOR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429FA4A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$ 54.912.312</w:t>
            </w:r>
          </w:p>
        </w:tc>
      </w:tr>
      <w:tr w:rsidR="008C4ADC" w:rsidRPr="002829B7" w14:paraId="078DD04B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43A402B2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lastRenderedPageBreak/>
              <w:t>PLAZO DE EJECUCIÓN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6084D65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12 Meses </w:t>
            </w:r>
          </w:p>
        </w:tc>
      </w:tr>
      <w:tr w:rsidR="008C4ADC" w:rsidRPr="002829B7" w14:paraId="3BB5927B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667C945A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PLAZO DE ENTREGA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45428FF" w14:textId="3927FF6C" w:rsidR="008C4ADC" w:rsidRPr="00FD15DD" w:rsidRDefault="005F0CB2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5</w:t>
            </w:r>
            <w:r w:rsidR="008C4ADC"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 Días Hábiles</w:t>
            </w:r>
          </w:p>
        </w:tc>
      </w:tr>
      <w:tr w:rsidR="008C4ADC" w:rsidRPr="002829B7" w14:paraId="3C8D75C3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3FC15C57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FECHA DE INICIO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8003F68" w14:textId="6F0F9E25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2</w:t>
            </w:r>
            <w:r w:rsidR="005F0CB2">
              <w:rPr>
                <w:rFonts w:ascii="Arial Narrow" w:hAnsi="Arial Narrow" w:cs="Tahoma"/>
                <w:b/>
                <w:sz w:val="22"/>
                <w:szCs w:val="22"/>
              </w:rPr>
              <w:t>2</w:t>
            </w:r>
            <w:r w:rsidRPr="00917C06">
              <w:rPr>
                <w:rFonts w:ascii="Arial Narrow" w:hAnsi="Arial Narrow" w:cs="Tahoma"/>
                <w:b/>
                <w:sz w:val="22"/>
                <w:szCs w:val="22"/>
              </w:rPr>
              <w:t>/0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8</w:t>
            </w:r>
            <w:r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5F0CB2">
              <w:rPr>
                <w:rFonts w:ascii="Arial Narrow" w:hAnsi="Arial Narrow" w:cs="Tahoma"/>
                <w:b/>
                <w:sz w:val="22"/>
                <w:szCs w:val="22"/>
              </w:rPr>
              <w:t>5</w:t>
            </w:r>
            <w:r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</w:t>
            </w:r>
          </w:p>
        </w:tc>
      </w:tr>
      <w:tr w:rsidR="008C4ADC" w:rsidRPr="002829B7" w14:paraId="0557FFCF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9EB92C8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FECHA DE TERMINACIÓN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D6ACD6E" w14:textId="2EEDE770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2</w:t>
            </w:r>
            <w:r w:rsidR="005F0CB2">
              <w:rPr>
                <w:rFonts w:ascii="Arial Narrow" w:hAnsi="Arial Narrow" w:cs="Tahoma"/>
                <w:b/>
                <w:sz w:val="22"/>
                <w:szCs w:val="22"/>
              </w:rPr>
              <w:t>2</w:t>
            </w:r>
            <w:r w:rsidRPr="00917C06">
              <w:rPr>
                <w:rFonts w:ascii="Arial Narrow" w:hAnsi="Arial Narrow" w:cs="Tahoma"/>
                <w:b/>
                <w:sz w:val="22"/>
                <w:szCs w:val="22"/>
              </w:rPr>
              <w:t>/0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8</w:t>
            </w:r>
            <w:r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5F0CB2">
              <w:rPr>
                <w:rFonts w:ascii="Arial Narrow" w:hAnsi="Arial Narrow" w:cs="Tahoma"/>
                <w:b/>
                <w:sz w:val="22"/>
                <w:szCs w:val="22"/>
              </w:rPr>
              <w:t>6</w:t>
            </w:r>
          </w:p>
        </w:tc>
      </w:tr>
      <w:tr w:rsidR="008C4ADC" w:rsidRPr="002829B7" w14:paraId="74A6BC1A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BFD4BA5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ADICION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ES*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F4BA932" w14:textId="77777777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8C4ADC" w:rsidRPr="002829B7" w14:paraId="0D5CB1EE" w14:textId="77777777" w:rsidTr="00917C06">
        <w:trPr>
          <w:trHeight w:val="528"/>
        </w:trPr>
        <w:tc>
          <w:tcPr>
            <w:tcW w:w="3794" w:type="dxa"/>
            <w:shd w:val="clear" w:color="auto" w:fill="auto"/>
            <w:vAlign w:val="center"/>
          </w:tcPr>
          <w:p w14:paraId="3B8B2296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PRORROGA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S*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63BAB91E" w14:textId="77777777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8C4ADC" w:rsidRPr="002829B7" w14:paraId="4F79FA3A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3822BEDE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MODIFICACIÓN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ES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8012876" w14:textId="77777777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8C4ADC" w:rsidRPr="002829B7" w14:paraId="245DFA4F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581683A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SUSPENSIONES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08834CA" w14:textId="77777777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</w:tbl>
    <w:p w14:paraId="445862C5" w14:textId="77777777" w:rsidR="00AA4417" w:rsidRPr="00D00740" w:rsidRDefault="006B7819" w:rsidP="00AA4417">
      <w:pPr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>*</w:t>
      </w:r>
      <w:r w:rsidRPr="006B7819">
        <w:rPr>
          <w:rFonts w:ascii="Arial Narrow" w:hAnsi="Arial Narrow" w:cs="Arial"/>
          <w:i/>
          <w:color w:val="7F7F7F" w:themeColor="text1" w:themeTint="80"/>
          <w:sz w:val="22"/>
          <w:szCs w:val="22"/>
        </w:rPr>
        <w:t xml:space="preserve"> </w:t>
      </w:r>
      <w:r>
        <w:rPr>
          <w:rFonts w:ascii="Arial Narrow" w:hAnsi="Arial Narrow" w:cs="Arial"/>
          <w:i/>
          <w:color w:val="7F7F7F" w:themeColor="text1" w:themeTint="80"/>
          <w:sz w:val="22"/>
          <w:szCs w:val="22"/>
        </w:rPr>
        <w:t>En caso de adición o prórroga, indicar el número de la misma con el tiempo prorrogado o valor adicionado según se trate y la fecha de suscripción del documento.</w:t>
      </w:r>
    </w:p>
    <w:p w14:paraId="0DD1F0A4" w14:textId="77777777" w:rsidR="00993CF7" w:rsidRPr="00D00740" w:rsidRDefault="00993CF7" w:rsidP="00993CF7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DE3734" w14:paraId="6B3CC252" w14:textId="77777777" w:rsidTr="00DE3734">
        <w:tc>
          <w:tcPr>
            <w:tcW w:w="9394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A098B95" w14:textId="77777777" w:rsidR="00DE3734" w:rsidRPr="00DE3734" w:rsidRDefault="00DE3734" w:rsidP="00DE3734">
            <w:pPr>
              <w:tabs>
                <w:tab w:val="left" w:pos="313"/>
              </w:tabs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E3734">
              <w:rPr>
                <w:rFonts w:ascii="Arial Narrow" w:hAnsi="Arial Narrow" w:cs="Tahoma"/>
                <w:b/>
                <w:sz w:val="22"/>
                <w:szCs w:val="22"/>
              </w:rPr>
              <w:t>SEGUIMIENTO CONTRACTUAL</w:t>
            </w:r>
          </w:p>
        </w:tc>
      </w:tr>
      <w:tr w:rsidR="00241916" w14:paraId="7D975681" w14:textId="77777777" w:rsidTr="00DE3734">
        <w:tc>
          <w:tcPr>
            <w:tcW w:w="9394" w:type="dxa"/>
          </w:tcPr>
          <w:p w14:paraId="14F7B2E9" w14:textId="77777777" w:rsidR="004F7D97" w:rsidRPr="00C27AAF" w:rsidRDefault="00241916" w:rsidP="00C27AAF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41916">
              <w:rPr>
                <w:rFonts w:ascii="Arial Narrow" w:hAnsi="Arial Narrow" w:cs="Tahoma"/>
                <w:b/>
                <w:sz w:val="22"/>
                <w:szCs w:val="22"/>
              </w:rPr>
              <w:t>CUMPLIMIENTO DEL OBJETO:</w:t>
            </w:r>
            <w:r w:rsidRPr="002419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(Indicar conforme a las obligaciones pactadas en el contrato, el cumplimiento y desempeño del contratista respecto de la ejecución de las mismas, explicando de forma detallada los elementos recibidos, servicios prestados, etc., junto con los soportes pert</w:t>
            </w:r>
            <w:r w:rsid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inentes)</w:t>
            </w:r>
          </w:p>
        </w:tc>
      </w:tr>
      <w:tr w:rsidR="00241916" w14:paraId="5948C2E0" w14:textId="77777777" w:rsidTr="005C6782">
        <w:trPr>
          <w:trHeight w:val="731"/>
        </w:trPr>
        <w:tc>
          <w:tcPr>
            <w:tcW w:w="9394" w:type="dxa"/>
          </w:tcPr>
          <w:p w14:paraId="31DE861B" w14:textId="77777777" w:rsidR="00917C06" w:rsidRPr="005C6782" w:rsidRDefault="00917C06" w:rsidP="00917C06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</w:pPr>
            <w:r w:rsidRPr="005C6782"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  <w:t>Se recibe a entera satisfaccion con las ultimas actualizaciones de Prinergy y preps funcionando    correctamente</w:t>
            </w:r>
          </w:p>
          <w:p w14:paraId="40CB7B5F" w14:textId="77777777" w:rsidR="00BE563C" w:rsidRPr="00766CDF" w:rsidRDefault="00BE563C" w:rsidP="00766CDF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</w:tr>
    </w:tbl>
    <w:p w14:paraId="576903A2" w14:textId="77777777" w:rsidR="00482949" w:rsidRDefault="00482949" w:rsidP="00AA4417">
      <w:pPr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631F0FAA" w14:textId="77777777" w:rsidTr="00DE3734">
        <w:tc>
          <w:tcPr>
            <w:tcW w:w="9394" w:type="dxa"/>
          </w:tcPr>
          <w:p w14:paraId="72BD4C25" w14:textId="77777777" w:rsidR="00BE563C" w:rsidRDefault="00BE563C" w:rsidP="00BE563C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OBSERVACIONES: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(Señalar las observaciones a que haya lugar respecto del desarrollo del objeto contractual, estableciendo si éste se está ejecutando o se ejecutó a satisfacción, así como reportar cualquier inconsistencia en la ejecución, cumplidos, pagos, documentos de remisión, etc.)</w:t>
            </w:r>
          </w:p>
        </w:tc>
      </w:tr>
      <w:tr w:rsidR="00BE563C" w14:paraId="1EA90149" w14:textId="77777777" w:rsidTr="00DE3734">
        <w:tc>
          <w:tcPr>
            <w:tcW w:w="9394" w:type="dxa"/>
          </w:tcPr>
          <w:p w14:paraId="39A8E013" w14:textId="167BDC90" w:rsidR="00744085" w:rsidRPr="00BE563C" w:rsidRDefault="005C6782" w:rsidP="00766CDF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Este contrato se realizo un pago </w:t>
            </w:r>
            <w:r w:rsidR="0072529A">
              <w:rPr>
                <w:rFonts w:ascii="Arial Narrow" w:hAnsi="Arial Narrow" w:cs="Tahoma"/>
                <w:b/>
                <w:sz w:val="22"/>
                <w:szCs w:val="22"/>
              </w:rPr>
              <w:t>único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 con soporte el </w:t>
            </w:r>
            <w:r w:rsidR="005F0CB2">
              <w:rPr>
                <w:rFonts w:ascii="Arial Narrow" w:hAnsi="Arial Narrow" w:cs="Tahoma"/>
                <w:b/>
                <w:sz w:val="22"/>
                <w:szCs w:val="22"/>
              </w:rPr>
              <w:t>12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 de </w:t>
            </w:r>
            <w:r w:rsidR="005F0CB2">
              <w:rPr>
                <w:rFonts w:ascii="Arial Narrow" w:hAnsi="Arial Narrow" w:cs="Tahoma"/>
                <w:b/>
                <w:sz w:val="22"/>
                <w:szCs w:val="22"/>
              </w:rPr>
              <w:t>septiembre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 del 202</w:t>
            </w:r>
            <w:r w:rsidR="005F0CB2">
              <w:rPr>
                <w:rFonts w:ascii="Arial Narrow" w:hAnsi="Arial Narrow" w:cs="Tahoma"/>
                <w:b/>
                <w:sz w:val="22"/>
                <w:szCs w:val="22"/>
              </w:rPr>
              <w:t>5</w:t>
            </w:r>
          </w:p>
        </w:tc>
      </w:tr>
    </w:tbl>
    <w:p w14:paraId="54A312D4" w14:textId="77777777" w:rsidR="00EB2257" w:rsidRDefault="00EB2257" w:rsidP="00AA4417">
      <w:pPr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60440A11" w14:textId="77777777" w:rsidTr="00DE3734">
        <w:tc>
          <w:tcPr>
            <w:tcW w:w="9394" w:type="dxa"/>
          </w:tcPr>
          <w:p w14:paraId="0F162988" w14:textId="77777777" w:rsidR="00BE563C" w:rsidRDefault="00BE563C" w:rsidP="00BE563C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>I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N</w:t>
            </w: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>FORMACIÓN TÉCNICA RELEVANTE (Si aplica)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: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(Indicar de manera clara las características técnicas que se supervisaron y verificaron respecto del objeto contractual, en caso tal que en razón del servicio, bien u obra a desarrollar, se requiriera satisfacer el cumplimiento de normas especiales o condiciones técnicas propias de su naturaleza)</w:t>
            </w:r>
          </w:p>
        </w:tc>
      </w:tr>
      <w:tr w:rsidR="00BE563C" w14:paraId="7FB6F1B3" w14:textId="77777777" w:rsidTr="00DE3734">
        <w:tc>
          <w:tcPr>
            <w:tcW w:w="9394" w:type="dxa"/>
          </w:tcPr>
          <w:p w14:paraId="2D4308D7" w14:textId="77777777" w:rsidR="00BE563C" w:rsidRPr="00BE563C" w:rsidRDefault="00BE563C" w:rsidP="00E20EA7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286358D0" w14:textId="77777777" w:rsidR="00941DED" w:rsidRDefault="00941DED" w:rsidP="00BE563C">
      <w:pPr>
        <w:jc w:val="both"/>
        <w:rPr>
          <w:rFonts w:ascii="Arial Narrow" w:hAnsi="Arial Narrow" w:cs="Tahoma"/>
          <w:sz w:val="22"/>
          <w:szCs w:val="22"/>
        </w:rPr>
      </w:pPr>
    </w:p>
    <w:p w14:paraId="0652F5EA" w14:textId="77777777" w:rsidR="00BE563C" w:rsidRPr="00941DED" w:rsidRDefault="00BE563C" w:rsidP="00941DED">
      <w:pPr>
        <w:ind w:firstLine="708"/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9933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933"/>
      </w:tblGrid>
      <w:tr w:rsidR="00BE563C" w14:paraId="116A30AF" w14:textId="77777777" w:rsidTr="00762C4D">
        <w:trPr>
          <w:trHeight w:val="515"/>
        </w:trPr>
        <w:tc>
          <w:tcPr>
            <w:tcW w:w="9933" w:type="dxa"/>
          </w:tcPr>
          <w:p w14:paraId="37B0B706" w14:textId="77777777" w:rsidR="00BE563C" w:rsidRDefault="00BE563C" w:rsidP="00766CDF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SOPORTE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S DEL INFORME</w:t>
            </w:r>
            <w:r w:rsidR="00762C4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</w:tr>
      <w:tr w:rsidR="00BE563C" w14:paraId="1F957FE4" w14:textId="77777777" w:rsidTr="00762C4D">
        <w:trPr>
          <w:trHeight w:val="242"/>
        </w:trPr>
        <w:tc>
          <w:tcPr>
            <w:tcW w:w="9933" w:type="dxa"/>
            <w:shd w:val="clear" w:color="auto" w:fill="auto"/>
          </w:tcPr>
          <w:p w14:paraId="31DA5256" w14:textId="77777777" w:rsidR="009774D5" w:rsidRPr="00BE563C" w:rsidRDefault="00E20EA7" w:rsidP="005C6782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A la fecha se adjuntan a la plataforma SECOP II </w:t>
            </w:r>
            <w:r w:rsidR="005C6782"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factura,cumplido a satisfacción y </w:t>
            </w:r>
            <w:r w:rsid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 soporte de</w:t>
            </w:r>
            <w:r w:rsidR="005C6782"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 instalación</w:t>
            </w:r>
          </w:p>
        </w:tc>
      </w:tr>
    </w:tbl>
    <w:p w14:paraId="45580EB7" w14:textId="77777777" w:rsidR="00655BD6" w:rsidRDefault="00655BD6" w:rsidP="00AA4417">
      <w:pPr>
        <w:rPr>
          <w:rFonts w:ascii="Arial Narrow" w:hAnsi="Arial Narrow" w:cs="Tahoma"/>
          <w:sz w:val="22"/>
          <w:szCs w:val="22"/>
        </w:rPr>
      </w:pPr>
    </w:p>
    <w:p w14:paraId="5E3967DB" w14:textId="77777777" w:rsidR="00766CDF" w:rsidRDefault="00766CDF" w:rsidP="00AA4417">
      <w:pPr>
        <w:rPr>
          <w:rFonts w:ascii="Arial Narrow" w:hAnsi="Arial Narrow" w:cs="Tahoma"/>
          <w:sz w:val="22"/>
          <w:szCs w:val="22"/>
        </w:rPr>
      </w:pPr>
    </w:p>
    <w:p w14:paraId="5B52338B" w14:textId="77777777" w:rsidR="00D15E92" w:rsidRPr="00D15E92" w:rsidRDefault="00D15E92" w:rsidP="00DE3734">
      <w:pPr>
        <w:pStyle w:val="Prrafodelista"/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Ind w:w="1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73"/>
        <w:gridCol w:w="2784"/>
      </w:tblGrid>
      <w:tr w:rsidR="00522AFE" w:rsidRPr="007043FB" w14:paraId="68EA586D" w14:textId="77777777" w:rsidTr="00522AFE">
        <w:trPr>
          <w:trHeight w:val="454"/>
        </w:trPr>
        <w:tc>
          <w:tcPr>
            <w:tcW w:w="7757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7B90466A" w14:textId="77777777" w:rsidR="00522AFE" w:rsidRPr="007043FB" w:rsidRDefault="00522AFE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D15E92">
              <w:rPr>
                <w:rFonts w:ascii="Arial Narrow" w:hAnsi="Arial Narrow" w:cs="Tahoma"/>
                <w:b/>
                <w:sz w:val="22"/>
                <w:szCs w:val="22"/>
              </w:rPr>
              <w:t>BALANCE FINANCIERO</w:t>
            </w:r>
          </w:p>
        </w:tc>
      </w:tr>
      <w:tr w:rsidR="007043FB" w:rsidRPr="007043FB" w14:paraId="301217D3" w14:textId="77777777" w:rsidTr="002E7872">
        <w:trPr>
          <w:trHeight w:val="454"/>
        </w:trPr>
        <w:tc>
          <w:tcPr>
            <w:tcW w:w="4973" w:type="dxa"/>
            <w:vAlign w:val="center"/>
          </w:tcPr>
          <w:p w14:paraId="014F3A9F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Concepto</w:t>
            </w:r>
          </w:p>
        </w:tc>
        <w:tc>
          <w:tcPr>
            <w:tcW w:w="2784" w:type="dxa"/>
            <w:vAlign w:val="center"/>
          </w:tcPr>
          <w:p w14:paraId="5788A440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</w:t>
            </w:r>
          </w:p>
        </w:tc>
      </w:tr>
      <w:tr w:rsidR="007043FB" w:rsidRPr="007043FB" w14:paraId="4111E903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128C029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Inicial del Contrato</w:t>
            </w:r>
          </w:p>
        </w:tc>
        <w:tc>
          <w:tcPr>
            <w:tcW w:w="2784" w:type="dxa"/>
            <w:vAlign w:val="center"/>
          </w:tcPr>
          <w:p w14:paraId="5360BBCF" w14:textId="77777777" w:rsidR="007043FB" w:rsidRPr="007043FB" w:rsidRDefault="005C6782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8C4ADC">
              <w:rPr>
                <w:rFonts w:ascii="Arial Narrow" w:hAnsi="Arial Narrow" w:cs="Tahoma"/>
                <w:b/>
                <w:bCs/>
                <w:sz w:val="22"/>
                <w:szCs w:val="22"/>
              </w:rPr>
              <w:t>54</w:t>
            </w: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8C4ADC">
              <w:rPr>
                <w:rFonts w:ascii="Arial Narrow" w:hAnsi="Arial Narrow" w:cs="Tahoma"/>
                <w:b/>
                <w:bCs/>
                <w:sz w:val="22"/>
                <w:szCs w:val="22"/>
              </w:rPr>
              <w:t>912</w:t>
            </w: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8C4ADC">
              <w:rPr>
                <w:rFonts w:ascii="Arial Narrow" w:hAnsi="Arial Narrow" w:cs="Tahoma"/>
                <w:b/>
                <w:bCs/>
                <w:sz w:val="22"/>
                <w:szCs w:val="22"/>
              </w:rPr>
              <w:t>312</w:t>
            </w:r>
          </w:p>
        </w:tc>
      </w:tr>
      <w:tr w:rsidR="007043FB" w:rsidRPr="007043FB" w14:paraId="720CDACA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6724F8BF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Adicionado</w:t>
            </w:r>
          </w:p>
        </w:tc>
        <w:tc>
          <w:tcPr>
            <w:tcW w:w="2784" w:type="dxa"/>
            <w:vAlign w:val="center"/>
          </w:tcPr>
          <w:p w14:paraId="10679D5E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</w:p>
        </w:tc>
      </w:tr>
      <w:tr w:rsidR="007043FB" w:rsidRPr="007043FB" w14:paraId="165B5EC6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723267B3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Total del Contrato</w:t>
            </w:r>
          </w:p>
        </w:tc>
        <w:tc>
          <w:tcPr>
            <w:tcW w:w="2784" w:type="dxa"/>
            <w:vAlign w:val="center"/>
          </w:tcPr>
          <w:p w14:paraId="12C122A9" w14:textId="77777777" w:rsidR="007043FB" w:rsidRPr="007043FB" w:rsidRDefault="008C4ADC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$ 54.912.312</w:t>
            </w:r>
          </w:p>
        </w:tc>
      </w:tr>
      <w:tr w:rsidR="007043FB" w:rsidRPr="007043FB" w14:paraId="19189248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A4FA04E" w14:textId="77777777" w:rsidR="007043FB" w:rsidRPr="007043FB" w:rsidRDefault="007043FB" w:rsidP="00DE3734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Recibido por el Contratista</w:t>
            </w:r>
          </w:p>
        </w:tc>
        <w:tc>
          <w:tcPr>
            <w:tcW w:w="2784" w:type="dxa"/>
            <w:vAlign w:val="center"/>
          </w:tcPr>
          <w:p w14:paraId="6BC5AA06" w14:textId="0A8073D5" w:rsidR="007043FB" w:rsidRPr="007043FB" w:rsidRDefault="0072529A" w:rsidP="00BC2248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1C4B99">
              <w:rPr>
                <w:rFonts w:ascii="Arial Narrow" w:hAnsi="Arial Narrow" w:cs="Tahoma"/>
                <w:b/>
                <w:bCs/>
                <w:sz w:val="22"/>
                <w:szCs w:val="22"/>
              </w:rPr>
              <w:t>0</w:t>
            </w:r>
          </w:p>
        </w:tc>
      </w:tr>
      <w:tr w:rsidR="002E7872" w:rsidRPr="007043FB" w14:paraId="2B0AA9B3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5EB08F6C" w14:textId="77777777" w:rsidR="002E7872" w:rsidRPr="007043FB" w:rsidRDefault="002E7872" w:rsidP="00DE3734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2E7872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Ejecutado por la Imprenta a Favor del Contratista</w:t>
            </w:r>
          </w:p>
        </w:tc>
        <w:tc>
          <w:tcPr>
            <w:tcW w:w="2784" w:type="dxa"/>
            <w:vAlign w:val="center"/>
          </w:tcPr>
          <w:p w14:paraId="367B1613" w14:textId="02060FD0" w:rsidR="002E7872" w:rsidRPr="007043FB" w:rsidRDefault="0072529A" w:rsidP="00BC2248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$ 54.912.312</w:t>
            </w:r>
          </w:p>
        </w:tc>
      </w:tr>
      <w:tr w:rsidR="007043FB" w:rsidRPr="007043FB" w14:paraId="660BAC40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531D06DA" w14:textId="77777777" w:rsidR="007043FB" w:rsidRPr="007043FB" w:rsidRDefault="007043FB" w:rsidP="001F7695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Saldo por </w:t>
            </w:r>
            <w:sdt>
              <w:sdtPr>
                <w:rPr>
                  <w:rFonts w:ascii="Arial Narrow" w:hAnsi="Arial Narrow"/>
                  <w:b/>
                  <w:sz w:val="22"/>
                  <w:szCs w:val="22"/>
                  <w:lang w:val="es-ES"/>
                </w:rPr>
                <w:id w:val="-656617761"/>
                <w:placeholder>
                  <w:docPart w:val="DefaultPlaceholder_1081868575"/>
                </w:placeholder>
                <w:comboBox>
                  <w:listItem w:value="Elija un elemento."/>
                  <w:listItem w:displayText="Ejecutar" w:value="Ejecutar"/>
                  <w:listItem w:displayText="Liberar" w:value="Liberar"/>
                </w:comboBox>
              </w:sdtPr>
              <w:sdtContent>
                <w:r w:rsidR="00341542">
                  <w:rPr>
                    <w:rFonts w:ascii="Arial Narrow" w:hAnsi="Arial Narrow"/>
                    <w:b/>
                    <w:sz w:val="22"/>
                    <w:szCs w:val="22"/>
                    <w:lang w:val="es-ES"/>
                  </w:rPr>
                  <w:t>Ejecutar</w:t>
                </w:r>
              </w:sdtContent>
            </w:sdt>
          </w:p>
        </w:tc>
        <w:tc>
          <w:tcPr>
            <w:tcW w:w="2784" w:type="dxa"/>
            <w:vAlign w:val="center"/>
          </w:tcPr>
          <w:p w14:paraId="1B9CB655" w14:textId="3F9C47E9" w:rsidR="007043FB" w:rsidRPr="007043FB" w:rsidRDefault="005F0CB2" w:rsidP="00BC2248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72529A">
              <w:rPr>
                <w:rFonts w:ascii="Arial Narrow" w:hAnsi="Arial Narrow" w:cs="Tahoma"/>
                <w:b/>
                <w:bCs/>
                <w:sz w:val="22"/>
                <w:szCs w:val="22"/>
              </w:rPr>
              <w:t>0</w:t>
            </w:r>
          </w:p>
        </w:tc>
      </w:tr>
    </w:tbl>
    <w:p w14:paraId="68DBF721" w14:textId="77777777" w:rsidR="007043FB" w:rsidRDefault="007043FB" w:rsidP="00AA4417">
      <w:pPr>
        <w:rPr>
          <w:rFonts w:ascii="Arial Narrow" w:hAnsi="Arial Narrow" w:cs="Tahoma"/>
          <w:b/>
          <w:sz w:val="22"/>
          <w:szCs w:val="22"/>
        </w:rPr>
      </w:pPr>
    </w:p>
    <w:p w14:paraId="59A48BB2" w14:textId="77777777" w:rsidR="005B7C31" w:rsidRDefault="005B7C31" w:rsidP="00AA4417">
      <w:pPr>
        <w:rPr>
          <w:rFonts w:ascii="Arial Narrow" w:hAnsi="Arial Narrow" w:cs="Tahoma"/>
          <w:b/>
          <w:sz w:val="22"/>
          <w:szCs w:val="22"/>
        </w:rPr>
      </w:pPr>
    </w:p>
    <w:p w14:paraId="18901C49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6B99D038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06D5DAED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553C5CD6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07C25410" w14:textId="77777777" w:rsidR="005E40E0" w:rsidRPr="007043FB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451FA6E1" w14:textId="77777777" w:rsidR="00AA4417" w:rsidRPr="00D00740" w:rsidRDefault="00AA4417" w:rsidP="00AA4417">
      <w:pPr>
        <w:rPr>
          <w:rFonts w:ascii="Arial Narrow" w:hAnsi="Arial Narrow" w:cs="Tahoma"/>
          <w:b/>
          <w:sz w:val="22"/>
          <w:szCs w:val="22"/>
        </w:rPr>
      </w:pPr>
    </w:p>
    <w:p w14:paraId="6A51E100" w14:textId="6A72746E" w:rsidR="00AA4417" w:rsidRPr="008A14BE" w:rsidRDefault="00D00740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</w:t>
      </w:r>
      <w:r w:rsidR="00AA4417" w:rsidRPr="00D00740">
        <w:rPr>
          <w:rFonts w:ascii="Arial Narrow" w:hAnsi="Arial Narrow" w:cs="Tahoma"/>
          <w:b/>
          <w:sz w:val="22"/>
          <w:szCs w:val="22"/>
        </w:rPr>
        <w:t>ECHA DE ELABORACIÓN</w:t>
      </w:r>
      <w:r w:rsidR="00766CDF" w:rsidRPr="005C6782">
        <w:rPr>
          <w:rFonts w:ascii="Arial Narrow" w:hAnsi="Arial Narrow" w:cs="Tahoma"/>
          <w:sz w:val="22"/>
          <w:szCs w:val="22"/>
        </w:rPr>
        <w:t>:</w:t>
      </w:r>
      <w:r w:rsidR="005C6782" w:rsidRPr="005C6782">
        <w:rPr>
          <w:rFonts w:ascii="Arial Narrow" w:hAnsi="Arial Narrow" w:cs="Tahoma"/>
          <w:b/>
          <w:bCs/>
          <w:sz w:val="22"/>
          <w:szCs w:val="22"/>
        </w:rPr>
        <w:t xml:space="preserve">   </w:t>
      </w:r>
      <w:r w:rsidR="00941D2D">
        <w:rPr>
          <w:rFonts w:ascii="Arial Narrow" w:hAnsi="Arial Narrow" w:cs="Tahoma"/>
          <w:b/>
          <w:bCs/>
          <w:sz w:val="22"/>
          <w:szCs w:val="22"/>
        </w:rPr>
        <w:t>3</w:t>
      </w:r>
      <w:r w:rsidR="007546E6">
        <w:rPr>
          <w:rFonts w:ascii="Arial Narrow" w:hAnsi="Arial Narrow" w:cs="Tahoma"/>
          <w:b/>
          <w:bCs/>
          <w:sz w:val="22"/>
          <w:szCs w:val="22"/>
        </w:rPr>
        <w:t>0</w:t>
      </w:r>
      <w:r w:rsidR="00735D0E" w:rsidRPr="005C6782">
        <w:rPr>
          <w:rFonts w:ascii="Arial Narrow" w:hAnsi="Arial Narrow" w:cs="Tahoma"/>
          <w:b/>
          <w:bCs/>
          <w:sz w:val="22"/>
          <w:szCs w:val="22"/>
        </w:rPr>
        <w:t>/</w:t>
      </w:r>
      <w:r w:rsidR="008919F1">
        <w:rPr>
          <w:rFonts w:ascii="Arial Narrow" w:hAnsi="Arial Narrow" w:cs="Tahoma"/>
          <w:b/>
          <w:bCs/>
          <w:sz w:val="22"/>
          <w:szCs w:val="22"/>
        </w:rPr>
        <w:t>0</w:t>
      </w:r>
      <w:r w:rsidR="007546E6">
        <w:rPr>
          <w:rFonts w:ascii="Arial Narrow" w:hAnsi="Arial Narrow" w:cs="Tahoma"/>
          <w:b/>
          <w:bCs/>
          <w:sz w:val="22"/>
          <w:szCs w:val="22"/>
        </w:rPr>
        <w:t>4</w:t>
      </w:r>
      <w:r w:rsidR="009774D5" w:rsidRPr="005C6782">
        <w:rPr>
          <w:rFonts w:ascii="Arial Narrow" w:hAnsi="Arial Narrow" w:cs="Tahoma"/>
          <w:b/>
          <w:bCs/>
          <w:sz w:val="22"/>
          <w:szCs w:val="22"/>
        </w:rPr>
        <w:t>/20</w:t>
      </w:r>
      <w:r w:rsidR="003252B5" w:rsidRPr="005C6782">
        <w:rPr>
          <w:rFonts w:ascii="Arial Narrow" w:hAnsi="Arial Narrow" w:cs="Tahoma"/>
          <w:b/>
          <w:bCs/>
          <w:sz w:val="22"/>
          <w:szCs w:val="22"/>
        </w:rPr>
        <w:t>2</w:t>
      </w:r>
      <w:r w:rsidR="008919F1">
        <w:rPr>
          <w:rFonts w:ascii="Arial Narrow" w:hAnsi="Arial Narrow" w:cs="Tahoma"/>
          <w:b/>
          <w:bCs/>
          <w:sz w:val="22"/>
          <w:szCs w:val="22"/>
        </w:rPr>
        <w:t>6</w:t>
      </w:r>
    </w:p>
    <w:p w14:paraId="62319FFA" w14:textId="77777777" w:rsidR="005B7C31" w:rsidRDefault="005B7C31" w:rsidP="00AA4417">
      <w:pPr>
        <w:rPr>
          <w:rFonts w:ascii="Arial Narrow" w:hAnsi="Arial Narrow" w:cs="Tahoma"/>
          <w:sz w:val="22"/>
          <w:szCs w:val="22"/>
        </w:rPr>
      </w:pPr>
    </w:p>
    <w:p w14:paraId="24D33800" w14:textId="77777777" w:rsidR="00BE563C" w:rsidRDefault="005C6782" w:rsidP="00AA4417">
      <w:pPr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noProof/>
          <w:sz w:val="22"/>
          <w:szCs w:val="22"/>
          <w:lang w:val="es-ES" w:eastAsia="es-ES"/>
        </w:rPr>
        <w:drawing>
          <wp:inline distT="0" distB="0" distL="0" distR="0" wp14:anchorId="1FD0DD2E" wp14:editId="2AC1ED07">
            <wp:extent cx="1346200" cy="1257300"/>
            <wp:effectExtent l="0" t="0" r="0" b="1270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MA -JOHN_1.pd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62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82D58" w14:textId="77777777" w:rsidR="00AA4417" w:rsidRPr="00D00740" w:rsidRDefault="00AA4417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sz w:val="22"/>
          <w:szCs w:val="22"/>
        </w:rPr>
        <w:t xml:space="preserve">________________________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FA428E" w:rsidRPr="00D00740">
        <w:rPr>
          <w:rFonts w:ascii="Arial Narrow" w:hAnsi="Arial Narrow" w:cs="Tahoma"/>
          <w:sz w:val="22"/>
          <w:szCs w:val="22"/>
        </w:rPr>
        <w:t xml:space="preserve">                       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Pr="00D00740">
        <w:rPr>
          <w:rFonts w:ascii="Arial Narrow" w:hAnsi="Arial Narrow" w:cs="Tahoma"/>
          <w:sz w:val="22"/>
          <w:szCs w:val="22"/>
        </w:rPr>
        <w:t xml:space="preserve">                                                                             </w:t>
      </w:r>
    </w:p>
    <w:p w14:paraId="78905E89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FIRMA DEL SUPERVISOR</w:t>
      </w:r>
    </w:p>
    <w:p w14:paraId="5587983E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4DE860B5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66D2E5F4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ab/>
      </w:r>
      <w:r w:rsidRPr="00D00740">
        <w:rPr>
          <w:rFonts w:ascii="Arial Narrow" w:hAnsi="Arial Narrow" w:cs="Tahoma"/>
          <w:b/>
          <w:sz w:val="22"/>
          <w:szCs w:val="22"/>
        </w:rPr>
        <w:tab/>
      </w:r>
    </w:p>
    <w:p w14:paraId="43CCB88D" w14:textId="77777777" w:rsidR="00221531" w:rsidRDefault="00221531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sectPr w:rsidR="00221531" w:rsidSect="00A0725B">
      <w:headerReference w:type="default" r:id="rId9"/>
      <w:footerReference w:type="default" r:id="rId10"/>
      <w:pgSz w:w="12240" w:h="15840" w:code="1"/>
      <w:pgMar w:top="1418" w:right="1418" w:bottom="1135" w:left="1418" w:header="135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7C602" w14:textId="77777777" w:rsidR="00A733C7" w:rsidRPr="00E6344B" w:rsidRDefault="00A733C7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endnote>
  <w:endnote w:type="continuationSeparator" w:id="0">
    <w:p w14:paraId="449CCB10" w14:textId="77777777" w:rsidR="00A733C7" w:rsidRPr="00E6344B" w:rsidRDefault="00A733C7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09BD2" w14:textId="77777777" w:rsidR="00917C06" w:rsidRPr="00A31813" w:rsidRDefault="00917C06" w:rsidP="00386274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177C0B" w14:textId="77777777" w:rsidR="00A733C7" w:rsidRPr="00E6344B" w:rsidRDefault="00A733C7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footnote>
  <w:footnote w:type="continuationSeparator" w:id="0">
    <w:p w14:paraId="0DEF1FFA" w14:textId="77777777" w:rsidR="00A733C7" w:rsidRPr="00E6344B" w:rsidRDefault="00A733C7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515"/>
      <w:tblW w:w="982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555"/>
      <w:gridCol w:w="6804"/>
      <w:gridCol w:w="1469"/>
    </w:tblGrid>
    <w:tr w:rsidR="00917C06" w:rsidRPr="00EA3A41" w14:paraId="257B94A9" w14:textId="77777777" w:rsidTr="00A0725B">
      <w:trPr>
        <w:cantSplit/>
        <w:trHeight w:val="1428"/>
      </w:trPr>
      <w:tc>
        <w:tcPr>
          <w:tcW w:w="1555" w:type="dxa"/>
          <w:tcBorders>
            <w:right w:val="single" w:sz="4" w:space="0" w:color="auto"/>
          </w:tcBorders>
          <w:vAlign w:val="center"/>
        </w:tcPr>
        <w:p w14:paraId="7029D36A" w14:textId="77777777" w:rsidR="00917C06" w:rsidRPr="00EA3A41" w:rsidRDefault="00917C06" w:rsidP="00241916">
          <w:pPr>
            <w:pStyle w:val="Encabezado"/>
            <w:jc w:val="center"/>
          </w:pPr>
          <w:r w:rsidRPr="00163B73">
            <w:rPr>
              <w:noProof/>
              <w:lang w:val="es-ES" w:eastAsia="es-ES"/>
            </w:rPr>
            <w:drawing>
              <wp:inline distT="0" distB="0" distL="0" distR="0" wp14:anchorId="385FA603" wp14:editId="48708B6B">
                <wp:extent cx="561975" cy="759853"/>
                <wp:effectExtent l="0" t="0" r="0" b="2540"/>
                <wp:docPr id="21" name="Imagen 4" descr="imp sin fon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imp sin fon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3843" cy="7623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tcBorders>
            <w:left w:val="single" w:sz="4" w:space="0" w:color="auto"/>
          </w:tcBorders>
          <w:vAlign w:val="center"/>
        </w:tcPr>
        <w:p w14:paraId="0FA08538" w14:textId="77777777" w:rsidR="00917C06" w:rsidRPr="00241916" w:rsidRDefault="00917C06" w:rsidP="00241916">
          <w:pPr>
            <w:pStyle w:val="Encabezado"/>
            <w:jc w:val="center"/>
            <w:rPr>
              <w:rFonts w:cs="Arial"/>
              <w:b/>
              <w:sz w:val="22"/>
              <w:szCs w:val="22"/>
            </w:rPr>
          </w:pP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ActDesactEscrituraManual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InsertarCampo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241916">
            <w:rPr>
              <w:rFonts w:cs="Arial"/>
              <w:b/>
              <w:sz w:val="22"/>
              <w:szCs w:val="22"/>
            </w:rPr>
            <w:t xml:space="preserve">Imprenta Nacional de Colombia </w:t>
          </w:r>
        </w:p>
        <w:p w14:paraId="1C2364A0" w14:textId="77777777" w:rsidR="00917C06" w:rsidRPr="00241916" w:rsidRDefault="00917C06" w:rsidP="00241916">
          <w:pPr>
            <w:jc w:val="center"/>
            <w:rPr>
              <w:rFonts w:cs="Arial"/>
              <w:b/>
              <w:sz w:val="22"/>
              <w:szCs w:val="22"/>
              <w:lang w:val="es-ES_tradnl"/>
            </w:rPr>
          </w:pPr>
        </w:p>
        <w:p w14:paraId="14D81935" w14:textId="77777777" w:rsidR="00917C06" w:rsidRPr="00241916" w:rsidRDefault="00917C06" w:rsidP="001A4C95">
          <w:pPr>
            <w:jc w:val="center"/>
            <w:rPr>
              <w:rFonts w:ascii="Arial Narrow" w:hAnsi="Arial Narrow"/>
              <w:b/>
              <w:sz w:val="22"/>
              <w:szCs w:val="22"/>
            </w:rPr>
          </w:pPr>
          <w:r w:rsidRPr="00241916">
            <w:rPr>
              <w:rFonts w:cs="Arial"/>
              <w:b/>
              <w:sz w:val="22"/>
              <w:szCs w:val="22"/>
            </w:rPr>
            <w:t>INFORME DE SUPERVISI</w:t>
          </w:r>
          <w:r>
            <w:rPr>
              <w:rFonts w:cs="Arial"/>
              <w:b/>
              <w:sz w:val="22"/>
              <w:szCs w:val="22"/>
            </w:rPr>
            <w:t>Ó</w:t>
          </w:r>
          <w:r w:rsidRPr="00241916">
            <w:rPr>
              <w:rFonts w:cs="Arial"/>
              <w:b/>
              <w:sz w:val="22"/>
              <w:szCs w:val="22"/>
            </w:rPr>
            <w:t>N</w:t>
          </w:r>
          <w:r>
            <w:rPr>
              <w:rFonts w:cs="Arial"/>
              <w:b/>
              <w:sz w:val="22"/>
              <w:szCs w:val="22"/>
            </w:rPr>
            <w:t xml:space="preserve"> DE CONTRATOS</w:t>
          </w:r>
          <w:r w:rsidRPr="00241916">
            <w:rPr>
              <w:rFonts w:ascii="Arial Narrow" w:hAnsi="Arial Narrow"/>
              <w:b/>
              <w:sz w:val="22"/>
              <w:szCs w:val="22"/>
            </w:rPr>
            <w:t xml:space="preserve"> </w:t>
          </w:r>
        </w:p>
      </w:tc>
      <w:tc>
        <w:tcPr>
          <w:tcW w:w="1469" w:type="dxa"/>
          <w:tcBorders>
            <w:left w:val="single" w:sz="4" w:space="0" w:color="auto"/>
          </w:tcBorders>
          <w:vAlign w:val="center"/>
        </w:tcPr>
        <w:p w14:paraId="414BB9E1" w14:textId="77777777" w:rsidR="00917C06" w:rsidRPr="00241916" w:rsidRDefault="00917C06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GA</w:t>
          </w:r>
          <w:r w:rsidRPr="00241916">
            <w:rPr>
              <w:rFonts w:cs="Arial"/>
              <w:sz w:val="22"/>
              <w:szCs w:val="22"/>
            </w:rPr>
            <w:t>-FO-</w:t>
          </w:r>
          <w:r>
            <w:rPr>
              <w:rFonts w:cs="Arial"/>
              <w:sz w:val="22"/>
              <w:szCs w:val="22"/>
            </w:rPr>
            <w:t>8</w:t>
          </w:r>
        </w:p>
        <w:p w14:paraId="1126CC5A" w14:textId="77777777" w:rsidR="00917C06" w:rsidRPr="00241916" w:rsidRDefault="00917C06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17</w:t>
          </w:r>
          <w:r w:rsidRPr="00241916">
            <w:rPr>
              <w:rFonts w:cs="Arial"/>
              <w:sz w:val="22"/>
              <w:szCs w:val="22"/>
            </w:rPr>
            <w:t>/</w:t>
          </w:r>
          <w:r>
            <w:rPr>
              <w:rFonts w:cs="Arial"/>
              <w:sz w:val="22"/>
              <w:szCs w:val="22"/>
            </w:rPr>
            <w:t>07</w:t>
          </w:r>
          <w:r w:rsidRPr="00241916">
            <w:rPr>
              <w:rFonts w:cs="Arial"/>
              <w:sz w:val="22"/>
              <w:szCs w:val="22"/>
            </w:rPr>
            <w:t>/201</w:t>
          </w:r>
          <w:r>
            <w:rPr>
              <w:rFonts w:cs="Arial"/>
              <w:sz w:val="22"/>
              <w:szCs w:val="22"/>
            </w:rPr>
            <w:t>8</w:t>
          </w:r>
        </w:p>
        <w:p w14:paraId="187A437B" w14:textId="77777777" w:rsidR="00917C06" w:rsidRPr="00241916" w:rsidRDefault="00917C06" w:rsidP="00F20B59">
          <w:pPr>
            <w:jc w:val="center"/>
          </w:pPr>
          <w:r w:rsidRPr="00241916">
            <w:rPr>
              <w:rFonts w:cs="Arial"/>
              <w:sz w:val="22"/>
              <w:szCs w:val="22"/>
            </w:rPr>
            <w:t xml:space="preserve">Versión </w:t>
          </w:r>
          <w:r>
            <w:rPr>
              <w:rFonts w:cs="Arial"/>
              <w:sz w:val="22"/>
              <w:szCs w:val="22"/>
            </w:rPr>
            <w:t>1</w:t>
          </w:r>
        </w:p>
      </w:tc>
    </w:tr>
  </w:tbl>
  <w:p w14:paraId="1102DC1B" w14:textId="77777777" w:rsidR="00917C06" w:rsidRPr="00DD1DDB" w:rsidRDefault="00917C06" w:rsidP="004859BA">
    <w:pPr>
      <w:pStyle w:val="Encabezado"/>
      <w:jc w:val="center"/>
    </w:pPr>
    <w:r>
      <w:t xml:space="preserve">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46546"/>
    <w:multiLevelType w:val="hybridMultilevel"/>
    <w:tmpl w:val="64B29A3A"/>
    <w:lvl w:ilvl="0" w:tplc="347848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B14B5"/>
    <w:multiLevelType w:val="multilevel"/>
    <w:tmpl w:val="2256C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92677"/>
    <w:multiLevelType w:val="multilevel"/>
    <w:tmpl w:val="D940F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B0DCF"/>
    <w:multiLevelType w:val="hybridMultilevel"/>
    <w:tmpl w:val="C05C03C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06787"/>
    <w:multiLevelType w:val="hybridMultilevel"/>
    <w:tmpl w:val="0854FBFE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0D792F"/>
    <w:multiLevelType w:val="multilevel"/>
    <w:tmpl w:val="0854F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70040C"/>
    <w:multiLevelType w:val="hybridMultilevel"/>
    <w:tmpl w:val="D940F1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E538B7"/>
    <w:multiLevelType w:val="multilevel"/>
    <w:tmpl w:val="AAE21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EA55ED"/>
    <w:multiLevelType w:val="hybridMultilevel"/>
    <w:tmpl w:val="579EDC2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343751"/>
    <w:multiLevelType w:val="multilevel"/>
    <w:tmpl w:val="6CFC7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8812CF"/>
    <w:multiLevelType w:val="hybridMultilevel"/>
    <w:tmpl w:val="8CBEBCA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D449DE"/>
    <w:multiLevelType w:val="multilevel"/>
    <w:tmpl w:val="8CBEB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2E0E91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961045"/>
    <w:multiLevelType w:val="hybridMultilevel"/>
    <w:tmpl w:val="9328CC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7A7A74"/>
    <w:multiLevelType w:val="hybridMultilevel"/>
    <w:tmpl w:val="050CEF1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DF16BA"/>
    <w:multiLevelType w:val="hybridMultilevel"/>
    <w:tmpl w:val="342E3CA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84F64"/>
    <w:multiLevelType w:val="hybridMultilevel"/>
    <w:tmpl w:val="21FC44EE"/>
    <w:lvl w:ilvl="0" w:tplc="E5A6AC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281261"/>
    <w:multiLevelType w:val="hybridMultilevel"/>
    <w:tmpl w:val="6CFC707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405FB1"/>
    <w:multiLevelType w:val="hybridMultilevel"/>
    <w:tmpl w:val="A72A859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2234AE"/>
    <w:multiLevelType w:val="hybridMultilevel"/>
    <w:tmpl w:val="543E277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BE4EF7"/>
    <w:multiLevelType w:val="hybridMultilevel"/>
    <w:tmpl w:val="2256C99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6939F5"/>
    <w:multiLevelType w:val="multilevel"/>
    <w:tmpl w:val="52563E7C"/>
    <w:lvl w:ilvl="0">
      <w:start w:val="1"/>
      <w:numFmt w:val="decimal"/>
      <w:pStyle w:val="Ttulo1"/>
      <w:lvlText w:val="%1"/>
      <w:lvlJc w:val="left"/>
      <w:pPr>
        <w:tabs>
          <w:tab w:val="num" w:pos="504"/>
        </w:tabs>
        <w:ind w:left="504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04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576"/>
        </w:tabs>
        <w:ind w:left="576" w:hanging="576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2" w15:restartNumberingAfterBreak="0">
    <w:nsid w:val="400247BA"/>
    <w:multiLevelType w:val="multilevel"/>
    <w:tmpl w:val="A72A8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9003F2"/>
    <w:multiLevelType w:val="hybridMultilevel"/>
    <w:tmpl w:val="19D67A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612F4D"/>
    <w:multiLevelType w:val="hybridMultilevel"/>
    <w:tmpl w:val="6560B18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EF62B6"/>
    <w:multiLevelType w:val="multilevel"/>
    <w:tmpl w:val="F1F01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331061"/>
    <w:multiLevelType w:val="hybridMultilevel"/>
    <w:tmpl w:val="A9D6237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7D00E5"/>
    <w:multiLevelType w:val="multilevel"/>
    <w:tmpl w:val="D22C9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990DBE"/>
    <w:multiLevelType w:val="hybridMultilevel"/>
    <w:tmpl w:val="AAE21804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AC6548"/>
    <w:multiLevelType w:val="hybridMultilevel"/>
    <w:tmpl w:val="BF303622"/>
    <w:lvl w:ilvl="0" w:tplc="9CA851BE">
      <w:start w:val="1"/>
      <w:numFmt w:val="decimal"/>
      <w:lvlText w:val="%1."/>
      <w:lvlJc w:val="left"/>
      <w:pPr>
        <w:ind w:left="720" w:hanging="360"/>
      </w:pPr>
      <w:rPr>
        <w:rFonts w:cs="Tahoma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924B05"/>
    <w:multiLevelType w:val="multilevel"/>
    <w:tmpl w:val="2970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AB07B9"/>
    <w:multiLevelType w:val="hybridMultilevel"/>
    <w:tmpl w:val="C2326A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057DE9"/>
    <w:multiLevelType w:val="hybridMultilevel"/>
    <w:tmpl w:val="297033C0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ED2856"/>
    <w:multiLevelType w:val="multilevel"/>
    <w:tmpl w:val="342E3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186A2D"/>
    <w:multiLevelType w:val="multilevel"/>
    <w:tmpl w:val="6560B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8755AC"/>
    <w:multiLevelType w:val="multilevel"/>
    <w:tmpl w:val="70027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E65D2D"/>
    <w:multiLevelType w:val="multilevel"/>
    <w:tmpl w:val="543E2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94F80"/>
    <w:multiLevelType w:val="hybridMultilevel"/>
    <w:tmpl w:val="700275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2F29C4"/>
    <w:multiLevelType w:val="hybridMultilevel"/>
    <w:tmpl w:val="F1F017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BE2C94"/>
    <w:multiLevelType w:val="hybridMultilevel"/>
    <w:tmpl w:val="D22C929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1F65E2"/>
    <w:multiLevelType w:val="multilevel"/>
    <w:tmpl w:val="579ED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4B03B0"/>
    <w:multiLevelType w:val="multilevel"/>
    <w:tmpl w:val="19D67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6736C8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810E4F"/>
    <w:multiLevelType w:val="multilevel"/>
    <w:tmpl w:val="C05C0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34346D"/>
    <w:multiLevelType w:val="multilevel"/>
    <w:tmpl w:val="050CE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6731710">
    <w:abstractNumId w:val="12"/>
  </w:num>
  <w:num w:numId="2" w16cid:durableId="2147235156">
    <w:abstractNumId w:val="42"/>
  </w:num>
  <w:num w:numId="3" w16cid:durableId="1626694317">
    <w:abstractNumId w:val="21"/>
  </w:num>
  <w:num w:numId="4" w16cid:durableId="161553611">
    <w:abstractNumId w:val="16"/>
  </w:num>
  <w:num w:numId="5" w16cid:durableId="301732376">
    <w:abstractNumId w:val="0"/>
  </w:num>
  <w:num w:numId="6" w16cid:durableId="348532273">
    <w:abstractNumId w:val="24"/>
  </w:num>
  <w:num w:numId="7" w16cid:durableId="1968966639">
    <w:abstractNumId w:val="31"/>
  </w:num>
  <w:num w:numId="8" w16cid:durableId="610747868">
    <w:abstractNumId w:val="26"/>
  </w:num>
  <w:num w:numId="9" w16cid:durableId="1325009473">
    <w:abstractNumId w:val="13"/>
  </w:num>
  <w:num w:numId="10" w16cid:durableId="37360722">
    <w:abstractNumId w:val="18"/>
  </w:num>
  <w:num w:numId="11" w16cid:durableId="1674411688">
    <w:abstractNumId w:val="22"/>
  </w:num>
  <w:num w:numId="12" w16cid:durableId="407045487">
    <w:abstractNumId w:val="19"/>
  </w:num>
  <w:num w:numId="13" w16cid:durableId="2040623648">
    <w:abstractNumId w:val="36"/>
  </w:num>
  <w:num w:numId="14" w16cid:durableId="1307783227">
    <w:abstractNumId w:val="39"/>
  </w:num>
  <w:num w:numId="15" w16cid:durableId="1391224685">
    <w:abstractNumId w:val="27"/>
  </w:num>
  <w:num w:numId="16" w16cid:durableId="1465195531">
    <w:abstractNumId w:val="28"/>
  </w:num>
  <w:num w:numId="17" w16cid:durableId="1398825598">
    <w:abstractNumId w:val="7"/>
  </w:num>
  <w:num w:numId="18" w16cid:durableId="1452438832">
    <w:abstractNumId w:val="32"/>
  </w:num>
  <w:num w:numId="19" w16cid:durableId="1634822102">
    <w:abstractNumId w:val="30"/>
  </w:num>
  <w:num w:numId="20" w16cid:durableId="2104254585">
    <w:abstractNumId w:val="34"/>
  </w:num>
  <w:num w:numId="21" w16cid:durableId="609436513">
    <w:abstractNumId w:val="6"/>
  </w:num>
  <w:num w:numId="22" w16cid:durableId="996420233">
    <w:abstractNumId w:val="2"/>
  </w:num>
  <w:num w:numId="23" w16cid:durableId="210073821">
    <w:abstractNumId w:val="17"/>
  </w:num>
  <w:num w:numId="24" w16cid:durableId="1670013005">
    <w:abstractNumId w:val="9"/>
  </w:num>
  <w:num w:numId="25" w16cid:durableId="1370835902">
    <w:abstractNumId w:val="3"/>
  </w:num>
  <w:num w:numId="26" w16cid:durableId="1333147270">
    <w:abstractNumId w:val="43"/>
  </w:num>
  <w:num w:numId="27" w16cid:durableId="83917877">
    <w:abstractNumId w:val="15"/>
  </w:num>
  <w:num w:numId="28" w16cid:durableId="1133786311">
    <w:abstractNumId w:val="4"/>
  </w:num>
  <w:num w:numId="29" w16cid:durableId="1002471284">
    <w:abstractNumId w:val="37"/>
  </w:num>
  <w:num w:numId="30" w16cid:durableId="1106390064">
    <w:abstractNumId w:val="20"/>
  </w:num>
  <w:num w:numId="31" w16cid:durableId="883326568">
    <w:abstractNumId w:val="10"/>
  </w:num>
  <w:num w:numId="32" w16cid:durableId="1794591395">
    <w:abstractNumId w:val="38"/>
  </w:num>
  <w:num w:numId="33" w16cid:durableId="551422552">
    <w:abstractNumId w:val="14"/>
  </w:num>
  <w:num w:numId="34" w16cid:durableId="481967715">
    <w:abstractNumId w:val="23"/>
  </w:num>
  <w:num w:numId="35" w16cid:durableId="1132097187">
    <w:abstractNumId w:val="8"/>
  </w:num>
  <w:num w:numId="36" w16cid:durableId="1341275783">
    <w:abstractNumId w:val="33"/>
  </w:num>
  <w:num w:numId="37" w16cid:durableId="164639370">
    <w:abstractNumId w:val="5"/>
  </w:num>
  <w:num w:numId="38" w16cid:durableId="1712999047">
    <w:abstractNumId w:val="35"/>
  </w:num>
  <w:num w:numId="39" w16cid:durableId="1143617168">
    <w:abstractNumId w:val="1"/>
  </w:num>
  <w:num w:numId="40" w16cid:durableId="9767332">
    <w:abstractNumId w:val="11"/>
  </w:num>
  <w:num w:numId="41" w16cid:durableId="191843283">
    <w:abstractNumId w:val="25"/>
  </w:num>
  <w:num w:numId="42" w16cid:durableId="1925802504">
    <w:abstractNumId w:val="44"/>
  </w:num>
  <w:num w:numId="43" w16cid:durableId="1744716096">
    <w:abstractNumId w:val="41"/>
  </w:num>
  <w:num w:numId="44" w16cid:durableId="1783963070">
    <w:abstractNumId w:val="40"/>
  </w:num>
  <w:num w:numId="45" w16cid:durableId="131572435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417"/>
    <w:rsid w:val="0001037B"/>
    <w:rsid w:val="00011645"/>
    <w:rsid w:val="00012A60"/>
    <w:rsid w:val="0001512B"/>
    <w:rsid w:val="000233B3"/>
    <w:rsid w:val="00023555"/>
    <w:rsid w:val="000256D7"/>
    <w:rsid w:val="00033581"/>
    <w:rsid w:val="00040A5B"/>
    <w:rsid w:val="000444D1"/>
    <w:rsid w:val="00052830"/>
    <w:rsid w:val="00055558"/>
    <w:rsid w:val="00071487"/>
    <w:rsid w:val="000755BF"/>
    <w:rsid w:val="00076020"/>
    <w:rsid w:val="00077C78"/>
    <w:rsid w:val="00083306"/>
    <w:rsid w:val="000836A6"/>
    <w:rsid w:val="00096612"/>
    <w:rsid w:val="000977DF"/>
    <w:rsid w:val="000B2664"/>
    <w:rsid w:val="000B6EF9"/>
    <w:rsid w:val="000B704B"/>
    <w:rsid w:val="000C0719"/>
    <w:rsid w:val="000C64CF"/>
    <w:rsid w:val="000C79FA"/>
    <w:rsid w:val="000C7B67"/>
    <w:rsid w:val="000C7E24"/>
    <w:rsid w:val="000D30D4"/>
    <w:rsid w:val="000E417F"/>
    <w:rsid w:val="000F1C68"/>
    <w:rsid w:val="001031A3"/>
    <w:rsid w:val="001076C1"/>
    <w:rsid w:val="00122292"/>
    <w:rsid w:val="00137202"/>
    <w:rsid w:val="00137704"/>
    <w:rsid w:val="00142CA0"/>
    <w:rsid w:val="00143018"/>
    <w:rsid w:val="001457E7"/>
    <w:rsid w:val="0014759A"/>
    <w:rsid w:val="00157721"/>
    <w:rsid w:val="00171B18"/>
    <w:rsid w:val="0017327F"/>
    <w:rsid w:val="00176E45"/>
    <w:rsid w:val="00196BDE"/>
    <w:rsid w:val="001A4C95"/>
    <w:rsid w:val="001A4E97"/>
    <w:rsid w:val="001A53A5"/>
    <w:rsid w:val="001A6839"/>
    <w:rsid w:val="001B1563"/>
    <w:rsid w:val="001B75A9"/>
    <w:rsid w:val="001C4B99"/>
    <w:rsid w:val="001C5113"/>
    <w:rsid w:val="001C5499"/>
    <w:rsid w:val="001C65F5"/>
    <w:rsid w:val="001D4C08"/>
    <w:rsid w:val="001D6302"/>
    <w:rsid w:val="001E3DDC"/>
    <w:rsid w:val="001E53F5"/>
    <w:rsid w:val="001F00A5"/>
    <w:rsid w:val="001F4F64"/>
    <w:rsid w:val="001F7695"/>
    <w:rsid w:val="00200643"/>
    <w:rsid w:val="0020438A"/>
    <w:rsid w:val="00206EF0"/>
    <w:rsid w:val="00221531"/>
    <w:rsid w:val="0022413A"/>
    <w:rsid w:val="00224373"/>
    <w:rsid w:val="00240172"/>
    <w:rsid w:val="00240A23"/>
    <w:rsid w:val="00241916"/>
    <w:rsid w:val="00244E4F"/>
    <w:rsid w:val="00253B55"/>
    <w:rsid w:val="00264133"/>
    <w:rsid w:val="00264880"/>
    <w:rsid w:val="00272128"/>
    <w:rsid w:val="002726DF"/>
    <w:rsid w:val="002829B7"/>
    <w:rsid w:val="002830CD"/>
    <w:rsid w:val="00297AD0"/>
    <w:rsid w:val="002A0BD8"/>
    <w:rsid w:val="002A2878"/>
    <w:rsid w:val="002A4DBA"/>
    <w:rsid w:val="002C05B3"/>
    <w:rsid w:val="002C2A1E"/>
    <w:rsid w:val="002C2D94"/>
    <w:rsid w:val="002D2B09"/>
    <w:rsid w:val="002E351B"/>
    <w:rsid w:val="002E7872"/>
    <w:rsid w:val="002F6205"/>
    <w:rsid w:val="0030504E"/>
    <w:rsid w:val="003114C2"/>
    <w:rsid w:val="00314949"/>
    <w:rsid w:val="0031514B"/>
    <w:rsid w:val="003173C4"/>
    <w:rsid w:val="00320211"/>
    <w:rsid w:val="00320BB9"/>
    <w:rsid w:val="003252B5"/>
    <w:rsid w:val="00326ED9"/>
    <w:rsid w:val="0033101C"/>
    <w:rsid w:val="00331B00"/>
    <w:rsid w:val="00334AEE"/>
    <w:rsid w:val="0034103E"/>
    <w:rsid w:val="00341542"/>
    <w:rsid w:val="00345A1C"/>
    <w:rsid w:val="003539DB"/>
    <w:rsid w:val="00355D1A"/>
    <w:rsid w:val="003826AD"/>
    <w:rsid w:val="00386274"/>
    <w:rsid w:val="003866B1"/>
    <w:rsid w:val="003A0635"/>
    <w:rsid w:val="003A1141"/>
    <w:rsid w:val="003A2FD0"/>
    <w:rsid w:val="003A645C"/>
    <w:rsid w:val="003A726B"/>
    <w:rsid w:val="003B63F7"/>
    <w:rsid w:val="003B71ED"/>
    <w:rsid w:val="003C519A"/>
    <w:rsid w:val="003D2C70"/>
    <w:rsid w:val="003F11FA"/>
    <w:rsid w:val="004046F9"/>
    <w:rsid w:val="00406BEA"/>
    <w:rsid w:val="00422453"/>
    <w:rsid w:val="00427F1E"/>
    <w:rsid w:val="00433CEA"/>
    <w:rsid w:val="004448CA"/>
    <w:rsid w:val="00445AE7"/>
    <w:rsid w:val="00454CFA"/>
    <w:rsid w:val="00470B38"/>
    <w:rsid w:val="00482949"/>
    <w:rsid w:val="004829F5"/>
    <w:rsid w:val="00485487"/>
    <w:rsid w:val="004859BA"/>
    <w:rsid w:val="00492546"/>
    <w:rsid w:val="00496DC4"/>
    <w:rsid w:val="004B2FB2"/>
    <w:rsid w:val="004B4D1D"/>
    <w:rsid w:val="004B5665"/>
    <w:rsid w:val="004D208E"/>
    <w:rsid w:val="004D3115"/>
    <w:rsid w:val="004E35A6"/>
    <w:rsid w:val="004E71AD"/>
    <w:rsid w:val="004F7D97"/>
    <w:rsid w:val="0050345A"/>
    <w:rsid w:val="00504411"/>
    <w:rsid w:val="00504D65"/>
    <w:rsid w:val="005142BD"/>
    <w:rsid w:val="0051744D"/>
    <w:rsid w:val="00521DFC"/>
    <w:rsid w:val="00522AFE"/>
    <w:rsid w:val="0053620F"/>
    <w:rsid w:val="005368B3"/>
    <w:rsid w:val="005528E2"/>
    <w:rsid w:val="0055624C"/>
    <w:rsid w:val="00561201"/>
    <w:rsid w:val="00565500"/>
    <w:rsid w:val="005659B2"/>
    <w:rsid w:val="00567F72"/>
    <w:rsid w:val="0057090D"/>
    <w:rsid w:val="00571D4F"/>
    <w:rsid w:val="005749F8"/>
    <w:rsid w:val="00592FF8"/>
    <w:rsid w:val="005B5EEC"/>
    <w:rsid w:val="005B7C31"/>
    <w:rsid w:val="005C52AB"/>
    <w:rsid w:val="005C6782"/>
    <w:rsid w:val="005D077E"/>
    <w:rsid w:val="005D08BE"/>
    <w:rsid w:val="005D14ED"/>
    <w:rsid w:val="005D3FAC"/>
    <w:rsid w:val="005E40E0"/>
    <w:rsid w:val="005E65D3"/>
    <w:rsid w:val="005E70CF"/>
    <w:rsid w:val="005F0CB2"/>
    <w:rsid w:val="005F2F8F"/>
    <w:rsid w:val="00607119"/>
    <w:rsid w:val="006079F7"/>
    <w:rsid w:val="00612AF4"/>
    <w:rsid w:val="00614605"/>
    <w:rsid w:val="00633A0A"/>
    <w:rsid w:val="00640AF9"/>
    <w:rsid w:val="0064211D"/>
    <w:rsid w:val="006437A7"/>
    <w:rsid w:val="00645A4F"/>
    <w:rsid w:val="006470D0"/>
    <w:rsid w:val="00647AF1"/>
    <w:rsid w:val="00655BD6"/>
    <w:rsid w:val="0065718D"/>
    <w:rsid w:val="00662EBB"/>
    <w:rsid w:val="00663A29"/>
    <w:rsid w:val="00665134"/>
    <w:rsid w:val="00681412"/>
    <w:rsid w:val="00683EF2"/>
    <w:rsid w:val="00692686"/>
    <w:rsid w:val="006948EB"/>
    <w:rsid w:val="00694F75"/>
    <w:rsid w:val="0069731F"/>
    <w:rsid w:val="006B3547"/>
    <w:rsid w:val="006B3D4B"/>
    <w:rsid w:val="006B7819"/>
    <w:rsid w:val="006E3B6E"/>
    <w:rsid w:val="006E7977"/>
    <w:rsid w:val="006F46E7"/>
    <w:rsid w:val="006F5BA2"/>
    <w:rsid w:val="007043FB"/>
    <w:rsid w:val="00704620"/>
    <w:rsid w:val="00711E88"/>
    <w:rsid w:val="00723DAD"/>
    <w:rsid w:val="007240EB"/>
    <w:rsid w:val="0072529A"/>
    <w:rsid w:val="007319AF"/>
    <w:rsid w:val="00733527"/>
    <w:rsid w:val="00735CE3"/>
    <w:rsid w:val="00735D0E"/>
    <w:rsid w:val="007361D8"/>
    <w:rsid w:val="007409C5"/>
    <w:rsid w:val="00744085"/>
    <w:rsid w:val="007449B8"/>
    <w:rsid w:val="007546E6"/>
    <w:rsid w:val="00755B9A"/>
    <w:rsid w:val="00756FA1"/>
    <w:rsid w:val="007619A6"/>
    <w:rsid w:val="00762C4D"/>
    <w:rsid w:val="00763CFF"/>
    <w:rsid w:val="00766CDF"/>
    <w:rsid w:val="0077277A"/>
    <w:rsid w:val="00773068"/>
    <w:rsid w:val="00777A28"/>
    <w:rsid w:val="00796AFF"/>
    <w:rsid w:val="007A3FF3"/>
    <w:rsid w:val="007A6D26"/>
    <w:rsid w:val="007B26FF"/>
    <w:rsid w:val="007B356C"/>
    <w:rsid w:val="007B7174"/>
    <w:rsid w:val="007C307F"/>
    <w:rsid w:val="007D37C5"/>
    <w:rsid w:val="007D47F8"/>
    <w:rsid w:val="007D6287"/>
    <w:rsid w:val="007E143C"/>
    <w:rsid w:val="007E2BA2"/>
    <w:rsid w:val="007E525F"/>
    <w:rsid w:val="007F5AE9"/>
    <w:rsid w:val="008025BE"/>
    <w:rsid w:val="00815FB0"/>
    <w:rsid w:val="008169CA"/>
    <w:rsid w:val="00822CD1"/>
    <w:rsid w:val="00825EBD"/>
    <w:rsid w:val="00825F9E"/>
    <w:rsid w:val="008262EA"/>
    <w:rsid w:val="00842CEA"/>
    <w:rsid w:val="00857D54"/>
    <w:rsid w:val="008626A9"/>
    <w:rsid w:val="008646C0"/>
    <w:rsid w:val="008747B3"/>
    <w:rsid w:val="00876F2D"/>
    <w:rsid w:val="00884021"/>
    <w:rsid w:val="00885B1C"/>
    <w:rsid w:val="008919F1"/>
    <w:rsid w:val="008A14BE"/>
    <w:rsid w:val="008A1BD2"/>
    <w:rsid w:val="008A5DB6"/>
    <w:rsid w:val="008A5FEF"/>
    <w:rsid w:val="008B433B"/>
    <w:rsid w:val="008B4470"/>
    <w:rsid w:val="008C4ADC"/>
    <w:rsid w:val="008D44AF"/>
    <w:rsid w:val="008D5CD8"/>
    <w:rsid w:val="008E43AF"/>
    <w:rsid w:val="008E7697"/>
    <w:rsid w:val="008E787F"/>
    <w:rsid w:val="008F1EFC"/>
    <w:rsid w:val="008F6EF4"/>
    <w:rsid w:val="008F7326"/>
    <w:rsid w:val="00910948"/>
    <w:rsid w:val="00912662"/>
    <w:rsid w:val="00915115"/>
    <w:rsid w:val="00917665"/>
    <w:rsid w:val="00917C06"/>
    <w:rsid w:val="009308C5"/>
    <w:rsid w:val="00940301"/>
    <w:rsid w:val="00941D2D"/>
    <w:rsid w:val="00941DED"/>
    <w:rsid w:val="00945189"/>
    <w:rsid w:val="00947982"/>
    <w:rsid w:val="00950F7B"/>
    <w:rsid w:val="00953308"/>
    <w:rsid w:val="00965FF2"/>
    <w:rsid w:val="009667C3"/>
    <w:rsid w:val="0096687A"/>
    <w:rsid w:val="0097539F"/>
    <w:rsid w:val="009774D5"/>
    <w:rsid w:val="009822A5"/>
    <w:rsid w:val="00987444"/>
    <w:rsid w:val="00993CF7"/>
    <w:rsid w:val="009A1B22"/>
    <w:rsid w:val="009B5099"/>
    <w:rsid w:val="009B73D4"/>
    <w:rsid w:val="009C1022"/>
    <w:rsid w:val="009D0E0A"/>
    <w:rsid w:val="009D4465"/>
    <w:rsid w:val="009F6923"/>
    <w:rsid w:val="00A021C6"/>
    <w:rsid w:val="00A0705C"/>
    <w:rsid w:val="00A0725B"/>
    <w:rsid w:val="00A15B13"/>
    <w:rsid w:val="00A31693"/>
    <w:rsid w:val="00A31813"/>
    <w:rsid w:val="00A34CB2"/>
    <w:rsid w:val="00A44445"/>
    <w:rsid w:val="00A54041"/>
    <w:rsid w:val="00A578EB"/>
    <w:rsid w:val="00A733C7"/>
    <w:rsid w:val="00A7565F"/>
    <w:rsid w:val="00A802F1"/>
    <w:rsid w:val="00A818B9"/>
    <w:rsid w:val="00AA4417"/>
    <w:rsid w:val="00AA582E"/>
    <w:rsid w:val="00AB514C"/>
    <w:rsid w:val="00AB5EB6"/>
    <w:rsid w:val="00AB792D"/>
    <w:rsid w:val="00AC161A"/>
    <w:rsid w:val="00AC45C6"/>
    <w:rsid w:val="00AD0188"/>
    <w:rsid w:val="00AD0F99"/>
    <w:rsid w:val="00AD1A57"/>
    <w:rsid w:val="00AD2CEB"/>
    <w:rsid w:val="00AD71B9"/>
    <w:rsid w:val="00AE0AE8"/>
    <w:rsid w:val="00AE3E58"/>
    <w:rsid w:val="00AE4375"/>
    <w:rsid w:val="00AF74F1"/>
    <w:rsid w:val="00B0003C"/>
    <w:rsid w:val="00B06D4D"/>
    <w:rsid w:val="00B23312"/>
    <w:rsid w:val="00B244E6"/>
    <w:rsid w:val="00B26425"/>
    <w:rsid w:val="00B31047"/>
    <w:rsid w:val="00B325F7"/>
    <w:rsid w:val="00B43300"/>
    <w:rsid w:val="00B53014"/>
    <w:rsid w:val="00B666E5"/>
    <w:rsid w:val="00B74518"/>
    <w:rsid w:val="00B77B66"/>
    <w:rsid w:val="00BA06E7"/>
    <w:rsid w:val="00BA4636"/>
    <w:rsid w:val="00BB2872"/>
    <w:rsid w:val="00BB42D0"/>
    <w:rsid w:val="00BC09CF"/>
    <w:rsid w:val="00BC1913"/>
    <w:rsid w:val="00BC2248"/>
    <w:rsid w:val="00BC2E66"/>
    <w:rsid w:val="00BC5A8B"/>
    <w:rsid w:val="00BD7E04"/>
    <w:rsid w:val="00BE563C"/>
    <w:rsid w:val="00C00FB4"/>
    <w:rsid w:val="00C0504E"/>
    <w:rsid w:val="00C0627A"/>
    <w:rsid w:val="00C13C38"/>
    <w:rsid w:val="00C14260"/>
    <w:rsid w:val="00C2376E"/>
    <w:rsid w:val="00C2750F"/>
    <w:rsid w:val="00C27AAF"/>
    <w:rsid w:val="00C32C70"/>
    <w:rsid w:val="00C32F7A"/>
    <w:rsid w:val="00C3716B"/>
    <w:rsid w:val="00C620C6"/>
    <w:rsid w:val="00C7132C"/>
    <w:rsid w:val="00C75995"/>
    <w:rsid w:val="00C81BA9"/>
    <w:rsid w:val="00C84195"/>
    <w:rsid w:val="00C941CE"/>
    <w:rsid w:val="00C95805"/>
    <w:rsid w:val="00CA042C"/>
    <w:rsid w:val="00CA2754"/>
    <w:rsid w:val="00CB3CA2"/>
    <w:rsid w:val="00CD0CDB"/>
    <w:rsid w:val="00CD195E"/>
    <w:rsid w:val="00CE36F8"/>
    <w:rsid w:val="00CF57AA"/>
    <w:rsid w:val="00CF7B5E"/>
    <w:rsid w:val="00CF7DB2"/>
    <w:rsid w:val="00D00740"/>
    <w:rsid w:val="00D02BCA"/>
    <w:rsid w:val="00D031F9"/>
    <w:rsid w:val="00D11BEA"/>
    <w:rsid w:val="00D1463C"/>
    <w:rsid w:val="00D15E92"/>
    <w:rsid w:val="00D22388"/>
    <w:rsid w:val="00D329E9"/>
    <w:rsid w:val="00D341EE"/>
    <w:rsid w:val="00D440BE"/>
    <w:rsid w:val="00D51475"/>
    <w:rsid w:val="00D578F3"/>
    <w:rsid w:val="00D62BF2"/>
    <w:rsid w:val="00D72B98"/>
    <w:rsid w:val="00D91171"/>
    <w:rsid w:val="00D9446F"/>
    <w:rsid w:val="00DA25A6"/>
    <w:rsid w:val="00DB0D82"/>
    <w:rsid w:val="00DC6ED6"/>
    <w:rsid w:val="00DD2057"/>
    <w:rsid w:val="00DD50B6"/>
    <w:rsid w:val="00DD5990"/>
    <w:rsid w:val="00DE3734"/>
    <w:rsid w:val="00DF12D5"/>
    <w:rsid w:val="00DF62A0"/>
    <w:rsid w:val="00DF6E16"/>
    <w:rsid w:val="00DF7122"/>
    <w:rsid w:val="00E000D3"/>
    <w:rsid w:val="00E02450"/>
    <w:rsid w:val="00E15ED1"/>
    <w:rsid w:val="00E20EA7"/>
    <w:rsid w:val="00E2337A"/>
    <w:rsid w:val="00E268C6"/>
    <w:rsid w:val="00E30757"/>
    <w:rsid w:val="00E316DC"/>
    <w:rsid w:val="00E3258D"/>
    <w:rsid w:val="00E3520D"/>
    <w:rsid w:val="00E40062"/>
    <w:rsid w:val="00E46703"/>
    <w:rsid w:val="00E559B1"/>
    <w:rsid w:val="00E57731"/>
    <w:rsid w:val="00E67CAD"/>
    <w:rsid w:val="00E71A89"/>
    <w:rsid w:val="00E71C48"/>
    <w:rsid w:val="00E95B1F"/>
    <w:rsid w:val="00E97268"/>
    <w:rsid w:val="00EA3A41"/>
    <w:rsid w:val="00EB1D52"/>
    <w:rsid w:val="00EB2257"/>
    <w:rsid w:val="00EC071C"/>
    <w:rsid w:val="00EC3F2E"/>
    <w:rsid w:val="00EC50C2"/>
    <w:rsid w:val="00EC5F50"/>
    <w:rsid w:val="00EC7736"/>
    <w:rsid w:val="00EE6B02"/>
    <w:rsid w:val="00EF4160"/>
    <w:rsid w:val="00EF56B6"/>
    <w:rsid w:val="00F030BA"/>
    <w:rsid w:val="00F13265"/>
    <w:rsid w:val="00F145D2"/>
    <w:rsid w:val="00F20B59"/>
    <w:rsid w:val="00F260B7"/>
    <w:rsid w:val="00F37BF2"/>
    <w:rsid w:val="00F51F67"/>
    <w:rsid w:val="00F608B9"/>
    <w:rsid w:val="00F65FA7"/>
    <w:rsid w:val="00F66A60"/>
    <w:rsid w:val="00F743D8"/>
    <w:rsid w:val="00F91CC0"/>
    <w:rsid w:val="00F93224"/>
    <w:rsid w:val="00F93995"/>
    <w:rsid w:val="00F97844"/>
    <w:rsid w:val="00FA0198"/>
    <w:rsid w:val="00FA0DF2"/>
    <w:rsid w:val="00FA1287"/>
    <w:rsid w:val="00FA428E"/>
    <w:rsid w:val="00FB5E56"/>
    <w:rsid w:val="00FC10FF"/>
    <w:rsid w:val="00FC2186"/>
    <w:rsid w:val="00FD0EB6"/>
    <w:rsid w:val="00FD15DD"/>
    <w:rsid w:val="00FE0EAE"/>
    <w:rsid w:val="00FF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B42485F"/>
  <w15:docId w15:val="{4F3181D9-AD11-F04E-96E0-FE66789FE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9B8"/>
    <w:rPr>
      <w:rFonts w:ascii="Arial" w:eastAsia="Times New Roman" w:hAnsi="Arial"/>
    </w:rPr>
  </w:style>
  <w:style w:type="paragraph" w:styleId="Ttulo1">
    <w:name w:val="heading 1"/>
    <w:basedOn w:val="Normal"/>
    <w:next w:val="Normal"/>
    <w:qFormat/>
    <w:rsid w:val="00AB5EB6"/>
    <w:pPr>
      <w:keepNext/>
      <w:numPr>
        <w:numId w:val="3"/>
      </w:numPr>
      <w:jc w:val="center"/>
      <w:outlineLvl w:val="0"/>
    </w:pPr>
    <w:rPr>
      <w:b/>
      <w:lang w:val="es-ES_tradnl" w:eastAsia="es-ES"/>
    </w:rPr>
  </w:style>
  <w:style w:type="paragraph" w:styleId="Ttulo2">
    <w:name w:val="heading 2"/>
    <w:basedOn w:val="Normal"/>
    <w:next w:val="Normal"/>
    <w:qFormat/>
    <w:rsid w:val="00AB5EB6"/>
    <w:pPr>
      <w:keepNext/>
      <w:numPr>
        <w:ilvl w:val="1"/>
        <w:numId w:val="3"/>
      </w:numPr>
      <w:outlineLvl w:val="1"/>
    </w:pPr>
    <w:rPr>
      <w:b/>
      <w:lang w:val="es-ES_tradnl" w:eastAsia="es-ES"/>
    </w:rPr>
  </w:style>
  <w:style w:type="paragraph" w:styleId="Ttulo3">
    <w:name w:val="heading 3"/>
    <w:basedOn w:val="Normal"/>
    <w:next w:val="Normal"/>
    <w:qFormat/>
    <w:rsid w:val="00AB5EB6"/>
    <w:pPr>
      <w:keepNext/>
      <w:numPr>
        <w:ilvl w:val="2"/>
        <w:numId w:val="3"/>
      </w:numPr>
      <w:jc w:val="center"/>
      <w:outlineLvl w:val="2"/>
    </w:pPr>
    <w:rPr>
      <w:b/>
      <w:sz w:val="18"/>
      <w:lang w:val="es-ES_tradnl" w:eastAsia="es-ES"/>
    </w:rPr>
  </w:style>
  <w:style w:type="paragraph" w:styleId="Ttulo4">
    <w:name w:val="heading 4"/>
    <w:basedOn w:val="Normal"/>
    <w:next w:val="Normal"/>
    <w:qFormat/>
    <w:rsid w:val="00AB5EB6"/>
    <w:pPr>
      <w:keepNext/>
      <w:numPr>
        <w:ilvl w:val="3"/>
        <w:numId w:val="3"/>
      </w:numPr>
      <w:spacing w:before="240" w:after="60"/>
      <w:outlineLvl w:val="3"/>
    </w:pPr>
    <w:rPr>
      <w:b/>
      <w:sz w:val="24"/>
      <w:lang w:val="es-ES_tradnl" w:eastAsia="es-ES"/>
    </w:rPr>
  </w:style>
  <w:style w:type="paragraph" w:styleId="Ttulo5">
    <w:name w:val="heading 5"/>
    <w:basedOn w:val="Normal"/>
    <w:next w:val="Normal"/>
    <w:qFormat/>
    <w:rsid w:val="00AB5EB6"/>
    <w:pPr>
      <w:numPr>
        <w:ilvl w:val="4"/>
        <w:numId w:val="3"/>
      </w:numPr>
      <w:spacing w:before="240" w:after="60"/>
      <w:outlineLvl w:val="4"/>
    </w:pPr>
    <w:rPr>
      <w:rFonts w:ascii="Times New Roman" w:hAnsi="Times New Roman"/>
      <w:sz w:val="22"/>
      <w:lang w:val="es-ES_tradnl" w:eastAsia="es-ES"/>
    </w:rPr>
  </w:style>
  <w:style w:type="paragraph" w:styleId="Ttulo6">
    <w:name w:val="heading 6"/>
    <w:basedOn w:val="Normal"/>
    <w:next w:val="Normal"/>
    <w:qFormat/>
    <w:rsid w:val="00AB5EB6"/>
    <w:pPr>
      <w:numPr>
        <w:ilvl w:val="5"/>
        <w:numId w:val="3"/>
      </w:numPr>
      <w:spacing w:before="240" w:after="60"/>
      <w:outlineLvl w:val="5"/>
    </w:pPr>
    <w:rPr>
      <w:rFonts w:ascii="Times New Roman" w:hAnsi="Times New Roman"/>
      <w:i/>
      <w:sz w:val="22"/>
      <w:lang w:val="es-ES_tradnl" w:eastAsia="es-ES"/>
    </w:rPr>
  </w:style>
  <w:style w:type="paragraph" w:styleId="Ttulo7">
    <w:name w:val="heading 7"/>
    <w:basedOn w:val="Normal"/>
    <w:next w:val="Normal"/>
    <w:qFormat/>
    <w:rsid w:val="00AB5EB6"/>
    <w:pPr>
      <w:numPr>
        <w:ilvl w:val="6"/>
        <w:numId w:val="3"/>
      </w:numPr>
      <w:spacing w:before="240" w:after="60"/>
      <w:outlineLvl w:val="6"/>
    </w:pPr>
    <w:rPr>
      <w:lang w:val="es-ES_tradnl" w:eastAsia="es-ES"/>
    </w:rPr>
  </w:style>
  <w:style w:type="paragraph" w:styleId="Ttulo8">
    <w:name w:val="heading 8"/>
    <w:basedOn w:val="Normal"/>
    <w:next w:val="Normal"/>
    <w:qFormat/>
    <w:rsid w:val="00AB5EB6"/>
    <w:pPr>
      <w:numPr>
        <w:ilvl w:val="7"/>
        <w:numId w:val="3"/>
      </w:numPr>
      <w:spacing w:before="240" w:after="60"/>
      <w:outlineLvl w:val="7"/>
    </w:pPr>
    <w:rPr>
      <w:i/>
      <w:lang w:val="es-ES_tradnl" w:eastAsia="es-ES"/>
    </w:rPr>
  </w:style>
  <w:style w:type="paragraph" w:styleId="Ttulo9">
    <w:name w:val="heading 9"/>
    <w:basedOn w:val="Normal"/>
    <w:next w:val="Normal"/>
    <w:qFormat/>
    <w:rsid w:val="00AB5EB6"/>
    <w:pPr>
      <w:numPr>
        <w:ilvl w:val="8"/>
        <w:numId w:val="3"/>
      </w:numPr>
      <w:spacing w:before="240" w:after="60"/>
      <w:outlineLvl w:val="8"/>
    </w:pPr>
    <w:rPr>
      <w:b/>
      <w:i/>
      <w:sz w:val="1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E78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rsid w:val="009E78FF"/>
    <w:rPr>
      <w:rFonts w:ascii="Arial" w:eastAsia="Times New Roman" w:hAnsi="Arial" w:cs="Times New Roman"/>
      <w:sz w:val="20"/>
      <w:szCs w:val="20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78F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E78FF"/>
    <w:rPr>
      <w:rFonts w:ascii="Tahoma" w:eastAsia="Times New Roman" w:hAnsi="Tahoma" w:cs="Tahoma"/>
      <w:sz w:val="16"/>
      <w:szCs w:val="16"/>
      <w:lang w:eastAsia="es-CO"/>
    </w:rPr>
  </w:style>
  <w:style w:type="table" w:styleId="Tablaconcuadrcula">
    <w:name w:val="Table Grid"/>
    <w:basedOn w:val="Tablanormal"/>
    <w:rsid w:val="009E78F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E6344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E6344B"/>
    <w:rPr>
      <w:rFonts w:ascii="Arial" w:eastAsia="Times New Roman" w:hAnsi="Arial"/>
    </w:rPr>
  </w:style>
  <w:style w:type="paragraph" w:styleId="NormalWeb">
    <w:name w:val="Normal (Web)"/>
    <w:basedOn w:val="Normal"/>
    <w:uiPriority w:val="99"/>
    <w:unhideWhenUsed/>
    <w:rsid w:val="00A867E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Car2">
    <w:name w:val="Car2"/>
    <w:basedOn w:val="Normal"/>
    <w:rsid w:val="00454CFA"/>
    <w:pPr>
      <w:spacing w:after="160" w:line="240" w:lineRule="exact"/>
    </w:pPr>
    <w:rPr>
      <w:rFonts w:ascii="Verdana" w:hAnsi="Verdana" w:cs="Verdana"/>
      <w:lang w:val="es-ES" w:eastAsia="en-US"/>
    </w:rPr>
  </w:style>
  <w:style w:type="paragraph" w:customStyle="1" w:styleId="CarCarCarCarCarCarCarCarCar">
    <w:name w:val="Car Car Car Car Car Car Car Car Car"/>
    <w:basedOn w:val="Normal"/>
    <w:rsid w:val="0033101C"/>
    <w:pPr>
      <w:spacing w:after="160" w:line="240" w:lineRule="exact"/>
    </w:pPr>
    <w:rPr>
      <w:rFonts w:ascii="Verdana" w:hAnsi="Verdana"/>
      <w:lang w:val="es-ES_tradnl" w:eastAsia="en-US"/>
    </w:rPr>
  </w:style>
  <w:style w:type="character" w:styleId="Hipervnculo">
    <w:name w:val="Hyperlink"/>
    <w:rsid w:val="00EF56B6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4191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74408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44085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44085"/>
    <w:rPr>
      <w:rFonts w:ascii="Arial" w:eastAsia="Times New Roman" w:hAnsi="Aria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4408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44085"/>
    <w:rPr>
      <w:rFonts w:ascii="Arial" w:eastAsia="Times New Roman" w:hAnsi="Arial"/>
      <w:b/>
      <w:bCs/>
    </w:rPr>
  </w:style>
  <w:style w:type="character" w:styleId="Textodelmarcadordeposicin">
    <w:name w:val="Placeholder Text"/>
    <w:basedOn w:val="Fuentedeprrafopredeter"/>
    <w:uiPriority w:val="99"/>
    <w:semiHidden/>
    <w:rsid w:val="00C27AAF"/>
    <w:rPr>
      <w:color w:val="808080"/>
    </w:rPr>
  </w:style>
  <w:style w:type="paragraph" w:customStyle="1" w:styleId="Default">
    <w:name w:val="Default"/>
    <w:rsid w:val="00762C4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7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7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7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59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5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1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9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3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4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1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perez\Configuraci&#243;n%20local\Archivos%20temporales%20de%20Internet\OLK29\Formato_Formato%20(2)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B857-5FCA-4E49-B535-1CD3F6CC0E7B}"/>
      </w:docPartPr>
      <w:docPartBody>
        <w:p w:rsidR="00172FC2" w:rsidRDefault="00C458C9">
          <w:r w:rsidRPr="00486710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58C9"/>
    <w:rsid w:val="000319C9"/>
    <w:rsid w:val="00062FED"/>
    <w:rsid w:val="00115EF6"/>
    <w:rsid w:val="0017123E"/>
    <w:rsid w:val="00172FC2"/>
    <w:rsid w:val="00174E39"/>
    <w:rsid w:val="002D6EAD"/>
    <w:rsid w:val="003033E1"/>
    <w:rsid w:val="00303D3F"/>
    <w:rsid w:val="00322BF8"/>
    <w:rsid w:val="003449BF"/>
    <w:rsid w:val="00361B73"/>
    <w:rsid w:val="004152D4"/>
    <w:rsid w:val="00536CBA"/>
    <w:rsid w:val="0060590F"/>
    <w:rsid w:val="006574D0"/>
    <w:rsid w:val="0070648B"/>
    <w:rsid w:val="007560F0"/>
    <w:rsid w:val="00793123"/>
    <w:rsid w:val="007A1E4D"/>
    <w:rsid w:val="007D25DA"/>
    <w:rsid w:val="0081599E"/>
    <w:rsid w:val="008A66CF"/>
    <w:rsid w:val="00916E3F"/>
    <w:rsid w:val="009478E3"/>
    <w:rsid w:val="00995A5F"/>
    <w:rsid w:val="009A0CB5"/>
    <w:rsid w:val="009C116D"/>
    <w:rsid w:val="009F53F0"/>
    <w:rsid w:val="00A17C9E"/>
    <w:rsid w:val="00B70C32"/>
    <w:rsid w:val="00BB1F43"/>
    <w:rsid w:val="00BC6144"/>
    <w:rsid w:val="00C458C9"/>
    <w:rsid w:val="00CD3B8A"/>
    <w:rsid w:val="00CD3D46"/>
    <w:rsid w:val="00CF5E52"/>
    <w:rsid w:val="00D34829"/>
    <w:rsid w:val="00D36B0D"/>
    <w:rsid w:val="00DE4128"/>
    <w:rsid w:val="00DE5B49"/>
    <w:rsid w:val="00E93BBD"/>
    <w:rsid w:val="00EE3879"/>
    <w:rsid w:val="00F1350D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458C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7CCEE-7FDB-A142-B038-257E06DB5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Settings\mperez\Configuración local\Archivos temporales de Internet\OLK29\Formato_Formato (2).dot</Template>
  <TotalTime>0</TotalTime>
  <Pages>3</Pages>
  <Words>479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versión impresa de este documento puede estar desactualizada, consulte la última versión oficial en la intranet – Sistema Integrado de Gestión</vt:lpstr>
    </vt:vector>
  </TitlesOfParts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versión impresa de este documento puede estar desactualizada, consulte la última versión oficial en la intranet – Sistema Integrado de Gestión</dc:title>
  <dc:subject/>
  <dc:creator>MPerez</dc:creator>
  <cp:keywords/>
  <dc:description/>
  <cp:lastModifiedBy>Microsoft Office User</cp:lastModifiedBy>
  <cp:revision>2</cp:revision>
  <cp:lastPrinted>2022-07-01T11:37:00Z</cp:lastPrinted>
  <dcterms:created xsi:type="dcterms:W3CDTF">2026-05-05T13:08:00Z</dcterms:created>
  <dcterms:modified xsi:type="dcterms:W3CDTF">2026-05-05T13:08:00Z</dcterms:modified>
</cp:coreProperties>
</file>