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20FAF9" w14:textId="77777777" w:rsidR="007E4B24" w:rsidRDefault="00A63563" w:rsidP="007E4B24">
      <w:pPr>
        <w:spacing w:after="0" w:line="240" w:lineRule="auto"/>
        <w:jc w:val="center"/>
        <w:rPr>
          <w:b/>
          <w:color w:val="000000" w:themeColor="text1"/>
        </w:rPr>
      </w:pPr>
      <w:bookmarkStart w:id="0" w:name="_GoBack"/>
      <w:bookmarkEnd w:id="0"/>
      <w:r w:rsidRPr="009C71A6">
        <w:rPr>
          <w:b/>
          <w:color w:val="000000" w:themeColor="text1"/>
        </w:rPr>
        <w:t xml:space="preserve">PROCESO </w:t>
      </w:r>
      <w:r w:rsidR="00D860CF" w:rsidRPr="009C71A6">
        <w:rPr>
          <w:b/>
          <w:color w:val="000000" w:themeColor="text1"/>
        </w:rPr>
        <w:t>GESTIÓN DEL TALENTO HUMANO</w:t>
      </w:r>
    </w:p>
    <w:p w14:paraId="1B4919F8" w14:textId="77777777" w:rsidR="00A63563" w:rsidRPr="009C71A6" w:rsidRDefault="007D685C" w:rsidP="007E4B24">
      <w:pPr>
        <w:spacing w:after="0" w:line="240" w:lineRule="auto"/>
        <w:jc w:val="center"/>
        <w:rPr>
          <w:b/>
        </w:rPr>
      </w:pPr>
      <w:hyperlink r:id="rId8" w:tooltip="Descargar el documento" w:history="1">
        <w:r w:rsidR="00D860CF" w:rsidRPr="009C71A6">
          <w:rPr>
            <w:b/>
          </w:rPr>
          <w:t>FORMATO INFORME MENSUAL EJECUCIÓN CONTRACTUAL</w:t>
        </w:r>
      </w:hyperlink>
    </w:p>
    <w:p w14:paraId="5E760E11" w14:textId="77777777" w:rsidR="00D860CF" w:rsidRPr="009C71A6" w:rsidRDefault="00D860CF" w:rsidP="00A63563">
      <w:pPr>
        <w:spacing w:after="0" w:line="360" w:lineRule="auto"/>
        <w:jc w:val="center"/>
        <w:rPr>
          <w:b/>
        </w:rPr>
      </w:pPr>
    </w:p>
    <w:p w14:paraId="72068D3F" w14:textId="3B2C093E" w:rsidR="007E4B24" w:rsidRDefault="00797396" w:rsidP="00D860CF">
      <w:pPr>
        <w:pStyle w:val="Sinespaciado"/>
        <w:tabs>
          <w:tab w:val="center" w:pos="4419"/>
        </w:tabs>
        <w:ind w:left="4678"/>
        <w:rPr>
          <w:rFonts w:ascii="Calibri" w:hAnsi="Calibri" w:cs="Arial"/>
          <w:color w:val="000000" w:themeColor="text1"/>
        </w:rPr>
      </w:pPr>
      <w:r>
        <w:rPr>
          <w:rFonts w:ascii="Calibri" w:hAnsi="Calibri" w:cs="Arial"/>
          <w:color w:val="000000" w:themeColor="text1"/>
        </w:rPr>
        <w:t xml:space="preserve">Popayán, </w:t>
      </w:r>
      <w:r w:rsidR="009E3EDF">
        <w:rPr>
          <w:rFonts w:ascii="Calibri" w:hAnsi="Calibri" w:cs="Arial"/>
          <w:color w:val="000000" w:themeColor="text1"/>
        </w:rPr>
        <w:t>noviembre</w:t>
      </w:r>
      <w:r>
        <w:rPr>
          <w:rFonts w:ascii="Calibri" w:hAnsi="Calibri" w:cs="Arial"/>
          <w:color w:val="000000" w:themeColor="text1"/>
        </w:rPr>
        <w:t xml:space="preserve"> de 2020</w:t>
      </w:r>
    </w:p>
    <w:p w14:paraId="00659962" w14:textId="77777777" w:rsidR="00D860CF" w:rsidRPr="009C71A6" w:rsidRDefault="00D860CF" w:rsidP="00D860CF">
      <w:pPr>
        <w:pStyle w:val="Sinespaciado"/>
        <w:tabs>
          <w:tab w:val="center" w:pos="4419"/>
        </w:tabs>
        <w:ind w:left="4678"/>
        <w:rPr>
          <w:rFonts w:ascii="Calibri" w:hAnsi="Calibri" w:cs="Arial"/>
          <w:color w:val="000000" w:themeColor="text1"/>
        </w:rPr>
      </w:pPr>
      <w:r w:rsidRPr="009C71A6">
        <w:rPr>
          <w:rFonts w:ascii="Calibri" w:hAnsi="Calibri" w:cs="Arial"/>
          <w:color w:val="000000" w:themeColor="text1"/>
        </w:rPr>
        <w:tab/>
      </w:r>
    </w:p>
    <w:p w14:paraId="7708880D" w14:textId="77777777" w:rsidR="008C25CC" w:rsidRDefault="008C25CC" w:rsidP="008C25CC">
      <w:pPr>
        <w:spacing w:after="20" w:line="246" w:lineRule="auto"/>
        <w:ind w:left="115" w:hanging="10"/>
        <w:jc w:val="both"/>
      </w:pPr>
      <w:r>
        <w:rPr>
          <w:rFonts w:cs="Calibri"/>
        </w:rPr>
        <w:t xml:space="preserve">Señor </w:t>
      </w:r>
    </w:p>
    <w:p w14:paraId="1D5857EE" w14:textId="77777777" w:rsidR="008C25CC" w:rsidRDefault="008C25CC" w:rsidP="008C25CC">
      <w:pPr>
        <w:spacing w:after="28" w:line="246" w:lineRule="auto"/>
        <w:ind w:left="115" w:right="-15" w:hanging="10"/>
      </w:pPr>
      <w:r>
        <w:rPr>
          <w:rFonts w:cs="Calibri"/>
          <w:b/>
        </w:rPr>
        <w:t xml:space="preserve">Nelson Pino Salazar </w:t>
      </w:r>
    </w:p>
    <w:p w14:paraId="61320D04" w14:textId="77777777" w:rsidR="008C25CC" w:rsidRDefault="008C25CC" w:rsidP="008C25CC">
      <w:pPr>
        <w:spacing w:after="20" w:line="246" w:lineRule="auto"/>
        <w:ind w:left="115" w:hanging="10"/>
        <w:jc w:val="both"/>
      </w:pPr>
      <w:r>
        <w:rPr>
          <w:rFonts w:cs="Calibri"/>
        </w:rPr>
        <w:t xml:space="preserve">SUPERVISOR CONTRATO No. </w:t>
      </w:r>
      <w:r>
        <w:rPr>
          <w:rFonts w:cs="Calibri"/>
          <w:b/>
        </w:rPr>
        <w:t xml:space="preserve">CO1PCCNTR.1311026 </w:t>
      </w:r>
    </w:p>
    <w:p w14:paraId="582A3E33" w14:textId="77777777" w:rsidR="008C25CC" w:rsidRDefault="008C25CC" w:rsidP="008C25CC">
      <w:pPr>
        <w:spacing w:after="20" w:line="246" w:lineRule="auto"/>
        <w:ind w:left="115" w:hanging="10"/>
        <w:jc w:val="both"/>
      </w:pPr>
      <w:r>
        <w:rPr>
          <w:rFonts w:cs="Calibri"/>
        </w:rPr>
        <w:t xml:space="preserve">Coordinador Académico </w:t>
      </w:r>
    </w:p>
    <w:p w14:paraId="67A10C02" w14:textId="77777777" w:rsidR="008C25CC" w:rsidRDefault="008C25CC" w:rsidP="008C25CC">
      <w:pPr>
        <w:spacing w:after="34" w:line="236" w:lineRule="auto"/>
        <w:ind w:left="115" w:hanging="10"/>
        <w:jc w:val="both"/>
      </w:pPr>
      <w:r>
        <w:rPr>
          <w:rFonts w:ascii="Arial" w:eastAsia="Arial" w:hAnsi="Arial" w:cs="Arial"/>
        </w:rPr>
        <w:t xml:space="preserve">Centro de Teleinformática y Producción Industrial </w:t>
      </w:r>
    </w:p>
    <w:p w14:paraId="28568EA1" w14:textId="77777777" w:rsidR="008C25CC" w:rsidRDefault="008C25CC" w:rsidP="008C25CC">
      <w:pPr>
        <w:spacing w:after="270" w:line="246" w:lineRule="auto"/>
        <w:ind w:left="115" w:hanging="10"/>
        <w:jc w:val="both"/>
      </w:pPr>
      <w:proofErr w:type="spellStart"/>
      <w:r>
        <w:rPr>
          <w:rFonts w:cs="Calibri"/>
        </w:rPr>
        <w:t>Popayan</w:t>
      </w:r>
      <w:proofErr w:type="spellEnd"/>
      <w:r>
        <w:rPr>
          <w:rFonts w:cs="Calibri"/>
        </w:rPr>
        <w:t xml:space="preserve"> </w:t>
      </w:r>
    </w:p>
    <w:p w14:paraId="799DB61D" w14:textId="7D1ACF55" w:rsidR="008C25CC" w:rsidRDefault="008C25CC" w:rsidP="00254ECB">
      <w:pPr>
        <w:spacing w:after="20" w:line="246" w:lineRule="auto"/>
        <w:ind w:left="4809" w:hanging="10"/>
        <w:jc w:val="both"/>
      </w:pPr>
      <w:r>
        <w:rPr>
          <w:rFonts w:cs="Calibri"/>
          <w:b/>
        </w:rPr>
        <w:t>Asunto:</w:t>
      </w:r>
      <w:r>
        <w:rPr>
          <w:rFonts w:cs="Calibri"/>
        </w:rPr>
        <w:t xml:space="preserve"> Informe mensual</w:t>
      </w:r>
      <w:r w:rsidR="00C01DEF">
        <w:rPr>
          <w:rFonts w:cs="Calibri"/>
        </w:rPr>
        <w:t xml:space="preserve"> de ejecución contractual Mes </w:t>
      </w:r>
      <w:r w:rsidR="009E3EDF">
        <w:rPr>
          <w:rFonts w:cs="Calibri"/>
        </w:rPr>
        <w:t>11</w:t>
      </w:r>
      <w:r>
        <w:rPr>
          <w:rFonts w:cs="Calibri"/>
        </w:rPr>
        <w:t xml:space="preserve"> del año 2020 </w:t>
      </w:r>
    </w:p>
    <w:p w14:paraId="32608114" w14:textId="77777777" w:rsidR="008C25CC" w:rsidRDefault="008C25CC" w:rsidP="008C25CC">
      <w:pPr>
        <w:spacing w:after="270" w:line="240" w:lineRule="auto"/>
        <w:jc w:val="center"/>
      </w:pPr>
      <w:r>
        <w:rPr>
          <w:rFonts w:cs="Calibri"/>
        </w:rPr>
        <w:t xml:space="preserve"> </w:t>
      </w:r>
    </w:p>
    <w:p w14:paraId="3B44B090" w14:textId="77777777" w:rsidR="008C25CC" w:rsidRDefault="008C25CC" w:rsidP="008C25CC">
      <w:pPr>
        <w:spacing w:after="28" w:line="246" w:lineRule="auto"/>
        <w:ind w:left="115" w:right="-15" w:hanging="10"/>
      </w:pPr>
      <w:r>
        <w:rPr>
          <w:rFonts w:cs="Calibri"/>
          <w:b/>
        </w:rPr>
        <w:t>Referencia:</w:t>
      </w:r>
      <w:r>
        <w:rPr>
          <w:rFonts w:cs="Calibri"/>
        </w:rPr>
        <w:t xml:space="preserve"> No </w:t>
      </w:r>
      <w:r>
        <w:rPr>
          <w:rFonts w:cs="Calibri"/>
          <w:b/>
        </w:rPr>
        <w:t>19-CO1PCCNTR.1311026</w:t>
      </w:r>
      <w:r>
        <w:rPr>
          <w:rFonts w:cs="Calibri"/>
        </w:rPr>
        <w:t xml:space="preserve"> del año 2020 </w:t>
      </w:r>
    </w:p>
    <w:p w14:paraId="5536450D" w14:textId="77777777" w:rsidR="008C25CC" w:rsidRDefault="008C25CC" w:rsidP="008C25CC">
      <w:pPr>
        <w:spacing w:after="32" w:line="240" w:lineRule="auto"/>
        <w:ind w:left="120"/>
      </w:pPr>
      <w:r>
        <w:rPr>
          <w:rFonts w:cs="Calibri"/>
        </w:rPr>
        <w:t xml:space="preserve"> </w:t>
      </w:r>
    </w:p>
    <w:p w14:paraId="1E03DB2B" w14:textId="77777777" w:rsidR="008C25CC" w:rsidRDefault="008C25CC" w:rsidP="008C25CC">
      <w:pPr>
        <w:spacing w:after="32" w:line="240" w:lineRule="auto"/>
        <w:ind w:left="120"/>
      </w:pPr>
      <w:r>
        <w:rPr>
          <w:rFonts w:cs="Calibri"/>
        </w:rPr>
        <w:t xml:space="preserve"> </w:t>
      </w:r>
    </w:p>
    <w:p w14:paraId="14FBB320" w14:textId="77777777" w:rsidR="008C25CC" w:rsidRDefault="008C25CC" w:rsidP="008C25CC">
      <w:pPr>
        <w:spacing w:after="20" w:line="246" w:lineRule="auto"/>
        <w:ind w:left="115" w:hanging="10"/>
        <w:jc w:val="both"/>
      </w:pPr>
      <w:r>
        <w:rPr>
          <w:rFonts w:cs="Calibri"/>
        </w:rPr>
        <w:t xml:space="preserve">Nombre </w:t>
      </w:r>
      <w:proofErr w:type="spellStart"/>
      <w:r>
        <w:rPr>
          <w:rFonts w:cs="Calibri"/>
        </w:rPr>
        <w:t>Hemerzon</w:t>
      </w:r>
      <w:proofErr w:type="spellEnd"/>
      <w:r>
        <w:rPr>
          <w:rFonts w:cs="Calibri"/>
        </w:rPr>
        <w:t xml:space="preserve"> Michael Burbano Arcos, identificado con la cédula de ciudadanía No. 10304541 de Popayán, en mi calidad de Contratista del SENA, en </w:t>
      </w:r>
      <w:r>
        <w:rPr>
          <w:rFonts w:ascii="Arial" w:eastAsia="Arial" w:hAnsi="Arial" w:cs="Arial"/>
        </w:rPr>
        <w:t xml:space="preserve"> el Centro de Teleinformática y Producción Industrial</w:t>
      </w:r>
      <w:r>
        <w:rPr>
          <w:rFonts w:cs="Calibri"/>
        </w:rPr>
        <w:t xml:space="preserve">, en cumplimiento del Contrato de Prestación de Servicios de la referencia, a continuación presento el Informe de actividades realizadas en el mes objeto de cobro.  </w:t>
      </w:r>
    </w:p>
    <w:p w14:paraId="17139670" w14:textId="77777777" w:rsidR="008C25CC" w:rsidRDefault="008C25CC" w:rsidP="008C25CC">
      <w:pPr>
        <w:spacing w:after="19" w:line="240" w:lineRule="auto"/>
        <w:ind w:left="120"/>
      </w:pPr>
      <w:r>
        <w:rPr>
          <w:rFonts w:cs="Calibri"/>
        </w:rPr>
        <w:t xml:space="preserve"> </w:t>
      </w:r>
    </w:p>
    <w:p w14:paraId="657F08EC" w14:textId="0DD9452D" w:rsidR="008C25CC" w:rsidRDefault="008C25CC" w:rsidP="008C25CC">
      <w:pPr>
        <w:spacing w:after="34" w:line="236" w:lineRule="auto"/>
        <w:jc w:val="both"/>
      </w:pPr>
      <w:r>
        <w:rPr>
          <w:rFonts w:ascii="Century Gothic" w:eastAsia="Century Gothic" w:hAnsi="Century Gothic" w:cs="Century Gothic"/>
          <w:b/>
        </w:rPr>
        <w:t>Valor y forma de Pago</w:t>
      </w:r>
      <w:r>
        <w:rPr>
          <w:rFonts w:ascii="Century Gothic" w:eastAsia="Century Gothic" w:hAnsi="Century Gothic" w:cs="Century Gothic"/>
        </w:rPr>
        <w:t xml:space="preserve">: </w:t>
      </w:r>
      <w:r>
        <w:rPr>
          <w:rFonts w:ascii="Arial" w:eastAsia="Arial" w:hAnsi="Arial" w:cs="Arial"/>
        </w:rPr>
        <w:t xml:space="preserve">El valor total del presente contrato asciende a la suma de </w:t>
      </w:r>
      <w:r>
        <w:rPr>
          <w:rFonts w:ascii="Arial" w:eastAsia="Arial" w:hAnsi="Arial" w:cs="Arial"/>
          <w:b/>
        </w:rPr>
        <w:t>TREINTA Y SIETE MILLONES MIL M/CTE (</w:t>
      </w:r>
      <w:r w:rsidR="007173A2" w:rsidRPr="007173A2">
        <w:rPr>
          <w:rFonts w:ascii="Arial" w:eastAsia="Arial" w:hAnsi="Arial" w:cs="Arial"/>
          <w:b/>
        </w:rPr>
        <w:t>$39.466.666</w:t>
      </w:r>
      <w:r>
        <w:rPr>
          <w:rFonts w:ascii="Arial" w:eastAsia="Arial" w:hAnsi="Arial" w:cs="Arial"/>
          <w:b/>
        </w:rPr>
        <w:t xml:space="preserve">). </w:t>
      </w:r>
      <w:r>
        <w:rPr>
          <w:rFonts w:ascii="Arial" w:eastAsia="Arial" w:hAnsi="Arial" w:cs="Arial"/>
        </w:rPr>
        <w:t xml:space="preserve">COP incluido IVA (de conformidad con el régimen tributario a que pertenezca el contratista). Esta suma será pagada por el SENA al contratista de la siguiente manera: a) Un primer pago correspondiente al mes de enero de 2020 por el valor de </w:t>
      </w:r>
      <w:r>
        <w:rPr>
          <w:rFonts w:ascii="Arial" w:eastAsia="Arial" w:hAnsi="Arial" w:cs="Arial"/>
          <w:b/>
        </w:rPr>
        <w:t xml:space="preserve">CUATROCIENTOS NOVENTA Y TRES MIL TRECIENTOS TREITA Y TRES PESOS M/CTE </w:t>
      </w:r>
    </w:p>
    <w:p w14:paraId="5E6EFFEB" w14:textId="211778F8" w:rsidR="00D860CF" w:rsidRDefault="008C25CC" w:rsidP="008C25CC">
      <w:pPr>
        <w:pStyle w:val="Sinespaciad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($493333) </w:t>
      </w:r>
      <w:r>
        <w:rPr>
          <w:rFonts w:ascii="Arial" w:eastAsia="Arial" w:hAnsi="Arial" w:cs="Arial"/>
        </w:rPr>
        <w:t xml:space="preserve">b) </w:t>
      </w:r>
      <w:proofErr w:type="spellStart"/>
      <w:r w:rsidR="007173A2">
        <w:rPr>
          <w:rFonts w:ascii="Arial" w:eastAsia="Arial" w:hAnsi="Arial" w:cs="Arial"/>
        </w:rPr>
        <w:t>DIez</w:t>
      </w:r>
      <w:proofErr w:type="spellEnd"/>
      <w:r>
        <w:rPr>
          <w:rFonts w:ascii="Arial" w:eastAsia="Arial" w:hAnsi="Arial" w:cs="Arial"/>
        </w:rPr>
        <w:t xml:space="preserve"> pagos iguales por los meses de marzo a </w:t>
      </w:r>
      <w:r w:rsidR="007173A2">
        <w:rPr>
          <w:rFonts w:ascii="Arial" w:eastAsia="Arial" w:hAnsi="Arial" w:cs="Arial"/>
        </w:rPr>
        <w:t>Noviembre</w:t>
      </w:r>
      <w:r>
        <w:rPr>
          <w:rFonts w:ascii="Arial" w:eastAsia="Arial" w:hAnsi="Arial" w:cs="Arial"/>
        </w:rPr>
        <w:t xml:space="preserve"> de 2020, por el valor de </w:t>
      </w:r>
      <w:r>
        <w:rPr>
          <w:rFonts w:ascii="Arial" w:eastAsia="Arial" w:hAnsi="Arial" w:cs="Arial"/>
          <w:b/>
        </w:rPr>
        <w:t xml:space="preserve">TRES MILLONES SETECIENTOS  MIL PESOS M/CTE ($3700000) </w:t>
      </w:r>
      <w:r>
        <w:rPr>
          <w:rFonts w:ascii="Arial" w:eastAsia="Arial" w:hAnsi="Arial" w:cs="Arial"/>
        </w:rPr>
        <w:t xml:space="preserve">cada uno y c) un último pago correspondiente al mes de </w:t>
      </w:r>
      <w:r w:rsidR="00AC3DDF">
        <w:rPr>
          <w:rFonts w:ascii="Arial" w:eastAsia="Arial" w:hAnsi="Arial" w:cs="Arial"/>
        </w:rPr>
        <w:t>Diciembre</w:t>
      </w:r>
      <w:r>
        <w:rPr>
          <w:rFonts w:ascii="Arial" w:eastAsia="Arial" w:hAnsi="Arial" w:cs="Arial"/>
        </w:rPr>
        <w:t xml:space="preserve"> por valor de </w:t>
      </w:r>
      <w:r w:rsidR="007173A2" w:rsidRPr="007173A2">
        <w:rPr>
          <w:rFonts w:ascii="Arial" w:eastAsia="Arial" w:hAnsi="Arial" w:cs="Arial"/>
          <w:b/>
        </w:rPr>
        <w:t>DOS MILLONES CUATROCIENTOS SESENTA Y SEIS MIL SEISCIENTOS SESENTA Y SEIS PESOS M/CTE ($2.466.666)</w:t>
      </w:r>
      <w:r w:rsidR="007173A2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cada uno. Los honorarios serán pagados por el SENA al contratista de acuerdo con el cronograma definido por la Dirección Administrativa y Financiera de la Dirección General, en la cuenta de ahorros </w:t>
      </w:r>
      <w:r>
        <w:rPr>
          <w:rFonts w:ascii="Arial" w:eastAsia="Arial" w:hAnsi="Arial" w:cs="Arial"/>
          <w:b/>
        </w:rPr>
        <w:t xml:space="preserve">No. 86820893681 del Banco de Colombia </w:t>
      </w:r>
      <w:r>
        <w:rPr>
          <w:rFonts w:ascii="Arial" w:eastAsia="Arial" w:hAnsi="Arial" w:cs="Arial"/>
        </w:rPr>
        <w:t>cuyo titular es el contratista.</w:t>
      </w:r>
    </w:p>
    <w:p w14:paraId="18BD7650" w14:textId="77777777" w:rsidR="008C25CC" w:rsidRPr="003B6A59" w:rsidRDefault="008C25CC" w:rsidP="008C25CC">
      <w:pPr>
        <w:pStyle w:val="Sinespaciado"/>
        <w:rPr>
          <w:rFonts w:ascii="Calibri" w:hAnsi="Calibri" w:cs="Arial"/>
          <w:color w:val="000000" w:themeColor="text1"/>
        </w:rPr>
      </w:pPr>
    </w:p>
    <w:tbl>
      <w:tblPr>
        <w:tblStyle w:val="Tablaconcuadrcula"/>
        <w:tblW w:w="4865" w:type="pct"/>
        <w:tblInd w:w="108" w:type="dxa"/>
        <w:tblLook w:val="04A0" w:firstRow="1" w:lastRow="0" w:firstColumn="1" w:lastColumn="0" w:noHBand="0" w:noVBand="1"/>
      </w:tblPr>
      <w:tblGrid>
        <w:gridCol w:w="9369"/>
      </w:tblGrid>
      <w:tr w:rsidR="00D860CF" w:rsidRPr="003B6A59" w14:paraId="7AA79D2D" w14:textId="77777777" w:rsidTr="003B6A59">
        <w:trPr>
          <w:trHeight w:val="97"/>
        </w:trPr>
        <w:tc>
          <w:tcPr>
            <w:tcW w:w="5000" w:type="pct"/>
          </w:tcPr>
          <w:p w14:paraId="635CD015" w14:textId="77777777" w:rsidR="00D860CF" w:rsidRPr="003B6A59" w:rsidRDefault="00D860CF" w:rsidP="003B6A59">
            <w:pPr>
              <w:pStyle w:val="Sinespaciado"/>
              <w:rPr>
                <w:rFonts w:ascii="Calibri" w:hAnsi="Calibri"/>
                <w:b/>
                <w:bCs/>
              </w:rPr>
            </w:pPr>
            <w:r w:rsidRPr="003B6A59">
              <w:rPr>
                <w:rFonts w:ascii="Calibri" w:hAnsi="Calibri"/>
                <w:b/>
                <w:bCs/>
              </w:rPr>
              <w:t>OBJETO:</w:t>
            </w:r>
          </w:p>
        </w:tc>
      </w:tr>
      <w:tr w:rsidR="00D860CF" w:rsidRPr="00247ACD" w14:paraId="441A1615" w14:textId="77777777" w:rsidTr="003B6A59">
        <w:trPr>
          <w:trHeight w:val="453"/>
        </w:trPr>
        <w:tc>
          <w:tcPr>
            <w:tcW w:w="5000" w:type="pct"/>
          </w:tcPr>
          <w:p w14:paraId="0B45C89A" w14:textId="77777777" w:rsidR="007E4B24" w:rsidRDefault="007E4B24" w:rsidP="003B6A59">
            <w:pPr>
              <w:pStyle w:val="Sinespaciado"/>
              <w:rPr>
                <w:rFonts w:eastAsia="Arial" w:cs="Arial"/>
                <w:noProof/>
                <w:shd w:val="clear" w:color="auto" w:fill="C0C0C0"/>
              </w:rPr>
            </w:pPr>
          </w:p>
          <w:p w14:paraId="5F00FDEB" w14:textId="349B7572" w:rsidR="007E4B24" w:rsidRPr="00247ACD" w:rsidRDefault="009A337F" w:rsidP="003B6A59">
            <w:pPr>
              <w:pStyle w:val="Sinespaciado"/>
              <w:rPr>
                <w:rFonts w:ascii="Calibri" w:hAnsi="Calibri"/>
                <w:b/>
                <w:bCs/>
                <w:highlight w:val="yellow"/>
              </w:rPr>
            </w:pPr>
            <w:r w:rsidRPr="009A337F">
              <w:rPr>
                <w:rFonts w:eastAsia="Arial" w:cs="Arial"/>
                <w:noProof/>
                <w:shd w:val="clear" w:color="auto" w:fill="C0C0C0"/>
              </w:rPr>
              <w:t>Prestar servicios personales de carácter temporal como instructor contratista  en el área de CONSTRUCCION impartiendo Formación Profesional Integral en los programas FIC del Centro de Teleinformática y Producción Industrial (Titulada, Complementaria y/o Virtual), según la necesidad del servicio, en el o los municipios del departamento del Cauca donde se le asigne por entidad contratante.</w:t>
            </w:r>
          </w:p>
        </w:tc>
      </w:tr>
    </w:tbl>
    <w:p w14:paraId="37CE0B2E" w14:textId="77777777" w:rsidR="00D860CF" w:rsidRPr="003B6A59" w:rsidRDefault="00D860CF" w:rsidP="003B6A59">
      <w:pPr>
        <w:pStyle w:val="Sinespaciado"/>
        <w:rPr>
          <w:rFonts w:ascii="Calibri" w:hAnsi="Calibri"/>
        </w:rPr>
      </w:pPr>
    </w:p>
    <w:p w14:paraId="768FBE99" w14:textId="77777777" w:rsidR="007E4B24" w:rsidRDefault="007E4B24" w:rsidP="003B6A59">
      <w:pPr>
        <w:pStyle w:val="Sinespaciado"/>
        <w:rPr>
          <w:rFonts w:ascii="Calibri" w:hAnsi="Calibri"/>
          <w:b/>
          <w:bCs/>
        </w:rPr>
      </w:pPr>
    </w:p>
    <w:p w14:paraId="038FDA17" w14:textId="77777777" w:rsidR="007E4B24" w:rsidRDefault="007E4B24" w:rsidP="003B6A59">
      <w:pPr>
        <w:pStyle w:val="Sinespaciado"/>
        <w:rPr>
          <w:rFonts w:ascii="Calibri" w:hAnsi="Calibri"/>
          <w:b/>
          <w:bCs/>
        </w:rPr>
      </w:pPr>
    </w:p>
    <w:p w14:paraId="40AE440D" w14:textId="77777777" w:rsidR="00D860CF" w:rsidRPr="003B6A59" w:rsidRDefault="00D860CF" w:rsidP="003B6A59">
      <w:pPr>
        <w:pStyle w:val="Sinespaciado"/>
        <w:rPr>
          <w:rFonts w:ascii="Calibri" w:hAnsi="Calibri"/>
        </w:rPr>
      </w:pPr>
      <w:r w:rsidRPr="003B6A59">
        <w:rPr>
          <w:rFonts w:ascii="Calibri" w:hAnsi="Calibri"/>
          <w:b/>
          <w:bCs/>
        </w:rPr>
        <w:t>CLÁUSULA</w:t>
      </w:r>
      <w:r w:rsidRPr="003B6A59">
        <w:rPr>
          <w:rFonts w:ascii="Calibri" w:hAnsi="Calibri"/>
        </w:rPr>
        <w:t xml:space="preserve"> (No. de cláusula donde se encuentren las obligaciones del contratista)</w:t>
      </w:r>
    </w:p>
    <w:p w14:paraId="78757A31" w14:textId="77777777" w:rsidR="003B6A59" w:rsidRDefault="003B6A59" w:rsidP="003B6A59">
      <w:pPr>
        <w:pStyle w:val="Sinespaciado"/>
        <w:rPr>
          <w:rFonts w:ascii="Calibri" w:hAnsi="Calibri"/>
        </w:rPr>
      </w:pPr>
    </w:p>
    <w:tbl>
      <w:tblPr>
        <w:tblStyle w:val="Tablaconcuadrcula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269"/>
        <w:gridCol w:w="1701"/>
        <w:gridCol w:w="2835"/>
        <w:gridCol w:w="3119"/>
      </w:tblGrid>
      <w:tr w:rsidR="00D860CF" w:rsidRPr="00941A95" w14:paraId="17C5D37A" w14:textId="77777777" w:rsidTr="00D3646C">
        <w:trPr>
          <w:trHeight w:val="224"/>
        </w:trPr>
        <w:tc>
          <w:tcPr>
            <w:tcW w:w="2269" w:type="dxa"/>
            <w:shd w:val="clear" w:color="auto" w:fill="auto"/>
          </w:tcPr>
          <w:p w14:paraId="4DDD90FA" w14:textId="77777777" w:rsidR="00D860CF" w:rsidRPr="00941A95" w:rsidRDefault="00380480" w:rsidP="003B6A59">
            <w:pPr>
              <w:pStyle w:val="Sinespaciad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1A95">
              <w:rPr>
                <w:rFonts w:ascii="Arial" w:hAnsi="Arial" w:cs="Arial"/>
                <w:b/>
                <w:bCs/>
                <w:sz w:val="20"/>
                <w:szCs w:val="20"/>
              </w:rPr>
              <w:t>Obligaciones</w:t>
            </w:r>
          </w:p>
        </w:tc>
        <w:tc>
          <w:tcPr>
            <w:tcW w:w="1701" w:type="dxa"/>
            <w:shd w:val="clear" w:color="auto" w:fill="auto"/>
          </w:tcPr>
          <w:p w14:paraId="480FA54E" w14:textId="77777777" w:rsidR="00D860CF" w:rsidRPr="00941A95" w:rsidRDefault="00380480" w:rsidP="003B6A59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1A95">
              <w:rPr>
                <w:rFonts w:ascii="Arial" w:hAnsi="Arial" w:cs="Arial"/>
                <w:b/>
                <w:sz w:val="20"/>
                <w:szCs w:val="20"/>
              </w:rPr>
              <w:t>Acciones realizadas</w:t>
            </w:r>
          </w:p>
        </w:tc>
        <w:tc>
          <w:tcPr>
            <w:tcW w:w="2835" w:type="dxa"/>
            <w:shd w:val="clear" w:color="auto" w:fill="auto"/>
          </w:tcPr>
          <w:p w14:paraId="1B457D0D" w14:textId="77777777" w:rsidR="00D860CF" w:rsidRPr="00941A95" w:rsidRDefault="00380480" w:rsidP="003B6A59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1A95">
              <w:rPr>
                <w:rFonts w:ascii="Arial" w:hAnsi="Arial" w:cs="Arial"/>
                <w:b/>
                <w:sz w:val="20"/>
                <w:szCs w:val="20"/>
              </w:rPr>
              <w:t>Evidencias</w:t>
            </w:r>
          </w:p>
        </w:tc>
        <w:tc>
          <w:tcPr>
            <w:tcW w:w="3119" w:type="dxa"/>
            <w:shd w:val="clear" w:color="auto" w:fill="auto"/>
          </w:tcPr>
          <w:p w14:paraId="53DB1BC9" w14:textId="77777777" w:rsidR="00D860CF" w:rsidRPr="00941A95" w:rsidRDefault="00380480" w:rsidP="003B6A59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1A95">
              <w:rPr>
                <w:rFonts w:ascii="Arial" w:hAnsi="Arial" w:cs="Arial"/>
                <w:b/>
                <w:sz w:val="20"/>
                <w:szCs w:val="20"/>
              </w:rPr>
              <w:t>Registros</w:t>
            </w:r>
          </w:p>
        </w:tc>
      </w:tr>
      <w:tr w:rsidR="001870ED" w:rsidRPr="00941A95" w14:paraId="251DFD35" w14:textId="77777777" w:rsidTr="00D3646C">
        <w:trPr>
          <w:trHeight w:val="4302"/>
        </w:trPr>
        <w:tc>
          <w:tcPr>
            <w:tcW w:w="2269" w:type="dxa"/>
            <w:vMerge w:val="restart"/>
            <w:shd w:val="clear" w:color="auto" w:fill="auto"/>
          </w:tcPr>
          <w:p w14:paraId="1B4EA08D" w14:textId="77777777" w:rsidR="001870ED" w:rsidRPr="00941A95" w:rsidRDefault="001870ED" w:rsidP="00380480">
            <w:pPr>
              <w:pStyle w:val="Sinespaciado"/>
              <w:numPr>
                <w:ilvl w:val="0"/>
                <w:numId w:val="26"/>
              </w:numPr>
              <w:ind w:left="346"/>
              <w:rPr>
                <w:rFonts w:ascii="Arial" w:eastAsia="Arial" w:hAnsi="Arial" w:cs="Arial"/>
                <w:sz w:val="20"/>
                <w:szCs w:val="20"/>
              </w:rPr>
            </w:pPr>
            <w:r w:rsidRPr="00941A95">
              <w:rPr>
                <w:rFonts w:ascii="Arial" w:eastAsia="Arial" w:hAnsi="Arial" w:cs="Arial"/>
                <w:sz w:val="20"/>
                <w:szCs w:val="20"/>
              </w:rPr>
              <w:t>Cumplir el objeto y alcance del contrato, de acuerdo con la programación asignada por Coordinación Académica en el marco de las políticas de calidad, pertinencia y eficacia.</w:t>
            </w:r>
          </w:p>
          <w:p w14:paraId="327201AA" w14:textId="77777777" w:rsidR="001870ED" w:rsidRPr="00941A95" w:rsidRDefault="001870ED" w:rsidP="00380480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14:paraId="5AB69253" w14:textId="77777777" w:rsidR="001870ED" w:rsidRPr="00941A95" w:rsidRDefault="001870ED" w:rsidP="0038048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9186381" w14:textId="77777777" w:rsidR="001870ED" w:rsidRPr="00941A95" w:rsidRDefault="001870ED" w:rsidP="0038048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7AE0E2D" w14:textId="77777777" w:rsidR="001870ED" w:rsidRPr="00941A95" w:rsidRDefault="001870ED" w:rsidP="0038048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B62A4AB" w14:textId="77777777" w:rsidR="001870ED" w:rsidRPr="00941A95" w:rsidRDefault="001870ED" w:rsidP="0038048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2542988" w14:textId="77777777" w:rsidR="001870ED" w:rsidRPr="00941A95" w:rsidRDefault="001870ED" w:rsidP="0038048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1CA3873" w14:textId="77777777" w:rsidR="001870ED" w:rsidRPr="00941A95" w:rsidRDefault="001870ED" w:rsidP="0038048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5E458EF" w14:textId="3C8326DA" w:rsidR="001870ED" w:rsidRPr="00941A95" w:rsidRDefault="001870ED" w:rsidP="0038048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Impartir formación profesional en los programas de formación </w:t>
            </w:r>
            <w:r w:rsidRPr="00CA3088">
              <w:rPr>
                <w:rFonts w:ascii="Arial" w:hAnsi="Arial" w:cs="Arial"/>
                <w:sz w:val="20"/>
                <w:szCs w:val="20"/>
              </w:rPr>
              <w:t>Titulada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941A95">
              <w:rPr>
                <w:rFonts w:ascii="Arial" w:hAnsi="Arial" w:cs="Arial"/>
                <w:sz w:val="20"/>
                <w:szCs w:val="20"/>
              </w:rPr>
              <w:t xml:space="preserve">de acuerdo con la programación asignada en las siguientes fichas de caracterización: </w:t>
            </w:r>
          </w:p>
          <w:p w14:paraId="0434BBC5" w14:textId="77777777" w:rsidR="001870ED" w:rsidRPr="00941A95" w:rsidRDefault="001870ED" w:rsidP="00380480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  <w:p w14:paraId="76141A1A" w14:textId="77777777" w:rsidR="001870ED" w:rsidRPr="00941A95" w:rsidRDefault="001870ED" w:rsidP="00380480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  <w:p w14:paraId="7C3A57B8" w14:textId="77777777" w:rsidR="001870ED" w:rsidRPr="00941A95" w:rsidRDefault="001870ED" w:rsidP="00380480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0A839197" w14:textId="4BD78AD6" w:rsidR="001870ED" w:rsidRPr="009A337F" w:rsidRDefault="001870ED" w:rsidP="009A337F">
            <w:pPr>
              <w:spacing w:after="229" w:line="240" w:lineRule="auto"/>
              <w:rPr>
                <w:rFonts w:cs="Calibri"/>
                <w:color w:val="000000"/>
                <w:lang w:eastAsia="es-CO"/>
              </w:rPr>
            </w:pPr>
            <w:r w:rsidRPr="009A337F">
              <w:rPr>
                <w:rFonts w:ascii="Arial" w:eastAsia="Arial" w:hAnsi="Arial" w:cs="Arial"/>
                <w:b/>
                <w:color w:val="000000"/>
                <w:sz w:val="20"/>
                <w:lang w:eastAsia="es-CO"/>
              </w:rPr>
              <w:t>Ficha 1</w:t>
            </w:r>
            <w:r w:rsidRPr="009A337F">
              <w:rPr>
                <w:rFonts w:ascii="Arial" w:eastAsia="Arial" w:hAnsi="Arial" w:cs="Arial"/>
                <w:color w:val="000000"/>
                <w:sz w:val="20"/>
                <w:lang w:eastAsia="es-CO"/>
              </w:rPr>
              <w:t xml:space="preserve">:  </w:t>
            </w:r>
            <w:r w:rsidR="00910BE0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2163772</w:t>
            </w:r>
          </w:p>
          <w:p w14:paraId="74750885" w14:textId="77777777" w:rsidR="001870ED" w:rsidRPr="009A337F" w:rsidRDefault="001870ED" w:rsidP="009A337F">
            <w:pPr>
              <w:spacing w:after="30" w:line="240" w:lineRule="auto"/>
              <w:rPr>
                <w:rFonts w:cs="Calibri"/>
                <w:color w:val="000000"/>
                <w:lang w:eastAsia="es-CO"/>
              </w:rPr>
            </w:pPr>
            <w:r w:rsidRPr="009A337F">
              <w:rPr>
                <w:rFonts w:ascii="Arial" w:eastAsia="Arial" w:hAnsi="Arial" w:cs="Arial"/>
                <w:b/>
                <w:color w:val="000000"/>
                <w:sz w:val="20"/>
                <w:lang w:eastAsia="es-CO"/>
              </w:rPr>
              <w:t xml:space="preserve">Nombre </w:t>
            </w:r>
            <w:r w:rsidRPr="009A337F">
              <w:rPr>
                <w:rFonts w:ascii="Arial" w:eastAsia="Arial" w:hAnsi="Arial" w:cs="Arial"/>
                <w:b/>
                <w:color w:val="000000"/>
                <w:sz w:val="20"/>
                <w:lang w:eastAsia="es-CO"/>
              </w:rPr>
              <w:tab/>
              <w:t xml:space="preserve">del </w:t>
            </w:r>
          </w:p>
          <w:p w14:paraId="48D4DF23" w14:textId="77777777" w:rsidR="001870ED" w:rsidRPr="009A337F" w:rsidRDefault="001870ED" w:rsidP="009A337F">
            <w:pPr>
              <w:spacing w:after="35" w:line="240" w:lineRule="auto"/>
              <w:rPr>
                <w:rFonts w:cs="Calibri"/>
                <w:color w:val="000000"/>
                <w:lang w:eastAsia="es-CO"/>
              </w:rPr>
            </w:pPr>
            <w:r w:rsidRPr="009A337F">
              <w:rPr>
                <w:rFonts w:ascii="Arial" w:eastAsia="Arial" w:hAnsi="Arial" w:cs="Arial"/>
                <w:b/>
                <w:color w:val="000000"/>
                <w:sz w:val="20"/>
                <w:lang w:eastAsia="es-CO"/>
              </w:rPr>
              <w:t xml:space="preserve">Programa: </w:t>
            </w:r>
            <w:r w:rsidRPr="009A337F">
              <w:rPr>
                <w:rFonts w:ascii="Arial" w:eastAsia="Arial" w:hAnsi="Arial" w:cs="Arial"/>
                <w:color w:val="FF0000"/>
                <w:sz w:val="20"/>
                <w:lang w:eastAsia="es-CO"/>
              </w:rPr>
              <w:t xml:space="preserve"> </w:t>
            </w:r>
          </w:p>
          <w:p w14:paraId="29810F44" w14:textId="77777777" w:rsidR="001870ED" w:rsidRPr="009A337F" w:rsidRDefault="001870ED" w:rsidP="009A337F">
            <w:pPr>
              <w:spacing w:after="30" w:line="240" w:lineRule="auto"/>
              <w:rPr>
                <w:rFonts w:cs="Calibri"/>
                <w:color w:val="000000"/>
                <w:lang w:eastAsia="es-CO"/>
              </w:rPr>
            </w:pPr>
            <w:proofErr w:type="spellStart"/>
            <w:r w:rsidRPr="009A337F">
              <w:rPr>
                <w:rFonts w:ascii="Arial" w:eastAsia="Arial" w:hAnsi="Arial" w:cs="Arial"/>
                <w:color w:val="000000"/>
                <w:sz w:val="20"/>
                <w:lang w:eastAsia="es-CO"/>
              </w:rPr>
              <w:t>Especializacion</w:t>
            </w:r>
            <w:proofErr w:type="spellEnd"/>
            <w:r w:rsidRPr="009A337F">
              <w:rPr>
                <w:rFonts w:ascii="Arial" w:eastAsia="Arial" w:hAnsi="Arial" w:cs="Arial"/>
                <w:color w:val="000000"/>
                <w:sz w:val="20"/>
                <w:lang w:eastAsia="es-CO"/>
              </w:rPr>
              <w:t xml:space="preserve"> </w:t>
            </w:r>
          </w:p>
          <w:p w14:paraId="57337D77" w14:textId="77777777" w:rsidR="001870ED" w:rsidRPr="009A337F" w:rsidRDefault="001870ED" w:rsidP="009A337F">
            <w:pPr>
              <w:spacing w:after="28" w:line="270" w:lineRule="auto"/>
              <w:ind w:right="1"/>
              <w:jc w:val="both"/>
              <w:rPr>
                <w:rFonts w:cs="Calibri"/>
                <w:color w:val="000000"/>
                <w:lang w:eastAsia="es-CO"/>
              </w:rPr>
            </w:pPr>
            <w:proofErr w:type="spellStart"/>
            <w:r w:rsidRPr="009A337F">
              <w:rPr>
                <w:rFonts w:ascii="Arial" w:eastAsia="Arial" w:hAnsi="Arial" w:cs="Arial"/>
                <w:color w:val="000000"/>
                <w:sz w:val="20"/>
                <w:lang w:eastAsia="es-CO"/>
              </w:rPr>
              <w:t>tecnologica</w:t>
            </w:r>
            <w:proofErr w:type="spellEnd"/>
            <w:r w:rsidRPr="009A337F">
              <w:rPr>
                <w:rFonts w:ascii="Arial" w:eastAsia="Arial" w:hAnsi="Arial" w:cs="Arial"/>
                <w:color w:val="000000"/>
                <w:sz w:val="20"/>
                <w:lang w:eastAsia="es-CO"/>
              </w:rPr>
              <w:t xml:space="preserve"> en </w:t>
            </w:r>
            <w:proofErr w:type="spellStart"/>
            <w:r w:rsidRPr="009A337F">
              <w:rPr>
                <w:rFonts w:ascii="Arial" w:eastAsia="Arial" w:hAnsi="Arial" w:cs="Arial"/>
                <w:color w:val="000000"/>
                <w:sz w:val="20"/>
                <w:lang w:eastAsia="es-CO"/>
              </w:rPr>
              <w:t>implementacion</w:t>
            </w:r>
            <w:proofErr w:type="spellEnd"/>
            <w:r w:rsidRPr="009A337F">
              <w:rPr>
                <w:rFonts w:ascii="Arial" w:eastAsia="Arial" w:hAnsi="Arial" w:cs="Arial"/>
                <w:color w:val="000000"/>
                <w:sz w:val="20"/>
                <w:lang w:eastAsia="es-CO"/>
              </w:rPr>
              <w:t xml:space="preserve"> de sistemas de </w:t>
            </w:r>
          </w:p>
          <w:p w14:paraId="6D612F4B" w14:textId="77777777" w:rsidR="001870ED" w:rsidRPr="009A337F" w:rsidRDefault="001870ED" w:rsidP="009A337F">
            <w:pPr>
              <w:spacing w:after="225" w:line="272" w:lineRule="auto"/>
              <w:rPr>
                <w:rFonts w:cs="Calibri"/>
                <w:color w:val="000000"/>
                <w:lang w:eastAsia="es-CO"/>
              </w:rPr>
            </w:pPr>
            <w:proofErr w:type="spellStart"/>
            <w:proofErr w:type="gramStart"/>
            <w:r w:rsidRPr="009A337F">
              <w:rPr>
                <w:rFonts w:ascii="Arial" w:eastAsia="Arial" w:hAnsi="Arial" w:cs="Arial"/>
                <w:color w:val="000000"/>
                <w:sz w:val="20"/>
                <w:lang w:eastAsia="es-CO"/>
              </w:rPr>
              <w:t>informacion</w:t>
            </w:r>
            <w:proofErr w:type="spellEnd"/>
            <w:proofErr w:type="gramEnd"/>
            <w:r w:rsidRPr="009A337F">
              <w:rPr>
                <w:rFonts w:ascii="Arial" w:eastAsia="Arial" w:hAnsi="Arial" w:cs="Arial"/>
                <w:color w:val="000000"/>
                <w:sz w:val="20"/>
                <w:lang w:eastAsia="es-CO"/>
              </w:rPr>
              <w:t xml:space="preserve"> geográfica.  </w:t>
            </w:r>
          </w:p>
          <w:p w14:paraId="4460541F" w14:textId="77777777" w:rsidR="001870ED" w:rsidRPr="009A337F" w:rsidRDefault="001870ED" w:rsidP="009A337F">
            <w:pPr>
              <w:spacing w:after="223" w:line="262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9A337F">
              <w:rPr>
                <w:rFonts w:ascii="Arial" w:eastAsia="Arial" w:hAnsi="Arial" w:cs="Arial"/>
                <w:b/>
                <w:color w:val="000000"/>
                <w:sz w:val="20"/>
                <w:lang w:eastAsia="es-CO"/>
              </w:rPr>
              <w:t>Horario de la ficha:</w:t>
            </w:r>
            <w:r w:rsidRPr="009A337F">
              <w:rPr>
                <w:rFonts w:ascii="Arial" w:eastAsia="Arial" w:hAnsi="Arial" w:cs="Arial"/>
                <w:color w:val="000000"/>
                <w:sz w:val="20"/>
                <w:lang w:eastAsia="es-CO"/>
              </w:rPr>
              <w:t xml:space="preserve"> </w:t>
            </w:r>
            <w:r w:rsidRPr="009A337F">
              <w:rPr>
                <w:rFonts w:ascii="Arial" w:eastAsia="Arial" w:hAnsi="Arial" w:cs="Arial"/>
                <w:color w:val="000000"/>
                <w:sz w:val="18"/>
                <w:lang w:eastAsia="es-CO"/>
              </w:rPr>
              <w:t>Lunes a viernes 19-22 y sábado 7-13</w:t>
            </w:r>
            <w:r w:rsidRPr="009A337F">
              <w:rPr>
                <w:rFonts w:ascii="Arial" w:eastAsia="Arial" w:hAnsi="Arial" w:cs="Arial"/>
                <w:color w:val="000000"/>
                <w:sz w:val="20"/>
                <w:lang w:eastAsia="es-CO"/>
              </w:rPr>
              <w:t xml:space="preserve"> </w:t>
            </w:r>
          </w:p>
          <w:p w14:paraId="3E87F71D" w14:textId="77777777" w:rsidR="001870ED" w:rsidRPr="009A337F" w:rsidRDefault="001870ED" w:rsidP="009A337F">
            <w:pPr>
              <w:spacing w:after="231" w:line="240" w:lineRule="auto"/>
              <w:rPr>
                <w:rFonts w:cs="Calibri"/>
                <w:color w:val="000000"/>
                <w:lang w:eastAsia="es-CO"/>
              </w:rPr>
            </w:pPr>
            <w:r w:rsidRPr="009A337F">
              <w:rPr>
                <w:rFonts w:ascii="Arial" w:eastAsia="Arial" w:hAnsi="Arial" w:cs="Arial"/>
                <w:b/>
                <w:color w:val="000000"/>
                <w:sz w:val="20"/>
                <w:lang w:eastAsia="es-CO"/>
              </w:rPr>
              <w:t>N° Aprendices</w:t>
            </w:r>
            <w:r w:rsidRPr="009A337F">
              <w:rPr>
                <w:rFonts w:ascii="Arial" w:eastAsia="Arial" w:hAnsi="Arial" w:cs="Arial"/>
                <w:color w:val="000000"/>
                <w:sz w:val="20"/>
                <w:lang w:eastAsia="es-CO"/>
              </w:rPr>
              <w:t>: 30</w:t>
            </w:r>
            <w:r w:rsidRPr="009A337F">
              <w:rPr>
                <w:rFonts w:ascii="Arial" w:eastAsia="Arial" w:hAnsi="Arial" w:cs="Arial"/>
                <w:color w:val="FF0000"/>
                <w:sz w:val="20"/>
                <w:lang w:eastAsia="es-CO"/>
              </w:rPr>
              <w:t xml:space="preserve"> </w:t>
            </w:r>
          </w:p>
          <w:p w14:paraId="011FE2D0" w14:textId="77777777" w:rsidR="001870ED" w:rsidRPr="009A337F" w:rsidRDefault="001870ED" w:rsidP="009A337F">
            <w:pPr>
              <w:spacing w:after="228" w:line="270" w:lineRule="auto"/>
              <w:rPr>
                <w:rFonts w:cs="Calibri"/>
                <w:color w:val="000000"/>
                <w:lang w:eastAsia="es-CO"/>
              </w:rPr>
            </w:pPr>
            <w:r w:rsidRPr="009A337F">
              <w:rPr>
                <w:rFonts w:ascii="Arial" w:eastAsia="Arial" w:hAnsi="Arial" w:cs="Arial"/>
                <w:b/>
                <w:color w:val="000000"/>
                <w:sz w:val="20"/>
                <w:lang w:eastAsia="es-CO"/>
              </w:rPr>
              <w:t>Lugar y Ambiente de Formación:</w:t>
            </w:r>
            <w:r w:rsidRPr="009A337F">
              <w:rPr>
                <w:rFonts w:ascii="Arial" w:eastAsia="Arial" w:hAnsi="Arial" w:cs="Arial"/>
                <w:color w:val="000000"/>
                <w:sz w:val="20"/>
                <w:lang w:eastAsia="es-CO"/>
              </w:rPr>
              <w:t xml:space="preserve"> (virtual) </w:t>
            </w:r>
          </w:p>
          <w:p w14:paraId="3F4CFFC8" w14:textId="77777777" w:rsidR="001870ED" w:rsidRPr="009A337F" w:rsidRDefault="001870ED" w:rsidP="009A337F">
            <w:pPr>
              <w:spacing w:after="32" w:line="240" w:lineRule="auto"/>
              <w:rPr>
                <w:rFonts w:cs="Calibri"/>
                <w:color w:val="000000"/>
                <w:lang w:eastAsia="es-CO"/>
              </w:rPr>
            </w:pPr>
            <w:r w:rsidRPr="009A337F">
              <w:rPr>
                <w:rFonts w:ascii="Arial" w:eastAsia="Arial" w:hAnsi="Arial" w:cs="Arial"/>
                <w:b/>
                <w:color w:val="000000"/>
                <w:sz w:val="20"/>
                <w:lang w:eastAsia="es-CO"/>
              </w:rPr>
              <w:t xml:space="preserve">Horas reportadas a </w:t>
            </w:r>
          </w:p>
          <w:p w14:paraId="07B00EFC" w14:textId="6C5C18F9" w:rsidR="001870ED" w:rsidRPr="00941A95" w:rsidRDefault="001870ED" w:rsidP="009E3EDF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A337F">
              <w:rPr>
                <w:rFonts w:ascii="Arial" w:eastAsia="Arial" w:hAnsi="Arial" w:cs="Arial"/>
                <w:b/>
                <w:color w:val="000000"/>
                <w:sz w:val="20"/>
                <w:lang w:eastAsia="es-CO"/>
              </w:rPr>
              <w:t xml:space="preserve">la ficha: </w:t>
            </w:r>
            <w:r w:rsidR="009E3EDF">
              <w:rPr>
                <w:rFonts w:ascii="Arial" w:eastAsia="Arial" w:hAnsi="Arial" w:cs="Arial"/>
                <w:b/>
                <w:color w:val="000000"/>
                <w:sz w:val="20"/>
                <w:lang w:eastAsia="es-CO"/>
              </w:rPr>
              <w:t>60</w:t>
            </w:r>
          </w:p>
        </w:tc>
        <w:tc>
          <w:tcPr>
            <w:tcW w:w="3119" w:type="dxa"/>
            <w:shd w:val="clear" w:color="auto" w:fill="auto"/>
          </w:tcPr>
          <w:p w14:paraId="67D75FC6" w14:textId="77777777" w:rsidR="001870ED" w:rsidRDefault="001870ED" w:rsidP="009A337F">
            <w:pPr>
              <w:spacing w:after="230" w:line="270" w:lineRule="auto"/>
              <w:ind w:right="5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Registro EN SOFIA PLUS de la(s) siguiente(s) competencia (s) y resultado(s) de aprendizaje: </w:t>
            </w:r>
          </w:p>
          <w:p w14:paraId="6972EE57" w14:textId="7C1E851A" w:rsidR="001870ED" w:rsidRPr="00910BE0" w:rsidRDefault="001870ED" w:rsidP="009A337F">
            <w:pPr>
              <w:spacing w:after="225" w:line="270" w:lineRule="auto"/>
              <w:ind w:right="3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Competencia 1: </w:t>
            </w:r>
            <w:r w:rsidR="00240F3B">
              <w:rPr>
                <w:rFonts w:ascii="Arial" w:hAnsi="Arial" w:cs="Arial"/>
                <w:bCs/>
                <w:color w:val="000000"/>
                <w:sz w:val="18"/>
                <w:szCs w:val="18"/>
                <w:shd w:val="clear" w:color="auto" w:fill="FFFFFF"/>
              </w:rPr>
              <w:t>D</w:t>
            </w:r>
            <w:r w:rsidR="00910BE0" w:rsidRPr="00910BE0">
              <w:rPr>
                <w:rFonts w:ascii="Arial" w:hAnsi="Arial" w:cs="Arial"/>
                <w:bCs/>
                <w:color w:val="000000"/>
                <w:sz w:val="18"/>
                <w:szCs w:val="18"/>
                <w:shd w:val="clear" w:color="auto" w:fill="FFFFFF"/>
              </w:rPr>
              <w:t>iseñar el modelo de datos espacial (conceptual, lógico y físico), de acuerdo a la metodología existente de diseño de datos.</w:t>
            </w:r>
          </w:p>
          <w:p w14:paraId="7FF4876E" w14:textId="30383E03" w:rsidR="001870ED" w:rsidRPr="00D00739" w:rsidRDefault="001870ED" w:rsidP="00115FFA">
            <w:pPr>
              <w:jc w:val="both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Resultado 1: </w:t>
            </w:r>
            <w:r w:rsidR="009E3EDF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Realizar el modelo conceptual (objetos) y lógico, según la metodología de diseño de base de datos espacial.</w:t>
            </w:r>
          </w:p>
          <w:p w14:paraId="3BBEE32D" w14:textId="271A8158" w:rsidR="001870ED" w:rsidRPr="005B047F" w:rsidRDefault="001870ED" w:rsidP="009C67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70ED" w:rsidRPr="00941A95" w14:paraId="2CB3ECDB" w14:textId="77777777" w:rsidTr="00D3646C">
        <w:trPr>
          <w:trHeight w:val="212"/>
        </w:trPr>
        <w:tc>
          <w:tcPr>
            <w:tcW w:w="2269" w:type="dxa"/>
            <w:vMerge/>
            <w:shd w:val="clear" w:color="auto" w:fill="auto"/>
          </w:tcPr>
          <w:p w14:paraId="0A879527" w14:textId="687193A2" w:rsidR="001870ED" w:rsidRPr="00941A95" w:rsidRDefault="001870ED" w:rsidP="00FB30EB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0E71A3CE" w14:textId="77777777" w:rsidR="001870ED" w:rsidRPr="00941A95" w:rsidRDefault="001870ED" w:rsidP="00FB30EB">
            <w:pPr>
              <w:pStyle w:val="Sinespaciad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33AF3272" w14:textId="6147AA40" w:rsidR="001870ED" w:rsidRPr="00941A95" w:rsidRDefault="001870ED" w:rsidP="009A337F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A9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Ficha 2: </w:t>
            </w:r>
            <w:r w:rsidR="00F231C3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BB4DE6" w:rsidRPr="00BB4DE6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2067953</w:t>
            </w:r>
          </w:p>
          <w:p w14:paraId="632F015A" w14:textId="4FCDF197" w:rsidR="001870ED" w:rsidRPr="00941A95" w:rsidRDefault="001870ED" w:rsidP="009A337F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A95">
              <w:rPr>
                <w:rFonts w:ascii="Arial" w:hAnsi="Arial" w:cs="Arial"/>
                <w:b/>
                <w:sz w:val="20"/>
                <w:szCs w:val="20"/>
              </w:rPr>
              <w:t xml:space="preserve">Nombre del Programa: </w:t>
            </w:r>
            <w:r w:rsidRPr="00941A9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240F3B">
              <w:rPr>
                <w:rFonts w:ascii="Arial" w:hAnsi="Arial" w:cs="Arial"/>
                <w:bCs/>
                <w:color w:val="000000"/>
                <w:sz w:val="18"/>
                <w:szCs w:val="18"/>
                <w:shd w:val="clear" w:color="auto" w:fill="FFFFFF"/>
              </w:rPr>
              <w:t>Tecnico</w:t>
            </w:r>
            <w:proofErr w:type="spellEnd"/>
            <w:r w:rsidR="00240F3B">
              <w:rPr>
                <w:rFonts w:ascii="Arial" w:hAnsi="Arial" w:cs="Arial"/>
                <w:bCs/>
                <w:color w:val="000000"/>
                <w:sz w:val="18"/>
                <w:szCs w:val="18"/>
                <w:shd w:val="clear" w:color="auto" w:fill="FFFFFF"/>
              </w:rPr>
              <w:t xml:space="preserve"> en Catastro</w:t>
            </w:r>
          </w:p>
          <w:p w14:paraId="1D53C48C" w14:textId="3796C031" w:rsidR="001870ED" w:rsidRPr="00941A95" w:rsidRDefault="001870ED" w:rsidP="009A337F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A9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Horario de la ficha:</w:t>
            </w:r>
            <w:r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FB4FA3">
              <w:rPr>
                <w:rFonts w:ascii="Arial" w:hAnsi="Arial" w:cs="Arial"/>
                <w:color w:val="000000" w:themeColor="text1"/>
                <w:sz w:val="20"/>
                <w:szCs w:val="20"/>
              </w:rPr>
              <w:t>Lunes</w:t>
            </w:r>
            <w:r w:rsidR="00595C38">
              <w:rPr>
                <w:rFonts w:ascii="Arial" w:hAnsi="Arial" w:cs="Arial"/>
                <w:color w:val="000000" w:themeColor="text1"/>
                <w:sz w:val="20"/>
                <w:szCs w:val="20"/>
              </w:rPr>
              <w:t>, miércoles y</w:t>
            </w:r>
            <w:r w:rsidR="00FB4FA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240F3B">
              <w:rPr>
                <w:rFonts w:ascii="Arial" w:hAnsi="Arial" w:cs="Arial"/>
                <w:sz w:val="18"/>
                <w:szCs w:val="18"/>
              </w:rPr>
              <w:t>Jueves 07:00-13</w:t>
            </w:r>
            <w:r w:rsidRPr="0055688E">
              <w:rPr>
                <w:rFonts w:ascii="Arial" w:hAnsi="Arial" w:cs="Arial"/>
                <w:sz w:val="18"/>
                <w:szCs w:val="18"/>
              </w:rPr>
              <w:t>:00</w:t>
            </w:r>
          </w:p>
          <w:p w14:paraId="31A7E316" w14:textId="2295E9FA" w:rsidR="001870ED" w:rsidRPr="00941A95" w:rsidRDefault="001870ED" w:rsidP="009A337F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N° Aprendices: </w:t>
            </w:r>
            <w:r w:rsidR="00595C38">
              <w:rPr>
                <w:rFonts w:ascii="Arial" w:hAnsi="Arial" w:cs="Arial"/>
                <w:sz w:val="20"/>
                <w:szCs w:val="20"/>
              </w:rPr>
              <w:t>14</w:t>
            </w:r>
          </w:p>
          <w:p w14:paraId="10BF8DA0" w14:textId="77777777" w:rsidR="001870ED" w:rsidRPr="00941A95" w:rsidRDefault="001870ED" w:rsidP="009A337F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41A9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Lugar y Ambiente de Formación:</w:t>
            </w:r>
            <w:r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2B7D83">
              <w:rPr>
                <w:rFonts w:ascii="Arial" w:hAnsi="Arial" w:cs="Arial"/>
                <w:sz w:val="20"/>
                <w:szCs w:val="20"/>
              </w:rPr>
              <w:t>(Virtual)</w:t>
            </w:r>
          </w:p>
          <w:p w14:paraId="635E4214" w14:textId="51450278" w:rsidR="001870ED" w:rsidRPr="00CA3088" w:rsidRDefault="001870ED" w:rsidP="009E3EDF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A9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Horas reportadas a la ficha: </w:t>
            </w:r>
            <w:r w:rsidR="009E3EDF"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3119" w:type="dxa"/>
            <w:shd w:val="clear" w:color="auto" w:fill="auto"/>
          </w:tcPr>
          <w:p w14:paraId="2A53515C" w14:textId="77777777" w:rsidR="001870ED" w:rsidRPr="002B3876" w:rsidRDefault="001870ED" w:rsidP="000067C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B3876">
              <w:rPr>
                <w:rFonts w:ascii="Arial" w:hAnsi="Arial" w:cs="Arial"/>
                <w:color w:val="000000" w:themeColor="text1"/>
                <w:sz w:val="20"/>
                <w:szCs w:val="20"/>
              </w:rPr>
              <w:t>Registro EN SOFIA PLUS de la(s) siguiente(s) competencia (s) y resultado(s) de aprendizaje:</w:t>
            </w:r>
          </w:p>
          <w:p w14:paraId="5964FEA7" w14:textId="78AFD15A" w:rsidR="001870ED" w:rsidRPr="002B3876" w:rsidRDefault="00E11A19" w:rsidP="000067C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Competencia 1: </w:t>
            </w:r>
            <w:r w:rsidRPr="00E11A19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Medir construcciones según técnicas y procedimientos técnicos</w:t>
            </w:r>
            <w:r w:rsidR="00595C38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14:paraId="128A2A68" w14:textId="0BFF68DA" w:rsidR="001870ED" w:rsidRDefault="001870ED" w:rsidP="000067C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B387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Resultado 1: </w:t>
            </w:r>
            <w:r w:rsidR="00E11A1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</w:t>
            </w:r>
            <w:r w:rsidR="00E11A19" w:rsidRPr="00E11A1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econocer información jurídica de acuerdo con normativa de catastro multipropósito</w:t>
            </w:r>
            <w:r w:rsidR="00595C3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14:paraId="4BDE5D73" w14:textId="58C518B2" w:rsidR="001870ED" w:rsidRPr="00941A95" w:rsidRDefault="001870ED" w:rsidP="00FB30EB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1870ED" w:rsidRPr="00941A95" w14:paraId="7FE86890" w14:textId="77777777" w:rsidTr="00D3646C">
        <w:trPr>
          <w:trHeight w:val="212"/>
        </w:trPr>
        <w:tc>
          <w:tcPr>
            <w:tcW w:w="2269" w:type="dxa"/>
            <w:vMerge/>
            <w:shd w:val="clear" w:color="auto" w:fill="auto"/>
          </w:tcPr>
          <w:p w14:paraId="6ADFAEE1" w14:textId="77777777" w:rsidR="001870ED" w:rsidRPr="00941A95" w:rsidRDefault="001870ED" w:rsidP="003B6A59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14:paraId="2244D657" w14:textId="77777777" w:rsidR="001870ED" w:rsidRPr="00941A95" w:rsidRDefault="001870ED" w:rsidP="00C713E7">
            <w:pPr>
              <w:pStyle w:val="Sinespaciado"/>
              <w:rPr>
                <w:rFonts w:ascii="Arial" w:eastAsia="Arial" w:hAnsi="Arial" w:cs="Arial"/>
                <w:sz w:val="20"/>
                <w:szCs w:val="20"/>
              </w:rPr>
            </w:pPr>
            <w:r w:rsidRPr="00941A95">
              <w:rPr>
                <w:rFonts w:ascii="Arial" w:eastAsia="Arial" w:hAnsi="Arial" w:cs="Arial"/>
                <w:sz w:val="20"/>
                <w:szCs w:val="20"/>
              </w:rPr>
              <w:t xml:space="preserve">Diligenciar las guías de aprendizaje, instrumentos de evaluación y material de </w:t>
            </w:r>
            <w:r w:rsidRPr="00941A95">
              <w:rPr>
                <w:rFonts w:ascii="Arial" w:eastAsia="Arial" w:hAnsi="Arial" w:cs="Arial"/>
                <w:sz w:val="20"/>
                <w:szCs w:val="20"/>
              </w:rPr>
              <w:lastRenderedPageBreak/>
              <w:t>apoyo para los aprendices en los formatos o instrumentos oficiales actualizados y publicarlos en el   aplicativo COMPROMISO</w:t>
            </w:r>
          </w:p>
        </w:tc>
        <w:tc>
          <w:tcPr>
            <w:tcW w:w="2835" w:type="dxa"/>
            <w:shd w:val="clear" w:color="auto" w:fill="auto"/>
          </w:tcPr>
          <w:p w14:paraId="4C17F473" w14:textId="24D4A7F7" w:rsidR="001870ED" w:rsidRPr="008068AD" w:rsidRDefault="001870ED" w:rsidP="000067C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Ficha 1</w:t>
            </w:r>
            <w:r w:rsidRPr="008068A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="00597BDD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2163772</w:t>
            </w:r>
          </w:p>
          <w:p w14:paraId="4E09C6F4" w14:textId="77777777" w:rsidR="001870ED" w:rsidRPr="008068AD" w:rsidRDefault="001870ED" w:rsidP="000067C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068A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Nombre del Proyecto Formativo: </w:t>
            </w:r>
            <w:r w:rsidRPr="008068AD">
              <w:rPr>
                <w:rFonts w:ascii="Arial" w:hAnsi="Arial" w:cs="Arial"/>
                <w:sz w:val="16"/>
                <w:szCs w:val="16"/>
                <w:lang w:eastAsia="es-ES"/>
              </w:rPr>
              <w:t xml:space="preserve">IMPLEMENTACIÓN DE SISTEMAS DE INFORMACÓN GEOGRÁFICA EN LA GESTIÓN </w:t>
            </w:r>
            <w:r w:rsidRPr="008068AD">
              <w:rPr>
                <w:rFonts w:ascii="Arial" w:hAnsi="Arial" w:cs="Arial"/>
                <w:sz w:val="16"/>
                <w:szCs w:val="16"/>
                <w:lang w:eastAsia="es-ES"/>
              </w:rPr>
              <w:lastRenderedPageBreak/>
              <w:t>AMBIENTAL, ORDENAMIENTO TERRITORIAL Y TOPOGRAFÍA</w:t>
            </w:r>
          </w:p>
          <w:p w14:paraId="36267970" w14:textId="1F231541" w:rsidR="001870ED" w:rsidRPr="00941A95" w:rsidRDefault="001870ED" w:rsidP="00F231C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068A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Actividad del Proyecto: </w:t>
            </w:r>
            <w:proofErr w:type="spellStart"/>
            <w:r w:rsidR="00F231C3">
              <w:rPr>
                <w:rFonts w:ascii="Arial" w:hAnsi="Arial" w:cs="Arial"/>
                <w:color w:val="000000" w:themeColor="text1"/>
                <w:sz w:val="20"/>
                <w:szCs w:val="20"/>
              </w:rPr>
              <w:t>P</w:t>
            </w:r>
            <w:r w:rsidR="00F231C3" w:rsidRPr="00F231C3">
              <w:rPr>
                <w:rFonts w:ascii="Arial" w:hAnsi="Arial" w:cs="Arial"/>
                <w:color w:val="000000" w:themeColor="text1"/>
                <w:sz w:val="20"/>
                <w:szCs w:val="20"/>
              </w:rPr>
              <w:t>ublicaciòn</w:t>
            </w:r>
            <w:proofErr w:type="spellEnd"/>
            <w:r w:rsidR="00F231C3" w:rsidRPr="00F231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la </w:t>
            </w:r>
            <w:proofErr w:type="spellStart"/>
            <w:r w:rsidR="00F231C3" w:rsidRPr="00F231C3">
              <w:rPr>
                <w:rFonts w:ascii="Arial" w:hAnsi="Arial" w:cs="Arial"/>
                <w:color w:val="000000" w:themeColor="text1"/>
                <w:sz w:val="20"/>
                <w:szCs w:val="20"/>
              </w:rPr>
              <w:t>informaciòn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0EEA65AF" w14:textId="77777777" w:rsidR="001870ED" w:rsidRPr="00780C9A" w:rsidRDefault="001870ED" w:rsidP="000067C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80C9A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Guía de aprendizaje, Instrumento de evaluación y Material de apoyo registrado en la carpeta compartida del Supervisor:</w:t>
            </w:r>
          </w:p>
          <w:p w14:paraId="243E2A45" w14:textId="197B556A" w:rsidR="001870ED" w:rsidRPr="00941A95" w:rsidRDefault="001870ED" w:rsidP="0045481B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80C9A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 xml:space="preserve">Dirección Enlace: </w:t>
            </w:r>
            <w:r w:rsidR="0045481B" w:rsidRPr="0045481B">
              <w:rPr>
                <w:rFonts w:ascii="Arial" w:hAnsi="Arial" w:cs="Arial"/>
                <w:color w:val="000000" w:themeColor="text1"/>
                <w:sz w:val="20"/>
                <w:szCs w:val="20"/>
              </w:rPr>
              <w:t>https://sena4-my.sharepoint.com/:i:/r/personal/npino_sena_edu_co/Documents/INFO_CONTRATO_DIC_20/Hemerzon%20Michael%20Burbano%20Arcos%2010304541/correos%20noviembre.jpg?csf=1&amp;web=1&amp;e=zbxCip</w:t>
            </w:r>
          </w:p>
        </w:tc>
      </w:tr>
      <w:tr w:rsidR="001870ED" w:rsidRPr="00941A95" w14:paraId="069A603F" w14:textId="77777777" w:rsidTr="00D3646C">
        <w:trPr>
          <w:trHeight w:val="212"/>
        </w:trPr>
        <w:tc>
          <w:tcPr>
            <w:tcW w:w="2269" w:type="dxa"/>
            <w:vMerge/>
            <w:shd w:val="clear" w:color="auto" w:fill="auto"/>
          </w:tcPr>
          <w:p w14:paraId="120051CE" w14:textId="77777777" w:rsidR="001870ED" w:rsidRPr="00941A95" w:rsidRDefault="001870ED" w:rsidP="003B6A59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14EF81F" w14:textId="77777777" w:rsidR="001870ED" w:rsidRPr="00941A95" w:rsidRDefault="001870ED" w:rsidP="003B6A59">
            <w:pPr>
              <w:pStyle w:val="Sinespaciad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6A998570" w14:textId="10026BDF" w:rsidR="001870ED" w:rsidRPr="00615ABA" w:rsidRDefault="001870ED" w:rsidP="000067C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Ficha 2</w:t>
            </w:r>
            <w:r w:rsidRPr="00615AB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="00BB4DE6" w:rsidRPr="00BB4DE6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2067953</w:t>
            </w:r>
          </w:p>
          <w:p w14:paraId="1EA1037D" w14:textId="27CFD626" w:rsidR="001870ED" w:rsidRPr="00615ABA" w:rsidRDefault="001870ED" w:rsidP="000067C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15AB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Nombre del Proyecto Formativo: </w:t>
            </w:r>
            <w:proofErr w:type="spellStart"/>
            <w:r w:rsidR="00BB4DE6" w:rsidRPr="00BB4DE6">
              <w:rPr>
                <w:rFonts w:ascii="Arial" w:hAnsi="Arial" w:cs="Arial"/>
                <w:color w:val="000000" w:themeColor="text1"/>
                <w:sz w:val="20"/>
                <w:szCs w:val="20"/>
              </w:rPr>
              <w:t>Actualizacion</w:t>
            </w:r>
            <w:proofErr w:type="spellEnd"/>
            <w:r w:rsidR="00BB4DE6" w:rsidRPr="00BB4DE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="00BB4DE6" w:rsidRPr="00BB4DE6">
              <w:rPr>
                <w:rFonts w:ascii="Arial" w:hAnsi="Arial" w:cs="Arial"/>
                <w:color w:val="000000" w:themeColor="text1"/>
                <w:sz w:val="20"/>
                <w:szCs w:val="20"/>
              </w:rPr>
              <w:t>linea</w:t>
            </w:r>
            <w:proofErr w:type="spellEnd"/>
            <w:r w:rsidR="00BB4DE6" w:rsidRPr="00BB4DE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predial y catastro </w:t>
            </w:r>
            <w:proofErr w:type="spellStart"/>
            <w:r w:rsidR="00BB4DE6" w:rsidRPr="00BB4DE6">
              <w:rPr>
                <w:rFonts w:ascii="Arial" w:hAnsi="Arial" w:cs="Arial"/>
                <w:color w:val="000000" w:themeColor="text1"/>
                <w:sz w:val="20"/>
                <w:szCs w:val="20"/>
              </w:rPr>
              <w:t>multiproposito</w:t>
            </w:r>
            <w:proofErr w:type="spellEnd"/>
            <w:r w:rsidR="00BB4DE6" w:rsidRPr="00BB4DE6">
              <w:rPr>
                <w:rFonts w:ascii="Arial" w:hAnsi="Arial" w:cs="Arial"/>
                <w:color w:val="000000" w:themeColor="text1"/>
                <w:sz w:val="20"/>
                <w:szCs w:val="20"/>
              </w:rPr>
              <w:t>, Comuna 2 y zona rural municipio de Popayán</w:t>
            </w:r>
            <w:r w:rsidR="00BB4DE6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7680A4B2" w14:textId="78EA5CCF" w:rsidR="001870ED" w:rsidRPr="00941A95" w:rsidRDefault="00BB4DE6" w:rsidP="000067C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B4DE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Actividad del Proyecto: </w:t>
            </w:r>
            <w:proofErr w:type="spellStart"/>
            <w:r w:rsidRPr="00BB4DE6">
              <w:rPr>
                <w:rFonts w:ascii="Arial" w:hAnsi="Arial" w:cs="Arial"/>
                <w:color w:val="000000" w:themeColor="text1"/>
                <w:sz w:val="20"/>
                <w:szCs w:val="20"/>
              </w:rPr>
              <w:t>Ejecucion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750C380E" w14:textId="77777777" w:rsidR="001870ED" w:rsidRPr="00941A95" w:rsidRDefault="001870ED" w:rsidP="000067C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>Guía de aprendizaje, Instrumento de evaluación y Material de apoyo registrado en la carpeta compartida del Supervisor:</w:t>
            </w:r>
          </w:p>
          <w:p w14:paraId="68C5C819" w14:textId="0E9A83A6" w:rsidR="001870ED" w:rsidRPr="00941A95" w:rsidRDefault="001870ED" w:rsidP="0045481B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Dirección Enlace: </w:t>
            </w:r>
            <w:r w:rsidR="0045481B" w:rsidRPr="0045481B">
              <w:rPr>
                <w:rFonts w:ascii="Arial" w:hAnsi="Arial" w:cs="Arial"/>
                <w:color w:val="000000" w:themeColor="text1"/>
                <w:sz w:val="20"/>
                <w:szCs w:val="20"/>
              </w:rPr>
              <w:t>https://sena4-my.sharepoint.com/:i:/r/personal/npino_sena_edu_co/Documents/INFO_CONTRATO_DIC_20/Hemerzon%20Michael%20Burbano%20Arcos%2010304541/correos%20noviembre.jpg?csf=1&amp;web=1&amp;e=zbxCip</w:t>
            </w:r>
          </w:p>
        </w:tc>
      </w:tr>
      <w:tr w:rsidR="003B6A59" w:rsidRPr="00941A95" w14:paraId="63D602B5" w14:textId="77777777" w:rsidTr="00D3646C">
        <w:trPr>
          <w:trHeight w:val="212"/>
        </w:trPr>
        <w:tc>
          <w:tcPr>
            <w:tcW w:w="2269" w:type="dxa"/>
            <w:shd w:val="clear" w:color="auto" w:fill="auto"/>
          </w:tcPr>
          <w:p w14:paraId="6EE28839" w14:textId="1DD69AA2" w:rsidR="00E32CA5" w:rsidRPr="00941A95" w:rsidRDefault="008A38B7" w:rsidP="00E32CA5">
            <w:pPr>
              <w:pStyle w:val="Sinespaciado"/>
              <w:numPr>
                <w:ilvl w:val="0"/>
                <w:numId w:val="26"/>
              </w:numPr>
              <w:ind w:left="346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Presentar </w:t>
            </w:r>
            <w:r w:rsidR="00E32CA5"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>informes académicos que contengan novedades de los  aprendices (llamados de atención por escrito, inasistencia reiterada, resultado del plan de mejoramiento, actividades complementarias bien sean académicas y/o actitudinales)</w:t>
            </w:r>
          </w:p>
          <w:p w14:paraId="0390EC52" w14:textId="77777777" w:rsidR="00E32CA5" w:rsidRPr="00941A95" w:rsidRDefault="00E32CA5" w:rsidP="00E32CA5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9C6B1C5" w14:textId="77777777" w:rsidR="003B6A59" w:rsidRPr="00941A95" w:rsidRDefault="003B6A59" w:rsidP="008809E7">
            <w:pPr>
              <w:pStyle w:val="Sinespaciado"/>
              <w:ind w:left="7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069EC450" w14:textId="77777777" w:rsidR="008809E7" w:rsidRPr="00941A95" w:rsidRDefault="00B422CC" w:rsidP="00B422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 xml:space="preserve">Reporte a Coordinación Académica  </w:t>
            </w:r>
            <w:r w:rsidR="008809E7" w:rsidRPr="00941A95">
              <w:rPr>
                <w:rFonts w:ascii="Arial" w:hAnsi="Arial" w:cs="Arial"/>
                <w:sz w:val="20"/>
                <w:szCs w:val="20"/>
              </w:rPr>
              <w:t xml:space="preserve">de las siguientes novedades: </w:t>
            </w:r>
          </w:p>
          <w:p w14:paraId="13DDDA33" w14:textId="21C7A7F9" w:rsidR="008809E7" w:rsidRPr="00941A95" w:rsidRDefault="00D3646C" w:rsidP="00B422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Registro de </w:t>
            </w:r>
            <w:r w:rsidR="008809E7" w:rsidRPr="00941A95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 xml:space="preserve">nasistencia reiterativa en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SofiaPlus</w:t>
            </w:r>
            <w:proofErr w:type="spellEnd"/>
          </w:p>
          <w:p w14:paraId="4108A5A7" w14:textId="6D877C3E" w:rsidR="008809E7" w:rsidRPr="00941A95" w:rsidRDefault="00D3646C" w:rsidP="00B422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Resultados</w:t>
            </w:r>
            <w:r w:rsidR="00B422CC" w:rsidRPr="00941A95">
              <w:rPr>
                <w:rFonts w:ascii="Arial" w:hAnsi="Arial" w:cs="Arial"/>
                <w:sz w:val="20"/>
                <w:szCs w:val="20"/>
              </w:rPr>
              <w:t xml:space="preserve"> de planes de mejoramientos</w:t>
            </w:r>
          </w:p>
          <w:p w14:paraId="03C7CA51" w14:textId="77777777" w:rsidR="008809E7" w:rsidRPr="00941A95" w:rsidRDefault="008809E7" w:rsidP="00B422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>Deserciones</w:t>
            </w:r>
          </w:p>
          <w:p w14:paraId="22A94651" w14:textId="77777777" w:rsidR="008809E7" w:rsidRPr="00941A95" w:rsidRDefault="008809E7" w:rsidP="00B422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>Retiros</w:t>
            </w:r>
            <w:r w:rsidR="00B422CC" w:rsidRPr="00941A9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2FB5071" w14:textId="77777777" w:rsidR="00B422CC" w:rsidRPr="00941A95" w:rsidRDefault="00B422CC" w:rsidP="00B422CC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E49CFAD" w14:textId="77777777" w:rsidR="00790B95" w:rsidRPr="00941A95" w:rsidRDefault="00790B95" w:rsidP="00E32CA5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5D374B56" w14:textId="2721FA78" w:rsidR="00B422CC" w:rsidRPr="00941A95" w:rsidRDefault="003931B7" w:rsidP="007B207E">
            <w:pPr>
              <w:spacing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>Tipo de novedad</w:t>
            </w:r>
            <w:r w:rsidR="008809E7"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56280">
              <w:rPr>
                <w:rFonts w:ascii="Arial" w:hAnsi="Arial" w:cs="Arial"/>
                <w:color w:val="000000" w:themeColor="text1"/>
                <w:sz w:val="20"/>
                <w:szCs w:val="20"/>
              </w:rPr>
              <w:t>: No se ha presentado</w:t>
            </w:r>
          </w:p>
          <w:p w14:paraId="401AA274" w14:textId="77777777" w:rsidR="007B207E" w:rsidRPr="00941A95" w:rsidRDefault="007B207E" w:rsidP="007B207E">
            <w:pPr>
              <w:spacing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8D70A97" w14:textId="4827BAF7" w:rsidR="00063FBE" w:rsidRPr="00941A95" w:rsidRDefault="00063FBE" w:rsidP="007B207E">
            <w:pPr>
              <w:spacing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5653E91" w14:textId="2FC0165E" w:rsidR="00063FBE" w:rsidRPr="00941A95" w:rsidRDefault="00063FBE" w:rsidP="007B207E">
            <w:pPr>
              <w:spacing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7255D88" w14:textId="39ADB43E" w:rsidR="007B207E" w:rsidRPr="00941A95" w:rsidRDefault="007B207E" w:rsidP="007B207E">
            <w:pPr>
              <w:spacing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5C50647" w14:textId="730064C6" w:rsidR="007B207E" w:rsidRPr="00941A95" w:rsidRDefault="007B207E" w:rsidP="007B207E">
            <w:pPr>
              <w:spacing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28EC3B0" w14:textId="77777777" w:rsidR="007B207E" w:rsidRPr="00941A95" w:rsidRDefault="007B207E" w:rsidP="00B422C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14:paraId="59F5EE02" w14:textId="77777777" w:rsidR="00565ADF" w:rsidRPr="00941A95" w:rsidRDefault="00565ADF" w:rsidP="00565ADF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>Registro de inasistencias en el Aplicativo SOFIA PLUS</w:t>
            </w:r>
          </w:p>
          <w:p w14:paraId="37BF577D" w14:textId="77777777" w:rsidR="003B6A59" w:rsidRDefault="00FA7059" w:rsidP="009F777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No se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presento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novedad</w:t>
            </w:r>
          </w:p>
          <w:p w14:paraId="18432B04" w14:textId="7312EA9C" w:rsidR="00FA7059" w:rsidRPr="00941A95" w:rsidRDefault="00FA7059" w:rsidP="009F777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D23427" w:rsidRPr="00941A95" w14:paraId="3EE55B9C" w14:textId="77777777" w:rsidTr="009F777E">
        <w:trPr>
          <w:trHeight w:val="3513"/>
        </w:trPr>
        <w:tc>
          <w:tcPr>
            <w:tcW w:w="2269" w:type="dxa"/>
            <w:vMerge w:val="restart"/>
            <w:shd w:val="clear" w:color="auto" w:fill="auto"/>
          </w:tcPr>
          <w:p w14:paraId="2432B3D2" w14:textId="77777777" w:rsidR="00D23427" w:rsidRPr="00941A95" w:rsidRDefault="00D23427" w:rsidP="00C713E7">
            <w:pPr>
              <w:pStyle w:val="Sinespaciado"/>
              <w:numPr>
                <w:ilvl w:val="0"/>
                <w:numId w:val="26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41A95">
              <w:rPr>
                <w:rFonts w:ascii="Arial" w:eastAsia="Arial" w:hAnsi="Arial" w:cs="Arial"/>
                <w:sz w:val="20"/>
                <w:szCs w:val="20"/>
              </w:rPr>
              <w:lastRenderedPageBreak/>
              <w:t>Registrar los resultados de la emisión de juicios de evaluación relacionados con los logros de los resultados de aprendizaje o novedades del aprendiz en tiempos establecidos por el procedimiento de ejecución de la formación profesional en el aplicativo dispuesto por la entidad.</w:t>
            </w:r>
          </w:p>
          <w:p w14:paraId="48293F81" w14:textId="77777777" w:rsidR="00D23427" w:rsidRPr="00941A95" w:rsidRDefault="00D23427" w:rsidP="00C713E7">
            <w:pPr>
              <w:pStyle w:val="Sinespaciado"/>
              <w:ind w:left="7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14:paraId="717604E3" w14:textId="77777777" w:rsidR="00D23427" w:rsidRPr="00941A95" w:rsidRDefault="00D23427" w:rsidP="008809E7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>Registro de</w:t>
            </w:r>
            <w:r w:rsidRPr="00941A9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los juicios evaluativos en SOFIAPLUS para las siguientes fichas: </w:t>
            </w:r>
          </w:p>
          <w:p w14:paraId="57A66E2D" w14:textId="77777777" w:rsidR="00D23427" w:rsidRPr="00941A95" w:rsidRDefault="00D23427" w:rsidP="00C713E7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1475D301" w14:textId="701CA633" w:rsidR="00D23427" w:rsidRPr="00941A95" w:rsidRDefault="00D23427" w:rsidP="00E6783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 xml:space="preserve">Ficha 1: </w:t>
            </w:r>
            <w:r w:rsidR="00F57954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2163772</w:t>
            </w:r>
          </w:p>
          <w:p w14:paraId="6FC9F3B6" w14:textId="51C6AF0C" w:rsidR="00D23427" w:rsidRDefault="00D23427" w:rsidP="00E6783A">
            <w:pPr>
              <w:spacing w:line="240" w:lineRule="auto"/>
              <w:jc w:val="both"/>
              <w:rPr>
                <w:rFonts w:ascii="docs-Calibri" w:hAnsi="docs-Calibri"/>
                <w:color w:val="000000"/>
                <w:sz w:val="20"/>
                <w:szCs w:val="20"/>
                <w:shd w:val="clear" w:color="auto" w:fill="FFFFFF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 xml:space="preserve">RA1: </w:t>
            </w:r>
            <w:r w:rsidR="00595C38" w:rsidRPr="00595C38">
              <w:rPr>
                <w:rFonts w:ascii="Arial" w:hAnsi="Arial" w:cs="Arial"/>
                <w:sz w:val="20"/>
                <w:szCs w:val="20"/>
              </w:rPr>
              <w:t>Realizar el modelo conceptual (objetos) y lógico, según la metodología de di</w:t>
            </w:r>
            <w:r w:rsidR="00595C38">
              <w:rPr>
                <w:rFonts w:ascii="Arial" w:hAnsi="Arial" w:cs="Arial"/>
                <w:sz w:val="20"/>
                <w:szCs w:val="20"/>
              </w:rPr>
              <w:t>seño de base de datos espacial.</w:t>
            </w:r>
          </w:p>
          <w:p w14:paraId="10D71525" w14:textId="4D5DC1C6" w:rsidR="00D23427" w:rsidRPr="00941A95" w:rsidRDefault="00D23427" w:rsidP="00E6783A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14:paraId="2652D97A" w14:textId="77777777" w:rsidR="00D23427" w:rsidRPr="00941A95" w:rsidRDefault="00D23427" w:rsidP="00565ADF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>Registros en SOFIA Plus para:</w:t>
            </w:r>
          </w:p>
          <w:p w14:paraId="536DD72A" w14:textId="6616106B" w:rsidR="00D23427" w:rsidRPr="00941A95" w:rsidRDefault="00D23427" w:rsidP="00565ADF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>N°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30</w:t>
            </w:r>
            <w:r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aprendices que Aprobaron los Resultados de Aprendizaje</w:t>
            </w:r>
          </w:p>
          <w:p w14:paraId="37E448CA" w14:textId="3DF2D70F" w:rsidR="00D23427" w:rsidRPr="00941A95" w:rsidRDefault="00D23427" w:rsidP="00565ADF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>N°</w:t>
            </w:r>
            <w:r w:rsidR="00F57954">
              <w:rPr>
                <w:rFonts w:ascii="Arial" w:hAnsi="Arial" w:cs="Arial"/>
                <w:color w:val="000000" w:themeColor="text1"/>
                <w:sz w:val="20"/>
                <w:szCs w:val="20"/>
              </w:rPr>
              <w:t>30</w:t>
            </w:r>
            <w:r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aprendices pendientes  de evaluación de los RA</w:t>
            </w:r>
          </w:p>
          <w:p w14:paraId="4BC941C0" w14:textId="77777777" w:rsidR="00D23427" w:rsidRPr="00941A95" w:rsidRDefault="00D23427" w:rsidP="00565ADF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EC50D3" w14:textId="77777777" w:rsidR="00D23427" w:rsidRPr="00941A95" w:rsidRDefault="00D23427" w:rsidP="00404D0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D23427" w:rsidRPr="00941A95" w14:paraId="6474C7C7" w14:textId="77777777" w:rsidTr="00D3646C">
        <w:trPr>
          <w:trHeight w:val="212"/>
        </w:trPr>
        <w:tc>
          <w:tcPr>
            <w:tcW w:w="2269" w:type="dxa"/>
            <w:vMerge/>
            <w:shd w:val="clear" w:color="auto" w:fill="auto"/>
          </w:tcPr>
          <w:p w14:paraId="7FF848E9" w14:textId="77777777" w:rsidR="00D23427" w:rsidRPr="00941A95" w:rsidRDefault="00D23427" w:rsidP="00404D0E">
            <w:pPr>
              <w:pStyle w:val="Sinespaciado"/>
              <w:ind w:left="7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7312104C" w14:textId="77777777" w:rsidR="00D23427" w:rsidRPr="00941A95" w:rsidRDefault="00D23427" w:rsidP="008809E7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0B2DEA32" w14:textId="64BAC9D8" w:rsidR="00D23427" w:rsidRPr="00941A95" w:rsidRDefault="00D23427" w:rsidP="00E6783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 xml:space="preserve">Ficha 2: </w:t>
            </w:r>
            <w:r w:rsidR="00F57954" w:rsidRPr="00F57954">
              <w:rPr>
                <w:rFonts w:ascii="Arial" w:hAnsi="Arial" w:cs="Arial"/>
                <w:color w:val="000000" w:themeColor="text1"/>
                <w:sz w:val="20"/>
                <w:szCs w:val="20"/>
              </w:rPr>
              <w:t>2067953</w:t>
            </w:r>
          </w:p>
          <w:p w14:paraId="7A3D1A22" w14:textId="1B798FA1" w:rsidR="00D23427" w:rsidRDefault="00D23427" w:rsidP="00404D0E">
            <w:pPr>
              <w:spacing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>RA1</w:t>
            </w:r>
            <w:proofErr w:type="gramStart"/>
            <w:r w:rsidRPr="00941A95">
              <w:rPr>
                <w:rFonts w:ascii="Arial" w:hAnsi="Arial" w:cs="Arial"/>
                <w:sz w:val="20"/>
                <w:szCs w:val="20"/>
              </w:rPr>
              <w:t xml:space="preserve">:  </w:t>
            </w:r>
            <w:r w:rsidR="00595C3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</w:t>
            </w:r>
            <w:r w:rsidR="00595C38" w:rsidRPr="00E11A1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econocer</w:t>
            </w:r>
            <w:proofErr w:type="gramEnd"/>
            <w:r w:rsidR="00595C38" w:rsidRPr="00E11A1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información jurídica de acuerdo con normativa de catastro multipropósito</w:t>
            </w:r>
            <w:r w:rsidR="00595C3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14:paraId="44E9C476" w14:textId="01D24261" w:rsidR="00D23427" w:rsidRPr="00E6783A" w:rsidRDefault="00D23427" w:rsidP="00404D0E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14:paraId="19F2781C" w14:textId="77777777" w:rsidR="00D23427" w:rsidRPr="00941A95" w:rsidRDefault="00D23427" w:rsidP="00E6783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>Registros en SOFIA Plus para:</w:t>
            </w:r>
          </w:p>
          <w:p w14:paraId="05F6945B" w14:textId="1D17AC43" w:rsidR="00D23427" w:rsidRPr="00941A95" w:rsidRDefault="00D23427" w:rsidP="00E6783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>N°</w:t>
            </w:r>
            <w:r w:rsidR="00595C3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14</w:t>
            </w:r>
            <w:r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aprendices que Aprobaron los Resultados de Aprendizaje</w:t>
            </w:r>
          </w:p>
          <w:p w14:paraId="117C311C" w14:textId="6F46384F" w:rsidR="00D23427" w:rsidRPr="00941A95" w:rsidRDefault="00D23427" w:rsidP="00565ADF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>N°</w:t>
            </w:r>
            <w:r w:rsidR="00595C3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2</w:t>
            </w:r>
            <w:r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aprendices pendientes  de evaluación de los RA</w:t>
            </w:r>
          </w:p>
        </w:tc>
      </w:tr>
      <w:tr w:rsidR="0083226E" w:rsidRPr="00941A95" w14:paraId="6B4EFFA4" w14:textId="77777777" w:rsidTr="00D3646C">
        <w:trPr>
          <w:trHeight w:val="979"/>
        </w:trPr>
        <w:tc>
          <w:tcPr>
            <w:tcW w:w="2269" w:type="dxa"/>
            <w:shd w:val="clear" w:color="auto" w:fill="auto"/>
          </w:tcPr>
          <w:p w14:paraId="7CC55636" w14:textId="77777777" w:rsidR="00846486" w:rsidRPr="00941A95" w:rsidRDefault="00846486" w:rsidP="0084648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s-ES"/>
              </w:rPr>
            </w:pPr>
            <w:r w:rsidRPr="00941A95">
              <w:rPr>
                <w:rFonts w:ascii="Arial" w:hAnsi="Arial" w:cs="Arial"/>
                <w:sz w:val="20"/>
                <w:szCs w:val="20"/>
                <w:lang w:eastAsia="es-ES"/>
              </w:rPr>
              <w:t>Realizar acompañamiento técnico en el área de su especialidad para la emisión de</w:t>
            </w:r>
          </w:p>
          <w:p w14:paraId="398962B5" w14:textId="77777777" w:rsidR="0083226E" w:rsidRPr="00941A95" w:rsidRDefault="00846486" w:rsidP="0084648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  <w:lang w:eastAsia="es-ES"/>
              </w:rPr>
              <w:t>avales requeridos por la unidad de emprendimiento</w:t>
            </w:r>
          </w:p>
        </w:tc>
        <w:tc>
          <w:tcPr>
            <w:tcW w:w="1701" w:type="dxa"/>
            <w:shd w:val="clear" w:color="auto" w:fill="auto"/>
          </w:tcPr>
          <w:p w14:paraId="669C94CA" w14:textId="77777777" w:rsidR="0083226E" w:rsidRPr="00941A95" w:rsidRDefault="0083226E" w:rsidP="00832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s-ES"/>
              </w:rPr>
            </w:pPr>
            <w:r w:rsidRPr="00941A95">
              <w:rPr>
                <w:rFonts w:ascii="Arial" w:hAnsi="Arial" w:cs="Arial"/>
                <w:sz w:val="20"/>
                <w:szCs w:val="20"/>
                <w:lang w:eastAsia="es-ES"/>
              </w:rPr>
              <w:t>Realizar acompañamiento técnico en el área de su especialidad para la emisión de</w:t>
            </w:r>
          </w:p>
          <w:p w14:paraId="2004FDD3" w14:textId="77777777" w:rsidR="0083226E" w:rsidRPr="00941A95" w:rsidRDefault="0083226E" w:rsidP="00832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s-ES"/>
              </w:rPr>
            </w:pPr>
            <w:r w:rsidRPr="00941A95">
              <w:rPr>
                <w:rFonts w:ascii="Arial" w:hAnsi="Arial" w:cs="Arial"/>
                <w:sz w:val="20"/>
                <w:szCs w:val="20"/>
                <w:lang w:eastAsia="es-ES"/>
              </w:rPr>
              <w:t>avales requeridos por la unidad de emprendimiento</w:t>
            </w:r>
          </w:p>
        </w:tc>
        <w:tc>
          <w:tcPr>
            <w:tcW w:w="2835" w:type="dxa"/>
            <w:shd w:val="clear" w:color="auto" w:fill="auto"/>
          </w:tcPr>
          <w:p w14:paraId="7A8A4577" w14:textId="77777777" w:rsidR="0083226E" w:rsidRPr="00941A95" w:rsidRDefault="000D62A2" w:rsidP="00AE3B8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>Elaboración del siguiente Aval Técnico Operativo de la Unidad de Emprendimiento:</w:t>
            </w:r>
          </w:p>
          <w:p w14:paraId="2597E0D1" w14:textId="6AF7D58D" w:rsidR="000D62A2" w:rsidRPr="00941A95" w:rsidRDefault="000D62A2" w:rsidP="00AE3B8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 xml:space="preserve">Nombre de la empresa beneficiaria Fondo Emprender: </w:t>
            </w:r>
            <w:r w:rsidR="00E2316C">
              <w:rPr>
                <w:rFonts w:ascii="Arial" w:hAnsi="Arial" w:cs="Arial"/>
                <w:sz w:val="20"/>
                <w:szCs w:val="20"/>
              </w:rPr>
              <w:t xml:space="preserve">No aplica </w:t>
            </w:r>
            <w:proofErr w:type="spellStart"/>
            <w:r w:rsidRPr="00941A95">
              <w:rPr>
                <w:rFonts w:ascii="Arial" w:hAnsi="Arial" w:cs="Arial"/>
                <w:sz w:val="20"/>
                <w:szCs w:val="20"/>
              </w:rPr>
              <w:t>Còdigo</w:t>
            </w:r>
            <w:proofErr w:type="spellEnd"/>
            <w:r w:rsidRPr="00941A95">
              <w:rPr>
                <w:rFonts w:ascii="Arial" w:hAnsi="Arial" w:cs="Arial"/>
                <w:sz w:val="20"/>
                <w:szCs w:val="20"/>
              </w:rPr>
              <w:t xml:space="preserve"> del Proyecto: </w:t>
            </w:r>
            <w:r w:rsidR="00E2316C">
              <w:rPr>
                <w:rFonts w:ascii="Arial" w:hAnsi="Arial" w:cs="Arial"/>
                <w:sz w:val="20"/>
                <w:szCs w:val="20"/>
              </w:rPr>
              <w:t xml:space="preserve">No aplica </w:t>
            </w:r>
          </w:p>
          <w:p w14:paraId="4E986BB2" w14:textId="77777777" w:rsidR="000D62A2" w:rsidRPr="00941A95" w:rsidRDefault="00846486" w:rsidP="00941A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>Nota: Cuando NO se realice esta actividad, Colocar NO APLICA</w:t>
            </w:r>
          </w:p>
        </w:tc>
        <w:tc>
          <w:tcPr>
            <w:tcW w:w="3119" w:type="dxa"/>
            <w:shd w:val="clear" w:color="auto" w:fill="auto"/>
          </w:tcPr>
          <w:p w14:paraId="4868673A" w14:textId="7D90B456" w:rsidR="0083226E" w:rsidRPr="00941A95" w:rsidRDefault="000D62A2" w:rsidP="00AE3B8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 xml:space="preserve">Fecha del correo de entrega del Aval a la Unidad de Emprendimiento: </w:t>
            </w:r>
            <w:r w:rsidR="00E2316C">
              <w:rPr>
                <w:rFonts w:ascii="Arial" w:hAnsi="Arial" w:cs="Arial"/>
                <w:sz w:val="20"/>
                <w:szCs w:val="20"/>
              </w:rPr>
              <w:t xml:space="preserve">No aplica </w:t>
            </w:r>
          </w:p>
          <w:p w14:paraId="684CF48F" w14:textId="2EEBD1EC" w:rsidR="008B32BC" w:rsidRPr="00941A95" w:rsidRDefault="008B32BC" w:rsidP="00AE3B8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 xml:space="preserve">Tiempo de entrega del Aval: </w:t>
            </w:r>
            <w:r w:rsidR="00E2316C">
              <w:rPr>
                <w:rFonts w:ascii="Arial" w:hAnsi="Arial" w:cs="Arial"/>
                <w:sz w:val="20"/>
                <w:szCs w:val="20"/>
              </w:rPr>
              <w:t xml:space="preserve">No aplica </w:t>
            </w:r>
          </w:p>
        </w:tc>
      </w:tr>
      <w:tr w:rsidR="0083226E" w:rsidRPr="00941A95" w14:paraId="4DB2E323" w14:textId="77777777" w:rsidTr="00D3646C">
        <w:trPr>
          <w:trHeight w:val="212"/>
        </w:trPr>
        <w:tc>
          <w:tcPr>
            <w:tcW w:w="2269" w:type="dxa"/>
            <w:shd w:val="clear" w:color="auto" w:fill="auto"/>
          </w:tcPr>
          <w:p w14:paraId="50B233C8" w14:textId="77777777" w:rsidR="00846486" w:rsidRPr="00941A95" w:rsidRDefault="00846486" w:rsidP="0084648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s-ES"/>
              </w:rPr>
            </w:pPr>
            <w:r w:rsidRPr="00941A95">
              <w:rPr>
                <w:rFonts w:ascii="Arial" w:hAnsi="Arial" w:cs="Arial"/>
                <w:sz w:val="20"/>
                <w:szCs w:val="20"/>
                <w:lang w:eastAsia="es-ES"/>
              </w:rPr>
              <w:t>Participar en la formulación y ejecución de los proyectos cuando sea requerido</w:t>
            </w:r>
          </w:p>
          <w:p w14:paraId="5F796D93" w14:textId="77777777" w:rsidR="0083226E" w:rsidRPr="00941A95" w:rsidRDefault="00846486" w:rsidP="0084648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  <w:lang w:eastAsia="es-ES"/>
              </w:rPr>
              <w:t>según el área de su especialidad y de conformidad con la programación académica establecida</w:t>
            </w:r>
          </w:p>
        </w:tc>
        <w:tc>
          <w:tcPr>
            <w:tcW w:w="1701" w:type="dxa"/>
            <w:shd w:val="clear" w:color="auto" w:fill="auto"/>
          </w:tcPr>
          <w:p w14:paraId="15A66F4A" w14:textId="2111D294" w:rsidR="00054D36" w:rsidRPr="00941A95" w:rsidRDefault="009F777E" w:rsidP="009F7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sz w:val="20"/>
                <w:szCs w:val="20"/>
                <w:lang w:eastAsia="es-ES"/>
              </w:rPr>
              <w:t>I</w:t>
            </w:r>
            <w:r w:rsidR="00054D36" w:rsidRPr="00941A95">
              <w:rPr>
                <w:rFonts w:ascii="Arial" w:hAnsi="Arial" w:cs="Arial"/>
                <w:sz w:val="20"/>
                <w:szCs w:val="20"/>
                <w:lang w:eastAsia="es-ES"/>
              </w:rPr>
              <w:t xml:space="preserve">ncluya aquí  actividades de </w:t>
            </w:r>
            <w:r w:rsidR="00054D36" w:rsidRPr="00941A9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formulación y/o desarrollo de proy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ectos en los cuales está participando:</w:t>
            </w:r>
          </w:p>
        </w:tc>
        <w:tc>
          <w:tcPr>
            <w:tcW w:w="2835" w:type="dxa"/>
            <w:shd w:val="clear" w:color="auto" w:fill="auto"/>
          </w:tcPr>
          <w:p w14:paraId="2D08296C" w14:textId="4FD8D027" w:rsidR="0083226E" w:rsidRPr="00941A95" w:rsidRDefault="008B32BC" w:rsidP="008B32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 xml:space="preserve">Elaborar el (los) proyecto (s) del área de </w:t>
            </w:r>
            <w:r w:rsidR="009F777E">
              <w:rPr>
                <w:rFonts w:ascii="Arial" w:hAnsi="Arial" w:cs="Arial"/>
                <w:sz w:val="20"/>
                <w:szCs w:val="20"/>
              </w:rPr>
              <w:t xml:space="preserve">común </w:t>
            </w:r>
            <w:r w:rsidRPr="00941A95">
              <w:rPr>
                <w:rFonts w:ascii="Arial" w:hAnsi="Arial" w:cs="Arial"/>
                <w:sz w:val="20"/>
                <w:szCs w:val="20"/>
              </w:rPr>
              <w:t>acuerdo con Coordinación Académica:</w:t>
            </w:r>
          </w:p>
          <w:p w14:paraId="539D6C34" w14:textId="0EB93710" w:rsidR="009F777E" w:rsidRDefault="002423AE" w:rsidP="008B32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 </w:t>
            </w:r>
            <w:r w:rsidR="009F777E">
              <w:rPr>
                <w:rFonts w:ascii="Arial" w:hAnsi="Arial" w:cs="Arial"/>
                <w:sz w:val="20"/>
                <w:szCs w:val="20"/>
              </w:rPr>
              <w:t xml:space="preserve"> ) </w:t>
            </w:r>
            <w:r w:rsidR="008B32BC" w:rsidRPr="00941A95">
              <w:rPr>
                <w:rFonts w:ascii="Arial" w:hAnsi="Arial" w:cs="Arial"/>
                <w:sz w:val="20"/>
                <w:szCs w:val="20"/>
              </w:rPr>
              <w:t>Proyecto de Formación</w:t>
            </w:r>
          </w:p>
          <w:p w14:paraId="3CCD1E81" w14:textId="76EC3445" w:rsidR="008B32BC" w:rsidRPr="00941A95" w:rsidRDefault="009F777E" w:rsidP="008B32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   )Proyecto de investigación</w:t>
            </w:r>
          </w:p>
          <w:p w14:paraId="5C46C71D" w14:textId="651057C1" w:rsidR="008B32BC" w:rsidRPr="00941A95" w:rsidRDefault="009F777E" w:rsidP="009F777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     ) </w:t>
            </w:r>
            <w:r w:rsidR="008B32BC" w:rsidRPr="00941A95">
              <w:rPr>
                <w:rFonts w:ascii="Arial" w:hAnsi="Arial" w:cs="Arial"/>
                <w:sz w:val="20"/>
                <w:szCs w:val="20"/>
              </w:rPr>
              <w:t>Otro proyecto</w:t>
            </w:r>
          </w:p>
        </w:tc>
        <w:tc>
          <w:tcPr>
            <w:tcW w:w="3119" w:type="dxa"/>
            <w:shd w:val="clear" w:color="auto" w:fill="auto"/>
          </w:tcPr>
          <w:p w14:paraId="22517F1A" w14:textId="507A2806" w:rsidR="0083226E" w:rsidRDefault="008B32BC" w:rsidP="00AE3B8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 xml:space="preserve">Nombre del Proyecto: </w:t>
            </w:r>
            <w:r w:rsidR="004A1809">
              <w:rPr>
                <w:rFonts w:ascii="Arial" w:hAnsi="Arial" w:cs="Arial"/>
                <w:sz w:val="20"/>
                <w:szCs w:val="20"/>
              </w:rPr>
              <w:t>N/A</w:t>
            </w:r>
          </w:p>
          <w:p w14:paraId="3F036BBE" w14:textId="00B9E719" w:rsidR="009F777E" w:rsidRPr="00941A95" w:rsidRDefault="009F777E" w:rsidP="00AE3B8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Fichas de programa: </w:t>
            </w:r>
            <w:r w:rsidR="004A1809">
              <w:rPr>
                <w:rFonts w:ascii="Arial" w:hAnsi="Arial" w:cs="Arial"/>
                <w:sz w:val="20"/>
                <w:szCs w:val="20"/>
              </w:rPr>
              <w:t>N/A</w:t>
            </w:r>
          </w:p>
          <w:p w14:paraId="2B85BA93" w14:textId="5E42537C" w:rsidR="008B32BC" w:rsidRPr="00941A95" w:rsidRDefault="008B32BC" w:rsidP="00AE3B8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 xml:space="preserve">Beneficiarios: </w:t>
            </w:r>
            <w:r w:rsidR="004A1809">
              <w:rPr>
                <w:rFonts w:ascii="Arial" w:hAnsi="Arial" w:cs="Arial"/>
                <w:sz w:val="20"/>
                <w:szCs w:val="20"/>
              </w:rPr>
              <w:t>N/A</w:t>
            </w:r>
          </w:p>
          <w:p w14:paraId="445360BC" w14:textId="7B9FA814" w:rsidR="008B32BC" w:rsidRPr="00941A95" w:rsidRDefault="008B32BC" w:rsidP="00AE3B8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41A95">
              <w:rPr>
                <w:rFonts w:ascii="Arial" w:hAnsi="Arial" w:cs="Arial"/>
                <w:sz w:val="20"/>
                <w:szCs w:val="20"/>
              </w:rPr>
              <w:t>Còdigo</w:t>
            </w:r>
            <w:proofErr w:type="spellEnd"/>
            <w:r w:rsidRPr="00941A95">
              <w:rPr>
                <w:rFonts w:ascii="Arial" w:hAnsi="Arial" w:cs="Arial"/>
                <w:sz w:val="20"/>
                <w:szCs w:val="20"/>
              </w:rPr>
              <w:t xml:space="preserve"> o referencia del Proyecto: </w:t>
            </w:r>
            <w:r w:rsidR="004A1809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83226E" w:rsidRPr="00941A95" w14:paraId="6DE56CFF" w14:textId="77777777" w:rsidTr="00E11A19">
        <w:trPr>
          <w:trHeight w:val="212"/>
        </w:trPr>
        <w:tc>
          <w:tcPr>
            <w:tcW w:w="2269" w:type="dxa"/>
            <w:tcBorders>
              <w:bottom w:val="single" w:sz="4" w:space="0" w:color="auto"/>
            </w:tcBorders>
            <w:shd w:val="clear" w:color="auto" w:fill="auto"/>
          </w:tcPr>
          <w:p w14:paraId="62C0A38F" w14:textId="77777777" w:rsidR="00846486" w:rsidRPr="00941A95" w:rsidRDefault="00846486" w:rsidP="0084648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s-ES"/>
              </w:rPr>
            </w:pPr>
            <w:r w:rsidRPr="00941A95">
              <w:rPr>
                <w:rFonts w:ascii="Arial" w:hAnsi="Arial" w:cs="Arial"/>
                <w:sz w:val="20"/>
                <w:szCs w:val="20"/>
                <w:lang w:eastAsia="es-ES"/>
              </w:rPr>
              <w:lastRenderedPageBreak/>
              <w:t>Promover en los aprendices la autoformación con</w:t>
            </w:r>
          </w:p>
          <w:p w14:paraId="134F89BB" w14:textId="77777777" w:rsidR="00846486" w:rsidRPr="00941A95" w:rsidRDefault="00846486" w:rsidP="0084648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s-ES"/>
              </w:rPr>
            </w:pPr>
            <w:r w:rsidRPr="00941A95">
              <w:rPr>
                <w:rFonts w:ascii="Arial" w:hAnsi="Arial" w:cs="Arial"/>
                <w:sz w:val="20"/>
                <w:szCs w:val="20"/>
                <w:lang w:eastAsia="es-ES"/>
              </w:rPr>
              <w:t>actividades académicas desescolarizadas y garantizar el acompañamiento de los aprendices en las</w:t>
            </w:r>
          </w:p>
          <w:p w14:paraId="6D638A2C" w14:textId="77777777" w:rsidR="00846486" w:rsidRPr="00941A95" w:rsidRDefault="00846486" w:rsidP="0084648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s-ES"/>
              </w:rPr>
            </w:pPr>
            <w:r w:rsidRPr="00941A95">
              <w:rPr>
                <w:rFonts w:ascii="Arial" w:hAnsi="Arial" w:cs="Arial"/>
                <w:sz w:val="20"/>
                <w:szCs w:val="20"/>
                <w:lang w:eastAsia="es-ES"/>
              </w:rPr>
              <w:t>mismas, realizando seguimiento mediante la plataforma institucional del centro de Teleinformática y</w:t>
            </w:r>
          </w:p>
          <w:p w14:paraId="1EB89F84" w14:textId="77777777" w:rsidR="0083226E" w:rsidRPr="00941A95" w:rsidRDefault="00846486" w:rsidP="0084648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  <w:lang w:eastAsia="es-ES"/>
              </w:rPr>
              <w:t>Producción Industrial.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2BCC433A" w14:textId="77777777" w:rsidR="0083226E" w:rsidRPr="00941A95" w:rsidRDefault="0083226E" w:rsidP="00832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s-ES"/>
              </w:rPr>
            </w:pPr>
            <w:r w:rsidRPr="00941A95">
              <w:rPr>
                <w:rFonts w:ascii="Arial" w:hAnsi="Arial" w:cs="Arial"/>
                <w:sz w:val="20"/>
                <w:szCs w:val="20"/>
                <w:lang w:eastAsia="es-ES"/>
              </w:rPr>
              <w:t>Promover en los aprendices la autoformación con</w:t>
            </w:r>
          </w:p>
          <w:p w14:paraId="563BCB5B" w14:textId="77777777" w:rsidR="0083226E" w:rsidRPr="00941A95" w:rsidRDefault="0083226E" w:rsidP="00832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s-ES"/>
              </w:rPr>
            </w:pPr>
            <w:r w:rsidRPr="00941A95">
              <w:rPr>
                <w:rFonts w:ascii="Arial" w:hAnsi="Arial" w:cs="Arial"/>
                <w:sz w:val="20"/>
                <w:szCs w:val="20"/>
                <w:lang w:eastAsia="es-ES"/>
              </w:rPr>
              <w:t>actividades académicas desescolarizadas y garantizar el acompañamiento de los aprendices en las</w:t>
            </w:r>
          </w:p>
          <w:p w14:paraId="4EF5403E" w14:textId="016A351C" w:rsidR="00F764FF" w:rsidRPr="00941A95" w:rsidRDefault="0083226E" w:rsidP="00F764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s-ES"/>
              </w:rPr>
            </w:pPr>
            <w:r w:rsidRPr="00941A95">
              <w:rPr>
                <w:rFonts w:ascii="Arial" w:hAnsi="Arial" w:cs="Arial"/>
                <w:sz w:val="20"/>
                <w:szCs w:val="20"/>
                <w:lang w:eastAsia="es-ES"/>
              </w:rPr>
              <w:t>mismas, realizando seguimiento mediante la plat</w:t>
            </w:r>
            <w:r w:rsidR="00F764FF">
              <w:rPr>
                <w:rFonts w:ascii="Arial" w:hAnsi="Arial" w:cs="Arial"/>
                <w:sz w:val="20"/>
                <w:szCs w:val="20"/>
                <w:lang w:eastAsia="es-ES"/>
              </w:rPr>
              <w:t>aforma institucional del centro:</w:t>
            </w:r>
          </w:p>
          <w:p w14:paraId="31AE70BA" w14:textId="577EBE1D" w:rsidR="0083226E" w:rsidRPr="00941A95" w:rsidRDefault="0083226E" w:rsidP="00832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0C27601F" w14:textId="77777777" w:rsidR="008B32BC" w:rsidRPr="00941A95" w:rsidRDefault="00A06A88" w:rsidP="00AE3B8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>Registrar información de las actividades académicas desescolarizadas:</w:t>
            </w:r>
          </w:p>
          <w:p w14:paraId="5D9F42DA" w14:textId="1F020ED8" w:rsidR="00A06A88" w:rsidRPr="00941A95" w:rsidRDefault="00A06A88" w:rsidP="00AE3B8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 xml:space="preserve">Número de Fichas atendidas: </w:t>
            </w:r>
            <w:r w:rsidR="00AD4011"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41D48AE0" w14:textId="1C0AB81F" w:rsidR="00A06A88" w:rsidRPr="00941A95" w:rsidRDefault="00A06A88" w:rsidP="00AE3B8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 xml:space="preserve">Ficha 1: </w:t>
            </w:r>
            <w:r w:rsidR="00F57954" w:rsidRPr="00F57954">
              <w:rPr>
                <w:rFonts w:ascii="Arial" w:hAnsi="Arial" w:cs="Arial"/>
                <w:sz w:val="20"/>
                <w:szCs w:val="20"/>
              </w:rPr>
              <w:t>2163772</w:t>
            </w:r>
          </w:p>
          <w:p w14:paraId="3E322196" w14:textId="77777777" w:rsidR="00846486" w:rsidRDefault="00A06A88" w:rsidP="002423A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 xml:space="preserve">No. Aprendices atendidos: </w:t>
            </w:r>
            <w:r w:rsidR="002423AE">
              <w:rPr>
                <w:rFonts w:ascii="Arial" w:hAnsi="Arial" w:cs="Arial"/>
                <w:sz w:val="20"/>
                <w:szCs w:val="20"/>
              </w:rPr>
              <w:t>30</w:t>
            </w:r>
          </w:p>
          <w:p w14:paraId="243F590D" w14:textId="77777777" w:rsidR="002423AE" w:rsidRDefault="002423AE" w:rsidP="002423A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DD34D10" w14:textId="00AFC540" w:rsidR="002423AE" w:rsidRPr="00941A95" w:rsidRDefault="002423AE" w:rsidP="002423A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Ficha 2</w:t>
            </w:r>
            <w:r w:rsidRPr="00941A95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F57954" w:rsidRPr="00F57954">
              <w:rPr>
                <w:rFonts w:ascii="Arial" w:hAnsi="Arial" w:cs="Arial"/>
                <w:color w:val="000000" w:themeColor="text1"/>
                <w:sz w:val="20"/>
                <w:szCs w:val="20"/>
              </w:rPr>
              <w:t>2067953</w:t>
            </w:r>
          </w:p>
          <w:p w14:paraId="2FCD3BB9" w14:textId="4961C554" w:rsidR="002423AE" w:rsidRDefault="002423AE" w:rsidP="002423A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 xml:space="preserve">No. Aprendices atendidos: </w:t>
            </w:r>
            <w:r w:rsidR="00D00739">
              <w:rPr>
                <w:rFonts w:ascii="Arial" w:hAnsi="Arial" w:cs="Arial"/>
                <w:sz w:val="20"/>
                <w:szCs w:val="20"/>
              </w:rPr>
              <w:t>16</w:t>
            </w:r>
          </w:p>
          <w:p w14:paraId="6F78ECC4" w14:textId="77777777" w:rsidR="002423AE" w:rsidRDefault="002423AE" w:rsidP="002423A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3AA44AB" w14:textId="77777777" w:rsidR="00AC3DDF" w:rsidRDefault="00AC3DDF" w:rsidP="002423A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CA1374C" w14:textId="288BDBC5" w:rsidR="000F1914" w:rsidRPr="00941A95" w:rsidRDefault="000F1914" w:rsidP="00AC3D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14:paraId="44746B00" w14:textId="5FCAF263" w:rsidR="00F764FF" w:rsidRDefault="003469EF" w:rsidP="00AE3B8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>E</w:t>
            </w:r>
            <w:r w:rsidR="00F764FF">
              <w:rPr>
                <w:rFonts w:ascii="Arial" w:hAnsi="Arial" w:cs="Arial"/>
                <w:sz w:val="20"/>
                <w:szCs w:val="20"/>
              </w:rPr>
              <w:t xml:space="preserve">ntrega de material a través de: </w:t>
            </w:r>
          </w:p>
          <w:p w14:paraId="25360400" w14:textId="16655F96" w:rsidR="00F764FF" w:rsidRDefault="00F764FF" w:rsidP="00AE3B8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  </w:t>
            </w:r>
            <w:r w:rsidR="004A1809">
              <w:rPr>
                <w:rFonts w:ascii="Arial" w:hAnsi="Arial" w:cs="Arial"/>
                <w:sz w:val="20"/>
                <w:szCs w:val="20"/>
              </w:rPr>
              <w:t>X</w:t>
            </w:r>
            <w:r>
              <w:rPr>
                <w:rFonts w:ascii="Arial" w:hAnsi="Arial" w:cs="Arial"/>
                <w:sz w:val="20"/>
                <w:szCs w:val="20"/>
              </w:rPr>
              <w:t xml:space="preserve">   ) Correo </w:t>
            </w:r>
          </w:p>
          <w:p w14:paraId="68548657" w14:textId="32EA989D" w:rsidR="00F764FF" w:rsidRDefault="00F764FF" w:rsidP="00AE3B8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  ) R</w:t>
            </w:r>
            <w:r w:rsidR="003469EF" w:rsidRPr="00941A95">
              <w:rPr>
                <w:rFonts w:ascii="Arial" w:hAnsi="Arial" w:cs="Arial"/>
                <w:sz w:val="20"/>
                <w:szCs w:val="20"/>
              </w:rPr>
              <w:t xml:space="preserve">edes sociales, </w:t>
            </w:r>
          </w:p>
          <w:p w14:paraId="20392731" w14:textId="69B6613B" w:rsidR="00F764FF" w:rsidRDefault="00F764FF" w:rsidP="00AE3B8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   ) P</w:t>
            </w:r>
            <w:r w:rsidR="003469EF" w:rsidRPr="00941A95">
              <w:rPr>
                <w:rFonts w:ascii="Arial" w:hAnsi="Arial" w:cs="Arial"/>
                <w:sz w:val="20"/>
                <w:szCs w:val="20"/>
              </w:rPr>
              <w:t>lataforma LMS</w:t>
            </w:r>
          </w:p>
          <w:p w14:paraId="3FD32C4F" w14:textId="3CA2280B" w:rsidR="003469EF" w:rsidRPr="00941A95" w:rsidRDefault="00F764FF" w:rsidP="00AE3B8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   ) Otra forma</w:t>
            </w:r>
          </w:p>
          <w:p w14:paraId="492564F8" w14:textId="77777777" w:rsidR="00F764FF" w:rsidRDefault="00A06A88" w:rsidP="003469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 xml:space="preserve">Actividades académicas </w:t>
            </w:r>
            <w:r w:rsidR="003469EF" w:rsidRPr="00941A95">
              <w:rPr>
                <w:rFonts w:ascii="Arial" w:hAnsi="Arial" w:cs="Arial"/>
                <w:sz w:val="20"/>
                <w:szCs w:val="20"/>
              </w:rPr>
              <w:t>de acompañamiento</w:t>
            </w:r>
            <w:r w:rsidRPr="00941A9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469EF" w:rsidRPr="00941A95">
              <w:rPr>
                <w:rFonts w:ascii="Arial" w:hAnsi="Arial" w:cs="Arial"/>
                <w:sz w:val="20"/>
                <w:szCs w:val="20"/>
              </w:rPr>
              <w:t>realizadas a través de</w:t>
            </w:r>
            <w:r w:rsidR="00F764FF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DF15F55" w14:textId="0485D9D0" w:rsidR="00F764FF" w:rsidRDefault="00F764FF" w:rsidP="003469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 ) Foros</w:t>
            </w:r>
          </w:p>
          <w:p w14:paraId="740D6B82" w14:textId="533DDFCC" w:rsidR="00F764FF" w:rsidRDefault="002423AE" w:rsidP="003469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(x</w:t>
            </w:r>
            <w:r w:rsidR="00F764FF">
              <w:rPr>
                <w:rFonts w:ascii="Arial" w:hAnsi="Arial" w:cs="Arial"/>
                <w:sz w:val="20"/>
                <w:szCs w:val="20"/>
              </w:rPr>
              <w:t>) Sesión sincrónica</w:t>
            </w:r>
          </w:p>
          <w:p w14:paraId="66A02E2D" w14:textId="5546FB00" w:rsidR="00F764FF" w:rsidRDefault="00F764FF" w:rsidP="003469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  </w:t>
            </w:r>
            <w:r w:rsidR="002423AE">
              <w:rPr>
                <w:rFonts w:ascii="Arial" w:hAnsi="Arial" w:cs="Arial"/>
                <w:sz w:val="20"/>
                <w:szCs w:val="20"/>
              </w:rPr>
              <w:t>x</w:t>
            </w:r>
            <w:r>
              <w:rPr>
                <w:rFonts w:ascii="Arial" w:hAnsi="Arial" w:cs="Arial"/>
                <w:sz w:val="20"/>
                <w:szCs w:val="20"/>
              </w:rPr>
              <w:t xml:space="preserve"> ) Correo electrónico</w:t>
            </w:r>
          </w:p>
          <w:p w14:paraId="7140C6BC" w14:textId="07BF69B5" w:rsidR="00F764FF" w:rsidRDefault="00F764FF" w:rsidP="003469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 </w:t>
            </w:r>
            <w:r w:rsidR="002423AE">
              <w:rPr>
                <w:rFonts w:ascii="Arial" w:hAnsi="Arial" w:cs="Arial"/>
                <w:sz w:val="20"/>
                <w:szCs w:val="20"/>
              </w:rPr>
              <w:t>x</w:t>
            </w:r>
            <w:r>
              <w:rPr>
                <w:rFonts w:ascii="Arial" w:hAnsi="Arial" w:cs="Arial"/>
                <w:sz w:val="20"/>
                <w:szCs w:val="20"/>
              </w:rPr>
              <w:t xml:space="preserve">  ) Llamada telefónica</w:t>
            </w:r>
          </w:p>
          <w:p w14:paraId="4E506FCB" w14:textId="1F181C53" w:rsidR="00F764FF" w:rsidRDefault="00F764FF" w:rsidP="003469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  </w:t>
            </w:r>
            <w:r w:rsidR="002423AE">
              <w:rPr>
                <w:rFonts w:ascii="Arial" w:hAnsi="Arial" w:cs="Arial"/>
                <w:sz w:val="20"/>
                <w:szCs w:val="20"/>
              </w:rPr>
              <w:t>x</w:t>
            </w:r>
            <w:r>
              <w:rPr>
                <w:rFonts w:ascii="Arial" w:hAnsi="Arial" w:cs="Arial"/>
                <w:sz w:val="20"/>
                <w:szCs w:val="20"/>
              </w:rPr>
              <w:t xml:space="preserve"> ) Redes sociales</w:t>
            </w:r>
          </w:p>
          <w:p w14:paraId="2357BA67" w14:textId="1616C576" w:rsidR="0083226E" w:rsidRDefault="00F764FF" w:rsidP="003469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  ) Otro medio</w:t>
            </w:r>
            <w:r w:rsidR="003469EF" w:rsidRPr="00941A9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E01C5A6" w14:textId="77777777" w:rsidR="00F764FF" w:rsidRDefault="00771713" w:rsidP="003469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>Entrega de evidencias del Aprendiz a través de</w:t>
            </w:r>
            <w:r w:rsidR="00F764FF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6913F00" w14:textId="77777777" w:rsidR="00F764FF" w:rsidRDefault="00F764FF" w:rsidP="00F764F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 ) Foros</w:t>
            </w:r>
          </w:p>
          <w:p w14:paraId="3D2AECB8" w14:textId="77777777" w:rsidR="00F764FF" w:rsidRDefault="00F764FF" w:rsidP="00F764F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 ) Sesión sincrónica</w:t>
            </w:r>
          </w:p>
          <w:p w14:paraId="32C8234A" w14:textId="7B035026" w:rsidR="00F764FF" w:rsidRDefault="00F764FF" w:rsidP="00F764F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  </w:t>
            </w:r>
            <w:r w:rsidR="002423AE">
              <w:rPr>
                <w:rFonts w:ascii="Arial" w:hAnsi="Arial" w:cs="Arial"/>
                <w:sz w:val="20"/>
                <w:szCs w:val="20"/>
              </w:rPr>
              <w:t>x</w:t>
            </w:r>
            <w:r>
              <w:rPr>
                <w:rFonts w:ascii="Arial" w:hAnsi="Arial" w:cs="Arial"/>
                <w:sz w:val="20"/>
                <w:szCs w:val="20"/>
              </w:rPr>
              <w:t xml:space="preserve"> ) Correo electrónico</w:t>
            </w:r>
          </w:p>
          <w:p w14:paraId="42FE9C8F" w14:textId="77777777" w:rsidR="00F764FF" w:rsidRDefault="00F764FF" w:rsidP="00F764F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 ) Llamada telefónica</w:t>
            </w:r>
          </w:p>
          <w:p w14:paraId="3CC8E926" w14:textId="77777777" w:rsidR="00F764FF" w:rsidRDefault="00F764FF" w:rsidP="00F764F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 ) Redes sociales</w:t>
            </w:r>
          </w:p>
          <w:p w14:paraId="7796C3E0" w14:textId="6F43D497" w:rsidR="003469EF" w:rsidRPr="00941A95" w:rsidRDefault="00F764FF" w:rsidP="003469E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 ) Otro medio</w:t>
            </w:r>
            <w:r w:rsidRPr="00941A9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E11A19" w:rsidRPr="00941A95" w14:paraId="08EF7C4B" w14:textId="77777777" w:rsidTr="0094742F">
        <w:trPr>
          <w:trHeight w:val="558"/>
        </w:trPr>
        <w:tc>
          <w:tcPr>
            <w:tcW w:w="2269" w:type="dxa"/>
            <w:vMerge w:val="restart"/>
            <w:shd w:val="clear" w:color="auto" w:fill="auto"/>
          </w:tcPr>
          <w:p w14:paraId="15935FF6" w14:textId="2D480E3B" w:rsidR="00E11A19" w:rsidRPr="00941A95" w:rsidRDefault="00E11A19" w:rsidP="003B6A59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A95">
              <w:rPr>
                <w:rFonts w:ascii="Arial" w:eastAsia="Arial" w:hAnsi="Arial" w:cs="Arial"/>
                <w:sz w:val="20"/>
                <w:szCs w:val="20"/>
              </w:rPr>
              <w:t>Las demás que se requieran para el cumplimiento del objeto contractual específico y que el Centro de formación demande</w:t>
            </w:r>
          </w:p>
        </w:tc>
        <w:tc>
          <w:tcPr>
            <w:tcW w:w="1701" w:type="dxa"/>
            <w:shd w:val="clear" w:color="auto" w:fill="auto"/>
          </w:tcPr>
          <w:p w14:paraId="767E161A" w14:textId="7EC0529E" w:rsidR="00E11A19" w:rsidRPr="00941A95" w:rsidRDefault="00E11A19" w:rsidP="00E11A19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Acompañamienty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941A95">
              <w:rPr>
                <w:rFonts w:ascii="Arial" w:eastAsia="Arial" w:hAnsi="Arial" w:cs="Arial"/>
                <w:sz w:val="20"/>
                <w:szCs w:val="20"/>
              </w:rPr>
              <w:t xml:space="preserve"> seguimientos a etapa práctica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14:paraId="5E22E897" w14:textId="77777777" w:rsidR="00E11A19" w:rsidRDefault="00E11A19" w:rsidP="00AE3B8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>Reportar detalle de acciones realizadas</w:t>
            </w:r>
          </w:p>
          <w:p w14:paraId="7C41E083" w14:textId="0210ABF0" w:rsidR="00E11A19" w:rsidRPr="00941A95" w:rsidRDefault="00E11A19" w:rsidP="00AE3B8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Actividad 1</w:t>
            </w:r>
          </w:p>
          <w:p w14:paraId="064F04DE" w14:textId="37AA4D54" w:rsidR="00E11A19" w:rsidRPr="00941A95" w:rsidRDefault="00E11A19" w:rsidP="0077171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A95">
              <w:rPr>
                <w:rFonts w:ascii="Arial" w:hAnsi="Arial" w:cs="Arial"/>
                <w:sz w:val="18"/>
                <w:szCs w:val="18"/>
              </w:rPr>
              <w:t xml:space="preserve">Horas ejecutadas: </w:t>
            </w: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  <w:p w14:paraId="14EBC9C8" w14:textId="28EE580C" w:rsidR="00E11A19" w:rsidRPr="00941A95" w:rsidRDefault="00E11A19" w:rsidP="007C57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14:paraId="34A8B4E1" w14:textId="77777777" w:rsidR="00E11A19" w:rsidRPr="00941A95" w:rsidRDefault="00E11A19" w:rsidP="00AE3B8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>Relación de evidencias dependiendo de la actividad realizada</w:t>
            </w:r>
          </w:p>
          <w:p w14:paraId="2AB1FACE" w14:textId="5C09BCB9" w:rsidR="00E11A19" w:rsidRPr="00941A95" w:rsidRDefault="00E11A19" w:rsidP="00AE3B8E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A9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Evidencia 1: </w:t>
            </w:r>
            <w:r w:rsidR="0094742F" w:rsidRPr="0094742F">
              <w:rPr>
                <w:rFonts w:ascii="Arial" w:hAnsi="Arial" w:cs="Arial"/>
                <w:color w:val="000000" w:themeColor="text1"/>
                <w:sz w:val="20"/>
                <w:szCs w:val="20"/>
              </w:rPr>
              <w:t>https://sena4-my.sharepoint.com/:i:/r/personal/npino_sena_edu_co/Documents/INFO_CONTRATO_DIC_20/Hemerzon%20Michael%20Burbano%20Arcos%2010304541/Pasantes%20horas%20octubre%20y</w:t>
            </w:r>
            <w:r w:rsidR="0094742F" w:rsidRPr="0094742F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%20noviembre.jpg?csf=1&amp;web=1&amp;e=PBXauL</w:t>
            </w:r>
          </w:p>
        </w:tc>
      </w:tr>
      <w:tr w:rsidR="00E11A19" w:rsidRPr="00941A95" w14:paraId="1DC396BA" w14:textId="77777777" w:rsidTr="00E11A19">
        <w:trPr>
          <w:trHeight w:val="2394"/>
        </w:trPr>
        <w:tc>
          <w:tcPr>
            <w:tcW w:w="2269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C1BA7A5" w14:textId="77777777" w:rsidR="00E11A19" w:rsidRPr="00941A95" w:rsidRDefault="00E11A19" w:rsidP="003B6A59">
            <w:pPr>
              <w:pStyle w:val="Sinespaciad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5BFB3F3B" w14:textId="7C4727E1" w:rsidR="00E11A19" w:rsidRDefault="00E11A19" w:rsidP="003B6A59">
            <w:pPr>
              <w:pStyle w:val="Sinespaciad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Elaboracion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de plano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Tecnoparque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y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tecnoacademia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052A72CB" w14:textId="77777777" w:rsidR="00E11A19" w:rsidRDefault="00E11A19" w:rsidP="00E11A1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1A95">
              <w:rPr>
                <w:rFonts w:ascii="Arial" w:hAnsi="Arial" w:cs="Arial"/>
                <w:sz w:val="20"/>
                <w:szCs w:val="20"/>
              </w:rPr>
              <w:t>Reportar detalle de acciones realizadas</w:t>
            </w:r>
          </w:p>
          <w:p w14:paraId="488293B6" w14:textId="13B20CE5" w:rsidR="00E11A19" w:rsidRPr="00941A95" w:rsidRDefault="00E11A19" w:rsidP="00E11A1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Actividad 2</w:t>
            </w:r>
          </w:p>
          <w:p w14:paraId="54698F46" w14:textId="38849F5E" w:rsidR="00E11A19" w:rsidRPr="00941A95" w:rsidRDefault="00E11A19" w:rsidP="00E11A1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A95">
              <w:rPr>
                <w:rFonts w:ascii="Arial" w:hAnsi="Arial" w:cs="Arial"/>
                <w:sz w:val="18"/>
                <w:szCs w:val="18"/>
              </w:rPr>
              <w:t xml:space="preserve">Horas ejecutadas: </w:t>
            </w:r>
            <w:r w:rsidR="00595C38">
              <w:rPr>
                <w:rFonts w:ascii="Arial" w:hAnsi="Arial" w:cs="Arial"/>
                <w:sz w:val="18"/>
                <w:szCs w:val="18"/>
              </w:rPr>
              <w:t>16</w:t>
            </w:r>
          </w:p>
          <w:p w14:paraId="50B58F8D" w14:textId="77777777" w:rsidR="00E11A19" w:rsidRPr="00941A95" w:rsidRDefault="00E11A19" w:rsidP="00AE3B8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14:paraId="58F8C37F" w14:textId="77777777" w:rsidR="00E11A19" w:rsidRPr="00E11A19" w:rsidRDefault="00E11A19" w:rsidP="00E11A1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1A19">
              <w:rPr>
                <w:rFonts w:ascii="Arial" w:hAnsi="Arial" w:cs="Arial"/>
                <w:sz w:val="20"/>
                <w:szCs w:val="20"/>
              </w:rPr>
              <w:t>Relación de evidencias dependiendo de la actividad realizada</w:t>
            </w:r>
          </w:p>
          <w:p w14:paraId="6050FB3F" w14:textId="74A7E3B0" w:rsidR="00E11A19" w:rsidRPr="00941A95" w:rsidRDefault="00E11A19" w:rsidP="00A7600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1A19">
              <w:rPr>
                <w:rFonts w:ascii="Arial" w:hAnsi="Arial" w:cs="Arial"/>
                <w:sz w:val="20"/>
                <w:szCs w:val="20"/>
              </w:rPr>
              <w:t xml:space="preserve">Evidencia 1: </w:t>
            </w:r>
            <w:r w:rsidR="0094742F" w:rsidRPr="0094742F">
              <w:rPr>
                <w:rFonts w:ascii="Arial" w:hAnsi="Arial" w:cs="Arial"/>
                <w:sz w:val="20"/>
                <w:szCs w:val="20"/>
              </w:rPr>
              <w:t>https://sena4-my.sharepoint.com/:i:/r/personal/npino_sena_edu_co/Documents/INFO_CONTRATO_DIC_20/Hemerzon%20Michael%20Burbano%20Arcos%2010304541/Tecnoparque%20horas%20noviembre.jpg?csf=1&amp;web=1&amp;e=zWtuzz</w:t>
            </w:r>
          </w:p>
        </w:tc>
      </w:tr>
    </w:tbl>
    <w:p w14:paraId="667FF959" w14:textId="77777777" w:rsidR="003B6A59" w:rsidRDefault="003B6A59" w:rsidP="00D860CF">
      <w:pPr>
        <w:spacing w:after="0" w:line="240" w:lineRule="auto"/>
        <w:jc w:val="both"/>
        <w:rPr>
          <w:rFonts w:cs="Arial"/>
        </w:rPr>
      </w:pPr>
    </w:p>
    <w:p w14:paraId="568DBCB3" w14:textId="77777777" w:rsidR="001F7B4C" w:rsidRPr="005058E5" w:rsidRDefault="00D860CF" w:rsidP="00D860CF">
      <w:pPr>
        <w:spacing w:after="0" w:line="240" w:lineRule="auto"/>
        <w:jc w:val="both"/>
        <w:rPr>
          <w:rFonts w:cs="Arial"/>
        </w:rPr>
      </w:pPr>
      <w:r w:rsidRPr="005058E5">
        <w:rPr>
          <w:rFonts w:cs="Arial"/>
        </w:rPr>
        <w:t>A continuación relaciono los desplazamientos que realicé previo a la presentación de este informe. Una vez finalizado cada desplazamiento presenté al ordenador del gasto</w:t>
      </w:r>
      <w:r w:rsidR="001F7B4C" w:rsidRPr="005058E5">
        <w:rPr>
          <w:rFonts w:cs="Arial"/>
        </w:rPr>
        <w:t xml:space="preserve"> el</w:t>
      </w:r>
      <w:r w:rsidRPr="005058E5">
        <w:rPr>
          <w:rFonts w:cs="Arial"/>
        </w:rPr>
        <w:t xml:space="preserve"> informe </w:t>
      </w:r>
      <w:r w:rsidR="001F7B4C" w:rsidRPr="005058E5">
        <w:rPr>
          <w:rFonts w:cs="Arial"/>
        </w:rPr>
        <w:t>en el F</w:t>
      </w:r>
      <w:r w:rsidRPr="005058E5">
        <w:rPr>
          <w:rFonts w:cs="Arial"/>
        </w:rPr>
        <w:t xml:space="preserve">ormato </w:t>
      </w:r>
      <w:r w:rsidR="001F7B4C" w:rsidRPr="005058E5">
        <w:rPr>
          <w:rFonts w:cs="Arial"/>
        </w:rPr>
        <w:t>I</w:t>
      </w:r>
      <w:r w:rsidRPr="005058E5">
        <w:rPr>
          <w:rFonts w:cs="Arial"/>
        </w:rPr>
        <w:t xml:space="preserve">nforme </w:t>
      </w:r>
      <w:r w:rsidR="001F7B4C" w:rsidRPr="005058E5">
        <w:rPr>
          <w:rFonts w:cs="Arial"/>
        </w:rPr>
        <w:t>L</w:t>
      </w:r>
      <w:r w:rsidRPr="005058E5">
        <w:rPr>
          <w:rFonts w:cs="Arial"/>
        </w:rPr>
        <w:t xml:space="preserve">egalización </w:t>
      </w:r>
      <w:r w:rsidR="001F7B4C" w:rsidRPr="005058E5">
        <w:rPr>
          <w:rFonts w:cs="Arial"/>
        </w:rPr>
        <w:t>D</w:t>
      </w:r>
      <w:r w:rsidRPr="005058E5">
        <w:rPr>
          <w:rFonts w:cs="Arial"/>
        </w:rPr>
        <w:t>esplazamiento</w:t>
      </w:r>
      <w:r w:rsidR="001F7B4C" w:rsidRPr="005058E5">
        <w:rPr>
          <w:rFonts w:cs="Arial"/>
        </w:rPr>
        <w:t xml:space="preserve"> C</w:t>
      </w:r>
      <w:r w:rsidRPr="005058E5">
        <w:rPr>
          <w:rFonts w:cs="Arial"/>
        </w:rPr>
        <w:t>ontratista GTH-F-087</w:t>
      </w:r>
      <w:r w:rsidR="001F7B4C" w:rsidRPr="005058E5">
        <w:rPr>
          <w:rFonts w:cs="Arial"/>
        </w:rPr>
        <w:t xml:space="preserve">, </w:t>
      </w:r>
      <w:r w:rsidRPr="005058E5">
        <w:rPr>
          <w:rFonts w:cs="Arial"/>
        </w:rPr>
        <w:t xml:space="preserve"> en el que </w:t>
      </w:r>
      <w:r w:rsidR="001F7B4C" w:rsidRPr="005058E5">
        <w:rPr>
          <w:rFonts w:cs="Arial"/>
        </w:rPr>
        <w:t xml:space="preserve">se describieron </w:t>
      </w:r>
      <w:r w:rsidRPr="005058E5">
        <w:rPr>
          <w:rFonts w:cs="Arial"/>
        </w:rPr>
        <w:t>las actividades desarrolladas y los resultados de cada desplazamiento. Cada informe cuenta con el visto bueno del Supervisor</w:t>
      </w:r>
      <w:r w:rsidR="001F7B4C" w:rsidRPr="005058E5">
        <w:rPr>
          <w:rFonts w:cs="Arial"/>
        </w:rPr>
        <w:t xml:space="preserve">. </w:t>
      </w:r>
    </w:p>
    <w:p w14:paraId="168CF20D" w14:textId="77777777" w:rsidR="00D860CF" w:rsidRPr="005058E5" w:rsidRDefault="001F7B4C" w:rsidP="00D860CF">
      <w:pPr>
        <w:spacing w:after="0" w:line="240" w:lineRule="auto"/>
        <w:jc w:val="both"/>
        <w:rPr>
          <w:rFonts w:cs="Arial"/>
          <w:color w:val="000000" w:themeColor="text1"/>
        </w:rPr>
      </w:pPr>
      <w:r w:rsidRPr="005058E5">
        <w:rPr>
          <w:rFonts w:cs="Arial"/>
        </w:rPr>
        <w:t>S</w:t>
      </w:r>
      <w:r w:rsidR="00D860CF" w:rsidRPr="005058E5">
        <w:rPr>
          <w:rFonts w:cs="Arial"/>
        </w:rPr>
        <w:t xml:space="preserve">e </w:t>
      </w:r>
      <w:r w:rsidRPr="005058E5">
        <w:rPr>
          <w:rFonts w:cs="Arial"/>
        </w:rPr>
        <w:t>lista a continuación el soport</w:t>
      </w:r>
      <w:r w:rsidR="00D860CF" w:rsidRPr="005058E5">
        <w:rPr>
          <w:rFonts w:cs="Arial"/>
        </w:rPr>
        <w:t>e de la legalización de los desplazamientos realizados</w:t>
      </w:r>
      <w:r w:rsidRPr="005058E5">
        <w:rPr>
          <w:rFonts w:cs="Arial"/>
        </w:rPr>
        <w:t xml:space="preserve">, los cuales </w:t>
      </w:r>
      <w:r w:rsidR="00D860CF" w:rsidRPr="005058E5">
        <w:rPr>
          <w:rFonts w:cs="Arial"/>
        </w:rPr>
        <w:t>forma</w:t>
      </w:r>
      <w:r w:rsidRPr="005058E5">
        <w:rPr>
          <w:rFonts w:cs="Arial"/>
        </w:rPr>
        <w:t>n</w:t>
      </w:r>
      <w:r w:rsidR="00D860CF" w:rsidRPr="005058E5">
        <w:rPr>
          <w:rFonts w:cs="Arial"/>
        </w:rPr>
        <w:t xml:space="preserve"> parte integral del presente</w:t>
      </w:r>
      <w:r w:rsidR="006A40A9" w:rsidRPr="005058E5">
        <w:rPr>
          <w:rFonts w:cs="Arial"/>
        </w:rPr>
        <w:t xml:space="preserve"> i</w:t>
      </w:r>
      <w:r w:rsidR="00D860CF" w:rsidRPr="005058E5">
        <w:rPr>
          <w:rFonts w:cs="Arial"/>
        </w:rPr>
        <w:t>nforme de ejecución contractual</w:t>
      </w:r>
      <w:r w:rsidRPr="005058E5">
        <w:rPr>
          <w:rFonts w:cs="Arial"/>
        </w:rPr>
        <w:t xml:space="preserve">. </w:t>
      </w:r>
      <w:r w:rsidR="00D860CF" w:rsidRPr="005058E5">
        <w:rPr>
          <w:rFonts w:cs="Arial"/>
        </w:rPr>
        <w:t xml:space="preserve"> </w:t>
      </w:r>
    </w:p>
    <w:tbl>
      <w:tblPr>
        <w:tblW w:w="9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2014"/>
        <w:gridCol w:w="2415"/>
        <w:gridCol w:w="2036"/>
        <w:gridCol w:w="2027"/>
      </w:tblGrid>
      <w:tr w:rsidR="00D860CF" w:rsidRPr="005058E5" w14:paraId="0606F1D2" w14:textId="77777777" w:rsidTr="003B6A59">
        <w:trPr>
          <w:trHeight w:val="393"/>
          <w:tblHeader/>
          <w:jc w:val="center"/>
        </w:trPr>
        <w:tc>
          <w:tcPr>
            <w:tcW w:w="608" w:type="dxa"/>
            <w:vMerge w:val="restart"/>
            <w:vAlign w:val="center"/>
          </w:tcPr>
          <w:p w14:paraId="382E9A17" w14:textId="77777777" w:rsidR="00D860CF" w:rsidRPr="005058E5" w:rsidRDefault="00D860CF" w:rsidP="0003583B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  <w:r w:rsidRPr="005058E5">
              <w:rPr>
                <w:rFonts w:eastAsia="Times New Roman" w:cs="Arial"/>
                <w:b/>
                <w:color w:val="000000"/>
              </w:rPr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noWrap/>
            <w:vAlign w:val="center"/>
            <w:hideMark/>
          </w:tcPr>
          <w:p w14:paraId="6EDA3520" w14:textId="77777777" w:rsidR="00D860CF" w:rsidRPr="005058E5" w:rsidRDefault="00D860CF" w:rsidP="0003583B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</w:p>
          <w:p w14:paraId="4435057C" w14:textId="77777777" w:rsidR="00D860CF" w:rsidRPr="005058E5" w:rsidRDefault="00D860CF" w:rsidP="0003583B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  <w:r w:rsidRPr="005058E5">
              <w:rPr>
                <w:rFonts w:eastAsia="Times New Roman" w:cs="Arial"/>
                <w:b/>
                <w:color w:val="000000"/>
              </w:rPr>
              <w:t>No  DE LA ORDEN DE VIAJE</w:t>
            </w:r>
          </w:p>
        </w:tc>
        <w:tc>
          <w:tcPr>
            <w:tcW w:w="2415" w:type="dxa"/>
            <w:vMerge w:val="restart"/>
            <w:shd w:val="clear" w:color="auto" w:fill="auto"/>
            <w:noWrap/>
            <w:vAlign w:val="center"/>
            <w:hideMark/>
          </w:tcPr>
          <w:p w14:paraId="41203F70" w14:textId="77777777" w:rsidR="00D860CF" w:rsidRPr="005058E5" w:rsidRDefault="00D860CF" w:rsidP="0003583B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</w:p>
          <w:p w14:paraId="0D2E79EB" w14:textId="77777777" w:rsidR="00D860CF" w:rsidRPr="005058E5" w:rsidRDefault="00D860CF" w:rsidP="0003583B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  <w:r w:rsidRPr="005058E5">
              <w:rPr>
                <w:rFonts w:eastAsia="Times New Roman" w:cs="Arial"/>
                <w:b/>
                <w:color w:val="00000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noWrap/>
            <w:vAlign w:val="center"/>
            <w:hideMark/>
          </w:tcPr>
          <w:p w14:paraId="4B07D1C3" w14:textId="77777777" w:rsidR="00D860CF" w:rsidRPr="005058E5" w:rsidRDefault="00D860CF" w:rsidP="0003583B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  <w:r w:rsidRPr="005058E5">
              <w:rPr>
                <w:rFonts w:eastAsia="Times New Roman" w:cs="Arial"/>
                <w:b/>
                <w:color w:val="000000"/>
              </w:rPr>
              <w:t>FECHAS DE DESPLAZAMIENTOS</w:t>
            </w:r>
          </w:p>
        </w:tc>
      </w:tr>
      <w:tr w:rsidR="00D860CF" w:rsidRPr="005058E5" w14:paraId="7DAC4367" w14:textId="77777777" w:rsidTr="003B6A59">
        <w:trPr>
          <w:trHeight w:val="248"/>
          <w:tblHeader/>
          <w:jc w:val="center"/>
        </w:trPr>
        <w:tc>
          <w:tcPr>
            <w:tcW w:w="608" w:type="dxa"/>
            <w:vMerge/>
          </w:tcPr>
          <w:p w14:paraId="5377BFCF" w14:textId="77777777" w:rsidR="00D860CF" w:rsidRPr="005058E5" w:rsidRDefault="00D860CF" w:rsidP="0003583B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</w:p>
        </w:tc>
        <w:tc>
          <w:tcPr>
            <w:tcW w:w="2014" w:type="dxa"/>
            <w:vMerge/>
            <w:shd w:val="clear" w:color="auto" w:fill="auto"/>
            <w:noWrap/>
            <w:vAlign w:val="bottom"/>
            <w:hideMark/>
          </w:tcPr>
          <w:p w14:paraId="34063CB8" w14:textId="77777777" w:rsidR="00D860CF" w:rsidRPr="005058E5" w:rsidRDefault="00D860CF" w:rsidP="0003583B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</w:p>
        </w:tc>
        <w:tc>
          <w:tcPr>
            <w:tcW w:w="2415" w:type="dxa"/>
            <w:vMerge/>
            <w:shd w:val="clear" w:color="auto" w:fill="auto"/>
            <w:noWrap/>
            <w:vAlign w:val="bottom"/>
            <w:hideMark/>
          </w:tcPr>
          <w:p w14:paraId="6E54347C" w14:textId="77777777" w:rsidR="00D860CF" w:rsidRPr="005058E5" w:rsidRDefault="00D860CF" w:rsidP="0003583B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</w:p>
        </w:tc>
        <w:tc>
          <w:tcPr>
            <w:tcW w:w="2036" w:type="dxa"/>
            <w:shd w:val="clear" w:color="auto" w:fill="auto"/>
            <w:noWrap/>
            <w:hideMark/>
          </w:tcPr>
          <w:p w14:paraId="2F6E6A7D" w14:textId="77777777" w:rsidR="00D860CF" w:rsidRPr="005058E5" w:rsidRDefault="00D860CF" w:rsidP="0003583B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  <w:r w:rsidRPr="005058E5">
              <w:rPr>
                <w:rFonts w:eastAsia="Times New Roman" w:cs="Arial"/>
                <w:b/>
                <w:color w:val="000000"/>
              </w:rPr>
              <w:t>INICIO</w:t>
            </w:r>
          </w:p>
        </w:tc>
        <w:tc>
          <w:tcPr>
            <w:tcW w:w="2027" w:type="dxa"/>
            <w:shd w:val="clear" w:color="auto" w:fill="auto"/>
            <w:noWrap/>
          </w:tcPr>
          <w:p w14:paraId="39F8178D" w14:textId="77777777" w:rsidR="00D860CF" w:rsidRPr="005058E5" w:rsidRDefault="00D860CF" w:rsidP="0003583B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  <w:r w:rsidRPr="005058E5">
              <w:rPr>
                <w:rFonts w:eastAsia="Times New Roman" w:cs="Arial"/>
                <w:b/>
                <w:color w:val="000000"/>
              </w:rPr>
              <w:t>FINALIZACIÓN</w:t>
            </w:r>
          </w:p>
        </w:tc>
      </w:tr>
      <w:tr w:rsidR="00D860CF" w:rsidRPr="005058E5" w14:paraId="3F0E2CEE" w14:textId="77777777" w:rsidTr="003B6A59">
        <w:trPr>
          <w:trHeight w:val="31"/>
          <w:tblHeader/>
          <w:jc w:val="center"/>
        </w:trPr>
        <w:tc>
          <w:tcPr>
            <w:tcW w:w="608" w:type="dxa"/>
          </w:tcPr>
          <w:p w14:paraId="54A2B5B0" w14:textId="77777777" w:rsidR="00D860CF" w:rsidRPr="005058E5" w:rsidRDefault="00D860CF" w:rsidP="0003583B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1.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120F0BE" w14:textId="77777777" w:rsidR="00D860CF" w:rsidRPr="005058E5" w:rsidRDefault="00D860CF" w:rsidP="0003583B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67C0474B" w14:textId="77777777" w:rsidR="00D860CF" w:rsidRPr="005058E5" w:rsidRDefault="00D860CF" w:rsidP="0003583B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567BF0C5" w14:textId="77777777" w:rsidR="00D860CF" w:rsidRPr="005058E5" w:rsidRDefault="00D860CF" w:rsidP="0003583B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6BD0A9C7" w14:textId="77777777" w:rsidR="00D860CF" w:rsidRPr="005058E5" w:rsidRDefault="00D860CF" w:rsidP="0003583B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</w:p>
        </w:tc>
      </w:tr>
      <w:tr w:rsidR="00D860CF" w:rsidRPr="005058E5" w14:paraId="1EEDBD93" w14:textId="77777777" w:rsidTr="003B6A59">
        <w:trPr>
          <w:trHeight w:val="31"/>
          <w:jc w:val="center"/>
        </w:trPr>
        <w:tc>
          <w:tcPr>
            <w:tcW w:w="608" w:type="dxa"/>
          </w:tcPr>
          <w:p w14:paraId="1DDE8732" w14:textId="77777777" w:rsidR="00D860CF" w:rsidRPr="005058E5" w:rsidRDefault="00D860CF" w:rsidP="0003583B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2.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CF54FBE" w14:textId="77777777" w:rsidR="00D860CF" w:rsidRPr="005058E5" w:rsidRDefault="00D860CF" w:rsidP="0003583B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6A013045" w14:textId="77777777" w:rsidR="00D860CF" w:rsidRPr="005058E5" w:rsidRDefault="00D860CF" w:rsidP="0003583B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4AA5B7D5" w14:textId="77777777" w:rsidR="00D860CF" w:rsidRPr="005058E5" w:rsidRDefault="00D860CF" w:rsidP="0003583B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528A4E61" w14:textId="77777777" w:rsidR="00D860CF" w:rsidRPr="005058E5" w:rsidRDefault="00D860CF" w:rsidP="0003583B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</w:p>
        </w:tc>
      </w:tr>
    </w:tbl>
    <w:p w14:paraId="218E7E2E" w14:textId="77777777" w:rsidR="00D860CF" w:rsidRPr="005058E5" w:rsidRDefault="00D860CF" w:rsidP="00D860CF">
      <w:pPr>
        <w:spacing w:after="0" w:line="240" w:lineRule="auto"/>
        <w:jc w:val="both"/>
        <w:rPr>
          <w:rFonts w:cs="Arial"/>
          <w:color w:val="000000" w:themeColor="text1"/>
        </w:rPr>
      </w:pPr>
    </w:p>
    <w:p w14:paraId="728B7304" w14:textId="77777777" w:rsidR="00D860CF" w:rsidRDefault="00D860CF" w:rsidP="00D860CF">
      <w:pPr>
        <w:spacing w:after="0" w:line="240" w:lineRule="auto"/>
        <w:jc w:val="both"/>
        <w:rPr>
          <w:rFonts w:cs="Arial"/>
          <w:i/>
          <w:color w:val="000000" w:themeColor="text1"/>
        </w:rPr>
      </w:pPr>
      <w:r w:rsidRPr="005058E5">
        <w:rPr>
          <w:rFonts w:cs="Arial"/>
          <w:b/>
          <w:i/>
          <w:color w:val="000000" w:themeColor="text1"/>
        </w:rPr>
        <w:t>Nota 1:</w:t>
      </w:r>
      <w:r w:rsidRPr="005058E5">
        <w:rPr>
          <w:rFonts w:cs="Arial"/>
          <w:i/>
          <w:color w:val="000000" w:themeColor="text1"/>
        </w:rPr>
        <w:t xml:space="preserve"> Por cada desplazamiento que haya realizado el contratista, adjuntará el respectivo informe que la soporte. En caso de haber realizado el desplazamiento en fecha posterior a la presentación de</w:t>
      </w:r>
      <w:r w:rsidR="001F7B4C" w:rsidRPr="005058E5">
        <w:rPr>
          <w:rFonts w:cs="Arial"/>
          <w:i/>
          <w:color w:val="000000" w:themeColor="text1"/>
        </w:rPr>
        <w:t>l</w:t>
      </w:r>
      <w:r w:rsidRPr="005058E5">
        <w:rPr>
          <w:rFonts w:cs="Arial"/>
          <w:i/>
          <w:color w:val="000000" w:themeColor="text1"/>
        </w:rPr>
        <w:t xml:space="preserve"> informe de ejecución contractual, deberá reportarlo en el siguiente informe de ejecución contractual.</w:t>
      </w:r>
      <w:r w:rsidR="00941A95">
        <w:rPr>
          <w:rFonts w:cs="Arial"/>
          <w:i/>
          <w:color w:val="000000" w:themeColor="text1"/>
        </w:rPr>
        <w:t>}</w:t>
      </w:r>
    </w:p>
    <w:p w14:paraId="6AC84528" w14:textId="77777777" w:rsidR="00941A95" w:rsidRPr="005058E5" w:rsidRDefault="00941A95" w:rsidP="00D860CF">
      <w:pPr>
        <w:spacing w:after="0" w:line="240" w:lineRule="auto"/>
        <w:jc w:val="both"/>
        <w:rPr>
          <w:rFonts w:cs="Arial"/>
          <w:i/>
          <w:color w:val="000000" w:themeColor="text1"/>
        </w:rPr>
      </w:pPr>
    </w:p>
    <w:p w14:paraId="3B134B31" w14:textId="1116677D" w:rsidR="002423AE" w:rsidRPr="00D73290" w:rsidRDefault="002423AE" w:rsidP="002423AE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058E5">
        <w:rPr>
          <w:rFonts w:cs="Arial"/>
          <w:color w:val="000000" w:themeColor="text1"/>
        </w:rPr>
        <w:t>Para el trámite de la cuenta me permito adjuntar: Documentos enunciados como evidencias del cumplimiento de las obligaciones contractuales y los desplazamientos realizados y el No</w:t>
      </w:r>
      <w:r w:rsidRPr="00D26153">
        <w:rPr>
          <w:rFonts w:cs="Arial"/>
          <w:color w:val="000000" w:themeColor="text1"/>
        </w:rPr>
        <w:t xml:space="preserve">. </w:t>
      </w:r>
      <w:r w:rsidR="009E3EDF" w:rsidRPr="009E3EDF">
        <w:rPr>
          <w:rFonts w:cs="Arial"/>
          <w:b/>
          <w:bCs/>
          <w:color w:val="000000" w:themeColor="text1"/>
        </w:rPr>
        <w:t>47235368</w:t>
      </w:r>
      <w:r w:rsidR="009E3EDF">
        <w:rPr>
          <w:rFonts w:cs="Arial"/>
          <w:b/>
          <w:bCs/>
          <w:color w:val="000000" w:themeColor="text1"/>
        </w:rPr>
        <w:t xml:space="preserve"> </w:t>
      </w:r>
      <w:r w:rsidRPr="005058E5">
        <w:rPr>
          <w:rFonts w:cs="Arial"/>
          <w:color w:val="000000" w:themeColor="text1"/>
        </w:rPr>
        <w:t xml:space="preserve">de la planilla, </w:t>
      </w:r>
      <w:r w:rsidRPr="000B74CB">
        <w:rPr>
          <w:rFonts w:ascii="Arial" w:hAnsi="Arial" w:cs="Arial"/>
          <w:color w:val="000000" w:themeColor="text1"/>
        </w:rPr>
        <w:t xml:space="preserve">expedido por </w:t>
      </w:r>
      <w:proofErr w:type="spellStart"/>
      <w:r>
        <w:rPr>
          <w:rFonts w:ascii="Arial" w:hAnsi="Arial" w:cs="Arial"/>
          <w:color w:val="000000" w:themeColor="text1"/>
        </w:rPr>
        <w:t>MiPlanilla</w:t>
      </w:r>
      <w:proofErr w:type="spellEnd"/>
      <w:r>
        <w:rPr>
          <w:rFonts w:ascii="Arial" w:hAnsi="Arial" w:cs="Arial"/>
          <w:color w:val="000000" w:themeColor="text1"/>
        </w:rPr>
        <w:t xml:space="preserve"> correspondiente al mes de </w:t>
      </w:r>
      <w:r w:rsidR="009E3EDF">
        <w:rPr>
          <w:rFonts w:ascii="Arial" w:hAnsi="Arial" w:cs="Arial"/>
          <w:color w:val="000000" w:themeColor="text1"/>
        </w:rPr>
        <w:t xml:space="preserve">Octubre </w:t>
      </w:r>
      <w:r w:rsidRPr="000B74CB">
        <w:rPr>
          <w:rFonts w:ascii="Arial" w:hAnsi="Arial" w:cs="Arial"/>
          <w:color w:val="000000" w:themeColor="text1"/>
        </w:rPr>
        <w:t xml:space="preserve"> </w:t>
      </w:r>
      <w:r w:rsidRPr="00E4017C">
        <w:rPr>
          <w:rFonts w:ascii="Arial" w:hAnsi="Arial" w:cs="Arial"/>
          <w:color w:val="000000" w:themeColor="text1"/>
        </w:rPr>
        <w:t xml:space="preserve">del año </w:t>
      </w:r>
      <w:r>
        <w:rPr>
          <w:rFonts w:ascii="Arial" w:hAnsi="Arial" w:cs="Arial"/>
          <w:color w:val="000000" w:themeColor="text1"/>
        </w:rPr>
        <w:t>2020</w:t>
      </w:r>
      <w:r w:rsidRPr="005058E5">
        <w:rPr>
          <w:rFonts w:cs="Arial"/>
          <w:color w:val="000000" w:themeColor="text1"/>
        </w:rPr>
        <w:t xml:space="preserve">. (Decreto Ley 2106 de 2019 – </w:t>
      </w:r>
      <w:proofErr w:type="gramStart"/>
      <w:r w:rsidRPr="005058E5">
        <w:rPr>
          <w:rFonts w:cs="Arial"/>
          <w:color w:val="000000" w:themeColor="text1"/>
        </w:rPr>
        <w:t>“</w:t>
      </w:r>
      <w:r w:rsidRPr="005058E5">
        <w:rPr>
          <w:rFonts w:cs="Arial"/>
          <w:i/>
          <w:color w:val="000000" w:themeColor="text1"/>
        </w:rPr>
        <w:t xml:space="preserve"> Decreto</w:t>
      </w:r>
      <w:proofErr w:type="gramEnd"/>
      <w:r w:rsidRPr="005058E5">
        <w:rPr>
          <w:rFonts w:cs="Arial"/>
          <w:i/>
          <w:color w:val="000000" w:themeColor="text1"/>
        </w:rPr>
        <w:t xml:space="preserve"> Ley </w:t>
      </w:r>
      <w:proofErr w:type="spellStart"/>
      <w:r w:rsidRPr="005058E5">
        <w:rPr>
          <w:rFonts w:cs="Arial"/>
          <w:i/>
          <w:color w:val="000000" w:themeColor="text1"/>
        </w:rPr>
        <w:t>Antitrámites</w:t>
      </w:r>
      <w:proofErr w:type="spellEnd"/>
      <w:r w:rsidRPr="005058E5">
        <w:rPr>
          <w:rFonts w:cs="Arial"/>
          <w:i/>
          <w:color w:val="000000" w:themeColor="text1"/>
        </w:rPr>
        <w:t>”</w:t>
      </w:r>
      <w:r w:rsidRPr="005058E5">
        <w:rPr>
          <w:rFonts w:cs="Arial"/>
          <w:color w:val="000000" w:themeColor="text1"/>
        </w:rPr>
        <w:t>)</w:t>
      </w:r>
    </w:p>
    <w:p w14:paraId="6AEAAAFB" w14:textId="77777777" w:rsidR="00D860CF" w:rsidRPr="005058E5" w:rsidRDefault="00D860CF" w:rsidP="00D860CF">
      <w:pPr>
        <w:spacing w:after="0" w:line="240" w:lineRule="auto"/>
        <w:rPr>
          <w:rFonts w:cs="Arial"/>
          <w:color w:val="000000" w:themeColor="text1"/>
        </w:rPr>
      </w:pPr>
    </w:p>
    <w:p w14:paraId="47AE4456" w14:textId="77777777" w:rsidR="00D860CF" w:rsidRPr="005058E5" w:rsidRDefault="00D860CF" w:rsidP="00D860CF">
      <w:pPr>
        <w:spacing w:after="0" w:line="240" w:lineRule="auto"/>
        <w:rPr>
          <w:rFonts w:cs="Arial"/>
          <w:color w:val="000000" w:themeColor="text1"/>
        </w:rPr>
      </w:pPr>
      <w:r w:rsidRPr="005058E5">
        <w:rPr>
          <w:rFonts w:cs="Arial"/>
          <w:color w:val="000000" w:themeColor="text1"/>
        </w:rPr>
        <w:t>Evidencias en ( ) folios</w:t>
      </w:r>
    </w:p>
    <w:p w14:paraId="0380797A" w14:textId="77777777" w:rsidR="00D860CF" w:rsidRPr="005058E5" w:rsidRDefault="00D860CF" w:rsidP="00D860CF">
      <w:pPr>
        <w:spacing w:after="0" w:line="240" w:lineRule="auto"/>
        <w:rPr>
          <w:rFonts w:cs="Arial"/>
          <w:color w:val="000000" w:themeColor="text1"/>
        </w:rPr>
      </w:pPr>
    </w:p>
    <w:p w14:paraId="61B9EFCB" w14:textId="2A17B348" w:rsidR="00D860CF" w:rsidRDefault="00D860CF" w:rsidP="00D860CF">
      <w:pPr>
        <w:spacing w:after="0" w:line="240" w:lineRule="auto"/>
        <w:rPr>
          <w:rFonts w:cs="Arial"/>
          <w:color w:val="000000" w:themeColor="text1"/>
        </w:rPr>
      </w:pPr>
      <w:r w:rsidRPr="005058E5">
        <w:rPr>
          <w:rFonts w:cs="Arial"/>
          <w:color w:val="000000" w:themeColor="text1"/>
        </w:rPr>
        <w:t xml:space="preserve">Cordialmente, </w:t>
      </w:r>
    </w:p>
    <w:p w14:paraId="35312D1E" w14:textId="79A829FE" w:rsidR="00D860CF" w:rsidRDefault="00D860CF" w:rsidP="00D860CF">
      <w:pPr>
        <w:pStyle w:val="Sinespaciado"/>
        <w:rPr>
          <w:rFonts w:ascii="Calibri" w:eastAsia="Calibri" w:hAnsi="Calibri" w:cs="Arial"/>
          <w:color w:val="000000" w:themeColor="text1"/>
          <w:lang w:eastAsia="en-US"/>
        </w:rPr>
      </w:pPr>
    </w:p>
    <w:p w14:paraId="57AE4263" w14:textId="77777777" w:rsidR="002423AE" w:rsidRPr="002423AE" w:rsidRDefault="002423AE" w:rsidP="002423AE">
      <w:pPr>
        <w:spacing w:after="0" w:line="240" w:lineRule="auto"/>
        <w:rPr>
          <w:rFonts w:eastAsiaTheme="minorEastAsia" w:cs="Arial"/>
          <w:b/>
          <w:color w:val="000000" w:themeColor="text1"/>
          <w:lang w:eastAsia="es-CO"/>
        </w:rPr>
      </w:pPr>
      <w:proofErr w:type="spellStart"/>
      <w:r w:rsidRPr="002423AE">
        <w:rPr>
          <w:rFonts w:eastAsiaTheme="minorEastAsia" w:cs="Arial"/>
          <w:b/>
          <w:color w:val="000000" w:themeColor="text1"/>
          <w:lang w:eastAsia="es-CO"/>
        </w:rPr>
        <w:t>Hemerzon</w:t>
      </w:r>
      <w:proofErr w:type="spellEnd"/>
      <w:r w:rsidRPr="002423AE">
        <w:rPr>
          <w:rFonts w:eastAsiaTheme="minorEastAsia" w:cs="Arial"/>
          <w:b/>
          <w:color w:val="000000" w:themeColor="text1"/>
          <w:lang w:eastAsia="es-CO"/>
        </w:rPr>
        <w:t xml:space="preserve"> Michael Burbano Arcos</w:t>
      </w:r>
    </w:p>
    <w:p w14:paraId="5335A3A9" w14:textId="77777777" w:rsidR="002423AE" w:rsidRPr="002423AE" w:rsidRDefault="002423AE" w:rsidP="002423AE">
      <w:pPr>
        <w:spacing w:after="0" w:line="240" w:lineRule="auto"/>
        <w:rPr>
          <w:rFonts w:eastAsiaTheme="minorEastAsia" w:cs="Arial"/>
          <w:b/>
          <w:color w:val="000000" w:themeColor="text1"/>
          <w:lang w:eastAsia="es-CO"/>
        </w:rPr>
      </w:pPr>
      <w:r w:rsidRPr="002423AE">
        <w:rPr>
          <w:rFonts w:eastAsiaTheme="minorEastAsia" w:cs="Arial"/>
          <w:b/>
          <w:color w:val="000000" w:themeColor="text1"/>
          <w:lang w:eastAsia="es-CO"/>
        </w:rPr>
        <w:t>Contratista</w:t>
      </w:r>
    </w:p>
    <w:p w14:paraId="2D780A95" w14:textId="3E0436DA" w:rsidR="002423AE" w:rsidRPr="002423AE" w:rsidRDefault="002423AE" w:rsidP="002423AE">
      <w:pPr>
        <w:spacing w:after="0" w:line="240" w:lineRule="auto"/>
        <w:rPr>
          <w:rFonts w:eastAsiaTheme="minorEastAsia" w:cs="Arial"/>
          <w:b/>
          <w:color w:val="000000" w:themeColor="text1"/>
          <w:lang w:eastAsia="es-CO"/>
        </w:rPr>
      </w:pPr>
      <w:r w:rsidRPr="002423AE">
        <w:rPr>
          <w:rFonts w:eastAsiaTheme="minorEastAsia" w:cs="Arial"/>
          <w:b/>
          <w:color w:val="000000" w:themeColor="text1"/>
          <w:lang w:eastAsia="es-CO"/>
        </w:rPr>
        <w:t>C.C. No. 10304541</w:t>
      </w:r>
    </w:p>
    <w:p w14:paraId="713ACBFE" w14:textId="77777777" w:rsidR="002423AE" w:rsidRPr="002423AE" w:rsidRDefault="002423AE" w:rsidP="002423AE">
      <w:pPr>
        <w:spacing w:after="0" w:line="240" w:lineRule="auto"/>
        <w:jc w:val="both"/>
        <w:rPr>
          <w:rFonts w:eastAsiaTheme="minorEastAsia" w:cs="Arial"/>
          <w:color w:val="000000" w:themeColor="text1"/>
          <w:lang w:eastAsia="es-CO"/>
        </w:rPr>
      </w:pPr>
      <w:r w:rsidRPr="002423AE">
        <w:rPr>
          <w:rFonts w:eastAsiaTheme="minorEastAsia" w:cs="Arial"/>
          <w:color w:val="000000" w:themeColor="text1"/>
          <w:lang w:eastAsia="es-CO"/>
        </w:rPr>
        <w:t>Recibí a satisfacción:</w:t>
      </w:r>
    </w:p>
    <w:p w14:paraId="77B0D59E" w14:textId="77777777" w:rsidR="002423AE" w:rsidRPr="002423AE" w:rsidRDefault="002423AE" w:rsidP="002423AE">
      <w:pPr>
        <w:spacing w:after="0" w:line="240" w:lineRule="auto"/>
        <w:rPr>
          <w:rFonts w:eastAsiaTheme="minorEastAsia" w:cs="Arial"/>
          <w:b/>
          <w:color w:val="000000" w:themeColor="text1"/>
          <w:lang w:eastAsia="es-CO"/>
        </w:rPr>
      </w:pPr>
    </w:p>
    <w:p w14:paraId="56000276" w14:textId="77777777" w:rsidR="002423AE" w:rsidRPr="002423AE" w:rsidRDefault="002423AE" w:rsidP="002423AE">
      <w:pPr>
        <w:tabs>
          <w:tab w:val="left" w:pos="1233"/>
        </w:tabs>
        <w:spacing w:after="0" w:line="240" w:lineRule="auto"/>
        <w:rPr>
          <w:rFonts w:eastAsiaTheme="minorEastAsia" w:cs="Arial"/>
          <w:b/>
          <w:color w:val="000000" w:themeColor="text1"/>
          <w:lang w:eastAsia="es-CO"/>
        </w:rPr>
      </w:pPr>
      <w:r w:rsidRPr="002423AE">
        <w:rPr>
          <w:rFonts w:eastAsiaTheme="minorEastAsia" w:cs="Arial"/>
          <w:b/>
          <w:color w:val="000000" w:themeColor="text1"/>
          <w:lang w:eastAsia="es-CO"/>
        </w:rPr>
        <w:tab/>
      </w:r>
    </w:p>
    <w:p w14:paraId="596B50A4" w14:textId="50F83F2B" w:rsidR="002423AE" w:rsidRPr="002423AE" w:rsidRDefault="002423AE" w:rsidP="002423AE">
      <w:pPr>
        <w:spacing w:after="0" w:line="240" w:lineRule="auto"/>
        <w:rPr>
          <w:rFonts w:eastAsiaTheme="minorEastAsia" w:cs="Arial"/>
          <w:b/>
          <w:color w:val="000000" w:themeColor="text1"/>
          <w:lang w:eastAsia="es-CO"/>
        </w:rPr>
      </w:pPr>
      <w:r>
        <w:rPr>
          <w:rFonts w:eastAsiaTheme="minorEastAsia" w:cs="Arial"/>
          <w:b/>
          <w:color w:val="000000" w:themeColor="text1"/>
          <w:lang w:eastAsia="es-CO"/>
        </w:rPr>
        <w:lastRenderedPageBreak/>
        <w:t>Nels</w:t>
      </w:r>
      <w:r w:rsidRPr="002423AE">
        <w:rPr>
          <w:rFonts w:eastAsiaTheme="minorEastAsia" w:cs="Arial"/>
          <w:b/>
          <w:color w:val="000000" w:themeColor="text1"/>
          <w:lang w:eastAsia="es-CO"/>
        </w:rPr>
        <w:t>on Pino Salazar</w:t>
      </w:r>
    </w:p>
    <w:p w14:paraId="05019360" w14:textId="77777777" w:rsidR="002423AE" w:rsidRPr="002423AE" w:rsidRDefault="002423AE" w:rsidP="002423AE">
      <w:pPr>
        <w:spacing w:after="0" w:line="240" w:lineRule="auto"/>
        <w:rPr>
          <w:rFonts w:eastAsiaTheme="minorEastAsia" w:cs="Arial"/>
          <w:b/>
          <w:color w:val="000000" w:themeColor="text1"/>
          <w:lang w:eastAsia="es-CO"/>
        </w:rPr>
      </w:pPr>
      <w:r w:rsidRPr="002423AE">
        <w:rPr>
          <w:rFonts w:eastAsiaTheme="minorEastAsia" w:cs="Arial"/>
          <w:b/>
          <w:color w:val="000000" w:themeColor="text1"/>
          <w:lang w:eastAsia="es-CO"/>
        </w:rPr>
        <w:t>Supervisor Contrato CO1PCCNTR.1311026 de 2020</w:t>
      </w:r>
    </w:p>
    <w:p w14:paraId="287F7DA7" w14:textId="77777777" w:rsidR="002423AE" w:rsidRPr="002423AE" w:rsidRDefault="002423AE" w:rsidP="002423AE">
      <w:pPr>
        <w:spacing w:after="0" w:line="240" w:lineRule="auto"/>
        <w:jc w:val="both"/>
        <w:rPr>
          <w:rFonts w:eastAsiaTheme="minorEastAsia" w:cs="Arial"/>
          <w:b/>
          <w:color w:val="000000" w:themeColor="text1"/>
          <w:lang w:eastAsia="es-CO"/>
        </w:rPr>
      </w:pPr>
      <w:r w:rsidRPr="002423AE">
        <w:rPr>
          <w:rFonts w:eastAsiaTheme="minorEastAsia" w:cs="Arial"/>
          <w:b/>
          <w:color w:val="000000" w:themeColor="text1"/>
          <w:lang w:eastAsia="es-CO"/>
        </w:rPr>
        <w:t>Coordinador CTPI</w:t>
      </w:r>
    </w:p>
    <w:p w14:paraId="0AEF8356" w14:textId="77777777" w:rsidR="00E85AFD" w:rsidRPr="009C71A6" w:rsidRDefault="00E85AFD">
      <w:pPr>
        <w:rPr>
          <w:color w:val="000000" w:themeColor="text1"/>
        </w:rPr>
      </w:pPr>
    </w:p>
    <w:sectPr w:rsidR="00E85AFD" w:rsidRPr="009C71A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A13D8E" w14:textId="77777777" w:rsidR="007D685C" w:rsidRDefault="007D685C">
      <w:pPr>
        <w:spacing w:after="0" w:line="240" w:lineRule="auto"/>
      </w:pPr>
      <w:r>
        <w:separator/>
      </w:r>
    </w:p>
  </w:endnote>
  <w:endnote w:type="continuationSeparator" w:id="0">
    <w:p w14:paraId="1FB26FD0" w14:textId="77777777" w:rsidR="007D685C" w:rsidRDefault="007D6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alinga">
    <w:panose1 w:val="020B0502040204020203"/>
    <w:charset w:val="00"/>
    <w:family w:val="swiss"/>
    <w:pitch w:val="variable"/>
    <w:sig w:usb0="00080003" w:usb1="00000000" w:usb2="00000000" w:usb3="00000000" w:csb0="00000001" w:csb1="00000000"/>
  </w:font>
  <w:font w:name="Meiryo">
    <w:altName w:val="メイリオ"/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ocs-Calibr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F37041" w14:textId="77777777" w:rsidR="00E85AFD" w:rsidRDefault="003B6A59">
    <w:pPr>
      <w:pStyle w:val="Piedepgina"/>
      <w:jc w:val="right"/>
      <w:rPr>
        <w:color w:val="595959" w:themeColor="text1" w:themeTint="A6"/>
        <w:sz w:val="18"/>
      </w:rPr>
    </w:pPr>
    <w:r>
      <w:rPr>
        <w:rFonts w:asciiTheme="majorHAnsi" w:hAnsiTheme="majorHAnsi" w:cs="Arial"/>
        <w:b/>
        <w:noProof/>
        <w:lang w:eastAsia="es-CO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549C1A49" wp14:editId="03A94907">
              <wp:simplePos x="0" y="0"/>
              <wp:positionH relativeFrom="column">
                <wp:posOffset>5843588</wp:posOffset>
              </wp:positionH>
              <wp:positionV relativeFrom="paragraph">
                <wp:posOffset>49847</wp:posOffset>
              </wp:positionV>
              <wp:extent cx="923925" cy="228600"/>
              <wp:effectExtent l="4763" t="0" r="0" b="0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286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CD83BAA" w14:textId="77777777" w:rsidR="00E85AFD" w:rsidRPr="00D860CF" w:rsidRDefault="00D860CF">
                          <w:pPr>
                            <w:rPr>
                              <w:color w:val="000000" w:themeColor="text1"/>
                              <w:sz w:val="18"/>
                            </w:rPr>
                          </w:pPr>
                          <w:r w:rsidRPr="00D860CF">
                            <w:rPr>
                              <w:color w:val="000000" w:themeColor="text1"/>
                              <w:sz w:val="18"/>
                            </w:rPr>
                            <w:t>GTH</w:t>
                          </w:r>
                          <w:r w:rsidR="002D12AD" w:rsidRPr="00D860CF">
                            <w:rPr>
                              <w:color w:val="000000" w:themeColor="text1"/>
                              <w:sz w:val="18"/>
                            </w:rPr>
                            <w:t>-F-0</w:t>
                          </w:r>
                          <w:r w:rsidR="00A63563" w:rsidRPr="00D860CF">
                            <w:rPr>
                              <w:color w:val="000000" w:themeColor="text1"/>
                              <w:sz w:val="18"/>
                            </w:rPr>
                            <w:t>6</w:t>
                          </w:r>
                          <w:r w:rsidRPr="00D860CF">
                            <w:rPr>
                              <w:color w:val="000000" w:themeColor="text1"/>
                              <w:sz w:val="18"/>
                            </w:rPr>
                            <w:t>2</w:t>
                          </w:r>
                          <w:r w:rsidR="002D12AD" w:rsidRPr="00D860CF">
                            <w:rPr>
                              <w:color w:val="000000" w:themeColor="text1"/>
                              <w:sz w:val="18"/>
                            </w:rPr>
                            <w:t xml:space="preserve"> V.0</w:t>
                          </w:r>
                          <w:r w:rsidRPr="00D860CF">
                            <w:rPr>
                              <w:color w:val="000000" w:themeColor="text1"/>
                              <w:sz w:val="18"/>
                            </w:rPr>
                            <w:t>6</w:t>
                          </w:r>
                        </w:p>
                        <w:p w14:paraId="6E75C72A" w14:textId="77777777" w:rsidR="00D860CF" w:rsidRPr="00D860CF" w:rsidRDefault="00D860CF">
                          <w:pPr>
                            <w:rPr>
                              <w:color w:val="000000" w:themeColor="text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9C1A49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0.15pt;margin-top:3.9pt;width:72.75pt;height:18pt;rotation:-9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" fillcolor="white [3201]" stroked="f" strokeweight=".5pt">
              <v:textbox>
                <w:txbxContent>
                  <w:p w14:paraId="5CD83BAA" w14:textId="77777777" w:rsidR="00E85AFD" w:rsidRPr="00D860CF" w:rsidRDefault="00D860CF">
                    <w:pPr>
                      <w:rPr>
                        <w:color w:val="000000" w:themeColor="text1"/>
                        <w:sz w:val="18"/>
                      </w:rPr>
                    </w:pPr>
                    <w:r w:rsidRPr="00D860CF">
                      <w:rPr>
                        <w:color w:val="000000" w:themeColor="text1"/>
                        <w:sz w:val="18"/>
                      </w:rPr>
                      <w:t>GTH</w:t>
                    </w:r>
                    <w:r w:rsidR="002D12AD" w:rsidRPr="00D860CF">
                      <w:rPr>
                        <w:color w:val="000000" w:themeColor="text1"/>
                        <w:sz w:val="18"/>
                      </w:rPr>
                      <w:t>-F-0</w:t>
                    </w:r>
                    <w:r w:rsidR="00A63563" w:rsidRPr="00D860CF">
                      <w:rPr>
                        <w:color w:val="000000" w:themeColor="text1"/>
                        <w:sz w:val="18"/>
                      </w:rPr>
                      <w:t>6</w:t>
                    </w:r>
                    <w:r w:rsidRPr="00D860CF">
                      <w:rPr>
                        <w:color w:val="000000" w:themeColor="text1"/>
                        <w:sz w:val="18"/>
                      </w:rPr>
                      <w:t>2</w:t>
                    </w:r>
                    <w:r w:rsidR="002D12AD" w:rsidRPr="00D860CF">
                      <w:rPr>
                        <w:color w:val="000000" w:themeColor="text1"/>
                        <w:sz w:val="18"/>
                      </w:rPr>
                      <w:t xml:space="preserve"> V.0</w:t>
                    </w:r>
                    <w:r w:rsidRPr="00D860CF">
                      <w:rPr>
                        <w:color w:val="000000" w:themeColor="text1"/>
                        <w:sz w:val="18"/>
                      </w:rPr>
                      <w:t>6</w:t>
                    </w:r>
                  </w:p>
                  <w:p w14:paraId="6E75C72A" w14:textId="77777777" w:rsidR="00D860CF" w:rsidRPr="00D860CF" w:rsidRDefault="00D860CF">
                    <w:pPr>
                      <w:rPr>
                        <w:color w:val="000000" w:themeColor="text1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0264B0D" w14:textId="77777777" w:rsidR="00E85AFD" w:rsidRDefault="002D12AD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80768" behindDoc="0" locked="0" layoutInCell="1" allowOverlap="1" wp14:anchorId="1063313E" wp14:editId="4864C4A1">
          <wp:simplePos x="0" y="0"/>
          <wp:positionH relativeFrom="margin">
            <wp:align>center</wp:align>
          </wp:positionH>
          <wp:positionV relativeFrom="paragraph">
            <wp:posOffset>68580</wp:posOffset>
          </wp:positionV>
          <wp:extent cx="1509311" cy="302676"/>
          <wp:effectExtent l="0" t="0" r="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9311" cy="3026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19F89C" w14:textId="77777777" w:rsidR="00E85AFD" w:rsidRDefault="00E85AF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5DAC92" w14:textId="77777777" w:rsidR="007D685C" w:rsidRDefault="007D685C">
      <w:pPr>
        <w:spacing w:after="0" w:line="240" w:lineRule="auto"/>
      </w:pPr>
      <w:r>
        <w:separator/>
      </w:r>
    </w:p>
  </w:footnote>
  <w:footnote w:type="continuationSeparator" w:id="0">
    <w:p w14:paraId="11AFE533" w14:textId="77777777" w:rsidR="007D685C" w:rsidRDefault="007D6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569933" w14:textId="77777777" w:rsidR="00E85AFD" w:rsidRDefault="002D12AD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82816" behindDoc="0" locked="0" layoutInCell="1" allowOverlap="1" wp14:anchorId="3C57AC46" wp14:editId="0A78BA9F">
          <wp:simplePos x="0" y="0"/>
          <wp:positionH relativeFrom="margin">
            <wp:posOffset>-914400</wp:posOffset>
          </wp:positionH>
          <wp:positionV relativeFrom="paragraph">
            <wp:posOffset>-120650</wp:posOffset>
          </wp:positionV>
          <wp:extent cx="3241040" cy="521335"/>
          <wp:effectExtent l="0" t="0" r="10160" b="12065"/>
          <wp:wrapNone/>
          <wp:docPr id="2" name="Imagen 1" descr="encabezado-excel-si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cabezado-excel-si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135" r="35229"/>
                  <a:stretch>
                    <a:fillRect/>
                  </a:stretch>
                </pic:blipFill>
                <pic:spPr bwMode="auto">
                  <a:xfrm>
                    <a:off x="0" y="0"/>
                    <a:ext cx="3241040" cy="521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56401AA2" w14:textId="77777777" w:rsidR="00E85AFD" w:rsidRDefault="00E85AFD">
    <w:pPr>
      <w:pStyle w:val="Encabezado"/>
    </w:pPr>
  </w:p>
  <w:p w14:paraId="744AA246" w14:textId="77777777" w:rsidR="00E85AFD" w:rsidRDefault="00E85AF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AA4A99" w14:textId="77777777" w:rsidR="00E85AFD" w:rsidRDefault="00E85AFD">
    <w:pPr>
      <w:pStyle w:val="Encabezado"/>
      <w:rPr>
        <w:noProof/>
        <w:lang w:val="es-ES" w:eastAsia="es-ES"/>
      </w:rPr>
    </w:pPr>
  </w:p>
  <w:p w14:paraId="2CFCB21D" w14:textId="77777777" w:rsidR="00E85AFD" w:rsidRDefault="00E85AF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A6647"/>
    <w:multiLevelType w:val="multilevel"/>
    <w:tmpl w:val="4FF253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D1305E"/>
    <w:multiLevelType w:val="hybridMultilevel"/>
    <w:tmpl w:val="8A6C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EC46C9"/>
    <w:multiLevelType w:val="multilevel"/>
    <w:tmpl w:val="55AAE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C06587B"/>
    <w:multiLevelType w:val="hybridMultilevel"/>
    <w:tmpl w:val="5846ED80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0351926"/>
    <w:multiLevelType w:val="hybridMultilevel"/>
    <w:tmpl w:val="7FFEBAE4"/>
    <w:lvl w:ilvl="0" w:tplc="734216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B62FD0"/>
    <w:multiLevelType w:val="hybridMultilevel"/>
    <w:tmpl w:val="82546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E7839"/>
    <w:multiLevelType w:val="hybridMultilevel"/>
    <w:tmpl w:val="FE7C6F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4C41C4"/>
    <w:multiLevelType w:val="hybridMultilevel"/>
    <w:tmpl w:val="7D0E26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5D1E5E"/>
    <w:multiLevelType w:val="hybridMultilevel"/>
    <w:tmpl w:val="3E406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D97AC9"/>
    <w:multiLevelType w:val="hybridMultilevel"/>
    <w:tmpl w:val="706C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BD7E0D"/>
    <w:multiLevelType w:val="multilevel"/>
    <w:tmpl w:val="2A78A722"/>
    <w:lvl w:ilvl="0">
      <w:start w:val="3"/>
      <w:numFmt w:val="decimal"/>
      <w:lvlText w:val="%1"/>
      <w:lvlJc w:val="left"/>
      <w:pPr>
        <w:ind w:left="360" w:hanging="360"/>
      </w:pPr>
      <w:rPr>
        <w:rFonts w:cs="Kalinga" w:hint="default"/>
        <w:color w:val="000000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cs="Kalinga"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Kalinga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Kalinga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Kaling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Kaling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Kaling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Kaling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Kalinga" w:hint="default"/>
        <w:color w:val="000000"/>
      </w:rPr>
    </w:lvl>
  </w:abstractNum>
  <w:abstractNum w:abstractNumId="15">
    <w:nsid w:val="66FD552B"/>
    <w:multiLevelType w:val="multilevel"/>
    <w:tmpl w:val="1F5E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9A94638"/>
    <w:multiLevelType w:val="multilevel"/>
    <w:tmpl w:val="4532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A917EA4"/>
    <w:multiLevelType w:val="hybridMultilevel"/>
    <w:tmpl w:val="7C9C08D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D7522700">
      <w:numFmt w:val="bullet"/>
      <w:lvlText w:val="•"/>
      <w:lvlJc w:val="left"/>
      <w:pPr>
        <w:ind w:left="1485" w:hanging="360"/>
      </w:pPr>
      <w:rPr>
        <w:rFonts w:ascii="Calibri" w:eastAsia="Calibri" w:hAnsi="Calibri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>
    <w:nsid w:val="6FE4457C"/>
    <w:multiLevelType w:val="hybridMultilevel"/>
    <w:tmpl w:val="17A2EDA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2A3E1E"/>
    <w:multiLevelType w:val="hybridMultilevel"/>
    <w:tmpl w:val="A0D459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231B5C"/>
    <w:multiLevelType w:val="multilevel"/>
    <w:tmpl w:val="240A0021"/>
    <w:styleLink w:val="Estilo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1">
    <w:nsid w:val="73A2550D"/>
    <w:multiLevelType w:val="multilevel"/>
    <w:tmpl w:val="96524E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7AF56352"/>
    <w:multiLevelType w:val="hybridMultilevel"/>
    <w:tmpl w:val="D354B73A"/>
    <w:lvl w:ilvl="0" w:tplc="E112184E">
      <w:start w:val="1"/>
      <w:numFmt w:val="lowerLetter"/>
      <w:lvlText w:val="%1."/>
      <w:lvlJc w:val="left"/>
      <w:pPr>
        <w:ind w:left="785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C0C2B4A"/>
    <w:multiLevelType w:val="multilevel"/>
    <w:tmpl w:val="F478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C7276BB"/>
    <w:multiLevelType w:val="multilevel"/>
    <w:tmpl w:val="7BF6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D0B71E7"/>
    <w:multiLevelType w:val="hybridMultilevel"/>
    <w:tmpl w:val="CAC8D2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1"/>
  </w:num>
  <w:num w:numId="3">
    <w:abstractNumId w:val="17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3"/>
  </w:num>
  <w:num w:numId="8">
    <w:abstractNumId w:val="0"/>
  </w:num>
  <w:num w:numId="9">
    <w:abstractNumId w:val="5"/>
  </w:num>
  <w:num w:numId="10">
    <w:abstractNumId w:val="19"/>
  </w:num>
  <w:num w:numId="11">
    <w:abstractNumId w:val="3"/>
  </w:num>
  <w:num w:numId="12">
    <w:abstractNumId w:val="2"/>
  </w:num>
  <w:num w:numId="13">
    <w:abstractNumId w:val="8"/>
  </w:num>
  <w:num w:numId="14">
    <w:abstractNumId w:val="10"/>
  </w:num>
  <w:num w:numId="15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2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2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4"/>
  </w:num>
  <w:num w:numId="20">
    <w:abstractNumId w:val="14"/>
  </w:num>
  <w:num w:numId="21">
    <w:abstractNumId w:val="7"/>
  </w:num>
  <w:num w:numId="22">
    <w:abstractNumId w:val="6"/>
  </w:num>
  <w:num w:numId="23">
    <w:abstractNumId w:val="12"/>
  </w:num>
  <w:num w:numId="24">
    <w:abstractNumId w:val="1"/>
  </w:num>
  <w:num w:numId="25">
    <w:abstractNumId w:val="18"/>
  </w:num>
  <w:num w:numId="26">
    <w:abstractNumId w:val="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AFD"/>
    <w:rsid w:val="000067C3"/>
    <w:rsid w:val="00015569"/>
    <w:rsid w:val="0003424E"/>
    <w:rsid w:val="00054D36"/>
    <w:rsid w:val="0006317C"/>
    <w:rsid w:val="00063FBE"/>
    <w:rsid w:val="00070916"/>
    <w:rsid w:val="000944F1"/>
    <w:rsid w:val="000B1D29"/>
    <w:rsid w:val="000B4CDD"/>
    <w:rsid w:val="000C0B3E"/>
    <w:rsid w:val="000D5A46"/>
    <w:rsid w:val="000D62A2"/>
    <w:rsid w:val="000E2A10"/>
    <w:rsid w:val="000F1914"/>
    <w:rsid w:val="00112038"/>
    <w:rsid w:val="00115FFA"/>
    <w:rsid w:val="00125F12"/>
    <w:rsid w:val="00133A24"/>
    <w:rsid w:val="001870ED"/>
    <w:rsid w:val="001D519A"/>
    <w:rsid w:val="001F3C2A"/>
    <w:rsid w:val="001F7B4C"/>
    <w:rsid w:val="0022553F"/>
    <w:rsid w:val="00240F3B"/>
    <w:rsid w:val="002423AE"/>
    <w:rsid w:val="00247ACD"/>
    <w:rsid w:val="00254ECB"/>
    <w:rsid w:val="00284D3B"/>
    <w:rsid w:val="002A1F68"/>
    <w:rsid w:val="002A2F30"/>
    <w:rsid w:val="002D12AD"/>
    <w:rsid w:val="00314D0E"/>
    <w:rsid w:val="003156F4"/>
    <w:rsid w:val="003232D5"/>
    <w:rsid w:val="00332F78"/>
    <w:rsid w:val="003469EF"/>
    <w:rsid w:val="00377A0F"/>
    <w:rsid w:val="00380480"/>
    <w:rsid w:val="00385759"/>
    <w:rsid w:val="003931B7"/>
    <w:rsid w:val="00396C60"/>
    <w:rsid w:val="003B058F"/>
    <w:rsid w:val="003B2FA3"/>
    <w:rsid w:val="003B6A59"/>
    <w:rsid w:val="003C166C"/>
    <w:rsid w:val="003F04A4"/>
    <w:rsid w:val="00400D09"/>
    <w:rsid w:val="00404D0E"/>
    <w:rsid w:val="0040659D"/>
    <w:rsid w:val="0043128A"/>
    <w:rsid w:val="0045481B"/>
    <w:rsid w:val="004634F8"/>
    <w:rsid w:val="004A1632"/>
    <w:rsid w:val="004A1809"/>
    <w:rsid w:val="0050125A"/>
    <w:rsid w:val="005058E5"/>
    <w:rsid w:val="00505C24"/>
    <w:rsid w:val="00531ECD"/>
    <w:rsid w:val="00565ADF"/>
    <w:rsid w:val="00571E3A"/>
    <w:rsid w:val="00595C38"/>
    <w:rsid w:val="00597BDD"/>
    <w:rsid w:val="005A76A3"/>
    <w:rsid w:val="005B047F"/>
    <w:rsid w:val="00606689"/>
    <w:rsid w:val="0061029A"/>
    <w:rsid w:val="00610945"/>
    <w:rsid w:val="006201D0"/>
    <w:rsid w:val="00653CDA"/>
    <w:rsid w:val="00681A03"/>
    <w:rsid w:val="006A0770"/>
    <w:rsid w:val="006A40A9"/>
    <w:rsid w:val="006A6907"/>
    <w:rsid w:val="006C4C65"/>
    <w:rsid w:val="007173A2"/>
    <w:rsid w:val="0072075C"/>
    <w:rsid w:val="00771713"/>
    <w:rsid w:val="00790B95"/>
    <w:rsid w:val="00797396"/>
    <w:rsid w:val="007B207E"/>
    <w:rsid w:val="007C57A4"/>
    <w:rsid w:val="007D685C"/>
    <w:rsid w:val="007E3BBA"/>
    <w:rsid w:val="007E4B24"/>
    <w:rsid w:val="007F2263"/>
    <w:rsid w:val="0083226E"/>
    <w:rsid w:val="00836D61"/>
    <w:rsid w:val="00846486"/>
    <w:rsid w:val="008535F3"/>
    <w:rsid w:val="008640D8"/>
    <w:rsid w:val="00876831"/>
    <w:rsid w:val="008809E7"/>
    <w:rsid w:val="0089425C"/>
    <w:rsid w:val="008A38B7"/>
    <w:rsid w:val="008B32BC"/>
    <w:rsid w:val="008C25CC"/>
    <w:rsid w:val="008E3318"/>
    <w:rsid w:val="008F22B4"/>
    <w:rsid w:val="00910BE0"/>
    <w:rsid w:val="00937CD8"/>
    <w:rsid w:val="00941A95"/>
    <w:rsid w:val="0094742F"/>
    <w:rsid w:val="00973DC0"/>
    <w:rsid w:val="0098548B"/>
    <w:rsid w:val="009A337F"/>
    <w:rsid w:val="009B7ACD"/>
    <w:rsid w:val="009C67AE"/>
    <w:rsid w:val="009C71A6"/>
    <w:rsid w:val="009D3278"/>
    <w:rsid w:val="009E3EDF"/>
    <w:rsid w:val="009F777E"/>
    <w:rsid w:val="00A069A7"/>
    <w:rsid w:val="00A06A88"/>
    <w:rsid w:val="00A5210D"/>
    <w:rsid w:val="00A56280"/>
    <w:rsid w:val="00A63563"/>
    <w:rsid w:val="00A76004"/>
    <w:rsid w:val="00A90004"/>
    <w:rsid w:val="00AC3DDF"/>
    <w:rsid w:val="00AD4011"/>
    <w:rsid w:val="00AE3B8E"/>
    <w:rsid w:val="00B422CC"/>
    <w:rsid w:val="00B457AB"/>
    <w:rsid w:val="00B801A3"/>
    <w:rsid w:val="00BA72EE"/>
    <w:rsid w:val="00BB4DE6"/>
    <w:rsid w:val="00BD1B58"/>
    <w:rsid w:val="00BF45C4"/>
    <w:rsid w:val="00C00CF1"/>
    <w:rsid w:val="00C01DEF"/>
    <w:rsid w:val="00C12025"/>
    <w:rsid w:val="00C27D22"/>
    <w:rsid w:val="00C42BB8"/>
    <w:rsid w:val="00C54627"/>
    <w:rsid w:val="00C5476C"/>
    <w:rsid w:val="00C713E7"/>
    <w:rsid w:val="00C91D88"/>
    <w:rsid w:val="00CA2DE6"/>
    <w:rsid w:val="00CA3088"/>
    <w:rsid w:val="00CB1B40"/>
    <w:rsid w:val="00CC07BD"/>
    <w:rsid w:val="00CC1547"/>
    <w:rsid w:val="00CD3E79"/>
    <w:rsid w:val="00D00739"/>
    <w:rsid w:val="00D20351"/>
    <w:rsid w:val="00D23427"/>
    <w:rsid w:val="00D3646C"/>
    <w:rsid w:val="00D43E6B"/>
    <w:rsid w:val="00D7116D"/>
    <w:rsid w:val="00D7311E"/>
    <w:rsid w:val="00D73290"/>
    <w:rsid w:val="00D860CF"/>
    <w:rsid w:val="00D9216B"/>
    <w:rsid w:val="00D96926"/>
    <w:rsid w:val="00DB3263"/>
    <w:rsid w:val="00DB4F5C"/>
    <w:rsid w:val="00DC5C93"/>
    <w:rsid w:val="00DF09EE"/>
    <w:rsid w:val="00E11A19"/>
    <w:rsid w:val="00E2316C"/>
    <w:rsid w:val="00E32CA5"/>
    <w:rsid w:val="00E6783A"/>
    <w:rsid w:val="00E700C5"/>
    <w:rsid w:val="00E77404"/>
    <w:rsid w:val="00E85AFD"/>
    <w:rsid w:val="00EA6449"/>
    <w:rsid w:val="00EC199D"/>
    <w:rsid w:val="00ED39BA"/>
    <w:rsid w:val="00F01F2D"/>
    <w:rsid w:val="00F231C3"/>
    <w:rsid w:val="00F4024F"/>
    <w:rsid w:val="00F57954"/>
    <w:rsid w:val="00F764FF"/>
    <w:rsid w:val="00FA14C3"/>
    <w:rsid w:val="00FA7059"/>
    <w:rsid w:val="00FB155A"/>
    <w:rsid w:val="00FB30EB"/>
    <w:rsid w:val="00FB4FA3"/>
    <w:rsid w:val="00FE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29FD7829"/>
  <w15:docId w15:val="{2B3BB632-F696-49CB-B48E-725B317B6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75C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de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mensaje_alerta(%222083%22)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Formato_word-SENA-GC-F-005-V1.dotx" TargetMode="External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095F0B1-9291-4F64-AE09-9149E2A3E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Formato_word-SENA-GC-F-005-V1</Template>
  <TotalTime>0</TotalTime>
  <Pages>7</Pages>
  <Words>1754</Words>
  <Characters>9651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11383</CharactersWithSpaces>
  <SharedDoc>false</SharedDoc>
  <HLinks>
    <vt:vector size="24" baseType="variant">
      <vt:variant>
        <vt:i4>4456560</vt:i4>
      </vt:variant>
      <vt:variant>
        <vt:i4>-1</vt:i4>
      </vt:variant>
      <vt:variant>
        <vt:i4>2059</vt:i4>
      </vt:variant>
      <vt:variant>
        <vt:i4>1</vt:i4>
      </vt:variant>
      <vt:variant>
        <vt:lpwstr>Redes-Pie</vt:lpwstr>
      </vt:variant>
      <vt:variant>
        <vt:lpwstr/>
      </vt:variant>
      <vt:variant>
        <vt:i4>3538956</vt:i4>
      </vt:variant>
      <vt:variant>
        <vt:i4>-1</vt:i4>
      </vt:variant>
      <vt:variant>
        <vt:i4>2060</vt:i4>
      </vt:variant>
      <vt:variant>
        <vt:i4>1</vt:i4>
      </vt:variant>
      <vt:variant>
        <vt:lpwstr>URL-pie</vt:lpwstr>
      </vt:variant>
      <vt:variant>
        <vt:lpwstr/>
      </vt:variant>
      <vt:variant>
        <vt:i4>983080</vt:i4>
      </vt:variant>
      <vt:variant>
        <vt:i4>-1</vt:i4>
      </vt:variant>
      <vt:variant>
        <vt:i4>2065</vt:i4>
      </vt:variant>
      <vt:variant>
        <vt:i4>1</vt:i4>
      </vt:variant>
      <vt:variant>
        <vt:lpwstr>Logo-cabezote</vt:lpwstr>
      </vt:variant>
      <vt:variant>
        <vt:lpwstr/>
      </vt:variant>
      <vt:variant>
        <vt:i4>983080</vt:i4>
      </vt:variant>
      <vt:variant>
        <vt:i4>-1</vt:i4>
      </vt:variant>
      <vt:variant>
        <vt:i4>2067</vt:i4>
      </vt:variant>
      <vt:variant>
        <vt:i4>1</vt:i4>
      </vt:variant>
      <vt:variant>
        <vt:lpwstr>Logo-cabezote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SUAREZ</dc:creator>
  <cp:lastModifiedBy>CASA</cp:lastModifiedBy>
  <cp:revision>2</cp:revision>
  <cp:lastPrinted>2020-09-09T02:30:00Z</cp:lastPrinted>
  <dcterms:created xsi:type="dcterms:W3CDTF">2020-12-31T16:53:00Z</dcterms:created>
  <dcterms:modified xsi:type="dcterms:W3CDTF">2020-12-31T16:53:00Z</dcterms:modified>
</cp:coreProperties>
</file>