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297C2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62B4CC42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4D0CF790" w14:textId="77777777" w:rsidR="009421B5" w:rsidRDefault="0032689A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Licitación Pública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</w:rPr>
        <w:t>XXXXXXXXXXXXX</w:t>
      </w:r>
    </w:p>
    <w:p w14:paraId="05822542" w14:textId="77777777" w:rsidR="002C48C7" w:rsidRPr="002C48C7" w:rsidRDefault="002C48C7" w:rsidP="002C48C7"/>
    <w:p w14:paraId="6CDC1590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5234252E" w14:textId="77777777" w:rsidR="00441F47" w:rsidRPr="00621F8D" w:rsidRDefault="00B5336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“</w:t>
      </w:r>
      <w:r w:rsidR="0032689A" w:rsidRPr="00621F8D">
        <w:rPr>
          <w:rFonts w:ascii="Arial" w:hAnsi="Arial" w:cs="Arial"/>
          <w:bCs/>
          <w:i/>
          <w:sz w:val="22"/>
          <w:szCs w:val="20"/>
          <w:lang w:val="es-CO"/>
        </w:rPr>
        <w:t>XXXXXXXXXXXXXXXXXXXXXXXXXXXXXXXXXXXXXXXXXXXXXXXXXXXXXXXXXXXXXXXXXXXXXXXXXXXXXXXXXXXXXXXXXXXXXXXXXXXXXXXX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”.</w:t>
      </w:r>
    </w:p>
    <w:p w14:paraId="358336E5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05DDB9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61784D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F51053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12424DF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4B6237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A7AAC0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3F263354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78BEC7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DFC627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265AF8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AEFBAFB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9E4E07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C84E2D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20FE49B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65F9B0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2CCAF3F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0FE53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7C9B645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0625580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776EC09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49FB9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946E13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F3C099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5D49190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851472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4124874D" w14:textId="77777777" w:rsidR="00283B72" w:rsidRPr="00621F8D" w:rsidRDefault="00283B72">
      <w:pPr>
        <w:rPr>
          <w:sz w:val="28"/>
        </w:rPr>
      </w:pPr>
    </w:p>
    <w:sectPr w:rsidR="00283B72" w:rsidRPr="00621F8D" w:rsidSect="0028009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CF85F" w14:textId="77777777" w:rsidR="00410E77" w:rsidRDefault="00410E77" w:rsidP="00621F8D">
      <w:r>
        <w:separator/>
      </w:r>
    </w:p>
  </w:endnote>
  <w:endnote w:type="continuationSeparator" w:id="0">
    <w:p w14:paraId="005FBDCB" w14:textId="77777777" w:rsidR="00410E77" w:rsidRDefault="00410E77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AC5F1" w14:textId="46779DB9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15787BBB" w14:textId="091398EB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4A2F6BDB" w14:textId="4FDE1D9A" w:rsidR="00470597" w:rsidRPr="00C21C41" w:rsidRDefault="00F51954" w:rsidP="00470597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99E431E" wp14:editId="050CAFBE">
          <wp:simplePos x="0" y="0"/>
          <wp:positionH relativeFrom="column">
            <wp:posOffset>-268605</wp:posOffset>
          </wp:positionH>
          <wp:positionV relativeFrom="paragraph">
            <wp:posOffset>100330</wp:posOffset>
          </wp:positionV>
          <wp:extent cx="6588643" cy="936000"/>
          <wp:effectExtent l="0" t="0" r="3175" b="0"/>
          <wp:wrapNone/>
          <wp:docPr id="2072000918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000918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498FDF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836B1" w14:textId="77777777" w:rsidR="00410E77" w:rsidRDefault="00410E77" w:rsidP="00621F8D">
      <w:r>
        <w:separator/>
      </w:r>
    </w:p>
  </w:footnote>
  <w:footnote w:type="continuationSeparator" w:id="0">
    <w:p w14:paraId="0BC3A317" w14:textId="77777777" w:rsidR="00410E77" w:rsidRDefault="00410E77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5575D309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5B3C5954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2FCBA2A3" wp14:editId="1061D4C1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53BE2BA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29B1D3A4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42DD577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62FDDE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5435D478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610F194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3107AAD" w14:textId="2E018DDB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A3F3CBA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7098B67" w14:textId="7A115AFA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3024E892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1B5"/>
    <w:rsid w:val="00041AEF"/>
    <w:rsid w:val="0006007D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D2978"/>
    <w:rsid w:val="005645D6"/>
    <w:rsid w:val="0061161B"/>
    <w:rsid w:val="00621F8D"/>
    <w:rsid w:val="007700F8"/>
    <w:rsid w:val="007F3BC6"/>
    <w:rsid w:val="00820A94"/>
    <w:rsid w:val="00847A6D"/>
    <w:rsid w:val="008A5775"/>
    <w:rsid w:val="009421B5"/>
    <w:rsid w:val="00A147CF"/>
    <w:rsid w:val="00A60327"/>
    <w:rsid w:val="00B53364"/>
    <w:rsid w:val="00B54D6C"/>
    <w:rsid w:val="00BA0F81"/>
    <w:rsid w:val="00C942B0"/>
    <w:rsid w:val="00D26499"/>
    <w:rsid w:val="00EA743B"/>
    <w:rsid w:val="00F420EA"/>
    <w:rsid w:val="00F51954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8ABFC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AA176-85C3-490B-A99F-C7205DCC65DB}">
  <ds:schemaRefs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e573e552-bd5b-49ef-b258-b37cea520ca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caa0d3d9-ed69-4dad-a90c-fdf219a03e6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F-PGC-13_Resumen_propuesta.dotm</Template>
  <TotalTime>2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Diego Alejandro Calle Mazo</cp:lastModifiedBy>
  <cp:revision>8</cp:revision>
  <dcterms:created xsi:type="dcterms:W3CDTF">2019-06-19T16:04:00Z</dcterms:created>
  <dcterms:modified xsi:type="dcterms:W3CDTF">2024-10-09T21:35:00Z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