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p xmlns:wp14="http://schemas.microsoft.com/office/word/2010/wordml" w:rsidRPr="001C32C7" w:rsidR="00120BED" w:rsidP="00120BED" w:rsidRDefault="00120BED" w14:paraId="672A6659" wp14:textId="77777777">
      <w:pPr>
        <w:jc w:val="center"/>
        <w:rPr>
          <w:rFonts w:ascii="Arial" w:hAnsi="Arial" w:cs="Arial"/>
          <w:sz w:val="10"/>
          <w:szCs w:val="22"/>
          <w:lang w:val="es-CO"/>
        </w:rPr>
      </w:pPr>
    </w:p>
    <w:p xmlns:wp14="http://schemas.microsoft.com/office/word/2010/wordml" w:rsidR="00F82559" w:rsidP="00FE2439" w:rsidRDefault="000E3AA2" w14:paraId="7180CCB2" wp14:textId="77777777">
      <w:pPr>
        <w:ind w:right="191"/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7216" behindDoc="0" locked="0" layoutInCell="1" allowOverlap="1" wp14:anchorId="179FAE04" wp14:editId="7777777">
                <wp:simplePos x="0" y="0"/>
                <wp:positionH relativeFrom="column">
                  <wp:posOffset>1386840</wp:posOffset>
                </wp:positionH>
                <wp:positionV relativeFrom="paragraph">
                  <wp:posOffset>540385</wp:posOffset>
                </wp:positionV>
                <wp:extent cx="90805" cy="90805"/>
                <wp:effectExtent l="0" t="0" r="0" b="0"/>
                <wp:wrapNone/>
                <wp:docPr id="21746360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6C9B753">
              <v:oval id="Oval 3" style="position:absolute;margin-left:109.2pt;margin-top:42.55pt;width:7.15pt;height:7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w14:anchorId="4C73D4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"/>
            </w:pict>
          </mc:Fallback>
        </mc:AlternateContent>
      </w:r>
      <w:r w:rsidR="008A383D">
        <w:rPr>
          <w:rFonts w:ascii="Arial" w:hAnsi="Arial" w:cs="Arial"/>
          <w:sz w:val="22"/>
          <w:szCs w:val="22"/>
          <w:lang w:val="es-CO"/>
        </w:rPr>
        <w:t xml:space="preserve">De conformidad con lo establecido en el Articulo 2.2.1.1.2.4.3 del Decreto 1082 de 2015, el </w:t>
      </w:r>
      <w:r w:rsidR="00E946DD">
        <w:rPr>
          <w:rFonts w:ascii="Arial" w:hAnsi="Arial" w:cs="Arial"/>
          <w:sz w:val="22"/>
          <w:szCs w:val="22"/>
          <w:lang w:val="es-CO"/>
        </w:rPr>
        <w:t>Coordinador de Grupo de Gestión Contractual</w:t>
      </w:r>
      <w:r w:rsidR="00C52A35">
        <w:rPr>
          <w:rFonts w:ascii="Arial" w:hAnsi="Arial" w:cs="Arial"/>
          <w:sz w:val="22"/>
          <w:szCs w:val="22"/>
          <w:lang w:val="es-CO"/>
        </w:rPr>
        <w:t xml:space="preserve"> expide la presente</w:t>
      </w:r>
      <w:r w:rsidR="00E946DD">
        <w:rPr>
          <w:rFonts w:ascii="Arial" w:hAnsi="Arial" w:cs="Arial"/>
          <w:sz w:val="22"/>
          <w:szCs w:val="22"/>
          <w:lang w:val="es-CO"/>
        </w:rPr>
        <w:t xml:space="preserve"> Constancia</w:t>
      </w:r>
      <w:r w:rsidR="00C52A35">
        <w:rPr>
          <w:rFonts w:ascii="Arial" w:hAnsi="Arial" w:cs="Arial"/>
          <w:sz w:val="22"/>
          <w:szCs w:val="22"/>
          <w:lang w:val="es-CO"/>
        </w:rPr>
        <w:t xml:space="preserve"> de C</w:t>
      </w:r>
      <w:r w:rsidR="008A383D">
        <w:rPr>
          <w:rFonts w:ascii="Arial" w:hAnsi="Arial" w:cs="Arial"/>
          <w:sz w:val="22"/>
          <w:szCs w:val="22"/>
          <w:lang w:val="es-CO"/>
        </w:rPr>
        <w:t xml:space="preserve">ierre del </w:t>
      </w:r>
      <w:r w:rsidR="00E946DD">
        <w:rPr>
          <w:rFonts w:ascii="Arial" w:hAnsi="Arial" w:cs="Arial"/>
          <w:sz w:val="22"/>
          <w:szCs w:val="22"/>
          <w:lang w:val="es-CO"/>
        </w:rPr>
        <w:t>E</w:t>
      </w:r>
      <w:r w:rsidR="008A383D">
        <w:rPr>
          <w:rFonts w:ascii="Arial" w:hAnsi="Arial" w:cs="Arial"/>
          <w:sz w:val="22"/>
          <w:szCs w:val="22"/>
          <w:lang w:val="es-CO"/>
        </w:rPr>
        <w:t xml:space="preserve">xpediente </w:t>
      </w:r>
      <w:r w:rsidR="001C32C7">
        <w:rPr>
          <w:rFonts w:ascii="Arial" w:hAnsi="Arial" w:cs="Arial"/>
          <w:sz w:val="22"/>
          <w:szCs w:val="22"/>
          <w:lang w:val="es-CO"/>
        </w:rPr>
        <w:t>Contractual</w:t>
      </w:r>
      <w:r w:rsidR="00F82559">
        <w:rPr>
          <w:rFonts w:ascii="Arial" w:hAnsi="Arial" w:cs="Arial"/>
          <w:sz w:val="22"/>
          <w:szCs w:val="22"/>
          <w:lang w:val="es-CO"/>
        </w:rPr>
        <w:t xml:space="preserve">, </w:t>
      </w:r>
      <w:r w:rsidR="00F13B42">
        <w:rPr>
          <w:rFonts w:ascii="Arial" w:hAnsi="Arial" w:cs="Arial"/>
          <w:sz w:val="22"/>
          <w:szCs w:val="22"/>
          <w:lang w:val="es-CO"/>
        </w:rPr>
        <w:t>en lo</w:t>
      </w:r>
      <w:r w:rsidR="008A383D">
        <w:rPr>
          <w:rFonts w:ascii="Arial" w:hAnsi="Arial" w:cs="Arial"/>
          <w:sz w:val="22"/>
          <w:szCs w:val="22"/>
          <w:lang w:val="es-CO"/>
        </w:rPr>
        <w:t xml:space="preserve">s siguientes </w:t>
      </w:r>
      <w:r w:rsidR="00F13B42">
        <w:rPr>
          <w:rFonts w:ascii="Arial" w:hAnsi="Arial" w:cs="Arial"/>
          <w:sz w:val="22"/>
          <w:szCs w:val="22"/>
          <w:lang w:val="es-CO"/>
        </w:rPr>
        <w:t>términos</w:t>
      </w:r>
      <w:r w:rsidR="008A383D">
        <w:rPr>
          <w:rFonts w:ascii="Arial" w:hAnsi="Arial" w:cs="Arial"/>
          <w:sz w:val="22"/>
          <w:szCs w:val="22"/>
          <w:lang w:val="es-CO"/>
        </w:rPr>
        <w:t>:</w:t>
      </w:r>
    </w:p>
    <w:p xmlns:wp14="http://schemas.microsoft.com/office/word/2010/wordml" w:rsidR="001C32C7" w:rsidP="00F82559" w:rsidRDefault="001C32C7" w14:paraId="0A37501D" wp14:textId="7777777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933"/>
        <w:gridCol w:w="1956"/>
        <w:gridCol w:w="4331"/>
      </w:tblGrid>
      <w:tr xmlns:wp14="http://schemas.microsoft.com/office/word/2010/wordml" w:rsidRPr="0072432A" w:rsidR="001C32C7" w:rsidTr="003D3808" w14:paraId="7C73B497" wp14:textId="77777777">
        <w:trPr>
          <w:trHeight w:val="349"/>
        </w:trPr>
        <w:tc>
          <w:tcPr>
            <w:tcW w:w="2933" w:type="dxa"/>
          </w:tcPr>
          <w:p w:rsidR="00FE2439" w:rsidP="00CF345F" w:rsidRDefault="00FE2439" w14:paraId="5DAB6C7B" wp14:textId="77777777">
            <w:pPr>
              <w:tabs>
                <w:tab w:val="left" w:pos="1983"/>
              </w:tabs>
              <w:rPr>
                <w:rFonts w:ascii="Arial" w:hAnsi="Arial" w:cs="Arial"/>
                <w:color w:val="FF0000"/>
                <w:sz w:val="20"/>
                <w:szCs w:val="20"/>
                <w:lang w:val="es-CO"/>
              </w:rPr>
            </w:pPr>
          </w:p>
          <w:p w:rsidRPr="00C633EE" w:rsidR="001C32C7" w:rsidP="00C633EE" w:rsidRDefault="00C633EE" w14:paraId="63DEE254" wp14:textId="77777777">
            <w:pPr>
              <w:tabs>
                <w:tab w:val="left" w:pos="1983"/>
              </w:tabs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C633EE">
              <w:rPr>
                <w:rFonts w:ascii="Arial" w:hAnsi="Arial" w:cs="Arial"/>
                <w:sz w:val="20"/>
                <w:szCs w:val="20"/>
                <w:lang w:val="es-CO"/>
              </w:rPr>
              <w:t>CONTRATO</w:t>
            </w:r>
          </w:p>
        </w:tc>
        <w:tc>
          <w:tcPr>
            <w:tcW w:w="6287" w:type="dxa"/>
            <w:gridSpan w:val="2"/>
          </w:tcPr>
          <w:p w:rsidR="00FE2439" w:rsidP="005D6744" w:rsidRDefault="001C32C7" w14:paraId="29D6B04F" wp14:textId="77777777">
            <w:pPr>
              <w:tabs>
                <w:tab w:val="left" w:pos="1983"/>
              </w:tabs>
              <w:jc w:val="both"/>
              <w:rPr>
                <w:rFonts w:ascii="Arial" w:hAnsi="Arial" w:cs="Arial"/>
                <w:sz w:val="18"/>
                <w:szCs w:val="22"/>
                <w:lang w:val="es-CO"/>
              </w:rPr>
            </w:pPr>
            <w:r w:rsidRPr="001C32C7">
              <w:rPr>
                <w:rFonts w:ascii="Arial" w:hAnsi="Arial" w:cs="Arial"/>
                <w:sz w:val="18"/>
                <w:szCs w:val="22"/>
                <w:lang w:val="es-CO"/>
              </w:rPr>
              <w:t xml:space="preserve"> </w:t>
            </w:r>
          </w:p>
          <w:p w:rsidRPr="001C32C7" w:rsidR="001C32C7" w:rsidP="005D6744" w:rsidRDefault="001C32C7" w14:paraId="5C6EDBCF" wp14:textId="77777777">
            <w:pPr>
              <w:tabs>
                <w:tab w:val="left" w:pos="1983"/>
              </w:tabs>
              <w:jc w:val="both"/>
              <w:rPr>
                <w:rFonts w:ascii="Arial" w:hAnsi="Arial" w:cs="Arial"/>
                <w:sz w:val="18"/>
                <w:szCs w:val="22"/>
                <w:lang w:val="es-CO"/>
              </w:rPr>
            </w:pPr>
            <w:r w:rsidRPr="001C32C7">
              <w:rPr>
                <w:rFonts w:ascii="Arial" w:hAnsi="Arial" w:cs="Arial"/>
                <w:sz w:val="18"/>
                <w:szCs w:val="22"/>
                <w:lang w:val="es-CO"/>
              </w:rPr>
              <w:t xml:space="preserve">No. </w:t>
            </w:r>
            <w:r w:rsidRPr="00C633EE" w:rsidR="00C633EE">
              <w:rPr>
                <w:rFonts w:ascii="Arial" w:hAnsi="Arial" w:cs="Arial"/>
                <w:sz w:val="20"/>
                <w:szCs w:val="20"/>
              </w:rPr>
              <w:t>GGC-031-2023</w:t>
            </w:r>
          </w:p>
        </w:tc>
      </w:tr>
      <w:tr xmlns:wp14="http://schemas.microsoft.com/office/word/2010/wordml" w:rsidRPr="0072432A" w:rsidR="001C32C7" w:rsidTr="003D3808" w14:paraId="011F222D" wp14:textId="77777777">
        <w:trPr>
          <w:trHeight w:val="1256"/>
        </w:trPr>
        <w:tc>
          <w:tcPr>
            <w:tcW w:w="9220" w:type="dxa"/>
            <w:gridSpan w:val="3"/>
          </w:tcPr>
          <w:p w:rsidR="00FE2439" w:rsidP="00CF345F" w:rsidRDefault="00FE2439" w14:paraId="02EB378F" wp14:textId="77777777">
            <w:pPr>
              <w:tabs>
                <w:tab w:val="left" w:pos="1983"/>
              </w:tabs>
              <w:rPr>
                <w:rFonts w:ascii="Arial" w:hAnsi="Arial" w:cs="Arial"/>
                <w:b/>
                <w:sz w:val="18"/>
                <w:szCs w:val="22"/>
                <w:lang w:val="es-CO"/>
              </w:rPr>
            </w:pPr>
          </w:p>
          <w:p w:rsidR="001C32C7" w:rsidP="00CF345F" w:rsidRDefault="001C32C7" w14:paraId="0665A141" wp14:textId="77777777">
            <w:pPr>
              <w:tabs>
                <w:tab w:val="left" w:pos="1983"/>
              </w:tabs>
              <w:rPr>
                <w:rFonts w:ascii="Arial" w:hAnsi="Arial" w:cs="Arial"/>
                <w:b/>
                <w:sz w:val="18"/>
                <w:szCs w:val="22"/>
                <w:lang w:val="es-CO"/>
              </w:rPr>
            </w:pPr>
            <w:r w:rsidRPr="00BF6F6A">
              <w:rPr>
                <w:rFonts w:ascii="Arial" w:hAnsi="Arial" w:cs="Arial"/>
                <w:b/>
                <w:sz w:val="18"/>
                <w:szCs w:val="22"/>
                <w:lang w:val="es-CO"/>
              </w:rPr>
              <w:t>OBJETO</w:t>
            </w:r>
            <w:r w:rsidRPr="00BF6F6A" w:rsidR="00BF6F6A">
              <w:rPr>
                <w:rFonts w:ascii="Arial" w:hAnsi="Arial" w:cs="Arial"/>
                <w:b/>
                <w:sz w:val="18"/>
                <w:szCs w:val="22"/>
                <w:lang w:val="es-CO"/>
              </w:rPr>
              <w:t>:</w:t>
            </w:r>
          </w:p>
          <w:p w:rsidR="00C633EE" w:rsidP="00CF345F" w:rsidRDefault="00C633EE" w14:paraId="6A05A809" wp14:textId="77777777">
            <w:pPr>
              <w:tabs>
                <w:tab w:val="left" w:pos="1983"/>
              </w:tabs>
              <w:rPr>
                <w:rFonts w:ascii="Arial" w:hAnsi="Arial" w:cs="Arial"/>
                <w:sz w:val="18"/>
                <w:szCs w:val="22"/>
                <w:lang w:val="es-CO"/>
              </w:rPr>
            </w:pPr>
          </w:p>
          <w:p w:rsidRPr="00C633EE" w:rsidR="00BF6F6A" w:rsidP="00CF345F" w:rsidRDefault="00C633EE" w14:paraId="5A245AC4" wp14:textId="77777777">
            <w:pPr>
              <w:tabs>
                <w:tab w:val="left" w:pos="1983"/>
              </w:tabs>
              <w:rPr>
                <w:rFonts w:ascii="Arial" w:hAnsi="Arial" w:cs="Arial"/>
                <w:sz w:val="22"/>
                <w:szCs w:val="28"/>
                <w:lang w:val="es-CO"/>
              </w:rPr>
            </w:pPr>
            <w:r w:rsidRPr="00C633EE">
              <w:rPr>
                <w:rFonts w:ascii="Arial" w:hAnsi="Arial" w:cs="Arial"/>
                <w:sz w:val="22"/>
                <w:szCs w:val="28"/>
              </w:rPr>
              <w:t>Adquisición de vacuna contra el virus de la encefalitis equina venezolana</w:t>
            </w:r>
          </w:p>
          <w:p w:rsidRPr="001C32C7" w:rsidR="00BF6F6A" w:rsidP="00CF345F" w:rsidRDefault="00BF6F6A" w14:paraId="5A39BBE3" wp14:textId="77777777">
            <w:pPr>
              <w:tabs>
                <w:tab w:val="left" w:pos="1983"/>
              </w:tabs>
              <w:rPr>
                <w:rFonts w:ascii="Arial" w:hAnsi="Arial" w:cs="Arial"/>
                <w:sz w:val="18"/>
                <w:szCs w:val="22"/>
                <w:lang w:val="es-CO"/>
              </w:rPr>
            </w:pPr>
          </w:p>
          <w:p w:rsidRPr="001C32C7" w:rsidR="001C32C7" w:rsidP="00CF345F" w:rsidRDefault="001C32C7" w14:paraId="41C8F396" wp14:textId="77777777">
            <w:pPr>
              <w:tabs>
                <w:tab w:val="left" w:pos="1983"/>
              </w:tabs>
              <w:rPr>
                <w:rFonts w:ascii="Arial" w:hAnsi="Arial" w:cs="Arial"/>
                <w:sz w:val="18"/>
                <w:szCs w:val="22"/>
                <w:lang w:val="es-CO"/>
              </w:rPr>
            </w:pPr>
          </w:p>
        </w:tc>
      </w:tr>
      <w:tr xmlns:wp14="http://schemas.microsoft.com/office/word/2010/wordml" w:rsidRPr="0072432A" w:rsidR="001C32C7" w:rsidTr="003D3808" w14:paraId="67C5EF8F" wp14:textId="77777777">
        <w:trPr>
          <w:trHeight w:val="349"/>
        </w:trPr>
        <w:tc>
          <w:tcPr>
            <w:tcW w:w="4889" w:type="dxa"/>
            <w:gridSpan w:val="2"/>
          </w:tcPr>
          <w:p w:rsidRPr="00BF6F6A" w:rsidR="001C32C7" w:rsidP="00CF345F" w:rsidRDefault="008A383D" w14:paraId="083DE657" wp14:textId="77777777">
            <w:pPr>
              <w:tabs>
                <w:tab w:val="left" w:pos="1983"/>
              </w:tabs>
              <w:rPr>
                <w:rFonts w:ascii="Arial" w:hAnsi="Arial" w:cs="Arial"/>
                <w:sz w:val="20"/>
                <w:szCs w:val="22"/>
                <w:lang w:val="es-CO"/>
              </w:rPr>
            </w:pPr>
            <w:r>
              <w:rPr>
                <w:rFonts w:ascii="Arial" w:hAnsi="Arial" w:cs="Arial"/>
                <w:sz w:val="20"/>
                <w:szCs w:val="22"/>
                <w:lang w:val="es-CO"/>
              </w:rPr>
              <w:t>TIPO DE CONTRATO</w:t>
            </w:r>
            <w:r w:rsidR="00C52A35">
              <w:rPr>
                <w:rFonts w:ascii="Arial" w:hAnsi="Arial" w:cs="Arial"/>
                <w:sz w:val="20"/>
                <w:szCs w:val="22"/>
                <w:lang w:val="es-CO"/>
              </w:rPr>
              <w:t>:</w:t>
            </w:r>
          </w:p>
        </w:tc>
        <w:tc>
          <w:tcPr>
            <w:tcW w:w="4331" w:type="dxa"/>
          </w:tcPr>
          <w:p w:rsidRPr="00BF6F6A" w:rsidR="001C32C7" w:rsidP="00CF345F" w:rsidRDefault="00C633EE" w14:paraId="6B446DEC" wp14:textId="77777777">
            <w:pPr>
              <w:tabs>
                <w:tab w:val="left" w:pos="1983"/>
              </w:tabs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C633EE">
              <w:rPr>
                <w:rFonts w:ascii="Arial" w:hAnsi="Arial" w:cs="Arial"/>
                <w:sz w:val="20"/>
                <w:szCs w:val="22"/>
              </w:rPr>
              <w:t>Compraventa</w:t>
            </w:r>
          </w:p>
        </w:tc>
      </w:tr>
      <w:tr xmlns:wp14="http://schemas.microsoft.com/office/word/2010/wordml" w:rsidRPr="0072432A" w:rsidR="001C32C7" w:rsidTr="003D3808" w14:paraId="1D69F9C5" wp14:textId="77777777">
        <w:trPr>
          <w:trHeight w:val="349"/>
        </w:trPr>
        <w:tc>
          <w:tcPr>
            <w:tcW w:w="4889" w:type="dxa"/>
            <w:gridSpan w:val="2"/>
          </w:tcPr>
          <w:p w:rsidRPr="00BF6F6A" w:rsidR="001C32C7" w:rsidP="00CF345F" w:rsidRDefault="001C32C7" w14:paraId="13EFE44E" wp14:textId="77777777">
            <w:pPr>
              <w:tabs>
                <w:tab w:val="left" w:pos="1983"/>
              </w:tabs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BF6F6A">
              <w:rPr>
                <w:rFonts w:ascii="Arial" w:hAnsi="Arial" w:cs="Arial"/>
                <w:sz w:val="20"/>
                <w:szCs w:val="22"/>
                <w:lang w:val="es-CO"/>
              </w:rPr>
              <w:t>FECHA DE TERMINACIÓN</w:t>
            </w:r>
            <w:r w:rsidR="00C52A35">
              <w:rPr>
                <w:rFonts w:ascii="Arial" w:hAnsi="Arial" w:cs="Arial"/>
                <w:sz w:val="20"/>
                <w:szCs w:val="22"/>
                <w:lang w:val="es-CO"/>
              </w:rPr>
              <w:t>:</w:t>
            </w:r>
          </w:p>
        </w:tc>
        <w:tc>
          <w:tcPr>
            <w:tcW w:w="4331" w:type="dxa"/>
          </w:tcPr>
          <w:p w:rsidRPr="00BF6F6A" w:rsidR="001C32C7" w:rsidP="00CF345F" w:rsidRDefault="00C633EE" w14:paraId="0EFDBA08" wp14:textId="77777777">
            <w:pPr>
              <w:tabs>
                <w:tab w:val="left" w:pos="1983"/>
              </w:tabs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C633EE">
              <w:rPr>
                <w:rFonts w:ascii="Arial" w:hAnsi="Arial" w:cs="Arial"/>
                <w:sz w:val="20"/>
                <w:szCs w:val="22"/>
              </w:rPr>
              <w:t>30 de agosto de 2023</w:t>
            </w:r>
          </w:p>
        </w:tc>
      </w:tr>
      <w:tr xmlns:wp14="http://schemas.microsoft.com/office/word/2010/wordml" w:rsidRPr="0072432A" w:rsidR="001C32C7" w:rsidTr="003D3808" w14:paraId="4426F07C" wp14:textId="77777777">
        <w:trPr>
          <w:trHeight w:val="349"/>
        </w:trPr>
        <w:tc>
          <w:tcPr>
            <w:tcW w:w="4889" w:type="dxa"/>
            <w:gridSpan w:val="2"/>
          </w:tcPr>
          <w:p w:rsidRPr="00BF6F6A" w:rsidR="001C32C7" w:rsidP="001C32C7" w:rsidRDefault="001C32C7" w14:paraId="2421D3DD" wp14:textId="77777777">
            <w:pPr>
              <w:tabs>
                <w:tab w:val="left" w:pos="1983"/>
              </w:tabs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BF6F6A">
              <w:rPr>
                <w:rFonts w:ascii="Arial" w:hAnsi="Arial" w:cs="Arial"/>
                <w:sz w:val="20"/>
                <w:szCs w:val="22"/>
                <w:lang w:val="es-CO"/>
              </w:rPr>
              <w:t xml:space="preserve">FECHA ACTA DE </w:t>
            </w:r>
            <w:r w:rsidRPr="008C13C2">
              <w:rPr>
                <w:rFonts w:ascii="Arial" w:hAnsi="Arial" w:cs="Arial"/>
                <w:sz w:val="20"/>
                <w:szCs w:val="22"/>
                <w:lang w:val="es-CO"/>
              </w:rPr>
              <w:t>RECIBO FINAL:</w:t>
            </w:r>
          </w:p>
        </w:tc>
        <w:tc>
          <w:tcPr>
            <w:tcW w:w="4331" w:type="dxa"/>
          </w:tcPr>
          <w:p w:rsidRPr="00BF6F6A" w:rsidR="001C32C7" w:rsidP="00CF345F" w:rsidRDefault="00C633EE" w14:paraId="691B2A91" wp14:textId="77777777">
            <w:pPr>
              <w:tabs>
                <w:tab w:val="left" w:pos="1983"/>
              </w:tabs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C633EE">
              <w:rPr>
                <w:rFonts w:ascii="Arial" w:hAnsi="Arial" w:cs="Arial"/>
                <w:sz w:val="20"/>
                <w:szCs w:val="22"/>
              </w:rPr>
              <w:t>30 de agosto de 2023</w:t>
            </w:r>
          </w:p>
        </w:tc>
      </w:tr>
      <w:tr xmlns:wp14="http://schemas.microsoft.com/office/word/2010/wordml" w:rsidRPr="0072432A" w:rsidR="001C32C7" w:rsidTr="003D3808" w14:paraId="2F1B4582" wp14:textId="77777777">
        <w:trPr>
          <w:trHeight w:val="349"/>
        </w:trPr>
        <w:tc>
          <w:tcPr>
            <w:tcW w:w="4889" w:type="dxa"/>
            <w:gridSpan w:val="2"/>
          </w:tcPr>
          <w:p w:rsidRPr="00BF6F6A" w:rsidR="001C32C7" w:rsidP="00CF345F" w:rsidRDefault="008A383D" w14:paraId="6DE12F95" wp14:textId="77777777">
            <w:pPr>
              <w:tabs>
                <w:tab w:val="left" w:pos="1983"/>
              </w:tabs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BF6F6A">
              <w:rPr>
                <w:rFonts w:ascii="Arial" w:hAnsi="Arial" w:cs="Arial"/>
                <w:sz w:val="20"/>
                <w:szCs w:val="22"/>
                <w:lang w:val="es-CO"/>
              </w:rPr>
              <w:t>FECHA DE LIQUIDACIÒN:</w:t>
            </w:r>
          </w:p>
        </w:tc>
        <w:tc>
          <w:tcPr>
            <w:tcW w:w="4331" w:type="dxa"/>
          </w:tcPr>
          <w:p w:rsidRPr="00C633EE" w:rsidR="001C32C7" w:rsidP="00CF345F" w:rsidRDefault="00C633EE" w14:paraId="156F6744" wp14:textId="77777777">
            <w:pPr>
              <w:tabs>
                <w:tab w:val="left" w:pos="1983"/>
              </w:tabs>
              <w:rPr>
                <w:rFonts w:ascii="Arial" w:hAnsi="Arial" w:cs="Arial"/>
                <w:color w:val="EE0000"/>
                <w:sz w:val="20"/>
                <w:szCs w:val="22"/>
                <w:lang w:val="es-CO"/>
              </w:rPr>
            </w:pPr>
            <w:r w:rsidRPr="00C633EE">
              <w:rPr>
                <w:rFonts w:ascii="Arial" w:hAnsi="Arial" w:cs="Arial"/>
                <w:color w:val="EE0000"/>
                <w:sz w:val="20"/>
                <w:szCs w:val="22"/>
              </w:rPr>
              <w:t>15 de mayo de 2026</w:t>
            </w:r>
          </w:p>
        </w:tc>
      </w:tr>
      <w:tr xmlns:wp14="http://schemas.microsoft.com/office/word/2010/wordml" w:rsidRPr="0072432A" w:rsidR="000F5CB7" w:rsidTr="003D3808" w14:paraId="4296C980" wp14:textId="77777777">
        <w:trPr>
          <w:trHeight w:val="349"/>
        </w:trPr>
        <w:tc>
          <w:tcPr>
            <w:tcW w:w="4889" w:type="dxa"/>
            <w:gridSpan w:val="2"/>
          </w:tcPr>
          <w:p w:rsidRPr="00BF6F6A" w:rsidR="000F5CB7" w:rsidP="00CF345F" w:rsidRDefault="000F5CB7" w14:paraId="5B360914" wp14:textId="77777777">
            <w:pPr>
              <w:tabs>
                <w:tab w:val="left" w:pos="1983"/>
              </w:tabs>
              <w:rPr>
                <w:rFonts w:ascii="Arial" w:hAnsi="Arial" w:cs="Arial"/>
                <w:sz w:val="20"/>
                <w:szCs w:val="22"/>
                <w:lang w:val="es-CO"/>
              </w:rPr>
            </w:pPr>
            <w:r>
              <w:rPr>
                <w:rFonts w:ascii="Arial" w:hAnsi="Arial" w:cs="Arial"/>
                <w:sz w:val="20"/>
                <w:szCs w:val="22"/>
                <w:lang w:val="es-CO"/>
              </w:rPr>
              <w:t>FECHA DE CIERRE EXPEDIENTE:</w:t>
            </w:r>
          </w:p>
        </w:tc>
        <w:tc>
          <w:tcPr>
            <w:tcW w:w="4331" w:type="dxa"/>
          </w:tcPr>
          <w:p w:rsidRPr="00BF6F6A" w:rsidR="000F5CB7" w:rsidP="00CF345F" w:rsidRDefault="00C633EE" w14:paraId="68D40C0D" wp14:textId="77777777">
            <w:pPr>
              <w:tabs>
                <w:tab w:val="left" w:pos="1983"/>
              </w:tabs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C633EE">
              <w:rPr>
                <w:rFonts w:ascii="Arial" w:hAnsi="Arial" w:cs="Arial"/>
                <w:color w:val="EE0000"/>
                <w:sz w:val="20"/>
                <w:szCs w:val="22"/>
              </w:rPr>
              <w:t>15 de mayo de 2026</w:t>
            </w:r>
          </w:p>
        </w:tc>
      </w:tr>
    </w:tbl>
    <w:p xmlns:wp14="http://schemas.microsoft.com/office/word/2010/wordml" w:rsidRPr="00534E47" w:rsidR="008A383D" w:rsidP="008A383D" w:rsidRDefault="000E3AA2" w14:paraId="32EDDEAD" wp14:textId="77777777">
      <w:pPr>
        <w:jc w:val="both"/>
        <w:rPr>
          <w:rFonts w:ascii="Arial" w:hAnsi="Arial" w:cs="Arial"/>
          <w:b/>
          <w:i/>
          <w:sz w:val="22"/>
          <w:szCs w:val="22"/>
          <w:shd w:val="clear" w:color="auto" w:fill="FFFFFF"/>
        </w:rPr>
      </w:pPr>
      <w:r>
        <w:rPr>
          <w:rFonts w:ascii="Arial" w:hAnsi="Arial" w:cs="Arial"/>
          <w:noProof/>
          <w:color w:val="222222"/>
          <w:sz w:val="22"/>
          <w:szCs w:val="22"/>
          <w:lang w:val="es-CO" w:eastAsia="es-CO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8240" behindDoc="0" locked="0" layoutInCell="1" allowOverlap="1" wp14:anchorId="36B88167" wp14:editId="7777777">
                <wp:simplePos x="0" y="0"/>
                <wp:positionH relativeFrom="column">
                  <wp:posOffset>1663065</wp:posOffset>
                </wp:positionH>
                <wp:positionV relativeFrom="paragraph">
                  <wp:posOffset>167005</wp:posOffset>
                </wp:positionV>
                <wp:extent cx="238125" cy="219075"/>
                <wp:effectExtent l="0" t="0" r="3810" b="4445"/>
                <wp:wrapNone/>
                <wp:docPr id="171201819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A0186A3">
              <v:oval id="Oval 2" style="position:absolute;margin-left:130.95pt;margin-top:13.15pt;width:18.75pt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w14:anchorId="0F54B2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"/>
            </w:pict>
          </mc:Fallback>
        </mc:AlternateContent>
      </w:r>
    </w:p>
    <w:tbl>
      <w:tblPr>
        <w:tblW w:w="932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771"/>
        <w:gridCol w:w="2049"/>
        <w:gridCol w:w="2126"/>
        <w:gridCol w:w="2377"/>
      </w:tblGrid>
      <w:tr xmlns:wp14="http://schemas.microsoft.com/office/word/2010/wordml" w:rsidRPr="00471F51" w:rsidR="00C52A35" w:rsidTr="00471F51" w14:paraId="04859229" wp14:textId="77777777">
        <w:trPr>
          <w:trHeight w:val="212"/>
        </w:trPr>
        <w:tc>
          <w:tcPr>
            <w:tcW w:w="2771" w:type="dxa"/>
          </w:tcPr>
          <w:p w:rsidRPr="008C13C2" w:rsidR="00C52A35" w:rsidP="00471F51" w:rsidRDefault="00C52A35" w14:paraId="506825FC" wp14:textId="77777777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8C13C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GARANTIAS</w:t>
            </w:r>
          </w:p>
        </w:tc>
        <w:tc>
          <w:tcPr>
            <w:tcW w:w="2049" w:type="dxa"/>
          </w:tcPr>
          <w:p w:rsidRPr="00471F51" w:rsidR="00C52A35" w:rsidP="00471F51" w:rsidRDefault="00C52A35" w14:paraId="651BF025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</w:pPr>
            <w:r w:rsidRPr="00471F51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 xml:space="preserve">SI    ( </w:t>
            </w:r>
            <w:r w:rsidR="00C633EE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X</w:t>
            </w:r>
            <w:r w:rsidRPr="00471F51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 xml:space="preserve"> )</w:t>
            </w:r>
          </w:p>
        </w:tc>
        <w:tc>
          <w:tcPr>
            <w:tcW w:w="2126" w:type="dxa"/>
          </w:tcPr>
          <w:p w:rsidRPr="00471F51" w:rsidR="00C52A35" w:rsidP="00471F51" w:rsidRDefault="00C52A35" w14:paraId="59A79E81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</w:pPr>
            <w:r w:rsidRPr="00471F51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NO (     )</w:t>
            </w:r>
          </w:p>
        </w:tc>
        <w:tc>
          <w:tcPr>
            <w:tcW w:w="2377" w:type="dxa"/>
          </w:tcPr>
          <w:p w:rsidRPr="00471F51" w:rsidR="00C52A35" w:rsidP="00471F51" w:rsidRDefault="00C52A35" w14:paraId="08687B1D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</w:pPr>
            <w:r w:rsidRPr="00471F51"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N/A (       )</w:t>
            </w:r>
          </w:p>
        </w:tc>
      </w:tr>
    </w:tbl>
    <w:p xmlns:wp14="http://schemas.microsoft.com/office/word/2010/wordml" w:rsidRPr="00534E47" w:rsidR="00BF6F6A" w:rsidP="008A383D" w:rsidRDefault="00BF6F6A" w14:paraId="72A3D3EC" wp14:textId="77777777">
      <w:pPr>
        <w:jc w:val="both"/>
        <w:rPr>
          <w:rFonts w:ascii="Arial" w:hAnsi="Arial" w:cs="Arial"/>
          <w:b/>
          <w:i/>
          <w:sz w:val="22"/>
          <w:szCs w:val="22"/>
          <w:shd w:val="clear" w:color="auto" w:fill="FFFFFF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025"/>
        <w:gridCol w:w="3132"/>
        <w:gridCol w:w="3132"/>
      </w:tblGrid>
      <w:tr xmlns:wp14="http://schemas.microsoft.com/office/word/2010/wordml" w:rsidRPr="00471F51" w:rsidR="003D3808" w:rsidTr="1C7F2102" w14:paraId="6582366C" wp14:textId="77777777">
        <w:trPr>
          <w:trHeight w:val="311"/>
        </w:trPr>
        <w:tc>
          <w:tcPr>
            <w:tcW w:w="3031" w:type="dxa"/>
            <w:tcMar/>
          </w:tcPr>
          <w:p w:rsidRPr="00471F51" w:rsidR="003D3808" w:rsidP="00471F51" w:rsidRDefault="003D3808" w14:paraId="292FCCC6" wp14:textId="77777777">
            <w:pPr>
              <w:jc w:val="center"/>
              <w:rPr>
                <w:rFonts w:ascii="Arial" w:hAnsi="Arial" w:cs="Arial"/>
                <w:b/>
                <w:color w:val="222222"/>
                <w:sz w:val="22"/>
                <w:szCs w:val="22"/>
                <w:shd w:val="clear" w:color="auto" w:fill="FFFFFF"/>
              </w:rPr>
            </w:pPr>
            <w:r w:rsidRPr="00471F51">
              <w:rPr>
                <w:rFonts w:ascii="Arial" w:hAnsi="Arial" w:cs="Arial"/>
                <w:b/>
                <w:color w:val="222222"/>
                <w:sz w:val="22"/>
                <w:szCs w:val="22"/>
                <w:shd w:val="clear" w:color="auto" w:fill="FFFFFF"/>
              </w:rPr>
              <w:t>No. DE LA GARANTIA</w:t>
            </w:r>
          </w:p>
        </w:tc>
        <w:tc>
          <w:tcPr>
            <w:tcW w:w="6282" w:type="dxa"/>
            <w:gridSpan w:val="2"/>
            <w:tcMar/>
          </w:tcPr>
          <w:p w:rsidRPr="00471F51" w:rsidR="003D3808" w:rsidP="00471F51" w:rsidRDefault="00C633EE" w14:paraId="63F8706A" wp14:textId="77777777">
            <w:pPr>
              <w:jc w:val="center"/>
              <w:rPr>
                <w:rFonts w:ascii="Arial" w:hAnsi="Arial" w:cs="Arial"/>
                <w:b/>
                <w:color w:val="222222"/>
                <w:sz w:val="22"/>
                <w:szCs w:val="22"/>
                <w:shd w:val="clear" w:color="auto" w:fill="FFFFFF"/>
              </w:rPr>
            </w:pPr>
            <w:r w:rsidRPr="00C633EE">
              <w:rPr>
                <w:rFonts w:ascii="Arial" w:hAnsi="Arial" w:cs="Arial"/>
                <w:b/>
                <w:color w:val="222222"/>
                <w:sz w:val="22"/>
                <w:szCs w:val="22"/>
                <w:shd w:val="clear" w:color="auto" w:fill="FFFFFF"/>
              </w:rPr>
              <w:t>33-44-101238789</w:t>
            </w:r>
          </w:p>
        </w:tc>
      </w:tr>
      <w:tr xmlns:wp14="http://schemas.microsoft.com/office/word/2010/wordml" w:rsidRPr="00471F51" w:rsidR="000F5CB7" w:rsidTr="1C7F2102" w14:paraId="39B9F9D1" wp14:textId="77777777">
        <w:trPr>
          <w:trHeight w:val="329"/>
        </w:trPr>
        <w:tc>
          <w:tcPr>
            <w:tcW w:w="3031" w:type="dxa"/>
            <w:tcMar/>
          </w:tcPr>
          <w:p w:rsidRPr="00471F51" w:rsidR="000F5CB7" w:rsidP="00471F51" w:rsidRDefault="003D3808" w14:paraId="772D37F4" wp14:textId="77777777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</w:pPr>
            <w:r w:rsidRPr="00471F51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AMPARO</w:t>
            </w:r>
          </w:p>
        </w:tc>
        <w:tc>
          <w:tcPr>
            <w:tcW w:w="3141" w:type="dxa"/>
            <w:tcMar/>
          </w:tcPr>
          <w:p w:rsidRPr="00471F51" w:rsidR="000F5CB7" w:rsidP="00471F51" w:rsidRDefault="003D3808" w14:paraId="3465C3A2" wp14:textId="77777777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</w:pPr>
            <w:r w:rsidRPr="00471F51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INICIO VIGENCIA</w:t>
            </w:r>
          </w:p>
        </w:tc>
        <w:tc>
          <w:tcPr>
            <w:tcW w:w="3141" w:type="dxa"/>
            <w:tcMar/>
          </w:tcPr>
          <w:p w:rsidRPr="00471F51" w:rsidR="000F5CB7" w:rsidP="00471F51" w:rsidRDefault="003D3808" w14:paraId="590B002D" wp14:textId="77777777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</w:pPr>
            <w:r w:rsidRPr="00471F51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FINAL DE LA VIGENCIA</w:t>
            </w:r>
          </w:p>
        </w:tc>
      </w:tr>
      <w:tr xmlns:wp14="http://schemas.microsoft.com/office/word/2010/wordml" w:rsidRPr="00471F51" w:rsidR="000F5CB7" w:rsidTr="1C7F2102" w14:paraId="73C051AC" wp14:textId="77777777">
        <w:trPr>
          <w:trHeight w:val="311"/>
        </w:trPr>
        <w:tc>
          <w:tcPr>
            <w:tcW w:w="3031" w:type="dxa"/>
            <w:tcMar/>
          </w:tcPr>
          <w:p w:rsidRPr="00C633EE" w:rsidR="000F5CB7" w:rsidP="00471F51" w:rsidRDefault="00C633EE" w14:paraId="48E994AC" wp14:textId="77777777">
            <w:pPr>
              <w:jc w:val="center"/>
              <w:rPr>
                <w:rFonts w:ascii="Arial" w:hAnsi="Arial" w:cs="Arial"/>
                <w:b/>
                <w:iCs/>
                <w:color w:val="222222"/>
                <w:sz w:val="22"/>
                <w:szCs w:val="22"/>
                <w:shd w:val="clear" w:color="auto" w:fill="FFFFFF"/>
              </w:rPr>
            </w:pPr>
            <w:r w:rsidRPr="00C633EE">
              <w:rPr>
                <w:rFonts w:ascii="Arial" w:hAnsi="Arial" w:cs="Arial"/>
                <w:b/>
                <w:iCs/>
                <w:color w:val="222222"/>
                <w:sz w:val="22"/>
                <w:szCs w:val="22"/>
                <w:shd w:val="clear" w:color="auto" w:fill="FFFFFF"/>
              </w:rPr>
              <w:t>Cumplimiento</w:t>
            </w:r>
          </w:p>
        </w:tc>
        <w:tc>
          <w:tcPr>
            <w:tcW w:w="3141" w:type="dxa"/>
            <w:tcMar/>
          </w:tcPr>
          <w:p w:rsidRPr="00C633EE" w:rsidR="000F5CB7" w:rsidP="1C7F2102" w:rsidRDefault="00C633EE" w14:paraId="254F9EED" wp14:textId="7507C746">
            <w:pPr>
              <w:jc w:val="center"/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</w:pPr>
            <w:r w:rsidRPr="1C7F2102" w:rsidR="360CD60E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  <w:t>26</w:t>
            </w:r>
            <w:r w:rsidRPr="1C7F2102" w:rsidR="00C633EE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  <w:t>/05/2023</w:t>
            </w:r>
          </w:p>
        </w:tc>
        <w:tc>
          <w:tcPr>
            <w:tcW w:w="3141" w:type="dxa"/>
            <w:tcMar/>
          </w:tcPr>
          <w:p w:rsidRPr="00C633EE" w:rsidR="000F5CB7" w:rsidP="1C7F2102" w:rsidRDefault="00C633EE" w14:paraId="6ED51BE9" wp14:textId="18745793">
            <w:pPr>
              <w:jc w:val="center"/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</w:pPr>
            <w:r w:rsidRPr="1C7F2102" w:rsidR="79DA9A17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  <w:t>2</w:t>
            </w:r>
            <w:r w:rsidRPr="1C7F2102" w:rsidR="5E56404F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  <w:t>8</w:t>
            </w:r>
            <w:r w:rsidRPr="1C7F2102" w:rsidR="79DA9A17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  <w:t>/0</w:t>
            </w:r>
            <w:r w:rsidRPr="1C7F2102" w:rsidR="5FFD0126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  <w:t>2</w:t>
            </w:r>
            <w:r w:rsidRPr="1C7F2102" w:rsidR="79DA9A17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  <w:t>/</w:t>
            </w:r>
            <w:r w:rsidRPr="1C7F2102" w:rsidR="01B416F9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  <w:t>2024</w:t>
            </w:r>
          </w:p>
        </w:tc>
      </w:tr>
      <w:tr xmlns:wp14="http://schemas.microsoft.com/office/word/2010/wordml" w:rsidRPr="00471F51" w:rsidR="000F5CB7" w:rsidTr="1C7F2102" w14:paraId="037A947E" wp14:textId="77777777">
        <w:trPr>
          <w:trHeight w:val="329"/>
        </w:trPr>
        <w:tc>
          <w:tcPr>
            <w:tcW w:w="3031" w:type="dxa"/>
            <w:tcMar/>
          </w:tcPr>
          <w:p w:rsidRPr="00C633EE" w:rsidR="000F5CB7" w:rsidP="00471F51" w:rsidRDefault="00C633EE" w14:paraId="2C7FB160" wp14:textId="77777777">
            <w:pPr>
              <w:jc w:val="center"/>
              <w:rPr>
                <w:rFonts w:ascii="Arial" w:hAnsi="Arial" w:cs="Arial"/>
                <w:b/>
                <w:iCs/>
                <w:color w:val="222222"/>
                <w:sz w:val="22"/>
                <w:szCs w:val="22"/>
                <w:shd w:val="clear" w:color="auto" w:fill="FFFFFF"/>
              </w:rPr>
            </w:pPr>
            <w:r w:rsidRPr="00C633EE">
              <w:rPr>
                <w:rFonts w:ascii="Arial" w:hAnsi="Arial" w:cs="Arial"/>
                <w:b/>
                <w:iCs/>
                <w:color w:val="222222"/>
                <w:sz w:val="22"/>
                <w:szCs w:val="22"/>
                <w:shd w:val="clear" w:color="auto" w:fill="FFFFFF"/>
              </w:rPr>
              <w:t>Calidad</w:t>
            </w:r>
          </w:p>
        </w:tc>
        <w:tc>
          <w:tcPr>
            <w:tcW w:w="3141" w:type="dxa"/>
            <w:tcMar/>
          </w:tcPr>
          <w:p w:rsidRPr="00C633EE" w:rsidR="000F5CB7" w:rsidP="1C7F2102" w:rsidRDefault="00C633EE" w14:paraId="1A76E886" wp14:textId="2CD298B5">
            <w:pPr>
              <w:jc w:val="center"/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</w:pPr>
            <w:r w:rsidRPr="1C7F2102" w:rsidR="6AEC373F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  <w:t>26</w:t>
            </w:r>
            <w:r w:rsidRPr="1C7F2102" w:rsidR="00C633EE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  <w:t>/05/2023</w:t>
            </w:r>
          </w:p>
        </w:tc>
        <w:tc>
          <w:tcPr>
            <w:tcW w:w="3141" w:type="dxa"/>
            <w:tcMar/>
          </w:tcPr>
          <w:p w:rsidRPr="00C633EE" w:rsidR="000F5CB7" w:rsidP="1C7F2102" w:rsidRDefault="00C633EE" w14:paraId="05AA7029" wp14:textId="18745793">
            <w:pPr>
              <w:jc w:val="center"/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</w:rPr>
            </w:pPr>
            <w:r w:rsidRPr="1C7F2102" w:rsidR="5B651D60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</w:rPr>
              <w:t>28/02/2024</w:t>
            </w:r>
          </w:p>
          <w:p w:rsidRPr="00C633EE" w:rsidR="000F5CB7" w:rsidP="1C7F2102" w:rsidRDefault="00C633EE" w14:paraId="6DB6EF5C" wp14:textId="77777777">
            <w:pPr>
              <w:jc w:val="center"/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</w:pPr>
          </w:p>
        </w:tc>
      </w:tr>
      <w:tr xmlns:wp14="http://schemas.microsoft.com/office/word/2010/wordml" w:rsidRPr="00471F51" w:rsidR="000F5CB7" w:rsidTr="1C7F2102" w14:paraId="0D0B940D" wp14:textId="77777777">
        <w:trPr>
          <w:trHeight w:val="311"/>
        </w:trPr>
        <w:tc>
          <w:tcPr>
            <w:tcW w:w="3031" w:type="dxa"/>
            <w:tcMar/>
          </w:tcPr>
          <w:p w:rsidRPr="00471F51" w:rsidR="000F5CB7" w:rsidP="1C7F2102" w:rsidRDefault="000F5CB7" w14:paraId="0E27B00A" wp14:textId="04BD110B">
            <w:pPr>
              <w:jc w:val="center"/>
              <w:rPr>
                <w:rFonts w:ascii="Arial" w:hAnsi="Arial" w:cs="Arial"/>
                <w:b w:val="1"/>
                <w:bCs w:val="1"/>
                <w:i w:val="0"/>
                <w:iCs w:val="0"/>
                <w:color w:val="222222"/>
                <w:sz w:val="22"/>
                <w:szCs w:val="22"/>
                <w:shd w:val="clear" w:color="auto" w:fill="FFFFFF"/>
              </w:rPr>
            </w:pPr>
            <w:r w:rsidRPr="1C7F2102" w:rsidR="4CF6589F">
              <w:rPr>
                <w:rFonts w:ascii="Arial" w:hAnsi="Arial" w:cs="Arial"/>
                <w:b w:val="1"/>
                <w:bCs w:val="1"/>
                <w:i w:val="0"/>
                <w:iCs w:val="0"/>
                <w:color w:val="222222"/>
                <w:sz w:val="22"/>
                <w:szCs w:val="22"/>
              </w:rPr>
              <w:t>Cumplimiento de salarios, prestaciones sociales legales e indemnizaciones labor</w:t>
            </w:r>
            <w:r w:rsidRPr="1C7F2102" w:rsidR="694AC45B">
              <w:rPr>
                <w:rFonts w:ascii="Arial" w:hAnsi="Arial" w:cs="Arial"/>
                <w:b w:val="1"/>
                <w:bCs w:val="1"/>
                <w:i w:val="0"/>
                <w:iCs w:val="0"/>
                <w:color w:val="222222"/>
                <w:sz w:val="22"/>
                <w:szCs w:val="22"/>
              </w:rPr>
              <w:t xml:space="preserve">ales </w:t>
            </w:r>
          </w:p>
        </w:tc>
        <w:tc>
          <w:tcPr>
            <w:tcW w:w="3141" w:type="dxa"/>
            <w:tcMar/>
          </w:tcPr>
          <w:p w:rsidRPr="00471F51" w:rsidR="000F5CB7" w:rsidP="1C7F2102" w:rsidRDefault="000F5CB7" w14:paraId="60DA405C" wp14:textId="2CD298B5">
            <w:pPr>
              <w:jc w:val="center"/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</w:rPr>
            </w:pPr>
            <w:r w:rsidRPr="1C7F2102" w:rsidR="7CEBE8B6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</w:rPr>
              <w:t>26/05/2023</w:t>
            </w:r>
          </w:p>
          <w:p w:rsidRPr="00471F51" w:rsidR="000F5CB7" w:rsidP="1C7F2102" w:rsidRDefault="000F5CB7" w14:paraId="60061E4C" wp14:textId="6387F4B7">
            <w:pPr>
              <w:jc w:val="center"/>
              <w:rPr>
                <w:rFonts w:ascii="Arial" w:hAnsi="Arial" w:cs="Arial"/>
                <w:b w:val="1"/>
                <w:bCs w:val="1"/>
                <w:i w:val="1"/>
                <w:iCs w:val="1"/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141" w:type="dxa"/>
            <w:tcMar/>
          </w:tcPr>
          <w:p w:rsidRPr="00471F51" w:rsidR="000F5CB7" w:rsidP="1C7F2102" w:rsidRDefault="000F5CB7" w14:paraId="44EAFD9C" wp14:textId="116F511F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  <w:shd w:val="clear" w:color="auto" w:fill="FFFFFF"/>
              </w:rPr>
            </w:pPr>
            <w:r w:rsidRPr="1C7F2102" w:rsidR="6CCEAD89">
              <w:rPr>
                <w:rFonts w:ascii="Arial" w:hAnsi="Arial" w:cs="Arial"/>
                <w:b w:val="1"/>
                <w:bCs w:val="1"/>
                <w:color w:val="222222"/>
                <w:sz w:val="22"/>
                <w:szCs w:val="22"/>
              </w:rPr>
              <w:t>30/08/2026</w:t>
            </w:r>
          </w:p>
        </w:tc>
      </w:tr>
    </w:tbl>
    <w:p w:rsidR="1C7F2102" w:rsidRDefault="1C7F2102" w14:paraId="157FC665" w14:textId="3439DDCA"/>
    <w:p xmlns:wp14="http://schemas.microsoft.com/office/word/2010/wordml" w:rsidRPr="00120BED" w:rsidR="000F5CB7" w:rsidP="00120BED" w:rsidRDefault="000F5CB7" w14:paraId="049F31CB" wp14:textId="77777777">
      <w:pPr>
        <w:jc w:val="center"/>
        <w:rPr>
          <w:rFonts w:ascii="Arial" w:hAnsi="Arial" w:cs="Arial"/>
          <w:b/>
          <w:i/>
          <w:color w:val="222222"/>
          <w:sz w:val="22"/>
          <w:szCs w:val="22"/>
          <w:shd w:val="clear" w:color="auto" w:fill="FFFFFF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882"/>
        <w:gridCol w:w="4407"/>
      </w:tblGrid>
      <w:tr xmlns:wp14="http://schemas.microsoft.com/office/word/2010/wordml" w:rsidRPr="0072432A" w:rsidR="005D6744" w:rsidTr="1C7F2102" w14:paraId="5187EBD9" wp14:textId="77777777">
        <w:trPr>
          <w:trHeight w:val="415"/>
        </w:trPr>
        <w:tc>
          <w:tcPr>
            <w:tcW w:w="9348" w:type="dxa"/>
            <w:gridSpan w:val="2"/>
            <w:tcMar/>
          </w:tcPr>
          <w:p w:rsidRPr="001C32C7" w:rsidR="005D6744" w:rsidP="003D3808" w:rsidRDefault="00C52A35" w14:paraId="39BD53CA" wp14:textId="77777777">
            <w:pPr>
              <w:tabs>
                <w:tab w:val="left" w:pos="1983"/>
              </w:tabs>
              <w:rPr>
                <w:rFonts w:ascii="Arial" w:hAnsi="Arial" w:cs="Arial"/>
                <w:sz w:val="18"/>
                <w:szCs w:val="22"/>
                <w:lang w:val="es-CO"/>
              </w:rPr>
            </w:pPr>
            <w:r w:rsidRPr="00C52A35">
              <w:rPr>
                <w:rFonts w:ascii="Arial" w:hAnsi="Arial" w:cs="Arial"/>
                <w:sz w:val="22"/>
                <w:szCs w:val="22"/>
                <w:lang w:val="es-CO"/>
              </w:rPr>
              <w:t xml:space="preserve">Cumplimiento con las condiciones de disposición </w:t>
            </w:r>
            <w:r w:rsidR="00F13B42">
              <w:rPr>
                <w:rFonts w:ascii="Arial" w:hAnsi="Arial" w:cs="Arial"/>
                <w:sz w:val="22"/>
                <w:szCs w:val="22"/>
                <w:lang w:val="es-CO"/>
              </w:rPr>
              <w:t>final,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 recupera</w:t>
            </w:r>
            <w:r w:rsidRPr="00C52A35">
              <w:rPr>
                <w:rFonts w:ascii="Arial" w:hAnsi="Arial" w:cs="Arial"/>
                <w:sz w:val="22"/>
                <w:szCs w:val="22"/>
                <w:lang w:val="es-CO"/>
              </w:rPr>
              <w:t xml:space="preserve">ción ambiental </w:t>
            </w:r>
            <w:r w:rsidR="00F13B42">
              <w:rPr>
                <w:rFonts w:ascii="Arial" w:hAnsi="Arial" w:cs="Arial"/>
                <w:sz w:val="22"/>
                <w:szCs w:val="22"/>
                <w:lang w:val="es-CO"/>
              </w:rPr>
              <w:t xml:space="preserve">y/o PMA </w:t>
            </w:r>
            <w:r w:rsidRPr="00C52A35">
              <w:rPr>
                <w:rFonts w:ascii="Arial" w:hAnsi="Arial" w:cs="Arial"/>
                <w:sz w:val="22"/>
                <w:szCs w:val="22"/>
                <w:lang w:val="es-CO"/>
              </w:rPr>
              <w:t>de la obra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:</w:t>
            </w:r>
          </w:p>
        </w:tc>
      </w:tr>
      <w:tr xmlns:wp14="http://schemas.microsoft.com/office/word/2010/wordml" w:rsidRPr="0072432A" w:rsidR="005D6744" w:rsidTr="1C7F2102" w14:paraId="04D028F7" wp14:textId="77777777">
        <w:trPr>
          <w:trHeight w:val="327"/>
        </w:trPr>
        <w:tc>
          <w:tcPr>
            <w:tcW w:w="4913" w:type="dxa"/>
            <w:tcMar/>
          </w:tcPr>
          <w:p w:rsidRPr="00BF6F6A" w:rsidR="005D6744" w:rsidP="1C7F2102" w:rsidRDefault="00C52A35" w14:paraId="1515E6D6" wp14:textId="77777777">
            <w:pPr>
              <w:tabs>
                <w:tab w:val="left" w:pos="1983"/>
              </w:tabs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1C7F2102" w:rsidR="00C52A35">
              <w:rPr>
                <w:rFonts w:ascii="Arial" w:hAnsi="Arial" w:cs="Arial"/>
                <w:b w:val="1"/>
                <w:bCs w:val="1"/>
                <w:sz w:val="20"/>
                <w:szCs w:val="20"/>
                <w:lang w:val="es-ES"/>
              </w:rPr>
              <w:t>APLICA</w:t>
            </w:r>
            <w:r w:rsidRPr="1C7F2102" w:rsidR="003D3808">
              <w:rPr>
                <w:rFonts w:ascii="Arial" w:hAnsi="Arial" w:cs="Arial"/>
                <w:b w:val="1"/>
                <w:bCs w:val="1"/>
                <w:sz w:val="20"/>
                <w:szCs w:val="20"/>
                <w:lang w:val="es-ES"/>
              </w:rPr>
              <w:t>:</w:t>
            </w:r>
            <w:r w:rsidRPr="1C7F2102" w:rsidR="00C52A35">
              <w:rPr>
                <w:rFonts w:ascii="Arial" w:hAnsi="Arial" w:cs="Arial"/>
                <w:b w:val="1"/>
                <w:bCs w:val="1"/>
                <w:sz w:val="20"/>
                <w:szCs w:val="20"/>
                <w:lang w:val="es-ES"/>
              </w:rPr>
              <w:t xml:space="preserve">  </w:t>
            </w:r>
            <w:r w:rsidRPr="1C7F2102" w:rsidR="00C52A35">
              <w:rPr>
                <w:rFonts w:ascii="Arial" w:hAnsi="Arial" w:cs="Arial"/>
                <w:sz w:val="20"/>
                <w:szCs w:val="20"/>
                <w:lang w:val="es-ES"/>
              </w:rPr>
              <w:t xml:space="preserve">          (   </w:t>
            </w:r>
            <w:r w:rsidRPr="1C7F2102" w:rsidR="003D3808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Pr="1C7F2102" w:rsidR="00C52A35">
              <w:rPr>
                <w:rFonts w:ascii="Arial" w:hAnsi="Arial" w:cs="Arial"/>
                <w:sz w:val="20"/>
                <w:szCs w:val="20"/>
                <w:lang w:val="es-ES"/>
              </w:rPr>
              <w:t xml:space="preserve">  )</w:t>
            </w:r>
          </w:p>
        </w:tc>
        <w:tc>
          <w:tcPr>
            <w:tcW w:w="4434" w:type="dxa"/>
            <w:tcMar/>
          </w:tcPr>
          <w:p w:rsidRPr="00BF6F6A" w:rsidR="005D6744" w:rsidP="1C7F2102" w:rsidRDefault="00C52A35" w14:paraId="3999EFD6" wp14:textId="77777777">
            <w:pPr>
              <w:tabs>
                <w:tab w:val="left" w:pos="1983"/>
              </w:tabs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1C7F2102" w:rsidR="00C52A35">
              <w:rPr>
                <w:rFonts w:ascii="Arial" w:hAnsi="Arial" w:cs="Arial"/>
                <w:b w:val="1"/>
                <w:bCs w:val="1"/>
                <w:sz w:val="20"/>
                <w:szCs w:val="20"/>
                <w:lang w:val="es-ES"/>
              </w:rPr>
              <w:t>NO APLICA</w:t>
            </w:r>
            <w:r w:rsidRPr="1C7F2102" w:rsidR="003D3808">
              <w:rPr>
                <w:rFonts w:ascii="Arial" w:hAnsi="Arial" w:cs="Arial"/>
                <w:b w:val="1"/>
                <w:bCs w:val="1"/>
                <w:sz w:val="20"/>
                <w:szCs w:val="20"/>
                <w:lang w:val="es-ES"/>
              </w:rPr>
              <w:t xml:space="preserve">: </w:t>
            </w:r>
            <w:r w:rsidRPr="1C7F2102" w:rsidR="00C52A35">
              <w:rPr>
                <w:rFonts w:ascii="Arial" w:hAnsi="Arial" w:cs="Arial"/>
                <w:sz w:val="20"/>
                <w:szCs w:val="20"/>
                <w:lang w:val="es-ES"/>
              </w:rPr>
              <w:t xml:space="preserve">      (   </w:t>
            </w:r>
            <w:r w:rsidRPr="1C7F2102" w:rsidR="00C633EE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  <w:r w:rsidRPr="1C7F2102" w:rsidR="003D3808">
              <w:rPr>
                <w:rFonts w:ascii="Arial" w:hAnsi="Arial" w:cs="Arial"/>
                <w:sz w:val="20"/>
                <w:szCs w:val="20"/>
                <w:lang w:val="es-ES"/>
              </w:rPr>
              <w:t xml:space="preserve">   </w:t>
            </w:r>
            <w:r w:rsidRPr="1C7F2102" w:rsidR="00C52A35">
              <w:rPr>
                <w:rFonts w:ascii="Arial" w:hAnsi="Arial" w:cs="Arial"/>
                <w:sz w:val="20"/>
                <w:szCs w:val="20"/>
                <w:lang w:val="es-ES"/>
              </w:rPr>
              <w:t xml:space="preserve">  )</w:t>
            </w:r>
          </w:p>
        </w:tc>
      </w:tr>
    </w:tbl>
    <w:p xmlns:wp14="http://schemas.microsoft.com/office/word/2010/wordml" w:rsidR="00340331" w:rsidP="00C52A35" w:rsidRDefault="00340331" w14:paraId="53128261" wp14:textId="77777777">
      <w:pPr>
        <w:rPr>
          <w:rFonts w:ascii="Arial" w:hAnsi="Arial" w:cs="Arial"/>
          <w:sz w:val="22"/>
          <w:szCs w:val="22"/>
          <w:lang w:val="es-CO"/>
        </w:rPr>
      </w:pPr>
    </w:p>
    <w:p xmlns:wp14="http://schemas.microsoft.com/office/word/2010/wordml" w:rsidR="00FE2439" w:rsidP="00C52A35" w:rsidRDefault="00FE2439" w14:paraId="62486C05" wp14:textId="77777777">
      <w:pPr>
        <w:rPr>
          <w:rFonts w:ascii="Arial" w:hAnsi="Arial" w:cs="Arial"/>
          <w:sz w:val="22"/>
          <w:szCs w:val="22"/>
          <w:lang w:val="es-CO"/>
        </w:rPr>
      </w:pPr>
    </w:p>
    <w:p xmlns:wp14="http://schemas.microsoft.com/office/word/2010/wordml" w:rsidRPr="000140C3" w:rsidR="00C52A35" w:rsidP="00C52A35" w:rsidRDefault="00C52A35" w14:paraId="4AB86CD9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CO"/>
        </w:rPr>
        <w:t xml:space="preserve">Se expide a los </w:t>
      </w:r>
      <w:r w:rsidRPr="00C633EE" w:rsidR="00FE2439">
        <w:rPr>
          <w:rFonts w:ascii="Arial" w:hAnsi="Arial" w:cs="Arial"/>
          <w:color w:val="EE0000"/>
          <w:sz w:val="22"/>
          <w:szCs w:val="22"/>
          <w:lang w:val="es-CO"/>
        </w:rPr>
        <w:t>XXX</w:t>
      </w:r>
      <w:r w:rsidRPr="00C633EE">
        <w:rPr>
          <w:rFonts w:ascii="Arial" w:hAnsi="Arial" w:cs="Arial"/>
          <w:color w:val="EE0000"/>
          <w:sz w:val="22"/>
          <w:szCs w:val="22"/>
          <w:lang w:val="es-CO"/>
        </w:rPr>
        <w:t>XX</w:t>
      </w:r>
      <w:r w:rsidRPr="00C633EE" w:rsidR="00FE2439">
        <w:rPr>
          <w:rFonts w:ascii="Arial" w:hAnsi="Arial" w:cs="Arial"/>
          <w:color w:val="EE0000"/>
          <w:sz w:val="22"/>
          <w:szCs w:val="22"/>
          <w:lang w:val="es-CO"/>
        </w:rPr>
        <w:t xml:space="preserve"> (XXXXX</w:t>
      </w:r>
      <w:r w:rsidRPr="00C633EE">
        <w:rPr>
          <w:rFonts w:ascii="Arial" w:hAnsi="Arial" w:cs="Arial"/>
          <w:color w:val="EE0000"/>
          <w:sz w:val="22"/>
          <w:szCs w:val="22"/>
          <w:lang w:val="es-CO"/>
        </w:rPr>
        <w:t>)</w:t>
      </w:r>
      <w:r>
        <w:rPr>
          <w:rFonts w:ascii="Arial" w:hAnsi="Arial" w:cs="Arial"/>
          <w:sz w:val="22"/>
          <w:szCs w:val="22"/>
          <w:lang w:val="es-CO"/>
        </w:rPr>
        <w:t xml:space="preserve"> del mes de </w:t>
      </w:r>
      <w:r w:rsidRPr="00C633EE">
        <w:rPr>
          <w:rFonts w:ascii="Arial" w:hAnsi="Arial" w:cs="Arial"/>
          <w:color w:val="EE0000"/>
          <w:sz w:val="22"/>
          <w:szCs w:val="22"/>
          <w:lang w:val="es-CO"/>
        </w:rPr>
        <w:t>XXXXXX</w:t>
      </w:r>
      <w:r>
        <w:rPr>
          <w:rFonts w:ascii="Arial" w:hAnsi="Arial" w:cs="Arial"/>
          <w:sz w:val="22"/>
          <w:szCs w:val="22"/>
          <w:lang w:val="es-CO"/>
        </w:rPr>
        <w:t xml:space="preserve"> de </w:t>
      </w:r>
      <w:r w:rsidRPr="00C633EE">
        <w:rPr>
          <w:rFonts w:ascii="Arial" w:hAnsi="Arial" w:cs="Arial"/>
          <w:color w:val="EE0000"/>
          <w:sz w:val="22"/>
          <w:szCs w:val="22"/>
          <w:lang w:val="es-CO"/>
        </w:rPr>
        <w:t>20XX</w:t>
      </w:r>
      <w:r w:rsidRPr="00C633EE" w:rsidR="003D3808">
        <w:rPr>
          <w:rFonts w:ascii="Arial" w:hAnsi="Arial" w:cs="Arial"/>
          <w:color w:val="EE0000"/>
          <w:sz w:val="22"/>
          <w:szCs w:val="22"/>
          <w:lang w:val="es-CO"/>
        </w:rPr>
        <w:t>.</w:t>
      </w:r>
    </w:p>
    <w:p xmlns:wp14="http://schemas.microsoft.com/office/word/2010/wordml" w:rsidR="00994AB6" w:rsidP="00340331" w:rsidRDefault="00994AB6" w14:paraId="4101652C" wp14:textId="77777777">
      <w:pPr>
        <w:jc w:val="center"/>
        <w:rPr>
          <w:rFonts w:ascii="Arial" w:hAnsi="Arial" w:cs="Arial"/>
          <w:sz w:val="22"/>
          <w:szCs w:val="22"/>
          <w:lang w:val="es-CO"/>
        </w:rPr>
      </w:pPr>
    </w:p>
    <w:p xmlns:wp14="http://schemas.microsoft.com/office/word/2010/wordml" w:rsidR="00BF6F6A" w:rsidP="00340331" w:rsidRDefault="00BF6F6A" w14:paraId="4B99056E" wp14:textId="77777777">
      <w:pPr>
        <w:jc w:val="center"/>
        <w:rPr>
          <w:rFonts w:ascii="Arial" w:hAnsi="Arial" w:cs="Arial"/>
          <w:sz w:val="22"/>
          <w:szCs w:val="22"/>
          <w:lang w:val="es-CO"/>
        </w:rPr>
      </w:pPr>
    </w:p>
    <w:p xmlns:wp14="http://schemas.microsoft.com/office/word/2010/wordml" w:rsidR="00BF6F6A" w:rsidP="00340331" w:rsidRDefault="00BF6F6A" w14:paraId="1299C43A" wp14:textId="77777777">
      <w:pPr>
        <w:jc w:val="center"/>
        <w:rPr>
          <w:rFonts w:ascii="Arial" w:hAnsi="Arial" w:cs="Arial"/>
          <w:sz w:val="22"/>
          <w:szCs w:val="22"/>
          <w:lang w:val="es-CO"/>
        </w:rPr>
      </w:pPr>
    </w:p>
    <w:p xmlns:wp14="http://schemas.microsoft.com/office/word/2010/wordml" w:rsidR="00BF6F6A" w:rsidP="00340331" w:rsidRDefault="00BF6F6A" w14:paraId="4DDBEF00" wp14:textId="77777777">
      <w:pPr>
        <w:jc w:val="center"/>
        <w:rPr>
          <w:rFonts w:ascii="Arial" w:hAnsi="Arial" w:cs="Arial"/>
          <w:sz w:val="22"/>
          <w:szCs w:val="22"/>
          <w:lang w:val="es-CO"/>
        </w:rPr>
      </w:pPr>
    </w:p>
    <w:p xmlns:wp14="http://schemas.microsoft.com/office/word/2010/wordml" w:rsidR="00E5307A" w:rsidP="00340331" w:rsidRDefault="00E5307A" w14:paraId="3461D779" wp14:textId="77777777">
      <w:pPr>
        <w:jc w:val="center"/>
        <w:rPr>
          <w:rFonts w:ascii="Arial" w:hAnsi="Arial" w:cs="Arial"/>
          <w:sz w:val="22"/>
          <w:szCs w:val="22"/>
          <w:lang w:val="es-CO"/>
        </w:rPr>
      </w:pPr>
    </w:p>
    <w:p xmlns:wp14="http://schemas.microsoft.com/office/word/2010/wordml" w:rsidR="00340331" w:rsidP="005D6744" w:rsidRDefault="005D6744" w14:paraId="2353605C" wp14:textId="77777777">
      <w:pPr>
        <w:jc w:val="center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>__________________________________________</w:t>
      </w:r>
    </w:p>
    <w:p xmlns:wp14="http://schemas.microsoft.com/office/word/2010/wordml" w:rsidRPr="00C633EE" w:rsidR="001C32C7" w:rsidP="005D6744" w:rsidRDefault="005D6744" w14:paraId="400C9BF8" wp14:textId="77777777">
      <w:pPr>
        <w:jc w:val="center"/>
        <w:rPr>
          <w:rFonts w:ascii="Arial" w:hAnsi="Arial" w:cs="Arial"/>
          <w:b/>
          <w:color w:val="EE0000"/>
          <w:sz w:val="22"/>
          <w:szCs w:val="22"/>
          <w:lang w:val="es-CO"/>
        </w:rPr>
      </w:pPr>
      <w:r w:rsidRPr="00C633EE">
        <w:rPr>
          <w:rFonts w:ascii="Arial" w:hAnsi="Arial" w:cs="Arial"/>
          <w:color w:val="EE0000"/>
          <w:sz w:val="22"/>
          <w:szCs w:val="22"/>
          <w:lang w:val="es-CO"/>
        </w:rPr>
        <w:t>XXXXXXXXXXXXXXXXXXXXXXXXXXXXXX</w:t>
      </w:r>
    </w:p>
    <w:p xmlns:wp14="http://schemas.microsoft.com/office/word/2010/wordml" w:rsidR="00BF6F6A" w:rsidP="001C32C7" w:rsidRDefault="00E946DD" w14:paraId="58F46AE9" wp14:textId="77777777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>Coordinador de Grupo de Gestión Contractual</w:t>
      </w:r>
    </w:p>
    <w:p xmlns:wp14="http://schemas.microsoft.com/office/word/2010/wordml" w:rsidR="00E5307A" w:rsidP="001C32C7" w:rsidRDefault="00E5307A" w14:paraId="3CF2D8B6" wp14:textId="77777777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xmlns:wp14="http://schemas.microsoft.com/office/word/2010/wordml" w:rsidR="00E5307A" w:rsidP="001C32C7" w:rsidRDefault="00E5307A" w14:paraId="0FB78278" wp14:textId="77777777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xmlns:wp14="http://schemas.microsoft.com/office/word/2010/wordml" w:rsidRPr="001C32C7" w:rsidR="00F13B42" w:rsidP="001C32C7" w:rsidRDefault="00F13B42" w14:paraId="1FC39945" wp14:textId="77777777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xmlns:wp14="http://schemas.microsoft.com/office/word/2010/wordml" w:rsidRPr="00E946DD" w:rsidR="00E946DD" w:rsidP="00E946DD" w:rsidRDefault="00E946DD" w14:paraId="742637FB" wp14:textId="77777777">
      <w:pPr>
        <w:tabs>
          <w:tab w:val="left" w:pos="1983"/>
        </w:tabs>
        <w:rPr>
          <w:rFonts w:ascii="Arial" w:hAnsi="Arial" w:cs="Arial"/>
          <w:sz w:val="10"/>
          <w:szCs w:val="10"/>
          <w:lang w:val="es-CO"/>
        </w:rPr>
      </w:pPr>
      <w:r w:rsidRPr="00E946DD">
        <w:rPr>
          <w:rFonts w:ascii="Arial" w:hAnsi="Arial" w:cs="Arial"/>
          <w:sz w:val="10"/>
          <w:szCs w:val="10"/>
          <w:lang w:val="es-CO"/>
        </w:rPr>
        <w:t>Elaboró: Supervisor</w:t>
      </w:r>
      <w:r w:rsidR="006E403C">
        <w:rPr>
          <w:rFonts w:ascii="Arial" w:hAnsi="Arial" w:cs="Arial"/>
          <w:sz w:val="10"/>
          <w:szCs w:val="10"/>
          <w:lang w:val="es-CO"/>
        </w:rPr>
        <w:t xml:space="preserve">         </w:t>
      </w:r>
      <w:r w:rsidRPr="00E946DD">
        <w:rPr>
          <w:rFonts w:ascii="Arial" w:hAnsi="Arial" w:cs="Arial"/>
          <w:sz w:val="10"/>
          <w:szCs w:val="10"/>
          <w:lang w:val="es-CO"/>
        </w:rPr>
        <w:t>___________</w:t>
      </w:r>
    </w:p>
    <w:p xmlns:wp14="http://schemas.microsoft.com/office/word/2010/wordml" w:rsidRPr="00E946DD" w:rsidR="00E946DD" w:rsidP="00E946DD" w:rsidRDefault="00E946DD" w14:paraId="2F7AAAA0" wp14:textId="77777777">
      <w:pPr>
        <w:tabs>
          <w:tab w:val="left" w:pos="1983"/>
        </w:tabs>
        <w:rPr>
          <w:rFonts w:ascii="Arial" w:hAnsi="Arial" w:cs="Arial"/>
          <w:sz w:val="10"/>
          <w:szCs w:val="10"/>
          <w:lang w:val="es-CO"/>
        </w:rPr>
      </w:pPr>
      <w:r w:rsidRPr="00E946DD">
        <w:rPr>
          <w:rFonts w:ascii="Arial" w:hAnsi="Arial" w:cs="Arial"/>
          <w:sz w:val="10"/>
          <w:szCs w:val="10"/>
          <w:lang w:val="es-CO"/>
        </w:rPr>
        <w:t>Revisó:</w:t>
      </w:r>
      <w:r w:rsidR="00251D5C">
        <w:rPr>
          <w:rFonts w:ascii="Arial" w:hAnsi="Arial" w:cs="Arial"/>
          <w:sz w:val="10"/>
          <w:szCs w:val="10"/>
          <w:lang w:val="es-CO"/>
        </w:rPr>
        <w:t xml:space="preserve"> profesional GGC</w:t>
      </w:r>
      <w:r w:rsidRPr="00E946DD">
        <w:rPr>
          <w:rFonts w:ascii="Arial" w:hAnsi="Arial" w:cs="Arial"/>
          <w:sz w:val="10"/>
          <w:szCs w:val="10"/>
          <w:lang w:val="es-CO"/>
        </w:rPr>
        <w:t>______________</w:t>
      </w:r>
    </w:p>
    <w:p xmlns:wp14="http://schemas.microsoft.com/office/word/2010/wordml" w:rsidRPr="00E946DD" w:rsidR="00E946DD" w:rsidP="00E946DD" w:rsidRDefault="00E946DD" w14:paraId="5041DACB" wp14:textId="77777777">
      <w:pPr>
        <w:tabs>
          <w:tab w:val="left" w:pos="1983"/>
        </w:tabs>
        <w:rPr>
          <w:rFonts w:ascii="Arial" w:hAnsi="Arial" w:cs="Arial"/>
          <w:sz w:val="10"/>
          <w:szCs w:val="10"/>
          <w:lang w:val="es-CO"/>
        </w:rPr>
      </w:pPr>
      <w:r w:rsidRPr="00E946DD">
        <w:rPr>
          <w:rFonts w:ascii="Arial" w:hAnsi="Arial" w:cs="Arial"/>
          <w:sz w:val="10"/>
          <w:szCs w:val="10"/>
          <w:lang w:val="es-CO"/>
        </w:rPr>
        <w:t xml:space="preserve">Vo. Bo:  </w:t>
      </w:r>
      <w:r w:rsidRPr="00E946DD" w:rsidR="006E403C">
        <w:rPr>
          <w:rFonts w:ascii="Arial" w:hAnsi="Arial" w:cs="Arial"/>
          <w:sz w:val="10"/>
          <w:szCs w:val="10"/>
          <w:lang w:val="es-CO"/>
        </w:rPr>
        <w:t>Coordinador GGC</w:t>
      </w:r>
      <w:r w:rsidRPr="00E946DD">
        <w:rPr>
          <w:rFonts w:ascii="Arial" w:hAnsi="Arial" w:cs="Arial"/>
          <w:sz w:val="10"/>
          <w:szCs w:val="10"/>
          <w:lang w:val="es-CO"/>
        </w:rPr>
        <w:t>______________</w:t>
      </w:r>
    </w:p>
    <w:p xmlns:wp14="http://schemas.microsoft.com/office/word/2010/wordml" w:rsidRPr="00E946DD" w:rsidR="00340331" w:rsidP="00E946DD" w:rsidRDefault="00340331" w14:paraId="0562CB0E" wp14:textId="77777777">
      <w:pPr>
        <w:tabs>
          <w:tab w:val="left" w:pos="1983"/>
        </w:tabs>
        <w:rPr>
          <w:rFonts w:ascii="Arial" w:hAnsi="Arial" w:cs="Arial"/>
          <w:sz w:val="10"/>
          <w:szCs w:val="10"/>
          <w:lang w:val="es-CO"/>
        </w:rPr>
      </w:pPr>
    </w:p>
    <w:sectPr w:rsidRPr="00E946DD" w:rsidR="00340331" w:rsidSect="00F13B42">
      <w:headerReference w:type="default" r:id="rId8"/>
      <w:footerReference w:type="default" r:id="rId9"/>
      <w:pgSz w:w="12242" w:h="18722" w:orient="portrait" w:code="14"/>
      <w:pgMar w:top="1701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F8339F" w:rsidRDefault="00F8339F" w14:paraId="6B699379" wp14:textId="77777777">
      <w:r>
        <w:separator/>
      </w:r>
    </w:p>
  </w:endnote>
  <w:endnote w:type="continuationSeparator" w:id="0">
    <w:p xmlns:wp14="http://schemas.microsoft.com/office/word/2010/wordml" w:rsidR="00F8339F" w:rsidRDefault="00F8339F" w14:paraId="3FE9F23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F848AB" w:rsidRDefault="00F848AB" w14:paraId="61CDCEAD" wp14:textId="77777777">
    <w:pPr>
      <w:pStyle w:val="Piedepgina"/>
      <w:rPr>
        <w:lang w:val="es-MX"/>
      </w:rPr>
    </w:pPr>
  </w:p>
  <w:p xmlns:wp14="http://schemas.microsoft.com/office/word/2010/wordml" w:rsidRPr="008B5203" w:rsidR="008B5203" w:rsidP="008B5203" w:rsidRDefault="00F848AB" w14:paraId="11CA5FB0" wp14:textId="77777777">
    <w:pPr>
      <w:spacing w:before="16"/>
      <w:ind w:left="7808" w:firstLine="688"/>
      <w:rPr>
        <w:spacing w:val="-2"/>
        <w:sz w:val="12"/>
        <w:lang w:val="es-CO"/>
      </w:rPr>
    </w:pPr>
    <w:r>
      <w:rPr>
        <w:sz w:val="12"/>
      </w:rPr>
      <w:t>Forma</w:t>
    </w:r>
    <w:r>
      <w:rPr>
        <w:spacing w:val="-2"/>
        <w:sz w:val="12"/>
      </w:rPr>
      <w:t xml:space="preserve"> </w:t>
    </w:r>
    <w:r w:rsidRPr="008B5203" w:rsidR="008B5203">
      <w:rPr>
        <w:spacing w:val="-2"/>
        <w:sz w:val="12"/>
        <w:lang w:val="es-CO"/>
      </w:rPr>
      <w:t>4-1452</w:t>
    </w:r>
    <w:r w:rsidR="008B5203">
      <w:rPr>
        <w:spacing w:val="-2"/>
        <w:sz w:val="12"/>
        <w:lang w:val="es-CO"/>
      </w:rPr>
      <w:t xml:space="preserve"> </w:t>
    </w:r>
  </w:p>
  <w:p xmlns:wp14="http://schemas.microsoft.com/office/word/2010/wordml" w:rsidR="00F848AB" w:rsidP="00F848AB" w:rsidRDefault="00F848AB" w14:paraId="6BB9E253" wp14:textId="77777777">
    <w:pPr>
      <w:spacing w:before="16"/>
      <w:ind w:left="7808" w:firstLine="688"/>
      <w:rPr>
        <w:sz w:val="12"/>
      </w:rPr>
    </w:pPr>
  </w:p>
  <w:p xmlns:wp14="http://schemas.microsoft.com/office/word/2010/wordml" w:rsidRPr="00F848AB" w:rsidR="00F848AB" w:rsidRDefault="00F848AB" w14:paraId="23DE523C" wp14:textId="77777777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F8339F" w:rsidRDefault="00F8339F" w14:paraId="1F72F646" wp14:textId="77777777">
      <w:r>
        <w:separator/>
      </w:r>
    </w:p>
  </w:footnote>
  <w:footnote w:type="continuationSeparator" w:id="0">
    <w:p xmlns:wp14="http://schemas.microsoft.com/office/word/2010/wordml" w:rsidR="00F8339F" w:rsidRDefault="00F8339F" w14:paraId="08CE6F91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="00942994" w:rsidP="00942994" w:rsidRDefault="000E3AA2" w14:paraId="3337FE06" wp14:textId="77777777">
    <w:pPr>
      <w:pStyle w:val="Textoindependiente"/>
      <w:spacing w:line="14" w:lineRule="auto"/>
    </w:pPr>
    <w:r>
      <w:rPr>
        <w:noProof/>
      </w:rPr>
      <w:drawing>
        <wp:anchor xmlns:wp14="http://schemas.microsoft.com/office/word/2010/wordprocessingDrawing" distT="0" distB="0" distL="0" distR="0" simplePos="0" relativeHeight="251658752" behindDoc="1" locked="0" layoutInCell="1" allowOverlap="1" wp14:anchorId="1556FDF9" wp14:editId="7777777">
          <wp:simplePos x="0" y="0"/>
          <wp:positionH relativeFrom="page">
            <wp:posOffset>5836920</wp:posOffset>
          </wp:positionH>
          <wp:positionV relativeFrom="page">
            <wp:posOffset>47625</wp:posOffset>
          </wp:positionV>
          <wp:extent cx="1664335" cy="513080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218"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51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56704" behindDoc="1" locked="0" layoutInCell="1" allowOverlap="1" wp14:anchorId="45E6EF18" wp14:editId="7777777">
              <wp:simplePos x="0" y="0"/>
              <wp:positionH relativeFrom="page">
                <wp:posOffset>1071880</wp:posOffset>
              </wp:positionH>
              <wp:positionV relativeFrom="page">
                <wp:posOffset>1490980</wp:posOffset>
              </wp:positionV>
              <wp:extent cx="5988685" cy="6350"/>
              <wp:effectExtent l="0" t="0" r="0" b="0"/>
              <wp:wrapNone/>
              <wp:docPr id="202272478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868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73072545">
            <v:rect id="Rectángulo 2" style="position:absolute;margin-left:84.4pt;margin-top:117.4pt;width:471.55pt;height: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69942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">
              <w10:wrap anchorx="page" anchory="page"/>
            </v:rect>
          </w:pict>
        </mc:Fallback>
      </mc:AlternateContent>
    </w:r>
  </w:p>
  <w:p xmlns:wp14="http://schemas.microsoft.com/office/word/2010/wordml" w:rsidR="009D7032" w:rsidP="001806ED" w:rsidRDefault="009D7032" w14:paraId="34CE0A41" wp14:textId="77777777">
    <w:pPr>
      <w:pStyle w:val="Encabezado"/>
      <w:ind w:left="-540"/>
    </w:pPr>
  </w:p>
  <w:p xmlns:wp14="http://schemas.microsoft.com/office/word/2010/wordml" w:rsidR="00E946DD" w:rsidP="001806ED" w:rsidRDefault="000E3AA2" w14:paraId="541878AE" wp14:textId="77777777">
    <w:pPr>
      <w:pStyle w:val="Encabezado"/>
      <w:ind w:left="-540"/>
    </w:pPr>
    <w:r>
      <w:rPr>
        <w:noProof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57728" behindDoc="1" locked="0" layoutInCell="1" allowOverlap="1" wp14:anchorId="315C6A45" wp14:editId="7777777">
              <wp:simplePos x="0" y="0"/>
              <wp:positionH relativeFrom="page">
                <wp:posOffset>1354455</wp:posOffset>
              </wp:positionH>
              <wp:positionV relativeFrom="page">
                <wp:posOffset>694055</wp:posOffset>
              </wp:positionV>
              <wp:extent cx="5285105" cy="721360"/>
              <wp:effectExtent l="0" t="0" r="0" b="0"/>
              <wp:wrapNone/>
              <wp:docPr id="157746894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85105" cy="721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xmlns:wp14="http://schemas.microsoft.com/office/word/2010/wordml" w:rsidR="00942994" w:rsidP="00942994" w:rsidRDefault="00E946DD" w14:paraId="05216E7D" wp14:textId="77777777">
                          <w:pPr>
                            <w:spacing w:before="13" w:line="253" w:lineRule="exact"/>
                            <w:ind w:left="18" w:right="18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CONSTANCIA</w:t>
                          </w:r>
                          <w:r w:rsidR="00942994"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 w:rsidR="00942994">
                            <w:rPr>
                              <w:rFonts w:ascii="Arial"/>
                              <w:b/>
                            </w:rPr>
                            <w:t>DE CIERRE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 DE</w:t>
                          </w:r>
                          <w:r w:rsidR="00F1279A">
                            <w:rPr>
                              <w:rFonts w:ascii="Arial"/>
                              <w:b/>
                            </w:rPr>
                            <w:t>L</w:t>
                          </w:r>
                          <w:r>
                            <w:rPr>
                              <w:rFonts w:ascii="Arial"/>
                              <w:b/>
                            </w:rPr>
                            <w:t xml:space="preserve"> EXPEDIENTE</w:t>
                          </w:r>
                        </w:p>
                        <w:p xmlns:wp14="http://schemas.microsoft.com/office/word/2010/wordml" w:rsidR="00942994" w:rsidP="00942994" w:rsidRDefault="00C633EE" w14:paraId="5CA46F0C" wp14:textId="77777777">
                          <w:pPr>
                            <w:ind w:left="20" w:right="18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  <w:r w:rsidRPr="00C633EE">
                            <w:rPr>
                              <w:rFonts w:ascii="Arial" w:hAnsi="Arial"/>
                              <w:b/>
                            </w:rPr>
                            <w:t>CONTRATO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 </w:t>
                          </w:r>
                          <w:r w:rsidR="00942994">
                            <w:rPr>
                              <w:rFonts w:ascii="Arial" w:hAnsi="Arial"/>
                              <w:b/>
                            </w:rPr>
                            <w:t xml:space="preserve">No. </w:t>
                          </w:r>
                          <w:r w:rsidRPr="00C633EE">
                            <w:rPr>
                              <w:rFonts w:ascii="Arial" w:hAnsi="Arial"/>
                              <w:b/>
                            </w:rPr>
                            <w:t>GGC-031-2023</w:t>
                          </w:r>
                          <w:r w:rsidR="00942994">
                            <w:rPr>
                              <w:rFonts w:ascii="Arial" w:hAnsi="Arial"/>
                              <w:b/>
                            </w:rPr>
                            <w:t xml:space="preserve"> </w:t>
                          </w:r>
                          <w:r w:rsidR="00942994">
                            <w:rPr>
                              <w:rFonts w:ascii="Arial" w:hAnsi="Arial"/>
                              <w:b/>
                              <w:spacing w:val="-59"/>
                            </w:rPr>
                            <w:t xml:space="preserve">  </w:t>
                          </w:r>
                          <w:r w:rsidR="00942994">
                            <w:rPr>
                              <w:rFonts w:ascii="Arial" w:hAnsi="Arial"/>
                              <w:b/>
                            </w:rPr>
                            <w:t>INSTITUTO</w:t>
                          </w:r>
                          <w:r w:rsidR="00942994">
                            <w:rPr>
                              <w:rFonts w:ascii="Arial" w:hAnsi="Arial"/>
                              <w:b/>
                              <w:spacing w:val="1"/>
                            </w:rPr>
                            <w:t xml:space="preserve"> </w:t>
                          </w:r>
                          <w:r w:rsidR="00942994">
                            <w:rPr>
                              <w:rFonts w:ascii="Arial" w:hAnsi="Arial"/>
                              <w:b/>
                            </w:rPr>
                            <w:t>COLOMBIANO</w:t>
                          </w:r>
                          <w:r w:rsidR="00942994">
                            <w:rPr>
                              <w:rFonts w:ascii="Arial" w:hAnsi="Arial"/>
                              <w:b/>
                              <w:spacing w:val="3"/>
                            </w:rPr>
                            <w:t xml:space="preserve"> </w:t>
                          </w:r>
                          <w:r w:rsidR="00942994">
                            <w:rPr>
                              <w:rFonts w:ascii="Arial" w:hAnsi="Arial"/>
                              <w:b/>
                            </w:rPr>
                            <w:t>AGROPECUARIO</w:t>
                          </w:r>
                          <w:r w:rsidR="00942994">
                            <w:rPr>
                              <w:rFonts w:ascii="Arial" w:hAnsi="Arial"/>
                              <w:b/>
                              <w:spacing w:val="6"/>
                            </w:rPr>
                            <w:t xml:space="preserve"> </w:t>
                          </w:r>
                          <w:r w:rsidR="00942994">
                            <w:rPr>
                              <w:rFonts w:ascii="Arial" w:hAnsi="Arial"/>
                              <w:b/>
                            </w:rPr>
                            <w:t>(ICA)</w:t>
                          </w:r>
                          <w:r w:rsidR="00942994">
                            <w:rPr>
                              <w:rFonts w:ascii="Arial" w:hAnsi="Arial"/>
                              <w:b/>
                              <w:spacing w:val="1"/>
                            </w:rPr>
                            <w:t xml:space="preserve"> </w:t>
                          </w:r>
                          <w:r w:rsidR="00942994">
                            <w:rPr>
                              <w:rFonts w:ascii="Arial" w:hAnsi="Arial"/>
                              <w:b/>
                            </w:rPr>
                            <w:t>Y</w:t>
                          </w:r>
                        </w:p>
                        <w:p xmlns:wp14="http://schemas.microsoft.com/office/word/2010/wordml" w:rsidR="00942994" w:rsidP="00942994" w:rsidRDefault="00C633EE" w14:paraId="682B5100" wp14:textId="77777777">
                          <w:pPr>
                            <w:ind w:left="18" w:right="18"/>
                            <w:jc w:val="center"/>
                            <w:rPr>
                              <w:rFonts w:ascii="Arial" w:hAnsi="Arial"/>
                              <w:b/>
                              <w:color w:val="FF0000"/>
                            </w:rPr>
                          </w:pPr>
                          <w:r w:rsidRPr="00C633EE">
                            <w:rPr>
                              <w:rFonts w:ascii="Arial" w:hAnsi="Arial"/>
                              <w:b/>
                            </w:rPr>
                            <w:t>EMPRESA COLOMBIANA DE PRODUCTOS VETERINARIOS S.A.</w:t>
                          </w:r>
                          <w:r w:rsidRPr="00C633EE">
                            <w:rPr>
                              <w:rFonts w:ascii="Arial" w:hAnsi="Arial"/>
                              <w:b/>
                              <w:color w:val="FF0000"/>
                            </w:rPr>
                            <w:t xml:space="preserve"> </w:t>
                          </w:r>
                          <w:r w:rsidRPr="00C633EE">
                            <w:rPr>
                              <w:rFonts w:ascii="Arial" w:hAnsi="Arial"/>
                              <w:b/>
                            </w:rPr>
                            <w:t xml:space="preserve">VECOL </w:t>
                          </w:r>
                          <w:r w:rsidRPr="00C633EE">
                            <w:rPr>
                              <w:rFonts w:ascii="Arial" w:hAnsi="Arial"/>
                              <w:b/>
                              <w:color w:val="FF0000"/>
                            </w:rPr>
                            <w:t>S.A.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09FF7C1B"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style="position:absolute;left:0;text-align:left;margin-left:106.65pt;margin-top:54.65pt;width:416.15pt;height:56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">
              <v:textbox inset="0,0,0,0">
                <w:txbxContent>
                  <w:p w:rsidR="00942994" w:rsidP="00942994" w:rsidRDefault="00E946DD" w14:paraId="4E1522D3" wp14:textId="77777777">
                    <w:pPr>
                      <w:spacing w:before="13" w:line="253" w:lineRule="exact"/>
                      <w:ind w:left="18" w:right="18"/>
                      <w:jc w:val="center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CONSTANCIA</w:t>
                    </w:r>
                    <w:r w:rsidR="00942994"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 w:rsidR="00942994">
                      <w:rPr>
                        <w:rFonts w:ascii="Arial"/>
                        <w:b/>
                      </w:rPr>
                      <w:t>DE CIERRE</w:t>
                    </w:r>
                    <w:r>
                      <w:rPr>
                        <w:rFonts w:ascii="Arial"/>
                        <w:b/>
                      </w:rPr>
                      <w:t xml:space="preserve"> DE</w:t>
                    </w:r>
                    <w:r w:rsidR="00F1279A">
                      <w:rPr>
                        <w:rFonts w:ascii="Arial"/>
                        <w:b/>
                      </w:rPr>
                      <w:t>L</w:t>
                    </w:r>
                    <w:r>
                      <w:rPr>
                        <w:rFonts w:ascii="Arial"/>
                        <w:b/>
                      </w:rPr>
                      <w:t xml:space="preserve"> EXPEDIENTE</w:t>
                    </w:r>
                  </w:p>
                  <w:p w:rsidR="00942994" w:rsidP="00942994" w:rsidRDefault="00C633EE" w14:paraId="06979864" wp14:textId="77777777">
                    <w:pPr>
                      <w:ind w:left="20" w:right="18"/>
                      <w:jc w:val="center"/>
                      <w:rPr>
                        <w:rFonts w:ascii="Arial" w:hAnsi="Arial"/>
                        <w:b/>
                      </w:rPr>
                    </w:pPr>
                    <w:r w:rsidRPr="00C633EE">
                      <w:rPr>
                        <w:rFonts w:ascii="Arial" w:hAnsi="Arial"/>
                        <w:b/>
                      </w:rPr>
                      <w:t>CONTRATO</w:t>
                    </w:r>
                    <w:r>
                      <w:rPr>
                        <w:rFonts w:ascii="Arial" w:hAnsi="Arial"/>
                        <w:b/>
                      </w:rPr>
                      <w:t xml:space="preserve"> </w:t>
                    </w:r>
                    <w:r w:rsidR="00942994">
                      <w:rPr>
                        <w:rFonts w:ascii="Arial" w:hAnsi="Arial"/>
                        <w:b/>
                      </w:rPr>
                      <w:t xml:space="preserve">No. </w:t>
                    </w:r>
                    <w:r w:rsidRPr="00C633EE">
                      <w:rPr>
                        <w:rFonts w:ascii="Arial" w:hAnsi="Arial"/>
                        <w:b/>
                      </w:rPr>
                      <w:t>GGC-031-2023</w:t>
                    </w:r>
                    <w:r w:rsidR="00942994">
                      <w:rPr>
                        <w:rFonts w:ascii="Arial" w:hAnsi="Arial"/>
                        <w:b/>
                      </w:rPr>
                      <w:t xml:space="preserve"> </w:t>
                    </w:r>
                    <w:r w:rsidR="00942994">
                      <w:rPr>
                        <w:rFonts w:ascii="Arial" w:hAnsi="Arial"/>
                        <w:b/>
                        <w:spacing w:val="-59"/>
                      </w:rPr>
                      <w:t xml:space="preserve">  </w:t>
                    </w:r>
                    <w:r w:rsidR="00942994">
                      <w:rPr>
                        <w:rFonts w:ascii="Arial" w:hAnsi="Arial"/>
                        <w:b/>
                      </w:rPr>
                      <w:t>INSTITUTO</w:t>
                    </w:r>
                    <w:r w:rsidR="00942994">
                      <w:rPr>
                        <w:rFonts w:ascii="Arial" w:hAnsi="Arial"/>
                        <w:b/>
                        <w:spacing w:val="1"/>
                      </w:rPr>
                      <w:t xml:space="preserve"> </w:t>
                    </w:r>
                    <w:r w:rsidR="00942994">
                      <w:rPr>
                        <w:rFonts w:ascii="Arial" w:hAnsi="Arial"/>
                        <w:b/>
                      </w:rPr>
                      <w:t>COLOMBIANO</w:t>
                    </w:r>
                    <w:r w:rsidR="00942994">
                      <w:rPr>
                        <w:rFonts w:ascii="Arial" w:hAnsi="Arial"/>
                        <w:b/>
                        <w:spacing w:val="3"/>
                      </w:rPr>
                      <w:t xml:space="preserve"> </w:t>
                    </w:r>
                    <w:r w:rsidR="00942994">
                      <w:rPr>
                        <w:rFonts w:ascii="Arial" w:hAnsi="Arial"/>
                        <w:b/>
                      </w:rPr>
                      <w:t>AGROPECUARIO</w:t>
                    </w:r>
                    <w:r w:rsidR="00942994">
                      <w:rPr>
                        <w:rFonts w:ascii="Arial" w:hAnsi="Arial"/>
                        <w:b/>
                        <w:spacing w:val="6"/>
                      </w:rPr>
                      <w:t xml:space="preserve"> </w:t>
                    </w:r>
                    <w:r w:rsidR="00942994">
                      <w:rPr>
                        <w:rFonts w:ascii="Arial" w:hAnsi="Arial"/>
                        <w:b/>
                      </w:rPr>
                      <w:t>(ICA)</w:t>
                    </w:r>
                    <w:r w:rsidR="00942994">
                      <w:rPr>
                        <w:rFonts w:ascii="Arial" w:hAnsi="Arial"/>
                        <w:b/>
                        <w:spacing w:val="1"/>
                      </w:rPr>
                      <w:t xml:space="preserve"> </w:t>
                    </w:r>
                    <w:r w:rsidR="00942994">
                      <w:rPr>
                        <w:rFonts w:ascii="Arial" w:hAnsi="Arial"/>
                        <w:b/>
                      </w:rPr>
                      <w:t>Y</w:t>
                    </w:r>
                  </w:p>
                  <w:p w:rsidR="00942994" w:rsidP="00942994" w:rsidRDefault="00C633EE" w14:paraId="5611EE8D" wp14:textId="77777777">
                    <w:pPr>
                      <w:ind w:left="18" w:right="18"/>
                      <w:jc w:val="center"/>
                      <w:rPr>
                        <w:rFonts w:ascii="Arial" w:hAnsi="Arial"/>
                        <w:b/>
                        <w:color w:val="FF0000"/>
                      </w:rPr>
                    </w:pPr>
                    <w:r w:rsidRPr="00C633EE">
                      <w:rPr>
                        <w:rFonts w:ascii="Arial" w:hAnsi="Arial"/>
                        <w:b/>
                      </w:rPr>
                      <w:t>EMPRESA COLOMBIANA DE PRODUCTOS VETERINARIOS S.A.</w:t>
                    </w:r>
                    <w:r w:rsidRPr="00C633EE">
                      <w:rPr>
                        <w:rFonts w:ascii="Arial" w:hAnsi="Arial"/>
                        <w:b/>
                        <w:color w:val="FF0000"/>
                      </w:rPr>
                      <w:t xml:space="preserve"> </w:t>
                    </w:r>
                    <w:r w:rsidRPr="00C633EE">
                      <w:rPr>
                        <w:rFonts w:ascii="Arial" w:hAnsi="Arial"/>
                        <w:b/>
                      </w:rPr>
                      <w:t xml:space="preserve">VECOL </w:t>
                    </w:r>
                    <w:r w:rsidRPr="00C633EE">
                      <w:rPr>
                        <w:rFonts w:ascii="Arial" w:hAnsi="Arial"/>
                        <w:b/>
                        <w:color w:val="FF0000"/>
                      </w:rPr>
                      <w:t>S.A.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xmlns:wp14="http://schemas.microsoft.com/office/word/2010/wordml" w:rsidRPr="00C633EE" w:rsidR="00E946DD" w:rsidP="00F1279A" w:rsidRDefault="00F1279A" w14:paraId="62EBF3C5" wp14:textId="77777777">
    <w:pPr>
      <w:pStyle w:val="Encabezado"/>
      <w:tabs>
        <w:tab w:val="clear" w:pos="8504"/>
        <w:tab w:val="left" w:pos="5483"/>
      </w:tabs>
      <w:ind w:left="-540"/>
      <w:rPr>
        <w:sz w:val="22"/>
        <w:szCs w:val="22"/>
      </w:rPr>
    </w:pPr>
    <w:r>
      <w:tab/>
    </w:r>
    <w:r w:rsidRPr="00C633EE">
      <w:rPr>
        <w:sz w:val="22"/>
        <w:szCs w:val="22"/>
      </w:rPr>
      <w:tab/>
    </w:r>
  </w:p>
  <w:p xmlns:wp14="http://schemas.microsoft.com/office/word/2010/wordml" w:rsidRPr="00C633EE" w:rsidR="00E946DD" w:rsidP="00F1279A" w:rsidRDefault="00F1279A" w14:paraId="6D98A12B" wp14:textId="77777777">
    <w:pPr>
      <w:pStyle w:val="Encabezado"/>
      <w:tabs>
        <w:tab w:val="clear" w:pos="4252"/>
        <w:tab w:val="clear" w:pos="8504"/>
        <w:tab w:val="left" w:pos="5483"/>
      </w:tabs>
      <w:ind w:left="-540"/>
      <w:rPr>
        <w:sz w:val="22"/>
        <w:szCs w:val="22"/>
      </w:rPr>
    </w:pPr>
    <w:r w:rsidRPr="00C633EE">
      <w:rPr>
        <w:sz w:val="22"/>
        <w:szCs w:val="22"/>
      </w:rPr>
      <w:tab/>
    </w:r>
  </w:p>
  <w:p xmlns:wp14="http://schemas.microsoft.com/office/word/2010/wordml" w:rsidRPr="00C633EE" w:rsidR="00E946DD" w:rsidP="001806ED" w:rsidRDefault="00E946DD" w14:paraId="2946DB82" wp14:textId="77777777">
    <w:pPr>
      <w:pStyle w:val="Encabezado"/>
      <w:ind w:left="-540"/>
      <w:rPr>
        <w:sz w:val="22"/>
        <w:szCs w:val="22"/>
      </w:rPr>
    </w:pPr>
  </w:p>
  <w:p xmlns:wp14="http://schemas.microsoft.com/office/word/2010/wordml" w:rsidRPr="00C633EE" w:rsidR="00E946DD" w:rsidP="001806ED" w:rsidRDefault="00E946DD" w14:paraId="5997CC1D" wp14:textId="77777777">
    <w:pPr>
      <w:pStyle w:val="Encabezado"/>
      <w:ind w:left="-540"/>
      <w:rPr>
        <w:sz w:val="22"/>
        <w:szCs w:val="22"/>
      </w:rPr>
    </w:pPr>
  </w:p>
  <w:p xmlns:wp14="http://schemas.microsoft.com/office/word/2010/wordml" w:rsidR="00E946DD" w:rsidP="001806ED" w:rsidRDefault="00E946DD" w14:paraId="110FFD37" wp14:textId="77777777">
    <w:pPr>
      <w:pStyle w:val="Encabezado"/>
      <w:ind w:left="-5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1E2DA1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116914AA"/>
    <w:multiLevelType w:val="hybridMultilevel"/>
    <w:tmpl w:val="88B29BB0"/>
    <w:lvl w:ilvl="0" w:tplc="0C0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2C6119"/>
    <w:multiLevelType w:val="hybridMultilevel"/>
    <w:tmpl w:val="8C2CDB2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69E2B2D"/>
    <w:multiLevelType w:val="hybridMultilevel"/>
    <w:tmpl w:val="1F2079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4" w15:restartNumberingAfterBreak="0">
    <w:nsid w:val="352A4FDF"/>
    <w:multiLevelType w:val="hybridMultilevel"/>
    <w:tmpl w:val="C19AEA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C9C7A6A"/>
    <w:multiLevelType w:val="hybridMultilevel"/>
    <w:tmpl w:val="EBA49E4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6D514FF"/>
    <w:multiLevelType w:val="hybridMultilevel"/>
    <w:tmpl w:val="7ECE438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A9D2592"/>
    <w:multiLevelType w:val="hybridMultilevel"/>
    <w:tmpl w:val="458C75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A27AA9"/>
    <w:multiLevelType w:val="hybridMultilevel"/>
    <w:tmpl w:val="8CB690B4"/>
    <w:lvl w:ilvl="0" w:tplc="C674C5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4F510B"/>
    <w:multiLevelType w:val="hybridMultilevel"/>
    <w:tmpl w:val="D8F0FCA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2CE5623"/>
    <w:multiLevelType w:val="hybridMultilevel"/>
    <w:tmpl w:val="955C7BE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53B389C"/>
    <w:multiLevelType w:val="multilevel"/>
    <w:tmpl w:val="CD860A36"/>
    <w:lvl w:ilvl="0">
      <w:start w:val="3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389838244">
    <w:abstractNumId w:val="1"/>
  </w:num>
  <w:num w:numId="2" w16cid:durableId="857046330">
    <w:abstractNumId w:val="7"/>
  </w:num>
  <w:num w:numId="3" w16cid:durableId="1714771743">
    <w:abstractNumId w:val="11"/>
  </w:num>
  <w:num w:numId="4" w16cid:durableId="201669794">
    <w:abstractNumId w:val="0"/>
  </w:num>
  <w:num w:numId="5" w16cid:durableId="1602030545">
    <w:abstractNumId w:val="8"/>
  </w:num>
  <w:num w:numId="6" w16cid:durableId="106630527">
    <w:abstractNumId w:val="6"/>
  </w:num>
  <w:num w:numId="7" w16cid:durableId="1765027635">
    <w:abstractNumId w:val="3"/>
  </w:num>
  <w:num w:numId="8" w16cid:durableId="1765152560">
    <w:abstractNumId w:val="4"/>
  </w:num>
  <w:num w:numId="9" w16cid:durableId="1121387938">
    <w:abstractNumId w:val="2"/>
  </w:num>
  <w:num w:numId="10" w16cid:durableId="1354455662">
    <w:abstractNumId w:val="9"/>
  </w:num>
  <w:num w:numId="11" w16cid:durableId="1818837402">
    <w:abstractNumId w:val="5"/>
  </w:num>
  <w:num w:numId="12" w16cid:durableId="2034573497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displayBackgroundShape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hdrShapeDefaults>
    <o:shapedefaults v:ext="edit" spidmax="2050" fill="f" fillcolor="white" stroke="f">
      <v:fill on="f"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2EF"/>
    <w:rsid w:val="00002AE4"/>
    <w:rsid w:val="00006A5C"/>
    <w:rsid w:val="000140C3"/>
    <w:rsid w:val="0002151F"/>
    <w:rsid w:val="00021CA8"/>
    <w:rsid w:val="00027218"/>
    <w:rsid w:val="000279BE"/>
    <w:rsid w:val="00042ECB"/>
    <w:rsid w:val="00044ADB"/>
    <w:rsid w:val="00044D34"/>
    <w:rsid w:val="000513C5"/>
    <w:rsid w:val="00052A4D"/>
    <w:rsid w:val="000552A7"/>
    <w:rsid w:val="00067365"/>
    <w:rsid w:val="00074C3F"/>
    <w:rsid w:val="000A0ACC"/>
    <w:rsid w:val="000A593D"/>
    <w:rsid w:val="000B0081"/>
    <w:rsid w:val="000B13EE"/>
    <w:rsid w:val="000B3255"/>
    <w:rsid w:val="000C62D3"/>
    <w:rsid w:val="000D28C5"/>
    <w:rsid w:val="000D4BFE"/>
    <w:rsid w:val="000D51A1"/>
    <w:rsid w:val="000D717F"/>
    <w:rsid w:val="000E093B"/>
    <w:rsid w:val="000E3AA2"/>
    <w:rsid w:val="000E7054"/>
    <w:rsid w:val="000F5CB7"/>
    <w:rsid w:val="00111D06"/>
    <w:rsid w:val="00120BED"/>
    <w:rsid w:val="0013248C"/>
    <w:rsid w:val="00141182"/>
    <w:rsid w:val="00150FB3"/>
    <w:rsid w:val="0015379B"/>
    <w:rsid w:val="001703E9"/>
    <w:rsid w:val="00170BF1"/>
    <w:rsid w:val="001715E2"/>
    <w:rsid w:val="001806ED"/>
    <w:rsid w:val="00194200"/>
    <w:rsid w:val="00194B59"/>
    <w:rsid w:val="001A2972"/>
    <w:rsid w:val="001A4653"/>
    <w:rsid w:val="001B313B"/>
    <w:rsid w:val="001C32C7"/>
    <w:rsid w:val="001C3DE0"/>
    <w:rsid w:val="001C7273"/>
    <w:rsid w:val="001C77E9"/>
    <w:rsid w:val="001E492C"/>
    <w:rsid w:val="001E7560"/>
    <w:rsid w:val="0020152D"/>
    <w:rsid w:val="002069B1"/>
    <w:rsid w:val="00207471"/>
    <w:rsid w:val="00210863"/>
    <w:rsid w:val="002317EF"/>
    <w:rsid w:val="00236253"/>
    <w:rsid w:val="00241BCD"/>
    <w:rsid w:val="00243226"/>
    <w:rsid w:val="002500F5"/>
    <w:rsid w:val="00251D5C"/>
    <w:rsid w:val="00257986"/>
    <w:rsid w:val="00264E92"/>
    <w:rsid w:val="00271DF2"/>
    <w:rsid w:val="00283ACC"/>
    <w:rsid w:val="002853A4"/>
    <w:rsid w:val="00295CDD"/>
    <w:rsid w:val="002A0349"/>
    <w:rsid w:val="002A66F8"/>
    <w:rsid w:val="002C159F"/>
    <w:rsid w:val="002C33D3"/>
    <w:rsid w:val="002D28DC"/>
    <w:rsid w:val="002D2BAD"/>
    <w:rsid w:val="002D5F6E"/>
    <w:rsid w:val="002D7185"/>
    <w:rsid w:val="002E29E1"/>
    <w:rsid w:val="002F13D8"/>
    <w:rsid w:val="002F7625"/>
    <w:rsid w:val="003040E5"/>
    <w:rsid w:val="003068A1"/>
    <w:rsid w:val="00307EE7"/>
    <w:rsid w:val="00312842"/>
    <w:rsid w:val="00313991"/>
    <w:rsid w:val="00313EFD"/>
    <w:rsid w:val="003247A9"/>
    <w:rsid w:val="003277E1"/>
    <w:rsid w:val="003340FC"/>
    <w:rsid w:val="00340331"/>
    <w:rsid w:val="00342E65"/>
    <w:rsid w:val="003453EB"/>
    <w:rsid w:val="00347710"/>
    <w:rsid w:val="0035066D"/>
    <w:rsid w:val="0035185B"/>
    <w:rsid w:val="00352191"/>
    <w:rsid w:val="00366DA9"/>
    <w:rsid w:val="00377FB1"/>
    <w:rsid w:val="00382F23"/>
    <w:rsid w:val="00385AEF"/>
    <w:rsid w:val="00387ABC"/>
    <w:rsid w:val="003A4D51"/>
    <w:rsid w:val="003B0DA3"/>
    <w:rsid w:val="003D0246"/>
    <w:rsid w:val="003D2E60"/>
    <w:rsid w:val="003D3808"/>
    <w:rsid w:val="003D7C18"/>
    <w:rsid w:val="003F4CF1"/>
    <w:rsid w:val="00414683"/>
    <w:rsid w:val="0042137F"/>
    <w:rsid w:val="0042496D"/>
    <w:rsid w:val="00432B98"/>
    <w:rsid w:val="00433315"/>
    <w:rsid w:val="00443792"/>
    <w:rsid w:val="004447E8"/>
    <w:rsid w:val="0045300A"/>
    <w:rsid w:val="00457CB0"/>
    <w:rsid w:val="0046245B"/>
    <w:rsid w:val="004652D4"/>
    <w:rsid w:val="00466601"/>
    <w:rsid w:val="00466613"/>
    <w:rsid w:val="00471C41"/>
    <w:rsid w:val="00471F51"/>
    <w:rsid w:val="00474F8A"/>
    <w:rsid w:val="00476BBE"/>
    <w:rsid w:val="00477562"/>
    <w:rsid w:val="0048095F"/>
    <w:rsid w:val="00490898"/>
    <w:rsid w:val="00491337"/>
    <w:rsid w:val="004916B9"/>
    <w:rsid w:val="00494DDC"/>
    <w:rsid w:val="00496CA7"/>
    <w:rsid w:val="004978F7"/>
    <w:rsid w:val="004A3ED5"/>
    <w:rsid w:val="004A5585"/>
    <w:rsid w:val="004C7E3C"/>
    <w:rsid w:val="004D1C37"/>
    <w:rsid w:val="004D6962"/>
    <w:rsid w:val="004E4F25"/>
    <w:rsid w:val="004F46F6"/>
    <w:rsid w:val="005049EC"/>
    <w:rsid w:val="00511657"/>
    <w:rsid w:val="005231AF"/>
    <w:rsid w:val="00524A46"/>
    <w:rsid w:val="005266A5"/>
    <w:rsid w:val="005278A4"/>
    <w:rsid w:val="0053201B"/>
    <w:rsid w:val="00534E47"/>
    <w:rsid w:val="0054296A"/>
    <w:rsid w:val="00542BFB"/>
    <w:rsid w:val="005479B8"/>
    <w:rsid w:val="005613EE"/>
    <w:rsid w:val="00562A7E"/>
    <w:rsid w:val="00565CE2"/>
    <w:rsid w:val="00577CE0"/>
    <w:rsid w:val="005831EE"/>
    <w:rsid w:val="005936C0"/>
    <w:rsid w:val="005943AA"/>
    <w:rsid w:val="005A394E"/>
    <w:rsid w:val="005B73DD"/>
    <w:rsid w:val="005C6B49"/>
    <w:rsid w:val="005D05AB"/>
    <w:rsid w:val="005D6744"/>
    <w:rsid w:val="005F35F0"/>
    <w:rsid w:val="006000CC"/>
    <w:rsid w:val="00612916"/>
    <w:rsid w:val="0061728A"/>
    <w:rsid w:val="00621514"/>
    <w:rsid w:val="0062275F"/>
    <w:rsid w:val="00636680"/>
    <w:rsid w:val="00640C51"/>
    <w:rsid w:val="006526E0"/>
    <w:rsid w:val="00665629"/>
    <w:rsid w:val="00670EBD"/>
    <w:rsid w:val="006710EE"/>
    <w:rsid w:val="0067654A"/>
    <w:rsid w:val="006915EC"/>
    <w:rsid w:val="00691A0B"/>
    <w:rsid w:val="00693E7A"/>
    <w:rsid w:val="0069431F"/>
    <w:rsid w:val="00694CE7"/>
    <w:rsid w:val="006B1B4C"/>
    <w:rsid w:val="006B269E"/>
    <w:rsid w:val="006B2A18"/>
    <w:rsid w:val="006B2F2E"/>
    <w:rsid w:val="006D2CC7"/>
    <w:rsid w:val="006E226E"/>
    <w:rsid w:val="006E373D"/>
    <w:rsid w:val="006E403C"/>
    <w:rsid w:val="006E6DEA"/>
    <w:rsid w:val="006F0E91"/>
    <w:rsid w:val="006F3BD8"/>
    <w:rsid w:val="006F4CFB"/>
    <w:rsid w:val="00706EB8"/>
    <w:rsid w:val="00710839"/>
    <w:rsid w:val="0072432A"/>
    <w:rsid w:val="00732BAE"/>
    <w:rsid w:val="007400CA"/>
    <w:rsid w:val="007438BE"/>
    <w:rsid w:val="007457E6"/>
    <w:rsid w:val="007514EF"/>
    <w:rsid w:val="00784083"/>
    <w:rsid w:val="00785556"/>
    <w:rsid w:val="007879A4"/>
    <w:rsid w:val="007A465C"/>
    <w:rsid w:val="007B1C4A"/>
    <w:rsid w:val="007E00F4"/>
    <w:rsid w:val="007E410A"/>
    <w:rsid w:val="007E4421"/>
    <w:rsid w:val="007E6EF6"/>
    <w:rsid w:val="007F63E5"/>
    <w:rsid w:val="00813170"/>
    <w:rsid w:val="0081679D"/>
    <w:rsid w:val="00821DBA"/>
    <w:rsid w:val="00825363"/>
    <w:rsid w:val="00826097"/>
    <w:rsid w:val="00826EEE"/>
    <w:rsid w:val="008332A7"/>
    <w:rsid w:val="00833409"/>
    <w:rsid w:val="00833B00"/>
    <w:rsid w:val="00857C13"/>
    <w:rsid w:val="008614AD"/>
    <w:rsid w:val="00866CEF"/>
    <w:rsid w:val="008738FF"/>
    <w:rsid w:val="00882368"/>
    <w:rsid w:val="008863F7"/>
    <w:rsid w:val="00892E12"/>
    <w:rsid w:val="008A383D"/>
    <w:rsid w:val="008B044D"/>
    <w:rsid w:val="008B3D17"/>
    <w:rsid w:val="008B4912"/>
    <w:rsid w:val="008B5135"/>
    <w:rsid w:val="008B5203"/>
    <w:rsid w:val="008B68A1"/>
    <w:rsid w:val="008C13C2"/>
    <w:rsid w:val="008D4072"/>
    <w:rsid w:val="008D48A5"/>
    <w:rsid w:val="008D6010"/>
    <w:rsid w:val="008E44E0"/>
    <w:rsid w:val="008E4E21"/>
    <w:rsid w:val="00900D4C"/>
    <w:rsid w:val="00903442"/>
    <w:rsid w:val="009058BA"/>
    <w:rsid w:val="00942994"/>
    <w:rsid w:val="00942D77"/>
    <w:rsid w:val="009443F4"/>
    <w:rsid w:val="009502EF"/>
    <w:rsid w:val="009736E2"/>
    <w:rsid w:val="009812DA"/>
    <w:rsid w:val="0098317C"/>
    <w:rsid w:val="00994AB6"/>
    <w:rsid w:val="00996B36"/>
    <w:rsid w:val="009A037D"/>
    <w:rsid w:val="009A138D"/>
    <w:rsid w:val="009A2CFA"/>
    <w:rsid w:val="009B4910"/>
    <w:rsid w:val="009C2A30"/>
    <w:rsid w:val="009C4FBA"/>
    <w:rsid w:val="009C5E41"/>
    <w:rsid w:val="009D41E7"/>
    <w:rsid w:val="009D7032"/>
    <w:rsid w:val="009E1912"/>
    <w:rsid w:val="009E7EA2"/>
    <w:rsid w:val="009F030D"/>
    <w:rsid w:val="009F3AF9"/>
    <w:rsid w:val="00A074D8"/>
    <w:rsid w:val="00A14E64"/>
    <w:rsid w:val="00A15C13"/>
    <w:rsid w:val="00A2045A"/>
    <w:rsid w:val="00A302F4"/>
    <w:rsid w:val="00A50D8D"/>
    <w:rsid w:val="00A54E7A"/>
    <w:rsid w:val="00A55E81"/>
    <w:rsid w:val="00A61A15"/>
    <w:rsid w:val="00A6305C"/>
    <w:rsid w:val="00A6633D"/>
    <w:rsid w:val="00A672D1"/>
    <w:rsid w:val="00A72A53"/>
    <w:rsid w:val="00A747BA"/>
    <w:rsid w:val="00A93626"/>
    <w:rsid w:val="00A962E7"/>
    <w:rsid w:val="00AB0EB5"/>
    <w:rsid w:val="00AB59F0"/>
    <w:rsid w:val="00AB6486"/>
    <w:rsid w:val="00AC1C8C"/>
    <w:rsid w:val="00AC2127"/>
    <w:rsid w:val="00AC2F73"/>
    <w:rsid w:val="00AC3721"/>
    <w:rsid w:val="00AD7FA4"/>
    <w:rsid w:val="00AE3F42"/>
    <w:rsid w:val="00AF51B5"/>
    <w:rsid w:val="00B0243E"/>
    <w:rsid w:val="00B36AD8"/>
    <w:rsid w:val="00B419C9"/>
    <w:rsid w:val="00B42110"/>
    <w:rsid w:val="00B54EDA"/>
    <w:rsid w:val="00B65894"/>
    <w:rsid w:val="00B663B7"/>
    <w:rsid w:val="00B679A4"/>
    <w:rsid w:val="00B74C3F"/>
    <w:rsid w:val="00B87D54"/>
    <w:rsid w:val="00B94CB6"/>
    <w:rsid w:val="00B9560B"/>
    <w:rsid w:val="00BA087A"/>
    <w:rsid w:val="00BA2E29"/>
    <w:rsid w:val="00BA369F"/>
    <w:rsid w:val="00BD39C6"/>
    <w:rsid w:val="00BE7628"/>
    <w:rsid w:val="00BF01F5"/>
    <w:rsid w:val="00BF1132"/>
    <w:rsid w:val="00BF57AC"/>
    <w:rsid w:val="00BF6F6A"/>
    <w:rsid w:val="00C01A85"/>
    <w:rsid w:val="00C04E3A"/>
    <w:rsid w:val="00C15E64"/>
    <w:rsid w:val="00C20188"/>
    <w:rsid w:val="00C30164"/>
    <w:rsid w:val="00C30BE0"/>
    <w:rsid w:val="00C30F06"/>
    <w:rsid w:val="00C324E4"/>
    <w:rsid w:val="00C34EA1"/>
    <w:rsid w:val="00C52A35"/>
    <w:rsid w:val="00C633EE"/>
    <w:rsid w:val="00C63731"/>
    <w:rsid w:val="00C71388"/>
    <w:rsid w:val="00C87FE3"/>
    <w:rsid w:val="00C95347"/>
    <w:rsid w:val="00CA0746"/>
    <w:rsid w:val="00CA4F09"/>
    <w:rsid w:val="00CC519F"/>
    <w:rsid w:val="00CC7AC1"/>
    <w:rsid w:val="00CD2A68"/>
    <w:rsid w:val="00CD308D"/>
    <w:rsid w:val="00CD4CF5"/>
    <w:rsid w:val="00CE59C3"/>
    <w:rsid w:val="00CF174A"/>
    <w:rsid w:val="00CF345F"/>
    <w:rsid w:val="00CF388F"/>
    <w:rsid w:val="00CF547B"/>
    <w:rsid w:val="00D03FBF"/>
    <w:rsid w:val="00D06A07"/>
    <w:rsid w:val="00D1061E"/>
    <w:rsid w:val="00D11B1E"/>
    <w:rsid w:val="00D15A61"/>
    <w:rsid w:val="00D17F2B"/>
    <w:rsid w:val="00D21B8E"/>
    <w:rsid w:val="00D33F4D"/>
    <w:rsid w:val="00D47B4E"/>
    <w:rsid w:val="00D51C7A"/>
    <w:rsid w:val="00D56C0C"/>
    <w:rsid w:val="00D63518"/>
    <w:rsid w:val="00D63A8E"/>
    <w:rsid w:val="00D67BB3"/>
    <w:rsid w:val="00D747A3"/>
    <w:rsid w:val="00D7608A"/>
    <w:rsid w:val="00D85261"/>
    <w:rsid w:val="00D940C5"/>
    <w:rsid w:val="00DA0871"/>
    <w:rsid w:val="00DA1FB4"/>
    <w:rsid w:val="00DD411C"/>
    <w:rsid w:val="00DE0E13"/>
    <w:rsid w:val="00DE51A8"/>
    <w:rsid w:val="00DF7876"/>
    <w:rsid w:val="00E070C8"/>
    <w:rsid w:val="00E102C6"/>
    <w:rsid w:val="00E14278"/>
    <w:rsid w:val="00E22C3C"/>
    <w:rsid w:val="00E24DB3"/>
    <w:rsid w:val="00E2587F"/>
    <w:rsid w:val="00E31C4B"/>
    <w:rsid w:val="00E40C47"/>
    <w:rsid w:val="00E47DE0"/>
    <w:rsid w:val="00E5307A"/>
    <w:rsid w:val="00E63892"/>
    <w:rsid w:val="00E65F87"/>
    <w:rsid w:val="00E74836"/>
    <w:rsid w:val="00E82491"/>
    <w:rsid w:val="00E91CAB"/>
    <w:rsid w:val="00E946DD"/>
    <w:rsid w:val="00E94FB1"/>
    <w:rsid w:val="00EA293F"/>
    <w:rsid w:val="00EB691F"/>
    <w:rsid w:val="00EC1636"/>
    <w:rsid w:val="00ED4864"/>
    <w:rsid w:val="00ED5FAB"/>
    <w:rsid w:val="00ED767E"/>
    <w:rsid w:val="00EE21FF"/>
    <w:rsid w:val="00EF1487"/>
    <w:rsid w:val="00F10EB4"/>
    <w:rsid w:val="00F1279A"/>
    <w:rsid w:val="00F13B42"/>
    <w:rsid w:val="00F15990"/>
    <w:rsid w:val="00F17E63"/>
    <w:rsid w:val="00F262E8"/>
    <w:rsid w:val="00F321E2"/>
    <w:rsid w:val="00F47026"/>
    <w:rsid w:val="00F51187"/>
    <w:rsid w:val="00F53A81"/>
    <w:rsid w:val="00F6719C"/>
    <w:rsid w:val="00F7533B"/>
    <w:rsid w:val="00F759B7"/>
    <w:rsid w:val="00F77EEA"/>
    <w:rsid w:val="00F81015"/>
    <w:rsid w:val="00F82559"/>
    <w:rsid w:val="00F8339F"/>
    <w:rsid w:val="00F83D77"/>
    <w:rsid w:val="00F848AB"/>
    <w:rsid w:val="00F84B79"/>
    <w:rsid w:val="00F93011"/>
    <w:rsid w:val="00F93BCF"/>
    <w:rsid w:val="00FA439B"/>
    <w:rsid w:val="00FA47CC"/>
    <w:rsid w:val="00FA6534"/>
    <w:rsid w:val="00FB7BA7"/>
    <w:rsid w:val="00FD4F0A"/>
    <w:rsid w:val="00FD6620"/>
    <w:rsid w:val="00FD70C2"/>
    <w:rsid w:val="00FE2439"/>
    <w:rsid w:val="00FE3DED"/>
    <w:rsid w:val="00FF0B91"/>
    <w:rsid w:val="01B416F9"/>
    <w:rsid w:val="03C53FBD"/>
    <w:rsid w:val="1137F9DA"/>
    <w:rsid w:val="1BC1124B"/>
    <w:rsid w:val="1C7F2102"/>
    <w:rsid w:val="32933ECD"/>
    <w:rsid w:val="360CD60E"/>
    <w:rsid w:val="3F680C22"/>
    <w:rsid w:val="408FCEE5"/>
    <w:rsid w:val="4CF6589F"/>
    <w:rsid w:val="50011D38"/>
    <w:rsid w:val="5B651D60"/>
    <w:rsid w:val="5E56404F"/>
    <w:rsid w:val="5FFD0126"/>
    <w:rsid w:val="694AC45B"/>
    <w:rsid w:val="6AEC373F"/>
    <w:rsid w:val="6CCEAD89"/>
    <w:rsid w:val="6D8504BA"/>
    <w:rsid w:val="79DA9A17"/>
    <w:rsid w:val="7CEBE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on="f" color="white"/>
      <v:stroke on="f"/>
    </o:shapedefaults>
    <o:shapelayout v:ext="edit">
      <o:idmap v:ext="edit" data="2"/>
    </o:shapelayout>
  </w:shapeDefaults>
  <w:decimalSymbol w:val="."/>
  <w:listSeparator w:val=","/>
  <w14:docId w14:val="363F94AF"/>
  <w15:chartTrackingRefBased/>
  <w15:docId w15:val="{DE0D8D80-8051-48FF-A598-8C4E3E4C78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812DA"/>
    <w:rPr>
      <w:sz w:val="24"/>
      <w:szCs w:val="24"/>
      <w:lang w:eastAsia="es-ES"/>
    </w:rPr>
  </w:style>
  <w:style w:type="character" w:styleId="Fuentedeprrafopredeter" w:default="1">
    <w:name w:val="Default Paragraph Font"/>
    <w:uiPriority w:val="1"/>
    <w:unhideWhenUsed/>
  </w:style>
  <w:style w:type="table" w:styleId="Tabla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rsid w:val="009D703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9D7032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35066D"/>
    <w:pPr>
      <w:jc w:val="both"/>
    </w:pPr>
    <w:rPr>
      <w:b/>
      <w:bCs/>
      <w:lang w:val="es-CO"/>
    </w:rPr>
  </w:style>
  <w:style w:type="paragraph" w:styleId="Textoindependiente3">
    <w:name w:val="Body Text 3"/>
    <w:basedOn w:val="Normal"/>
    <w:rsid w:val="0035066D"/>
    <w:pPr>
      <w:spacing w:after="120"/>
    </w:pPr>
    <w:rPr>
      <w:sz w:val="16"/>
      <w:szCs w:val="16"/>
    </w:rPr>
  </w:style>
  <w:style w:type="character" w:styleId="TextoindependienteCar" w:customStyle="1">
    <w:name w:val="Texto independiente Car"/>
    <w:link w:val="Textoindependiente"/>
    <w:rsid w:val="0035066D"/>
    <w:rPr>
      <w:b/>
      <w:bCs/>
      <w:sz w:val="24"/>
      <w:szCs w:val="24"/>
      <w:lang w:val="es-CO" w:eastAsia="es-ES" w:bidi="ar-SA"/>
    </w:rPr>
  </w:style>
  <w:style w:type="character" w:styleId="PiedepginaCar" w:customStyle="1">
    <w:name w:val="Pie de página Car"/>
    <w:link w:val="Piedepgina"/>
    <w:rsid w:val="0035066D"/>
    <w:rPr>
      <w:sz w:val="24"/>
      <w:szCs w:val="24"/>
      <w:lang w:val="es-ES" w:eastAsia="es-ES" w:bidi="ar-SA"/>
    </w:rPr>
  </w:style>
  <w:style w:type="paragraph" w:styleId="Sinespaciado">
    <w:name w:val="No Spacing"/>
    <w:qFormat/>
    <w:rsid w:val="0035066D"/>
    <w:rPr>
      <w:rFonts w:ascii="Calibri" w:hAnsi="Calibri" w:eastAsia="Calibri"/>
      <w:sz w:val="22"/>
      <w:szCs w:val="22"/>
      <w:lang w:eastAsia="en-US"/>
    </w:rPr>
  </w:style>
  <w:style w:type="table" w:styleId="Tablaconcuadrcula">
    <w:name w:val="Table Grid"/>
    <w:basedOn w:val="Tablanormal"/>
    <w:rsid w:val="008E44E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deglobo">
    <w:name w:val="Balloon Text"/>
    <w:basedOn w:val="Normal"/>
    <w:link w:val="TextodegloboCar"/>
    <w:rsid w:val="00FD70C2"/>
    <w:rPr>
      <w:rFonts w:ascii="Tahoma" w:hAnsi="Tahoma"/>
      <w:sz w:val="16"/>
      <w:szCs w:val="16"/>
      <w:lang w:val="x-none" w:eastAsia="x-none"/>
    </w:rPr>
  </w:style>
  <w:style w:type="character" w:styleId="TextodegloboCar" w:customStyle="1">
    <w:name w:val="Texto de globo Car"/>
    <w:link w:val="Textodeglobo"/>
    <w:rsid w:val="00FD70C2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BF11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Listaconvietas">
    <w:name w:val="List Bullet"/>
    <w:basedOn w:val="Normal"/>
    <w:rsid w:val="009812DA"/>
    <w:pPr>
      <w:numPr>
        <w:numId w:val="4"/>
      </w:numPr>
      <w:contextualSpacing/>
    </w:pPr>
  </w:style>
  <w:style w:type="paragraph" w:styleId="Estilo1" w:customStyle="1">
    <w:name w:val="Estilo1"/>
    <w:basedOn w:val="Normal"/>
    <w:autoRedefine/>
    <w:rsid w:val="00D15A61"/>
    <w:rPr>
      <w:rFonts w:ascii="Arial" w:hAnsi="Arial" w:cs="Arial"/>
    </w:rPr>
  </w:style>
  <w:style w:type="paragraph" w:styleId="Estilo2" w:customStyle="1">
    <w:name w:val="Estilo2"/>
    <w:basedOn w:val="Normal"/>
    <w:autoRedefine/>
    <w:rsid w:val="00D15A61"/>
    <w:rPr>
      <w:rFonts w:ascii="Arial" w:hAnsi="Arial" w:cs="Arial"/>
    </w:rPr>
  </w:style>
  <w:style w:type="character" w:styleId="Hipervnculo">
    <w:name w:val="Hyperlink"/>
    <w:rsid w:val="00021CA8"/>
    <w:rPr>
      <w:color w:val="0000FF"/>
      <w:u w:val="single"/>
    </w:rPr>
  </w:style>
  <w:style w:type="character" w:styleId="apple-converted-space" w:customStyle="1">
    <w:name w:val="apple-converted-space"/>
    <w:basedOn w:val="Fuentedeprrafopredeter"/>
    <w:rsid w:val="00E47DE0"/>
  </w:style>
  <w:style w:type="character" w:styleId="il" w:customStyle="1">
    <w:name w:val="il"/>
    <w:basedOn w:val="Fuentedeprrafopredeter"/>
    <w:rsid w:val="00E47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43;nica%20Aparicio\AppData\Local\Microsoft\Windows\Temporary%20Internet%20Files\Content.IE5\EK3A9XIW\PLANTILLA%20SGD%20SEC%20DE%20HAC%20%20%20DIR%20%20DE%20CONTRATACION%20carta.dot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5EBC2-ECBF-4F52-8B6D-3494056A428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PLANTILLA SGD SEC DE HAC   DIR  DE CONTRATACION carta.dot</ap:Template>
  <ap:Application>Microsoft Word for the web</ap:Application>
  <ap:DocSecurity>0</ap:DocSecurity>
  <ap:ScaleCrop>false</ap:ScaleCrop>
  <ap:Company>GOBERNACION DE BOYACA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1</dc:title>
  <dc:subject/>
  <dc:creator>Mónica Aparicio</dc:creator>
  <keywords/>
  <lastModifiedBy>Carmen Viviana Arguello Benitez</lastModifiedBy>
  <revision>4</revision>
  <lastPrinted>2021-11-12T18:23:00.0000000Z</lastPrinted>
  <dcterms:created xsi:type="dcterms:W3CDTF">2026-05-14T19:24:00.0000000Z</dcterms:created>
  <dcterms:modified xsi:type="dcterms:W3CDTF">2026-05-14T19:33:55.0116455Z</dcterms:modified>
</coreProperties>
</file>