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73" w:type="pct"/>
        <w:jc w:val="center"/>
        <w:tblLook w:val="04A0" w:firstRow="1" w:lastRow="0" w:firstColumn="1" w:lastColumn="0" w:noHBand="0" w:noVBand="1"/>
      </w:tblPr>
      <w:tblGrid>
        <w:gridCol w:w="1843"/>
        <w:gridCol w:w="1276"/>
        <w:gridCol w:w="3120"/>
        <w:gridCol w:w="1268"/>
        <w:gridCol w:w="2324"/>
      </w:tblGrid>
      <w:tr w:rsidR="00575AE8" w:rsidRPr="00A81F5B" w14:paraId="71ABB94C" w14:textId="77777777" w:rsidTr="00E94075">
        <w:trPr>
          <w:trHeight w:val="257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0BABFF4" w14:textId="64A4A2C3" w:rsidR="00C66492" w:rsidRPr="00A81F5B" w:rsidRDefault="00575AE8" w:rsidP="00A81F5B">
            <w:pPr>
              <w:pStyle w:val="Sinespaciado"/>
              <w:tabs>
                <w:tab w:val="left" w:pos="142"/>
              </w:tabs>
              <w:jc w:val="center"/>
              <w:rPr>
                <w:rFonts w:ascii="Arial Narrow" w:hAnsi="Arial Narrow" w:cs="Arial"/>
                <w:b/>
              </w:rPr>
            </w:pPr>
            <w:r w:rsidRPr="00A81F5B">
              <w:rPr>
                <w:rFonts w:ascii="Arial Narrow" w:hAnsi="Arial Narrow" w:cs="Arial"/>
                <w:b/>
              </w:rPr>
              <w:t>ACTA DE INICIO</w:t>
            </w:r>
          </w:p>
        </w:tc>
      </w:tr>
      <w:tr w:rsidR="00C34192" w:rsidRPr="00A81F5B" w14:paraId="1561AB00" w14:textId="77777777" w:rsidTr="00E94075">
        <w:trPr>
          <w:trHeight w:val="503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5F9C6CCD" w14:textId="4EC01B83" w:rsidR="00C34192" w:rsidRPr="00A81F5B" w:rsidRDefault="00C34192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MODALIDAD DEL CONTRATO:</w:t>
            </w:r>
          </w:p>
        </w:tc>
        <w:tc>
          <w:tcPr>
            <w:tcW w:w="4063" w:type="pct"/>
            <w:gridSpan w:val="4"/>
            <w:vAlign w:val="center"/>
          </w:tcPr>
          <w:p w14:paraId="0F06DD3A" w14:textId="2414D157" w:rsidR="00C34192" w:rsidRPr="00A81F5B" w:rsidRDefault="001E03D8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SUMINISTRO</w:t>
            </w:r>
          </w:p>
        </w:tc>
      </w:tr>
      <w:tr w:rsidR="00C34192" w:rsidRPr="00A81F5B" w14:paraId="03F40DC7" w14:textId="77777777" w:rsidTr="00400184">
        <w:trPr>
          <w:trHeight w:val="319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4BE91594" w14:textId="0D1A8D8E" w:rsidR="00C34192" w:rsidRPr="00A81F5B" w:rsidRDefault="00C34192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 xml:space="preserve">CONTRATO </w:t>
            </w:r>
            <w:proofErr w:type="spellStart"/>
            <w:r w:rsidRPr="00A81F5B">
              <w:rPr>
                <w:rFonts w:ascii="Arial Narrow" w:hAnsi="Arial Narrow"/>
                <w:b/>
              </w:rPr>
              <w:t>N</w:t>
            </w:r>
            <w:r w:rsidR="00EE7EA0" w:rsidRPr="00A81F5B">
              <w:rPr>
                <w:rFonts w:ascii="Arial Narrow" w:hAnsi="Arial Narrow"/>
                <w:b/>
              </w:rPr>
              <w:t>°</w:t>
            </w:r>
            <w:proofErr w:type="spellEnd"/>
            <w:r w:rsidR="00790376" w:rsidRPr="00A81F5B"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063" w:type="pct"/>
            <w:gridSpan w:val="4"/>
            <w:vAlign w:val="center"/>
          </w:tcPr>
          <w:p w14:paraId="37C6F24F" w14:textId="77777777" w:rsidR="006F25A8" w:rsidRPr="006F25A8" w:rsidRDefault="006F25A8" w:rsidP="006F25A8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lang w:val="es-CO"/>
              </w:rPr>
            </w:pPr>
          </w:p>
          <w:p w14:paraId="77CBEB8C" w14:textId="44D75892" w:rsidR="00C34192" w:rsidRPr="00774C68" w:rsidRDefault="006F25A8" w:rsidP="006F25A8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 w:rsidRPr="006F25A8">
              <w:rPr>
                <w:rFonts w:ascii="Arial Narrow" w:hAnsi="Arial Narrow"/>
                <w:lang w:val="es-CO"/>
              </w:rPr>
              <w:t xml:space="preserve"> </w:t>
            </w:r>
            <w:r w:rsidR="00F21B69">
              <w:rPr>
                <w:rFonts w:ascii="Arial Narrow" w:hAnsi="Arial Narrow"/>
                <w:lang w:val="es-CO"/>
              </w:rPr>
              <w:t xml:space="preserve">130 DE 2026 </w:t>
            </w:r>
            <w:proofErr w:type="gramStart"/>
            <w:r w:rsidR="00F21B69">
              <w:rPr>
                <w:rFonts w:ascii="Arial Narrow" w:hAnsi="Arial Narrow"/>
                <w:lang w:val="es-CO"/>
              </w:rPr>
              <w:t xml:space="preserve">-  </w:t>
            </w:r>
            <w:r w:rsidR="007279EE" w:rsidRPr="007279EE">
              <w:rPr>
                <w:rFonts w:ascii="Arial Narrow" w:hAnsi="Arial Narrow"/>
              </w:rPr>
              <w:t>MC</w:t>
            </w:r>
            <w:proofErr w:type="gramEnd"/>
            <w:r w:rsidR="007279EE" w:rsidRPr="007279EE">
              <w:rPr>
                <w:rFonts w:ascii="Arial Narrow" w:hAnsi="Arial Narrow"/>
              </w:rPr>
              <w:t xml:space="preserve"> -SPDE - 0</w:t>
            </w:r>
            <w:r w:rsidR="00F21B69">
              <w:rPr>
                <w:rFonts w:ascii="Arial Narrow" w:hAnsi="Arial Narrow"/>
              </w:rPr>
              <w:t>14</w:t>
            </w:r>
            <w:r w:rsidR="007279EE" w:rsidRPr="007279EE">
              <w:rPr>
                <w:rFonts w:ascii="Arial Narrow" w:hAnsi="Arial Narrow"/>
              </w:rPr>
              <w:t xml:space="preserve"> - 2026</w:t>
            </w:r>
          </w:p>
        </w:tc>
      </w:tr>
      <w:tr w:rsidR="00C34192" w:rsidRPr="00A81F5B" w14:paraId="1F39B3F4" w14:textId="77777777" w:rsidTr="00400184">
        <w:trPr>
          <w:trHeight w:val="267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44C13853" w14:textId="25AD585C" w:rsidR="00C34192" w:rsidRPr="00A81F5B" w:rsidRDefault="00C34192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CONTRATANTE:</w:t>
            </w:r>
          </w:p>
        </w:tc>
        <w:tc>
          <w:tcPr>
            <w:tcW w:w="4063" w:type="pct"/>
            <w:gridSpan w:val="4"/>
            <w:vAlign w:val="center"/>
          </w:tcPr>
          <w:p w14:paraId="73497DDD" w14:textId="10B821E1" w:rsidR="00C34192" w:rsidRPr="00A81F5B" w:rsidRDefault="006C72A1" w:rsidP="00A81F5B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MUNICIPIO LA ARGENTINA - HUILA</w:t>
            </w:r>
            <w:r w:rsidR="00AD64B1" w:rsidRPr="00A81F5B">
              <w:rPr>
                <w:rFonts w:ascii="Arial Narrow" w:hAnsi="Arial Narrow"/>
              </w:rPr>
              <w:t xml:space="preserve"> </w:t>
            </w:r>
          </w:p>
        </w:tc>
      </w:tr>
      <w:tr w:rsidR="00C34192" w:rsidRPr="00A81F5B" w14:paraId="4AE7436E" w14:textId="77777777" w:rsidTr="00787F9C">
        <w:trPr>
          <w:trHeight w:val="271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03B96C04" w14:textId="0CFBD209" w:rsidR="00C34192" w:rsidRPr="00A81F5B" w:rsidRDefault="00C34192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CONTRATISTA</w:t>
            </w:r>
            <w:r w:rsidRPr="00A81F5B">
              <w:rPr>
                <w:rFonts w:ascii="Arial Narrow" w:hAnsi="Arial Narrow" w:cs="Arial Narrow"/>
                <w:b/>
              </w:rPr>
              <w:t>:</w:t>
            </w:r>
          </w:p>
        </w:tc>
        <w:tc>
          <w:tcPr>
            <w:tcW w:w="4063" w:type="pct"/>
            <w:gridSpan w:val="4"/>
            <w:vAlign w:val="center"/>
          </w:tcPr>
          <w:p w14:paraId="59E0D44B" w14:textId="5CC91655" w:rsidR="00C34192" w:rsidRPr="00A81F5B" w:rsidRDefault="00635309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CARLOS ANDRES HERNANDEZ PULIDO</w:t>
            </w:r>
          </w:p>
        </w:tc>
      </w:tr>
      <w:tr w:rsidR="00EE7EA0" w:rsidRPr="00A81F5B" w14:paraId="36D143B5" w14:textId="77777777" w:rsidTr="00E94075">
        <w:trPr>
          <w:trHeight w:val="566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2512AC34" w14:textId="6E863B14" w:rsidR="00EE7EA0" w:rsidRPr="00A81F5B" w:rsidRDefault="00B479AE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IDENTIFICACIÓ</w:t>
            </w:r>
            <w:r w:rsidR="00EE7EA0" w:rsidRPr="00A81F5B">
              <w:rPr>
                <w:rFonts w:ascii="Arial Narrow" w:hAnsi="Arial Narrow"/>
                <w:b/>
              </w:rPr>
              <w:t xml:space="preserve">N </w:t>
            </w:r>
            <w:r w:rsidRPr="00A81F5B">
              <w:rPr>
                <w:rFonts w:ascii="Arial Narrow" w:hAnsi="Arial Narrow"/>
                <w:b/>
              </w:rPr>
              <w:t>DE</w:t>
            </w:r>
            <w:r w:rsidR="00804082">
              <w:rPr>
                <w:rFonts w:ascii="Arial Narrow" w:hAnsi="Arial Narrow"/>
                <w:b/>
              </w:rPr>
              <w:t xml:space="preserve">L </w:t>
            </w:r>
            <w:r w:rsidR="00EE7EA0" w:rsidRPr="00A81F5B">
              <w:rPr>
                <w:rFonts w:ascii="Arial Narrow" w:hAnsi="Arial Narrow"/>
                <w:b/>
              </w:rPr>
              <w:t>CONTRATISTA:</w:t>
            </w:r>
          </w:p>
        </w:tc>
        <w:tc>
          <w:tcPr>
            <w:tcW w:w="649" w:type="pct"/>
            <w:shd w:val="clear" w:color="auto" w:fill="FFFFFF" w:themeFill="background1"/>
            <w:vAlign w:val="center"/>
          </w:tcPr>
          <w:p w14:paraId="04FA5159" w14:textId="3D72BFB9" w:rsidR="00EE7EA0" w:rsidRPr="00A81F5B" w:rsidRDefault="00EE7EA0" w:rsidP="00914B86">
            <w:pPr>
              <w:pStyle w:val="Sinespaciado"/>
              <w:ind w:right="-108"/>
              <w:jc w:val="center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C</w:t>
            </w:r>
            <w:r w:rsidR="00914B86">
              <w:rPr>
                <w:rFonts w:ascii="Arial Narrow" w:hAnsi="Arial Narrow"/>
                <w:b/>
              </w:rPr>
              <w:t>.</w:t>
            </w:r>
            <w:r w:rsidRPr="00A81F5B">
              <w:rPr>
                <w:rFonts w:ascii="Arial Narrow" w:hAnsi="Arial Narrow"/>
                <w:b/>
              </w:rPr>
              <w:t xml:space="preserve">C </w:t>
            </w:r>
            <w:r w:rsidR="007A02ED">
              <w:rPr>
                <w:rFonts w:ascii="Arial Narrow" w:hAnsi="Arial Narrow"/>
                <w:b/>
              </w:rPr>
              <w:t>N.º</w:t>
            </w:r>
          </w:p>
        </w:tc>
        <w:tc>
          <w:tcPr>
            <w:tcW w:w="1587" w:type="pct"/>
            <w:shd w:val="clear" w:color="auto" w:fill="FFFFFF" w:themeFill="background1"/>
            <w:vAlign w:val="center"/>
          </w:tcPr>
          <w:p w14:paraId="120F69EC" w14:textId="33F124E9" w:rsidR="00EE7EA0" w:rsidRPr="00A81F5B" w:rsidRDefault="00635309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1.081.411.431 de La Plata Huila</w:t>
            </w:r>
          </w:p>
        </w:tc>
        <w:tc>
          <w:tcPr>
            <w:tcW w:w="645" w:type="pct"/>
            <w:shd w:val="clear" w:color="auto" w:fill="FFFFFF" w:themeFill="background1"/>
            <w:vAlign w:val="center"/>
          </w:tcPr>
          <w:p w14:paraId="745F4B1D" w14:textId="380DFEC2" w:rsidR="00EE7EA0" w:rsidRPr="00A81F5B" w:rsidRDefault="00EE7EA0" w:rsidP="00914B86">
            <w:pPr>
              <w:pStyle w:val="Sinespaciado"/>
              <w:ind w:right="-108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A81F5B">
              <w:rPr>
                <w:rFonts w:ascii="Arial Narrow" w:hAnsi="Arial Narrow"/>
                <w:b/>
              </w:rPr>
              <w:t>Nit</w:t>
            </w:r>
            <w:proofErr w:type="spellEnd"/>
            <w:r w:rsidRPr="00A81F5B">
              <w:rPr>
                <w:rFonts w:ascii="Arial Narrow" w:hAnsi="Arial Narrow"/>
                <w:b/>
              </w:rPr>
              <w:t>.</w:t>
            </w:r>
            <w:r w:rsidR="0023386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81F5B">
              <w:rPr>
                <w:rFonts w:ascii="Arial Narrow" w:hAnsi="Arial Narrow"/>
                <w:b/>
              </w:rPr>
              <w:t>N°</w:t>
            </w:r>
            <w:proofErr w:type="spellEnd"/>
          </w:p>
        </w:tc>
        <w:tc>
          <w:tcPr>
            <w:tcW w:w="1182" w:type="pct"/>
            <w:vAlign w:val="center"/>
          </w:tcPr>
          <w:p w14:paraId="441360D3" w14:textId="296AAF52" w:rsidR="00EE7EA0" w:rsidRPr="00A81F5B" w:rsidRDefault="00EE7EA0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</w:p>
        </w:tc>
      </w:tr>
      <w:tr w:rsidR="006A1FFE" w:rsidRPr="00A81F5B" w14:paraId="23B0638A" w14:textId="77777777" w:rsidTr="00E94075">
        <w:trPr>
          <w:trHeight w:val="547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151F41FC" w14:textId="49DE9D79" w:rsidR="006A1FFE" w:rsidRPr="00A81F5B" w:rsidRDefault="006A1FFE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 w:cs="Arial"/>
                <w:b/>
              </w:rPr>
              <w:t>OBJETO:</w:t>
            </w:r>
          </w:p>
        </w:tc>
        <w:tc>
          <w:tcPr>
            <w:tcW w:w="4063" w:type="pct"/>
            <w:gridSpan w:val="4"/>
            <w:vAlign w:val="center"/>
          </w:tcPr>
          <w:p w14:paraId="72B827C4" w14:textId="54744346" w:rsidR="00EB04B8" w:rsidRPr="006C72A1" w:rsidRDefault="00C954DA" w:rsidP="009425FF">
            <w:pPr>
              <w:pStyle w:val="Sinespaciado"/>
              <w:jc w:val="both"/>
              <w:rPr>
                <w:rFonts w:ascii="Arial Narrow" w:hAnsi="Arial Narrow"/>
                <w:b/>
                <w:bCs/>
                <w:lang w:val="es-MX"/>
              </w:rPr>
            </w:pPr>
            <w:r>
              <w:rPr>
                <w:rFonts w:ascii="Arial Narrow" w:hAnsi="Arial Narrow"/>
                <w:b/>
                <w:bCs/>
                <w:lang w:val="es-MX"/>
              </w:rPr>
              <w:t>“</w:t>
            </w:r>
            <w:r w:rsidR="00EC3B43">
              <w:rPr>
                <w:rFonts w:ascii="Arial Narrow" w:hAnsi="Arial Narrow"/>
                <w:b/>
                <w:bCs/>
              </w:rPr>
              <w:t>ADQUISICION DE MATERIALES</w:t>
            </w:r>
            <w:r w:rsidR="00D9250B" w:rsidRPr="00D9250B">
              <w:rPr>
                <w:rFonts w:ascii="Arial Narrow" w:hAnsi="Arial Narrow"/>
                <w:b/>
                <w:bCs/>
              </w:rPr>
              <w:t xml:space="preserve"> DE FERRETERIA PARA </w:t>
            </w:r>
            <w:r w:rsidR="00EC3B43">
              <w:rPr>
                <w:rFonts w:ascii="Arial Narrow" w:hAnsi="Arial Narrow"/>
                <w:b/>
                <w:bCs/>
              </w:rPr>
              <w:t>LA OPTIMIZACION DE ACUEDUCTOS VEREDALES DEL MUNICIPIO DE LA ARGENTINA HUILA</w:t>
            </w:r>
            <w:r w:rsidR="00877854">
              <w:rPr>
                <w:rFonts w:ascii="Arial Narrow" w:hAnsi="Arial Narrow"/>
                <w:b/>
                <w:bCs/>
                <w:lang w:val="es-MX"/>
              </w:rPr>
              <w:t>”.</w:t>
            </w:r>
          </w:p>
        </w:tc>
      </w:tr>
      <w:tr w:rsidR="006A1FFE" w:rsidRPr="00A81F5B" w14:paraId="00810EC1" w14:textId="77777777" w:rsidTr="00400184">
        <w:trPr>
          <w:trHeight w:val="629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40E7772E" w14:textId="2EDD6633" w:rsidR="006A1FFE" w:rsidRPr="00A81F5B" w:rsidRDefault="006A1FFE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 w:cs="Arial"/>
                <w:b/>
              </w:rPr>
              <w:t>VALOR DEL CONTRATO:</w:t>
            </w:r>
          </w:p>
        </w:tc>
        <w:tc>
          <w:tcPr>
            <w:tcW w:w="4063" w:type="pct"/>
            <w:gridSpan w:val="4"/>
            <w:vAlign w:val="center"/>
          </w:tcPr>
          <w:p w14:paraId="1B253675" w14:textId="0A06AF1E" w:rsidR="000E00EC" w:rsidRPr="009425FF" w:rsidRDefault="002A547A" w:rsidP="000E00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b/>
                <w:bCs/>
                <w:u w:color="FF0000"/>
              </w:rPr>
            </w:pPr>
            <w:r>
              <w:rPr>
                <w:rFonts w:ascii="Arial Narrow" w:hAnsi="Arial Narrow"/>
                <w:b/>
                <w:bCs/>
                <w:u w:color="FF0000"/>
              </w:rPr>
              <w:t xml:space="preserve">CUARENTA Y </w:t>
            </w:r>
            <w:r w:rsidR="00635309">
              <w:rPr>
                <w:rFonts w:ascii="Arial Narrow" w:hAnsi="Arial Narrow"/>
                <w:b/>
                <w:bCs/>
                <w:u w:color="FF0000"/>
              </w:rPr>
              <w:t>OCHO MILLONES</w:t>
            </w:r>
            <w:r w:rsidR="009425FF">
              <w:rPr>
                <w:rFonts w:ascii="Arial Narrow" w:hAnsi="Arial Narrow"/>
                <w:b/>
                <w:bCs/>
                <w:u w:color="FF0000"/>
              </w:rPr>
              <w:t xml:space="preserve"> </w:t>
            </w:r>
            <w:r w:rsidR="00EC3B43">
              <w:rPr>
                <w:rFonts w:ascii="Arial Narrow" w:hAnsi="Arial Narrow"/>
                <w:b/>
                <w:bCs/>
                <w:u w:color="FF0000"/>
              </w:rPr>
              <w:t>NOVECIENTOS CINCUENTA Y TRES MIL OCHOCIENTOS PESOS</w:t>
            </w:r>
            <w:r w:rsidR="009425FF">
              <w:rPr>
                <w:rFonts w:ascii="Arial Narrow" w:hAnsi="Arial Narrow"/>
                <w:b/>
                <w:bCs/>
                <w:u w:color="FF0000"/>
              </w:rPr>
              <w:t xml:space="preserve"> ($ </w:t>
            </w:r>
            <w:r>
              <w:rPr>
                <w:rFonts w:ascii="Arial Narrow" w:hAnsi="Arial Narrow"/>
                <w:b/>
                <w:bCs/>
                <w:u w:color="FF0000"/>
              </w:rPr>
              <w:t>48</w:t>
            </w:r>
            <w:r w:rsidR="00877854">
              <w:rPr>
                <w:rFonts w:ascii="Arial Narrow" w:hAnsi="Arial Narrow"/>
                <w:b/>
                <w:bCs/>
                <w:u w:color="FF0000"/>
              </w:rPr>
              <w:t>.</w:t>
            </w:r>
            <w:r w:rsidR="00EC3B43">
              <w:rPr>
                <w:rFonts w:ascii="Arial Narrow" w:hAnsi="Arial Narrow"/>
                <w:b/>
                <w:bCs/>
                <w:u w:color="FF0000"/>
              </w:rPr>
              <w:t>953</w:t>
            </w:r>
            <w:r w:rsidR="00877854">
              <w:rPr>
                <w:rFonts w:ascii="Arial Narrow" w:hAnsi="Arial Narrow"/>
                <w:b/>
                <w:bCs/>
                <w:u w:color="FF0000"/>
              </w:rPr>
              <w:t>.</w:t>
            </w:r>
            <w:r w:rsidR="00EC3B43">
              <w:rPr>
                <w:rFonts w:ascii="Arial Narrow" w:hAnsi="Arial Narrow"/>
                <w:b/>
                <w:bCs/>
                <w:u w:color="FF0000"/>
              </w:rPr>
              <w:t>8</w:t>
            </w:r>
            <w:r w:rsidR="00877854">
              <w:rPr>
                <w:rFonts w:ascii="Arial Narrow" w:hAnsi="Arial Narrow"/>
                <w:b/>
                <w:bCs/>
                <w:u w:color="FF0000"/>
              </w:rPr>
              <w:t>00</w:t>
            </w:r>
            <w:r w:rsidR="009425FF">
              <w:rPr>
                <w:rFonts w:ascii="Arial Narrow" w:hAnsi="Arial Narrow"/>
                <w:b/>
                <w:bCs/>
                <w:u w:color="FF0000"/>
              </w:rPr>
              <w:t>) M/CTE.</w:t>
            </w:r>
          </w:p>
          <w:p w14:paraId="6130C9CE" w14:textId="225135C6" w:rsidR="00EB04B8" w:rsidRPr="00A81F5B" w:rsidRDefault="00EB04B8" w:rsidP="00A81F5B">
            <w:pPr>
              <w:pStyle w:val="Sinespaciado"/>
              <w:jc w:val="both"/>
              <w:rPr>
                <w:rFonts w:ascii="Arial Narrow" w:hAnsi="Arial Narrow"/>
                <w:u w:color="FF0000"/>
              </w:rPr>
            </w:pPr>
          </w:p>
        </w:tc>
      </w:tr>
      <w:tr w:rsidR="00927086" w:rsidRPr="00A81F5B" w14:paraId="75907DA7" w14:textId="77777777" w:rsidTr="00BD23D3">
        <w:trPr>
          <w:trHeight w:val="638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0F2B9449" w14:textId="0EC34FC3" w:rsidR="00927086" w:rsidRPr="00A81F5B" w:rsidRDefault="00927086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 w:cs="Arial"/>
                <w:b/>
              </w:rPr>
            </w:pPr>
            <w:r w:rsidRPr="00A81F5B">
              <w:rPr>
                <w:rFonts w:ascii="Arial Narrow" w:hAnsi="Arial Narrow"/>
                <w:b/>
              </w:rPr>
              <w:t xml:space="preserve">PLAZO DE </w:t>
            </w:r>
            <w:r w:rsidR="00A81F5B" w:rsidRPr="00A81F5B">
              <w:rPr>
                <w:rFonts w:ascii="Arial Narrow" w:hAnsi="Arial Narrow"/>
                <w:b/>
              </w:rPr>
              <w:t>EJECUCIÓN</w:t>
            </w:r>
            <w:r w:rsidRPr="00A81F5B"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063" w:type="pct"/>
            <w:gridSpan w:val="4"/>
            <w:vAlign w:val="center"/>
          </w:tcPr>
          <w:p w14:paraId="15E46201" w14:textId="7846C8F5" w:rsidR="008261CF" w:rsidRPr="008261CF" w:rsidRDefault="008261CF" w:rsidP="009425FF">
            <w:pPr>
              <w:spacing w:after="0" w:line="240" w:lineRule="auto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El termino de duración es desde la suscripción del contrato hasta el cumplimiento del plazo de ejecución, siendo este ultimo CINCO (05) DIAS hábiles contados a partir de la suscripción del acta de inicio. El contrato mantendrá vigencia por el plazo de ejecución y cuatro (4</w:t>
            </w:r>
            <w:r w:rsidR="00C83454">
              <w:rPr>
                <w:rFonts w:ascii="Arial Narrow" w:hAnsi="Arial Narrow"/>
                <w:bCs/>
              </w:rPr>
              <w:t>) meses</w:t>
            </w:r>
            <w:r>
              <w:rPr>
                <w:rFonts w:ascii="Arial Narrow" w:hAnsi="Arial Narrow"/>
                <w:bCs/>
              </w:rPr>
              <w:t xml:space="preserve"> para la liquidación.</w:t>
            </w:r>
          </w:p>
        </w:tc>
      </w:tr>
      <w:tr w:rsidR="00FE0465" w:rsidRPr="00A81F5B" w14:paraId="63078715" w14:textId="77777777" w:rsidTr="00BD23D3">
        <w:trPr>
          <w:trHeight w:val="562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66697384" w14:textId="6E343F41" w:rsidR="00FE0465" w:rsidRPr="00A81F5B" w:rsidRDefault="00FE0465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GARANTÍA Y FECHA DE APROBACIÓN:</w:t>
            </w:r>
          </w:p>
        </w:tc>
        <w:tc>
          <w:tcPr>
            <w:tcW w:w="4063" w:type="pct"/>
            <w:gridSpan w:val="4"/>
            <w:vAlign w:val="center"/>
          </w:tcPr>
          <w:p w14:paraId="76818CE8" w14:textId="59ADB09C" w:rsidR="00FE0465" w:rsidRPr="00A81F5B" w:rsidRDefault="00C66492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 w:rsidRPr="00A81F5B">
              <w:rPr>
                <w:rFonts w:ascii="Arial Narrow" w:hAnsi="Arial Narrow"/>
              </w:rPr>
              <w:t>N/A</w:t>
            </w:r>
          </w:p>
        </w:tc>
      </w:tr>
      <w:tr w:rsidR="00FE0465" w:rsidRPr="00A81F5B" w14:paraId="09FF33D9" w14:textId="77777777" w:rsidTr="00E94075">
        <w:trPr>
          <w:trHeight w:val="485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1AD30175" w14:textId="604BB82F" w:rsidR="00FE0465" w:rsidRPr="00A81F5B" w:rsidRDefault="00FE0465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FECHA ACTA DE INICIO:</w:t>
            </w:r>
          </w:p>
        </w:tc>
        <w:tc>
          <w:tcPr>
            <w:tcW w:w="4063" w:type="pct"/>
            <w:gridSpan w:val="4"/>
            <w:vAlign w:val="center"/>
          </w:tcPr>
          <w:p w14:paraId="2BEBA3FF" w14:textId="0ABB0004" w:rsidR="00FE0465" w:rsidRPr="00A81F5B" w:rsidRDefault="00635309" w:rsidP="009425FF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VEINTI</w:t>
            </w:r>
            <w:r w:rsidR="000D6DDD">
              <w:rPr>
                <w:rFonts w:ascii="Arial Narrow" w:hAnsi="Arial Narrow"/>
              </w:rPr>
              <w:t>CINCO</w:t>
            </w:r>
            <w:r w:rsidR="0013361C">
              <w:rPr>
                <w:rFonts w:ascii="Arial Narrow" w:hAnsi="Arial Narrow"/>
              </w:rPr>
              <w:t xml:space="preserve"> </w:t>
            </w:r>
            <w:r w:rsidR="006C20AA" w:rsidRPr="00A81F5B">
              <w:rPr>
                <w:rFonts w:ascii="Arial Narrow" w:hAnsi="Arial Narrow"/>
              </w:rPr>
              <w:t>(</w:t>
            </w:r>
            <w:r>
              <w:rPr>
                <w:rFonts w:ascii="Arial Narrow" w:hAnsi="Arial Narrow"/>
              </w:rPr>
              <w:t>2</w:t>
            </w:r>
            <w:r w:rsidR="000D6DDD">
              <w:rPr>
                <w:rFonts w:ascii="Arial Narrow" w:hAnsi="Arial Narrow"/>
              </w:rPr>
              <w:t>5</w:t>
            </w:r>
            <w:r w:rsidR="000E537D" w:rsidRPr="00A81F5B">
              <w:rPr>
                <w:rFonts w:ascii="Arial Narrow" w:hAnsi="Arial Narrow"/>
              </w:rPr>
              <w:t xml:space="preserve">) DE </w:t>
            </w:r>
            <w:r w:rsidR="00AA3A6C">
              <w:rPr>
                <w:rFonts w:ascii="Arial Narrow" w:hAnsi="Arial Narrow"/>
              </w:rPr>
              <w:t>MAYO</w:t>
            </w:r>
            <w:r w:rsidR="00EB04B8" w:rsidRPr="00A81F5B">
              <w:rPr>
                <w:rFonts w:ascii="Arial Narrow" w:hAnsi="Arial Narrow"/>
              </w:rPr>
              <w:t xml:space="preserve"> </w:t>
            </w:r>
            <w:r w:rsidR="006C20AA" w:rsidRPr="00A81F5B">
              <w:rPr>
                <w:rFonts w:ascii="Arial Narrow" w:hAnsi="Arial Narrow"/>
              </w:rPr>
              <w:t>DE 202</w:t>
            </w:r>
            <w:r w:rsidR="00774C68">
              <w:rPr>
                <w:rFonts w:ascii="Arial Narrow" w:hAnsi="Arial Narrow"/>
              </w:rPr>
              <w:t>6</w:t>
            </w:r>
          </w:p>
        </w:tc>
      </w:tr>
      <w:tr w:rsidR="00FE0465" w:rsidRPr="00A81F5B" w14:paraId="6CCE6CAF" w14:textId="77777777" w:rsidTr="00E94075">
        <w:trPr>
          <w:trHeight w:val="407"/>
          <w:jc w:val="center"/>
        </w:trPr>
        <w:tc>
          <w:tcPr>
            <w:tcW w:w="937" w:type="pct"/>
            <w:shd w:val="clear" w:color="auto" w:fill="FFFFFF" w:themeFill="background1"/>
            <w:vAlign w:val="center"/>
          </w:tcPr>
          <w:p w14:paraId="26728B1C" w14:textId="45B8F4B0" w:rsidR="00FE0465" w:rsidRPr="00A81F5B" w:rsidRDefault="00FE0465" w:rsidP="00A81F5B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  <w:b/>
              </w:rPr>
            </w:pPr>
            <w:r w:rsidRPr="00A81F5B">
              <w:rPr>
                <w:rFonts w:ascii="Arial Narrow" w:hAnsi="Arial Narrow"/>
                <w:b/>
              </w:rPr>
              <w:t>FECHA DE TERMINACIÓN:</w:t>
            </w:r>
          </w:p>
        </w:tc>
        <w:tc>
          <w:tcPr>
            <w:tcW w:w="4063" w:type="pct"/>
            <w:gridSpan w:val="4"/>
            <w:vAlign w:val="center"/>
          </w:tcPr>
          <w:p w14:paraId="134F85D8" w14:textId="625EF9D5" w:rsidR="00FE0465" w:rsidRPr="006C72A1" w:rsidRDefault="00EB70C9" w:rsidP="009425FF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PRIMERO</w:t>
            </w:r>
            <w:r w:rsidR="00882001">
              <w:rPr>
                <w:rFonts w:ascii="Arial Narrow" w:hAnsi="Arial Narrow"/>
              </w:rPr>
              <w:t xml:space="preserve"> </w:t>
            </w:r>
            <w:r w:rsidR="00882001" w:rsidRPr="006C72A1">
              <w:rPr>
                <w:rFonts w:ascii="Arial Narrow" w:hAnsi="Arial Narrow"/>
              </w:rPr>
              <w:t>(</w:t>
            </w:r>
            <w:r>
              <w:rPr>
                <w:rFonts w:ascii="Arial Narrow" w:hAnsi="Arial Narrow"/>
              </w:rPr>
              <w:t>01</w:t>
            </w:r>
            <w:r w:rsidR="00A0121E" w:rsidRPr="006C72A1">
              <w:rPr>
                <w:rFonts w:ascii="Arial Narrow" w:hAnsi="Arial Narrow"/>
              </w:rPr>
              <w:t xml:space="preserve">) DE </w:t>
            </w:r>
            <w:r>
              <w:rPr>
                <w:rFonts w:ascii="Arial Narrow" w:hAnsi="Arial Narrow"/>
              </w:rPr>
              <w:t>JUNIO</w:t>
            </w:r>
            <w:r w:rsidR="00A12390">
              <w:rPr>
                <w:rFonts w:ascii="Arial Narrow" w:hAnsi="Arial Narrow"/>
              </w:rPr>
              <w:t xml:space="preserve"> </w:t>
            </w:r>
            <w:r w:rsidR="006C20AA" w:rsidRPr="006C72A1">
              <w:rPr>
                <w:rFonts w:ascii="Arial Narrow" w:hAnsi="Arial Narrow"/>
              </w:rPr>
              <w:t>DE 202</w:t>
            </w:r>
            <w:r w:rsidR="006C72A1" w:rsidRPr="006C72A1">
              <w:rPr>
                <w:rFonts w:ascii="Arial Narrow" w:hAnsi="Arial Narrow"/>
              </w:rPr>
              <w:t>6</w:t>
            </w:r>
          </w:p>
        </w:tc>
      </w:tr>
    </w:tbl>
    <w:p w14:paraId="02024DAC" w14:textId="77777777" w:rsidR="00EB04B8" w:rsidRPr="00A81F5B" w:rsidRDefault="00EB04B8" w:rsidP="00A81F5B">
      <w:pPr>
        <w:pStyle w:val="Sinespaciado"/>
        <w:jc w:val="both"/>
        <w:rPr>
          <w:rFonts w:ascii="Arial Narrow" w:hAnsi="Arial Narrow"/>
          <w:sz w:val="16"/>
          <w:szCs w:val="16"/>
        </w:rPr>
      </w:pPr>
    </w:p>
    <w:p w14:paraId="470254EA" w14:textId="3612F92E" w:rsidR="000D0BF2" w:rsidRPr="006C72A1" w:rsidRDefault="003B4DAB" w:rsidP="000D0BF2">
      <w:pPr>
        <w:pStyle w:val="Sinespaciado"/>
        <w:jc w:val="both"/>
        <w:rPr>
          <w:rFonts w:ascii="Arial Narrow" w:hAnsi="Arial Narrow"/>
          <w:b/>
          <w:bCs/>
          <w:lang w:val="es-MX"/>
        </w:rPr>
      </w:pPr>
      <w:r w:rsidRPr="00A81F5B">
        <w:rPr>
          <w:rFonts w:ascii="Arial Narrow" w:hAnsi="Arial Narrow"/>
        </w:rPr>
        <w:t xml:space="preserve">En las instalaciones de la Alcaldía Municipal de La Argentina Huila, </w:t>
      </w:r>
      <w:r w:rsidR="00EB04B8" w:rsidRPr="00A81F5B">
        <w:rPr>
          <w:rFonts w:ascii="Arial Narrow" w:hAnsi="Arial Narrow"/>
        </w:rPr>
        <w:t xml:space="preserve">el </w:t>
      </w:r>
      <w:r w:rsidR="00F2376D" w:rsidRPr="00A81F5B">
        <w:rPr>
          <w:rFonts w:ascii="Arial Narrow" w:hAnsi="Arial Narrow"/>
        </w:rPr>
        <w:t>día</w:t>
      </w:r>
      <w:r w:rsidR="000E537D" w:rsidRPr="00A81F5B">
        <w:rPr>
          <w:rFonts w:ascii="Arial Narrow" w:hAnsi="Arial Narrow"/>
        </w:rPr>
        <w:t xml:space="preserve"> </w:t>
      </w:r>
      <w:r w:rsidR="00E10FFA">
        <w:rPr>
          <w:rFonts w:ascii="Arial Narrow" w:hAnsi="Arial Narrow"/>
        </w:rPr>
        <w:t>veinti</w:t>
      </w:r>
      <w:r w:rsidR="004A6122">
        <w:rPr>
          <w:rFonts w:ascii="Arial Narrow" w:hAnsi="Arial Narrow"/>
        </w:rPr>
        <w:t>cinco</w:t>
      </w:r>
      <w:r w:rsidR="000E537D" w:rsidRPr="00A81F5B">
        <w:rPr>
          <w:rFonts w:ascii="Arial Narrow" w:hAnsi="Arial Narrow"/>
          <w:b/>
          <w:bCs/>
        </w:rPr>
        <w:t xml:space="preserve"> (</w:t>
      </w:r>
      <w:r w:rsidR="00E10FFA">
        <w:rPr>
          <w:rFonts w:ascii="Arial Narrow" w:hAnsi="Arial Narrow"/>
          <w:b/>
          <w:bCs/>
        </w:rPr>
        <w:t>2</w:t>
      </w:r>
      <w:r w:rsidR="004A6122">
        <w:rPr>
          <w:rFonts w:ascii="Arial Narrow" w:hAnsi="Arial Narrow"/>
          <w:b/>
          <w:bCs/>
        </w:rPr>
        <w:t>5</w:t>
      </w:r>
      <w:r w:rsidR="008F253D" w:rsidRPr="00A81F5B">
        <w:rPr>
          <w:rFonts w:ascii="Arial Narrow" w:hAnsi="Arial Narrow"/>
          <w:b/>
          <w:bCs/>
        </w:rPr>
        <w:t>)</w:t>
      </w:r>
      <w:r w:rsidR="00B479AE" w:rsidRPr="00A81F5B">
        <w:rPr>
          <w:rFonts w:ascii="Arial Narrow" w:hAnsi="Arial Narrow"/>
        </w:rPr>
        <w:t xml:space="preserve"> del mes de </w:t>
      </w:r>
      <w:r w:rsidR="00047588">
        <w:rPr>
          <w:rFonts w:ascii="Arial Narrow" w:hAnsi="Arial Narrow"/>
          <w:b/>
          <w:bCs/>
        </w:rPr>
        <w:t>MAYO</w:t>
      </w:r>
      <w:r w:rsidR="00A0121E" w:rsidRPr="00A81F5B">
        <w:rPr>
          <w:rFonts w:ascii="Arial Narrow" w:hAnsi="Arial Narrow"/>
          <w:b/>
          <w:bCs/>
        </w:rPr>
        <w:t xml:space="preserve"> </w:t>
      </w:r>
      <w:r w:rsidR="00B479AE" w:rsidRPr="00A81F5B">
        <w:rPr>
          <w:rFonts w:ascii="Arial Narrow" w:hAnsi="Arial Narrow"/>
        </w:rPr>
        <w:t>del año dos mil veinti</w:t>
      </w:r>
      <w:r w:rsidR="006C72A1">
        <w:rPr>
          <w:rFonts w:ascii="Arial Narrow" w:hAnsi="Arial Narrow"/>
        </w:rPr>
        <w:t>séis</w:t>
      </w:r>
      <w:r w:rsidR="00B479AE" w:rsidRPr="00A81F5B">
        <w:rPr>
          <w:rFonts w:ascii="Arial Narrow" w:hAnsi="Arial Narrow"/>
        </w:rPr>
        <w:t xml:space="preserve"> (202</w:t>
      </w:r>
      <w:r w:rsidR="006C72A1">
        <w:rPr>
          <w:rFonts w:ascii="Arial Narrow" w:hAnsi="Arial Narrow"/>
        </w:rPr>
        <w:t>6</w:t>
      </w:r>
      <w:r w:rsidR="00B479AE" w:rsidRPr="00A81F5B">
        <w:rPr>
          <w:rFonts w:ascii="Arial Narrow" w:hAnsi="Arial Narrow"/>
        </w:rPr>
        <w:t>),</w:t>
      </w:r>
      <w:r w:rsidRPr="00A81F5B">
        <w:rPr>
          <w:rFonts w:ascii="Arial Narrow" w:hAnsi="Arial Narrow"/>
        </w:rPr>
        <w:t xml:space="preserve"> se reunieron, con el fin de suscribir la presente </w:t>
      </w:r>
      <w:r w:rsidR="00575AE8" w:rsidRPr="00A81F5B">
        <w:rPr>
          <w:rFonts w:ascii="Arial Narrow" w:hAnsi="Arial Narrow"/>
          <w:b/>
        </w:rPr>
        <w:t>ACTA DE INICIO</w:t>
      </w:r>
      <w:r w:rsidR="00575AE8" w:rsidRPr="00A81F5B">
        <w:rPr>
          <w:rFonts w:ascii="Arial Narrow" w:hAnsi="Arial Narrow"/>
        </w:rPr>
        <w:t xml:space="preserve"> </w:t>
      </w:r>
      <w:r w:rsidRPr="00A81F5B">
        <w:rPr>
          <w:rFonts w:ascii="Arial Narrow" w:hAnsi="Arial Narrow"/>
        </w:rPr>
        <w:t xml:space="preserve">del </w:t>
      </w:r>
      <w:r w:rsidR="00BF6715">
        <w:rPr>
          <w:rFonts w:ascii="Arial Narrow" w:hAnsi="Arial Narrow"/>
        </w:rPr>
        <w:t xml:space="preserve">CONTRATO DE </w:t>
      </w:r>
      <w:r w:rsidR="00E10FFA">
        <w:rPr>
          <w:rFonts w:ascii="Arial Narrow" w:hAnsi="Arial Narrow"/>
        </w:rPr>
        <w:t>SUMINISTRO No</w:t>
      </w:r>
      <w:r w:rsidR="00AC6BEF" w:rsidRPr="00AC6BEF">
        <w:rPr>
          <w:rFonts w:ascii="Arial Narrow" w:hAnsi="Arial Narrow"/>
          <w:b/>
          <w:bCs/>
        </w:rPr>
        <w:t xml:space="preserve">. </w:t>
      </w:r>
      <w:r w:rsidR="00E10FFA">
        <w:rPr>
          <w:rFonts w:ascii="Arial Narrow" w:hAnsi="Arial Narrow"/>
          <w:b/>
          <w:bCs/>
          <w:lang w:val="es-CO"/>
        </w:rPr>
        <w:t>MC</w:t>
      </w:r>
      <w:r w:rsidR="00BF6715" w:rsidRPr="00BF6715">
        <w:rPr>
          <w:rFonts w:ascii="Arial Narrow" w:hAnsi="Arial Narrow"/>
          <w:b/>
          <w:bCs/>
          <w:lang w:val="es-CO"/>
        </w:rPr>
        <w:t>-SPDE-0</w:t>
      </w:r>
      <w:r w:rsidR="005F2E96">
        <w:rPr>
          <w:rFonts w:ascii="Arial Narrow" w:hAnsi="Arial Narrow"/>
          <w:b/>
          <w:bCs/>
          <w:lang w:val="es-CO"/>
        </w:rPr>
        <w:t>14</w:t>
      </w:r>
      <w:r w:rsidR="00BF6715" w:rsidRPr="00BF6715">
        <w:rPr>
          <w:rFonts w:ascii="Arial Narrow" w:hAnsi="Arial Narrow"/>
          <w:b/>
          <w:bCs/>
          <w:lang w:val="es-CO"/>
        </w:rPr>
        <w:t>-2026</w:t>
      </w:r>
      <w:r w:rsidR="00BF6715">
        <w:rPr>
          <w:rFonts w:ascii="Arial Narrow" w:hAnsi="Arial Narrow"/>
          <w:lang w:val="es-CO"/>
        </w:rPr>
        <w:t xml:space="preserve"> </w:t>
      </w:r>
      <w:r w:rsidR="00B479AE" w:rsidRPr="00A81F5B">
        <w:rPr>
          <w:rFonts w:ascii="Arial Narrow" w:hAnsi="Arial Narrow" w:cs="Arial"/>
          <w:bCs/>
        </w:rPr>
        <w:t>de fecha</w:t>
      </w:r>
      <w:r w:rsidR="006C72A1">
        <w:rPr>
          <w:rFonts w:ascii="Arial Narrow" w:hAnsi="Arial Narrow" w:cs="Arial"/>
          <w:bCs/>
        </w:rPr>
        <w:t xml:space="preserve"> </w:t>
      </w:r>
      <w:r w:rsidR="00A112B1">
        <w:rPr>
          <w:rFonts w:ascii="Arial Narrow" w:hAnsi="Arial Narrow" w:cs="Arial"/>
          <w:bCs/>
        </w:rPr>
        <w:t>veintidós</w:t>
      </w:r>
      <w:r w:rsidR="00EB04B8" w:rsidRPr="00A81F5B">
        <w:rPr>
          <w:rFonts w:ascii="Arial Narrow" w:hAnsi="Arial Narrow" w:cs="Arial"/>
          <w:bCs/>
        </w:rPr>
        <w:t xml:space="preserve"> </w:t>
      </w:r>
      <w:r w:rsidR="00B479AE" w:rsidRPr="00A81F5B">
        <w:rPr>
          <w:rFonts w:ascii="Arial Narrow" w:hAnsi="Arial Narrow" w:cs="Arial"/>
          <w:bCs/>
        </w:rPr>
        <w:t>(</w:t>
      </w:r>
      <w:r w:rsidR="00A112B1">
        <w:rPr>
          <w:rFonts w:ascii="Arial Narrow" w:hAnsi="Arial Narrow" w:cs="Arial"/>
          <w:bCs/>
        </w:rPr>
        <w:t>22</w:t>
      </w:r>
      <w:r w:rsidR="00B479AE" w:rsidRPr="00A81F5B">
        <w:rPr>
          <w:rFonts w:ascii="Arial Narrow" w:hAnsi="Arial Narrow" w:cs="Arial"/>
          <w:bCs/>
        </w:rPr>
        <w:t xml:space="preserve">) de </w:t>
      </w:r>
      <w:r w:rsidR="00A112B1">
        <w:rPr>
          <w:rFonts w:ascii="Arial Narrow" w:hAnsi="Arial Narrow" w:cs="Arial"/>
          <w:bCs/>
        </w:rPr>
        <w:t>mayo</w:t>
      </w:r>
      <w:r w:rsidR="00B479AE" w:rsidRPr="00A81F5B">
        <w:rPr>
          <w:rFonts w:ascii="Arial Narrow" w:hAnsi="Arial Narrow" w:cs="Arial"/>
          <w:bCs/>
        </w:rPr>
        <w:t xml:space="preserve"> de 202</w:t>
      </w:r>
      <w:r w:rsidR="006C72A1">
        <w:rPr>
          <w:rFonts w:ascii="Arial Narrow" w:hAnsi="Arial Narrow" w:cs="Arial"/>
          <w:bCs/>
        </w:rPr>
        <w:t>6</w:t>
      </w:r>
      <w:r w:rsidR="00927086" w:rsidRPr="00A81F5B">
        <w:rPr>
          <w:rFonts w:ascii="Arial Narrow" w:hAnsi="Arial Narrow"/>
        </w:rPr>
        <w:t xml:space="preserve">, </w:t>
      </w:r>
      <w:r w:rsidR="000E00EC">
        <w:rPr>
          <w:rFonts w:ascii="Arial Narrow" w:hAnsi="Arial Narrow"/>
          <w:b/>
        </w:rPr>
        <w:t xml:space="preserve">HENRY MAURICIO QUIROGA RAMIREZ </w:t>
      </w:r>
      <w:r w:rsidR="00927086" w:rsidRPr="00A81F5B">
        <w:rPr>
          <w:rFonts w:ascii="Arial Narrow" w:hAnsi="Arial Narrow"/>
        </w:rPr>
        <w:t xml:space="preserve">en su calidad de </w:t>
      </w:r>
      <w:r w:rsidR="00927086" w:rsidRPr="00A81F5B">
        <w:rPr>
          <w:rFonts w:ascii="Arial Narrow" w:hAnsi="Arial Narrow"/>
          <w:b/>
        </w:rPr>
        <w:t>SUPERVISOR</w:t>
      </w:r>
      <w:r w:rsidRPr="00A81F5B">
        <w:rPr>
          <w:rFonts w:ascii="Arial Narrow" w:hAnsi="Arial Narrow"/>
        </w:rPr>
        <w:t xml:space="preserve">, y </w:t>
      </w:r>
      <w:r w:rsidR="00E10FFA">
        <w:rPr>
          <w:rFonts w:ascii="Arial Narrow" w:hAnsi="Arial Narrow" w:cs="Arial"/>
          <w:b/>
          <w:bCs/>
          <w:color w:val="000000"/>
          <w:lang w:eastAsia="es-ES_tradnl"/>
        </w:rPr>
        <w:t xml:space="preserve">CARLOS </w:t>
      </w:r>
      <w:r w:rsidR="006023BE">
        <w:rPr>
          <w:rFonts w:ascii="Arial Narrow" w:hAnsi="Arial Narrow" w:cs="Arial"/>
          <w:b/>
          <w:bCs/>
          <w:color w:val="000000"/>
          <w:lang w:eastAsia="es-ES_tradnl"/>
        </w:rPr>
        <w:t>ANDRES</w:t>
      </w:r>
      <w:r w:rsidR="00E10FFA">
        <w:rPr>
          <w:rFonts w:ascii="Arial Narrow" w:hAnsi="Arial Narrow" w:cs="Arial"/>
          <w:b/>
          <w:bCs/>
          <w:color w:val="000000"/>
          <w:lang w:eastAsia="es-ES_tradnl"/>
        </w:rPr>
        <w:t xml:space="preserve"> HERNANDEZ PULIDO</w:t>
      </w:r>
      <w:r w:rsidR="000E537D" w:rsidRPr="00A81F5B">
        <w:rPr>
          <w:rFonts w:ascii="Arial Narrow" w:hAnsi="Arial Narrow" w:cs="Arial"/>
          <w:bCs/>
          <w:color w:val="000000"/>
          <w:lang w:eastAsia="es-ES_tradnl"/>
        </w:rPr>
        <w:t xml:space="preserve"> </w:t>
      </w:r>
      <w:r w:rsidR="00C66492" w:rsidRPr="00A81F5B">
        <w:rPr>
          <w:rFonts w:ascii="Arial Narrow" w:hAnsi="Arial Narrow" w:cs="Arial"/>
        </w:rPr>
        <w:t>identificad</w:t>
      </w:r>
      <w:r w:rsidR="009425FF">
        <w:rPr>
          <w:rFonts w:ascii="Arial Narrow" w:hAnsi="Arial Narrow" w:cs="Arial"/>
        </w:rPr>
        <w:t>o</w:t>
      </w:r>
      <w:r w:rsidR="00C66492" w:rsidRPr="00A81F5B">
        <w:rPr>
          <w:rFonts w:ascii="Arial Narrow" w:hAnsi="Arial Narrow" w:cs="Arial"/>
        </w:rPr>
        <w:t xml:space="preserve"> con</w:t>
      </w:r>
      <w:r w:rsidR="00EF40CA" w:rsidRPr="00A81F5B">
        <w:rPr>
          <w:rFonts w:ascii="Arial Narrow" w:hAnsi="Arial Narrow" w:cs="Arial"/>
        </w:rPr>
        <w:t xml:space="preserve"> </w:t>
      </w:r>
      <w:r w:rsidR="00E10FFA">
        <w:rPr>
          <w:rFonts w:ascii="Arial Narrow" w:hAnsi="Arial Narrow" w:cs="Arial"/>
        </w:rPr>
        <w:t>C.C.</w:t>
      </w:r>
      <w:r w:rsidR="00EF40CA" w:rsidRPr="00A81F5B">
        <w:rPr>
          <w:rFonts w:ascii="Arial Narrow" w:hAnsi="Arial Narrow" w:cs="Arial"/>
        </w:rPr>
        <w:t xml:space="preserve"> </w:t>
      </w:r>
      <w:r w:rsidR="003C7EF4" w:rsidRPr="00A81F5B">
        <w:rPr>
          <w:rFonts w:ascii="Arial Narrow" w:hAnsi="Arial Narrow" w:cs="Arial"/>
        </w:rPr>
        <w:t xml:space="preserve">No. </w:t>
      </w:r>
      <w:r w:rsidR="00E10FFA">
        <w:rPr>
          <w:rFonts w:ascii="Arial Narrow" w:hAnsi="Arial Narrow"/>
        </w:rPr>
        <w:t>1.081.411.431</w:t>
      </w:r>
      <w:r w:rsidR="003C7EF4" w:rsidRPr="00A81F5B">
        <w:rPr>
          <w:rFonts w:ascii="Arial Narrow" w:hAnsi="Arial Narrow"/>
        </w:rPr>
        <w:t>,</w:t>
      </w:r>
      <w:r w:rsidR="006E2261" w:rsidRPr="00A81F5B">
        <w:rPr>
          <w:rFonts w:ascii="Arial Narrow" w:hAnsi="Arial Narrow" w:cs="Arial"/>
        </w:rPr>
        <w:t xml:space="preserve"> </w:t>
      </w:r>
      <w:r w:rsidRPr="00A81F5B">
        <w:rPr>
          <w:rFonts w:ascii="Arial Narrow" w:hAnsi="Arial Narrow"/>
        </w:rPr>
        <w:t xml:space="preserve">en su condición de </w:t>
      </w:r>
      <w:r w:rsidRPr="00A81F5B">
        <w:rPr>
          <w:rFonts w:ascii="Arial Narrow" w:hAnsi="Arial Narrow"/>
          <w:b/>
        </w:rPr>
        <w:t xml:space="preserve">CONTRATISTA, </w:t>
      </w:r>
      <w:r w:rsidRPr="00A81F5B">
        <w:rPr>
          <w:rFonts w:ascii="Arial Narrow" w:hAnsi="Arial Narrow"/>
        </w:rPr>
        <w:t>para da</w:t>
      </w:r>
      <w:r w:rsidR="005E0DF4" w:rsidRPr="00A81F5B">
        <w:rPr>
          <w:rFonts w:ascii="Arial Narrow" w:hAnsi="Arial Narrow"/>
        </w:rPr>
        <w:t xml:space="preserve">r inicio a las actividades </w:t>
      </w:r>
      <w:r w:rsidR="00E10FFA" w:rsidRPr="00A81F5B">
        <w:rPr>
          <w:rFonts w:ascii="Arial Narrow" w:hAnsi="Arial Narrow"/>
        </w:rPr>
        <w:t xml:space="preserve">del </w:t>
      </w:r>
      <w:r w:rsidR="00E10FFA">
        <w:rPr>
          <w:rFonts w:ascii="Arial Narrow" w:hAnsi="Arial Narrow"/>
        </w:rPr>
        <w:t>contrato</w:t>
      </w:r>
      <w:r w:rsidR="00BD23D3">
        <w:rPr>
          <w:rFonts w:ascii="Arial Narrow" w:hAnsi="Arial Narrow"/>
        </w:rPr>
        <w:t xml:space="preserve"> </w:t>
      </w:r>
      <w:r w:rsidR="000D0BF2">
        <w:rPr>
          <w:rFonts w:ascii="Arial Narrow" w:hAnsi="Arial Narrow"/>
          <w:b/>
          <w:bCs/>
          <w:lang w:val="es-MX"/>
        </w:rPr>
        <w:t>“</w:t>
      </w:r>
      <w:r w:rsidR="0082425A">
        <w:rPr>
          <w:rFonts w:ascii="Arial Narrow" w:hAnsi="Arial Narrow"/>
          <w:b/>
          <w:bCs/>
        </w:rPr>
        <w:t>ADQUISICION DE MATERIALES</w:t>
      </w:r>
      <w:r w:rsidR="0082425A" w:rsidRPr="00D9250B">
        <w:rPr>
          <w:rFonts w:ascii="Arial Narrow" w:hAnsi="Arial Narrow"/>
          <w:b/>
          <w:bCs/>
        </w:rPr>
        <w:t xml:space="preserve"> DE FERRETERIA PARA </w:t>
      </w:r>
      <w:r w:rsidR="0082425A">
        <w:rPr>
          <w:rFonts w:ascii="Arial Narrow" w:hAnsi="Arial Narrow"/>
          <w:b/>
          <w:bCs/>
        </w:rPr>
        <w:t>LA OPTIMIZACION DE ACUEDUCTOS VEREDALES DEL MUNICIPIO DE LA ARGENTINA HUILA</w:t>
      </w:r>
      <w:r w:rsidR="000D0BF2">
        <w:rPr>
          <w:rFonts w:ascii="Arial Narrow" w:hAnsi="Arial Narrow"/>
          <w:b/>
          <w:bCs/>
          <w:lang w:val="es-MX"/>
        </w:rPr>
        <w:t>”.</w:t>
      </w:r>
    </w:p>
    <w:p w14:paraId="32DDD672" w14:textId="00BA53AB" w:rsidR="008C4DD2" w:rsidRPr="00A81F5B" w:rsidRDefault="003B4DAB" w:rsidP="00BD23D3">
      <w:pPr>
        <w:pStyle w:val="Sinespaciado"/>
        <w:jc w:val="both"/>
        <w:rPr>
          <w:rFonts w:ascii="Arial Narrow" w:hAnsi="Arial Narrow" w:cs="Arial"/>
        </w:rPr>
      </w:pPr>
      <w:r w:rsidRPr="00A81F5B">
        <w:rPr>
          <w:rFonts w:ascii="Arial Narrow" w:hAnsi="Arial Narrow" w:cs="Arial"/>
        </w:rPr>
        <w:t xml:space="preserve">Se deja constancia que se han reunido los requisitos legales y contractuales para </w:t>
      </w:r>
      <w:r w:rsidR="00784EC5" w:rsidRPr="00A81F5B">
        <w:rPr>
          <w:rFonts w:ascii="Arial Narrow" w:hAnsi="Arial Narrow" w:cs="Arial"/>
        </w:rPr>
        <w:t>dar inicio</w:t>
      </w:r>
      <w:r w:rsidRPr="00A81F5B">
        <w:rPr>
          <w:rFonts w:ascii="Arial Narrow" w:hAnsi="Arial Narrow" w:cs="Arial"/>
        </w:rPr>
        <w:t xml:space="preserve"> </w:t>
      </w:r>
      <w:r w:rsidR="00D71FAF" w:rsidRPr="00A81F5B">
        <w:rPr>
          <w:rFonts w:ascii="Arial Narrow" w:hAnsi="Arial Narrow" w:cs="Arial"/>
        </w:rPr>
        <w:t>a</w:t>
      </w:r>
      <w:r w:rsidRPr="00A81F5B">
        <w:rPr>
          <w:rFonts w:ascii="Arial Narrow" w:hAnsi="Arial Narrow" w:cs="Arial"/>
        </w:rPr>
        <w:t xml:space="preserve">l </w:t>
      </w:r>
      <w:r w:rsidR="00BD23D3">
        <w:rPr>
          <w:rFonts w:ascii="Arial Narrow" w:hAnsi="Arial Narrow"/>
          <w:b/>
          <w:bCs/>
          <w:lang w:val="es-MX"/>
        </w:rPr>
        <w:t>CONTRATO</w:t>
      </w:r>
      <w:r w:rsidR="008C4DD2">
        <w:rPr>
          <w:rFonts w:ascii="Arial Narrow" w:hAnsi="Arial Narrow"/>
          <w:b/>
          <w:bCs/>
          <w:lang w:val="es-MX"/>
        </w:rPr>
        <w:t xml:space="preserve"> </w:t>
      </w:r>
      <w:r w:rsidR="00753CAA">
        <w:rPr>
          <w:rFonts w:ascii="Arial Narrow" w:hAnsi="Arial Narrow"/>
          <w:b/>
          <w:bCs/>
          <w:lang w:val="es-MX"/>
        </w:rPr>
        <w:t xml:space="preserve">DE </w:t>
      </w:r>
      <w:r w:rsidR="00E10FFA">
        <w:rPr>
          <w:rFonts w:ascii="Arial Narrow" w:hAnsi="Arial Narrow"/>
          <w:b/>
          <w:bCs/>
          <w:lang w:val="es-MX"/>
        </w:rPr>
        <w:t>SUMINISTRO</w:t>
      </w:r>
      <w:r w:rsidR="00BD23D3">
        <w:rPr>
          <w:rFonts w:ascii="Arial Narrow" w:hAnsi="Arial Narrow"/>
          <w:b/>
          <w:bCs/>
          <w:lang w:val="es-MX"/>
        </w:rPr>
        <w:t>.</w:t>
      </w:r>
    </w:p>
    <w:p w14:paraId="5E684FFD" w14:textId="1B8F8778" w:rsidR="006C72A1" w:rsidRDefault="003B4DAB" w:rsidP="00A81F5B">
      <w:pPr>
        <w:spacing w:after="0" w:line="240" w:lineRule="auto"/>
        <w:jc w:val="both"/>
        <w:rPr>
          <w:rFonts w:ascii="Arial Narrow" w:hAnsi="Arial Narrow" w:cs="Arial"/>
        </w:rPr>
      </w:pPr>
      <w:r w:rsidRPr="00A81F5B">
        <w:rPr>
          <w:rFonts w:ascii="Arial Narrow" w:hAnsi="Arial Narrow" w:cs="Arial"/>
        </w:rPr>
        <w:t xml:space="preserve">Para constancia, </w:t>
      </w:r>
      <w:r w:rsidR="00D71FAF" w:rsidRPr="00A81F5B">
        <w:rPr>
          <w:rFonts w:ascii="Arial Narrow" w:hAnsi="Arial Narrow" w:cs="Arial"/>
        </w:rPr>
        <w:t>se firma por los intervinientes:</w:t>
      </w:r>
    </w:p>
    <w:p w14:paraId="6C4CCD2C" w14:textId="5CE6E7F0" w:rsidR="009425FF" w:rsidRDefault="009425FF" w:rsidP="00A81F5B">
      <w:pPr>
        <w:spacing w:after="0" w:line="240" w:lineRule="auto"/>
        <w:jc w:val="both"/>
        <w:rPr>
          <w:rFonts w:ascii="Arial Narrow" w:hAnsi="Arial Narrow" w:cs="Arial"/>
        </w:rPr>
      </w:pPr>
    </w:p>
    <w:p w14:paraId="37670C15" w14:textId="77777777" w:rsidR="00E10FFA" w:rsidRDefault="00E10FFA" w:rsidP="00A81F5B">
      <w:pPr>
        <w:spacing w:after="0" w:line="240" w:lineRule="auto"/>
        <w:jc w:val="both"/>
        <w:rPr>
          <w:rFonts w:ascii="Arial Narrow" w:hAnsi="Arial Narrow" w:cs="Arial"/>
        </w:rPr>
      </w:pPr>
    </w:p>
    <w:p w14:paraId="577FECE2" w14:textId="77777777" w:rsidR="00E10FFA" w:rsidRDefault="00E10FFA" w:rsidP="00A81F5B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0"/>
        <w:gridCol w:w="4840"/>
      </w:tblGrid>
      <w:tr w:rsidR="00914B86" w14:paraId="7091045C" w14:textId="77777777" w:rsidTr="00914B86">
        <w:tc>
          <w:tcPr>
            <w:tcW w:w="4840" w:type="dxa"/>
          </w:tcPr>
          <w:p w14:paraId="6CFAA0C9" w14:textId="63164F93" w:rsidR="00914B86" w:rsidRDefault="00914B86" w:rsidP="00A81F5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A81F5B">
              <w:rPr>
                <w:rFonts w:ascii="Arial Narrow" w:hAnsi="Arial Narrow" w:cs="Arial"/>
              </w:rPr>
              <w:t>El Municipio,</w:t>
            </w:r>
          </w:p>
          <w:p w14:paraId="077FA2EE" w14:textId="227B03DA" w:rsidR="00787F9C" w:rsidRDefault="0050074E" w:rsidP="00A81F5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noProof/>
              </w:rPr>
              <w:drawing>
                <wp:inline distT="0" distB="0" distL="0" distR="0" wp14:anchorId="644F7824" wp14:editId="2C0C8053">
                  <wp:extent cx="2095500" cy="532765"/>
                  <wp:effectExtent l="0" t="0" r="0" b="63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962" cy="557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B4EC60" w14:textId="767E7926" w:rsidR="009425FF" w:rsidRDefault="009425FF" w:rsidP="00A81F5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4840" w:type="dxa"/>
          </w:tcPr>
          <w:p w14:paraId="44DD1590" w14:textId="695325E0" w:rsidR="00914B86" w:rsidRDefault="00914B86" w:rsidP="00A81F5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El</w:t>
            </w:r>
            <w:r w:rsidRPr="00A81F5B">
              <w:rPr>
                <w:rFonts w:ascii="Arial Narrow" w:hAnsi="Arial Narrow" w:cs="Arial"/>
              </w:rPr>
              <w:t xml:space="preserve"> Contratista,</w:t>
            </w:r>
          </w:p>
        </w:tc>
      </w:tr>
      <w:tr w:rsidR="00914B86" w:rsidRPr="000E00EC" w14:paraId="5316A1E7" w14:textId="77777777" w:rsidTr="00914B86">
        <w:tc>
          <w:tcPr>
            <w:tcW w:w="4840" w:type="dxa"/>
          </w:tcPr>
          <w:p w14:paraId="77807800" w14:textId="48976312" w:rsidR="00914B86" w:rsidRPr="00A81F5B" w:rsidRDefault="000E00EC" w:rsidP="00914B86">
            <w:pPr>
              <w:pStyle w:val="Sinespaciado"/>
              <w:tabs>
                <w:tab w:val="left" w:pos="5670"/>
              </w:tabs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HENRY MAURICIO QUIROGA RAM</w:t>
            </w:r>
            <w:r w:rsidR="007715AF">
              <w:rPr>
                <w:rFonts w:ascii="Arial Narrow" w:hAnsi="Arial Narrow"/>
                <w:b/>
              </w:rPr>
              <w:t>Í</w:t>
            </w:r>
            <w:r>
              <w:rPr>
                <w:rFonts w:ascii="Arial Narrow" w:hAnsi="Arial Narrow"/>
                <w:b/>
              </w:rPr>
              <w:t>REZ</w:t>
            </w:r>
          </w:p>
          <w:p w14:paraId="16888B51" w14:textId="719033DE" w:rsidR="00914B86" w:rsidRPr="00A81F5B" w:rsidRDefault="000E00EC" w:rsidP="00914B86">
            <w:pPr>
              <w:pStyle w:val="Sinespaciado"/>
              <w:tabs>
                <w:tab w:val="left" w:pos="142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Secretario de Planeación y Desarrollo Económico</w:t>
            </w:r>
            <w:r w:rsidR="00914B86">
              <w:rPr>
                <w:rFonts w:ascii="Arial Narrow" w:hAnsi="Arial Narrow" w:cs="Arial"/>
              </w:rPr>
              <w:t xml:space="preserve"> </w:t>
            </w:r>
          </w:p>
          <w:p w14:paraId="06612F77" w14:textId="36C8D015" w:rsidR="00914B86" w:rsidRPr="00914B86" w:rsidRDefault="000E00EC" w:rsidP="009425FF">
            <w:pPr>
              <w:pStyle w:val="Sinespaciado"/>
              <w:tabs>
                <w:tab w:val="left" w:pos="5670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Supervisor</w:t>
            </w:r>
            <w:r w:rsidR="00914B86" w:rsidRPr="00A81F5B">
              <w:rPr>
                <w:rFonts w:ascii="Arial Narrow" w:hAnsi="Arial Narrow"/>
              </w:rPr>
              <w:t xml:space="preserve">                                                                           </w:t>
            </w:r>
          </w:p>
        </w:tc>
        <w:tc>
          <w:tcPr>
            <w:tcW w:w="4840" w:type="dxa"/>
          </w:tcPr>
          <w:p w14:paraId="2E8A2802" w14:textId="1D34126C" w:rsidR="008A49E4" w:rsidRDefault="009A54AC" w:rsidP="00A81F5B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000000"/>
                <w:lang w:eastAsia="es-ES_tradn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lang w:eastAsia="es-ES_tradnl"/>
              </w:rPr>
              <w:t xml:space="preserve">CARLOS </w:t>
            </w:r>
            <w:r w:rsidR="006023BE">
              <w:rPr>
                <w:rFonts w:ascii="Arial Narrow" w:hAnsi="Arial Narrow" w:cs="Arial"/>
                <w:b/>
                <w:bCs/>
                <w:color w:val="000000"/>
                <w:lang w:eastAsia="es-ES_tradnl"/>
              </w:rPr>
              <w:t>ANDRES</w:t>
            </w:r>
            <w:r>
              <w:rPr>
                <w:rFonts w:ascii="Arial Narrow" w:hAnsi="Arial Narrow" w:cs="Arial"/>
                <w:b/>
                <w:bCs/>
                <w:color w:val="000000"/>
                <w:lang w:eastAsia="es-ES_tradnl"/>
              </w:rPr>
              <w:t xml:space="preserve"> HERNANDEZ PULIDO</w:t>
            </w:r>
          </w:p>
          <w:p w14:paraId="237D2DE3" w14:textId="745DF0EA" w:rsidR="008A49E4" w:rsidRPr="008A49E4" w:rsidRDefault="008A49E4" w:rsidP="00A81F5B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lang w:eastAsia="es-ES_tradnl"/>
              </w:rPr>
            </w:pPr>
            <w:r w:rsidRPr="008A49E4">
              <w:rPr>
                <w:rFonts w:ascii="Arial Narrow" w:hAnsi="Arial Narrow" w:cs="Arial"/>
                <w:color w:val="000000"/>
                <w:lang w:eastAsia="es-ES_tradnl"/>
              </w:rPr>
              <w:t xml:space="preserve">C.C. </w:t>
            </w:r>
            <w:r w:rsidR="009A54AC">
              <w:rPr>
                <w:rFonts w:ascii="Arial Narrow" w:hAnsi="Arial Narrow" w:cs="Arial"/>
                <w:color w:val="000000"/>
                <w:lang w:eastAsia="es-ES_tradnl"/>
              </w:rPr>
              <w:t>1.081.411.431</w:t>
            </w:r>
            <w:r w:rsidR="00BA6A75">
              <w:rPr>
                <w:rFonts w:ascii="Arial Narrow" w:hAnsi="Arial Narrow" w:cs="Arial"/>
                <w:color w:val="000000"/>
                <w:lang w:eastAsia="es-ES_tradnl"/>
              </w:rPr>
              <w:t xml:space="preserve"> de La Plata - Huila</w:t>
            </w:r>
          </w:p>
          <w:p w14:paraId="5966AD63" w14:textId="089E9AD5" w:rsidR="005F7BA2" w:rsidRPr="000E00EC" w:rsidRDefault="008A49E4" w:rsidP="00BA6A75">
            <w:pPr>
              <w:spacing w:after="0" w:line="240" w:lineRule="auto"/>
              <w:jc w:val="both"/>
              <w:rPr>
                <w:rFonts w:ascii="Arial Narrow" w:hAnsi="Arial Narrow"/>
                <w:bCs/>
                <w:shd w:val="clear" w:color="auto" w:fill="FEFEFE"/>
              </w:rPr>
            </w:pPr>
            <w:r w:rsidRPr="008A49E4">
              <w:rPr>
                <w:rFonts w:ascii="Arial Narrow" w:hAnsi="Arial Narrow" w:cs="Arial"/>
                <w:color w:val="000000"/>
                <w:lang w:eastAsia="es-ES_tradnl"/>
              </w:rPr>
              <w:t xml:space="preserve">Representante Legal- </w:t>
            </w:r>
            <w:r w:rsidR="009A54AC">
              <w:rPr>
                <w:rFonts w:ascii="Arial Narrow" w:hAnsi="Arial Narrow" w:cs="Arial"/>
                <w:color w:val="000000"/>
                <w:lang w:eastAsia="es-ES_tradnl"/>
              </w:rPr>
              <w:t>DEPOSITO LA SEPTIMA</w:t>
            </w:r>
          </w:p>
        </w:tc>
      </w:tr>
    </w:tbl>
    <w:p w14:paraId="2AF00953" w14:textId="0CC2AD19" w:rsidR="00A81F5B" w:rsidRPr="000E00EC" w:rsidRDefault="00A81F5B" w:rsidP="009425FF">
      <w:pPr>
        <w:spacing w:after="0" w:line="240" w:lineRule="auto"/>
        <w:jc w:val="both"/>
        <w:rPr>
          <w:rFonts w:ascii="Arial Narrow" w:hAnsi="Arial Narrow" w:cs="Arial"/>
        </w:rPr>
      </w:pPr>
    </w:p>
    <w:sectPr w:rsidR="00A81F5B" w:rsidRPr="000E00EC" w:rsidSect="00A0272C">
      <w:headerReference w:type="default" r:id="rId9"/>
      <w:footerReference w:type="default" r:id="rId10"/>
      <w:pgSz w:w="12242" w:h="15842" w:code="1"/>
      <w:pgMar w:top="1418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A994D" w14:textId="77777777" w:rsidR="002261D0" w:rsidRDefault="002261D0" w:rsidP="00E76284">
      <w:pPr>
        <w:spacing w:after="0" w:line="240" w:lineRule="auto"/>
      </w:pPr>
      <w:r>
        <w:separator/>
      </w:r>
    </w:p>
  </w:endnote>
  <w:endnote w:type="continuationSeparator" w:id="0">
    <w:p w14:paraId="39F6885C" w14:textId="77777777" w:rsidR="002261D0" w:rsidRDefault="002261D0" w:rsidP="00E76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926C" w14:textId="6DCFE7A3" w:rsidR="00082489" w:rsidRPr="00AB5127" w:rsidRDefault="00AB5127" w:rsidP="00AB5127">
    <w:pPr>
      <w:pStyle w:val="Piedepgina"/>
      <w:tabs>
        <w:tab w:val="clear" w:pos="4252"/>
        <w:tab w:val="clear" w:pos="8504"/>
        <w:tab w:val="center" w:pos="4845"/>
      </w:tabs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11DAD84C" wp14:editId="0F79434C">
          <wp:simplePos x="0" y="0"/>
          <wp:positionH relativeFrom="page">
            <wp:posOffset>-66040</wp:posOffset>
          </wp:positionH>
          <wp:positionV relativeFrom="paragraph">
            <wp:posOffset>-347980</wp:posOffset>
          </wp:positionV>
          <wp:extent cx="7849418" cy="63817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ULTIMO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1249" r="8" b="2531"/>
                  <a:stretch/>
                </pic:blipFill>
                <pic:spPr bwMode="auto">
                  <a:xfrm>
                    <a:off x="0" y="0"/>
                    <a:ext cx="7849418" cy="638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2489" w:rsidRPr="00AB5127">
      <w:t xml:space="preserve">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A73D7" w14:textId="77777777" w:rsidR="002261D0" w:rsidRDefault="002261D0" w:rsidP="00E76284">
      <w:pPr>
        <w:spacing w:after="0" w:line="240" w:lineRule="auto"/>
      </w:pPr>
      <w:r>
        <w:separator/>
      </w:r>
    </w:p>
  </w:footnote>
  <w:footnote w:type="continuationSeparator" w:id="0">
    <w:p w14:paraId="2D59C160" w14:textId="77777777" w:rsidR="002261D0" w:rsidRDefault="002261D0" w:rsidP="00E76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4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9"/>
      <w:gridCol w:w="1970"/>
      <w:gridCol w:w="1237"/>
      <w:gridCol w:w="764"/>
      <w:gridCol w:w="2353"/>
      <w:gridCol w:w="1269"/>
    </w:tblGrid>
    <w:tr w:rsidR="00C34192" w:rsidRPr="00806E3C" w14:paraId="1FF54AC2" w14:textId="77777777" w:rsidTr="00AB5127">
      <w:trPr>
        <w:cantSplit/>
        <w:trHeight w:val="699"/>
        <w:jc w:val="center"/>
      </w:trPr>
      <w:tc>
        <w:tcPr>
          <w:tcW w:w="1034" w:type="pct"/>
          <w:vMerge w:val="restart"/>
        </w:tcPr>
        <w:p w14:paraId="31A997E9" w14:textId="0552A5A2" w:rsidR="00C34192" w:rsidRPr="00806E3C" w:rsidRDefault="00AB5127" w:rsidP="00C34192">
          <w:pPr>
            <w:tabs>
              <w:tab w:val="center" w:pos="4419"/>
              <w:tab w:val="right" w:pos="8838"/>
              <w:tab w:val="right" w:pos="11328"/>
            </w:tabs>
            <w:ind w:right="761"/>
            <w:rPr>
              <w:rFonts w:ascii="Century Gothic" w:hAnsi="Century Gothic" w:cs="Arial"/>
              <w:sz w:val="20"/>
              <w:szCs w:val="20"/>
            </w:rPr>
          </w:pPr>
          <w:bookmarkStart w:id="0" w:name="_Hlk35353163"/>
          <w:r>
            <w:rPr>
              <w:noProof/>
              <w:lang w:val="en-US" w:eastAsia="en-US"/>
            </w:rPr>
            <w:drawing>
              <wp:anchor distT="0" distB="0" distL="114300" distR="114300" simplePos="0" relativeHeight="251658240" behindDoc="1" locked="0" layoutInCell="1" allowOverlap="1" wp14:anchorId="09E36412" wp14:editId="10A5B56A">
                <wp:simplePos x="0" y="0"/>
                <wp:positionH relativeFrom="column">
                  <wp:posOffset>132080</wp:posOffset>
                </wp:positionH>
                <wp:positionV relativeFrom="paragraph">
                  <wp:posOffset>21590</wp:posOffset>
                </wp:positionV>
                <wp:extent cx="857250" cy="959608"/>
                <wp:effectExtent l="0" t="0" r="0" b="0"/>
                <wp:wrapNone/>
                <wp:docPr id="2" name="Imagen 2" descr="E:\Gestión Documental Alcaldía de La Argentina\2021-2022\MIPG ALCALDIA LA ARGENTINA\FORMATOS CONTROL DOCUMENTAL\2024\ESCUDO LA ARGENTINA HUILA F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:\Gestión Documental Alcaldía de La Argentina\2021-2022\MIPG ALCALDIA LA ARGENTINA\FORMATOS CONTROL DOCUMENTAL\2024\ESCUDO LA ARGENTINA HUILA F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9596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74" w:type="pct"/>
          <w:gridSpan w:val="3"/>
          <w:vAlign w:val="center"/>
        </w:tcPr>
        <w:p w14:paraId="5235828F" w14:textId="0D61EE9A" w:rsidR="00C34192" w:rsidRPr="003372EA" w:rsidRDefault="00C34192" w:rsidP="00C34192">
          <w:pPr>
            <w:pStyle w:val="Sinespaciado"/>
            <w:jc w:val="center"/>
            <w:rPr>
              <w:rFonts w:ascii="Arial Narrow" w:hAnsi="Arial Narrow"/>
              <w:b/>
              <w:szCs w:val="16"/>
            </w:rPr>
          </w:pPr>
          <w:r w:rsidRPr="003372EA">
            <w:rPr>
              <w:rFonts w:ascii="Arial Narrow" w:hAnsi="Arial Narrow"/>
              <w:b/>
              <w:szCs w:val="16"/>
            </w:rPr>
            <w:t>ALCALD</w:t>
          </w:r>
          <w:r w:rsidR="00804082">
            <w:rPr>
              <w:rFonts w:ascii="Arial Narrow" w:hAnsi="Arial Narrow"/>
              <w:b/>
              <w:szCs w:val="16"/>
            </w:rPr>
            <w:t>Í</w:t>
          </w:r>
          <w:r w:rsidRPr="003372EA">
            <w:rPr>
              <w:rFonts w:ascii="Arial Narrow" w:hAnsi="Arial Narrow"/>
              <w:b/>
              <w:szCs w:val="16"/>
            </w:rPr>
            <w:t>A DE LA ARGENTINA HUILA</w:t>
          </w:r>
        </w:p>
        <w:p w14:paraId="69DE9BA3" w14:textId="5E9240CD" w:rsidR="00C34192" w:rsidRPr="00774C68" w:rsidRDefault="00C34192" w:rsidP="00C34192">
          <w:pPr>
            <w:pStyle w:val="Sinespaciado"/>
            <w:jc w:val="center"/>
            <w:rPr>
              <w:rFonts w:ascii="Arial Narrow" w:hAnsi="Arial Narrow"/>
              <w:b/>
            </w:rPr>
          </w:pPr>
          <w:r w:rsidRPr="00774C68">
            <w:rPr>
              <w:rFonts w:ascii="Arial Narrow" w:hAnsi="Arial Narrow"/>
              <w:b/>
            </w:rPr>
            <w:t>NIT. 891.180.205-7</w:t>
          </w:r>
        </w:p>
      </w:tc>
      <w:tc>
        <w:tcPr>
          <w:tcW w:w="1892" w:type="pct"/>
          <w:gridSpan w:val="2"/>
          <w:vAlign w:val="center"/>
        </w:tcPr>
        <w:p w14:paraId="1C05A771" w14:textId="640E7FCD" w:rsidR="00C34192" w:rsidRPr="003372EA" w:rsidRDefault="00C34192" w:rsidP="00C34192">
          <w:pPr>
            <w:pStyle w:val="Sinespaciado"/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</w:rPr>
            <w:t>PROCESO GESTI</w:t>
          </w:r>
          <w:r w:rsidR="00804082">
            <w:rPr>
              <w:rFonts w:ascii="Arial Narrow" w:hAnsi="Arial Narrow" w:cs="Arial"/>
              <w:b/>
            </w:rPr>
            <w:t>Ó</w:t>
          </w:r>
          <w:r>
            <w:rPr>
              <w:rFonts w:ascii="Arial Narrow" w:hAnsi="Arial Narrow" w:cs="Arial"/>
              <w:b/>
            </w:rPr>
            <w:t>N ADMINISTRATIVA</w:t>
          </w:r>
        </w:p>
      </w:tc>
    </w:tr>
    <w:tr w:rsidR="00C34192" w:rsidRPr="00806E3C" w14:paraId="5AC69FBC" w14:textId="77777777" w:rsidTr="00AB5127">
      <w:trPr>
        <w:cantSplit/>
        <w:trHeight w:val="421"/>
        <w:jc w:val="center"/>
      </w:trPr>
      <w:tc>
        <w:tcPr>
          <w:tcW w:w="1034" w:type="pct"/>
          <w:vMerge/>
        </w:tcPr>
        <w:p w14:paraId="2041AA81" w14:textId="77777777" w:rsidR="00C34192" w:rsidRPr="00806E3C" w:rsidRDefault="00C34192" w:rsidP="00C34192">
          <w:pPr>
            <w:tabs>
              <w:tab w:val="center" w:pos="4419"/>
              <w:tab w:val="right" w:pos="8838"/>
            </w:tabs>
            <w:rPr>
              <w:rFonts w:ascii="Century Gothic" w:hAnsi="Century Gothic" w:cs="Arial"/>
              <w:sz w:val="20"/>
              <w:szCs w:val="20"/>
            </w:rPr>
          </w:pPr>
        </w:p>
      </w:tc>
      <w:tc>
        <w:tcPr>
          <w:tcW w:w="3966" w:type="pct"/>
          <w:gridSpan w:val="5"/>
          <w:vAlign w:val="center"/>
        </w:tcPr>
        <w:p w14:paraId="1236C8EB" w14:textId="0F0D4E5E" w:rsidR="00C34192" w:rsidRPr="003372EA" w:rsidRDefault="00C34192" w:rsidP="00C34192">
          <w:pPr>
            <w:pStyle w:val="Sinespaciado"/>
            <w:jc w:val="center"/>
            <w:rPr>
              <w:rFonts w:ascii="Arial Narrow" w:hAnsi="Arial Narrow" w:cs="Arial"/>
              <w:b/>
              <w:szCs w:val="16"/>
            </w:rPr>
          </w:pPr>
          <w:r>
            <w:rPr>
              <w:rFonts w:ascii="Arial Narrow" w:hAnsi="Arial Narrow"/>
              <w:b/>
              <w:szCs w:val="16"/>
            </w:rPr>
            <w:t>FORMATO ACTA DE INICIO</w:t>
          </w:r>
        </w:p>
      </w:tc>
    </w:tr>
    <w:tr w:rsidR="00C34192" w:rsidRPr="00806E3C" w14:paraId="4935CA01" w14:textId="77777777" w:rsidTr="00AB5127">
      <w:trPr>
        <w:cantSplit/>
        <w:trHeight w:val="421"/>
        <w:jc w:val="center"/>
      </w:trPr>
      <w:tc>
        <w:tcPr>
          <w:tcW w:w="1034" w:type="pct"/>
          <w:vMerge/>
          <w:vAlign w:val="center"/>
        </w:tcPr>
        <w:p w14:paraId="10EACA43" w14:textId="77777777" w:rsidR="00C34192" w:rsidRPr="00806E3C" w:rsidRDefault="00C34192" w:rsidP="00C34192">
          <w:pPr>
            <w:tabs>
              <w:tab w:val="center" w:pos="4419"/>
              <w:tab w:val="right" w:pos="8838"/>
            </w:tabs>
            <w:jc w:val="center"/>
            <w:rPr>
              <w:rFonts w:ascii="Century Gothic" w:hAnsi="Century Gothic" w:cs="Arial"/>
              <w:sz w:val="20"/>
              <w:szCs w:val="20"/>
            </w:rPr>
          </w:pPr>
        </w:p>
      </w:tc>
      <w:tc>
        <w:tcPr>
          <w:tcW w:w="1029" w:type="pct"/>
          <w:vAlign w:val="center"/>
        </w:tcPr>
        <w:p w14:paraId="1A5E3373" w14:textId="2BF24799" w:rsidR="00C34192" w:rsidRDefault="00C34192" w:rsidP="00C34192">
          <w:pPr>
            <w:pStyle w:val="Sinespaciado"/>
            <w:jc w:val="center"/>
            <w:rPr>
              <w:rFonts w:ascii="Arial Narrow" w:hAnsi="Arial Narrow" w:cs="Arial"/>
              <w:sz w:val="18"/>
              <w:szCs w:val="20"/>
            </w:rPr>
          </w:pPr>
          <w:r>
            <w:rPr>
              <w:rFonts w:ascii="Arial Narrow" w:hAnsi="Arial Narrow" w:cs="Arial"/>
              <w:sz w:val="18"/>
              <w:szCs w:val="20"/>
            </w:rPr>
            <w:t>C</w:t>
          </w:r>
          <w:r w:rsidR="00804082">
            <w:rPr>
              <w:rFonts w:ascii="Arial Narrow" w:hAnsi="Arial Narrow" w:cs="Arial"/>
              <w:sz w:val="18"/>
              <w:szCs w:val="20"/>
            </w:rPr>
            <w:t>Ó</w:t>
          </w:r>
          <w:r>
            <w:rPr>
              <w:rFonts w:ascii="Arial Narrow" w:hAnsi="Arial Narrow" w:cs="Arial"/>
              <w:sz w:val="18"/>
              <w:szCs w:val="20"/>
            </w:rPr>
            <w:t>DIGO: F-GA-015</w:t>
          </w:r>
        </w:p>
      </w:tc>
      <w:tc>
        <w:tcPr>
          <w:tcW w:w="646" w:type="pct"/>
          <w:vAlign w:val="center"/>
        </w:tcPr>
        <w:p w14:paraId="2AE884B7" w14:textId="09312FDF" w:rsidR="00C34192" w:rsidRPr="0055643E" w:rsidRDefault="00C34192" w:rsidP="00C34192">
          <w:pPr>
            <w:pStyle w:val="Sinespaciado"/>
            <w:jc w:val="center"/>
            <w:rPr>
              <w:rFonts w:ascii="Arial Narrow" w:hAnsi="Arial Narrow" w:cs="Arial"/>
              <w:sz w:val="18"/>
              <w:szCs w:val="20"/>
            </w:rPr>
          </w:pPr>
          <w:r w:rsidRPr="0055643E">
            <w:rPr>
              <w:rFonts w:ascii="Arial Narrow" w:hAnsi="Arial Narrow" w:cs="Arial"/>
              <w:sz w:val="18"/>
              <w:szCs w:val="20"/>
            </w:rPr>
            <w:t>V</w:t>
          </w:r>
          <w:r w:rsidR="00B87EB8">
            <w:rPr>
              <w:rFonts w:ascii="Arial Narrow" w:hAnsi="Arial Narrow" w:cs="Arial"/>
              <w:sz w:val="18"/>
              <w:szCs w:val="20"/>
            </w:rPr>
            <w:t>ERSI</w:t>
          </w:r>
          <w:r w:rsidR="00804082">
            <w:rPr>
              <w:rFonts w:ascii="Arial Narrow" w:hAnsi="Arial Narrow" w:cs="Arial"/>
              <w:sz w:val="18"/>
              <w:szCs w:val="20"/>
            </w:rPr>
            <w:t>Ó</w:t>
          </w:r>
          <w:r w:rsidR="00B87EB8">
            <w:rPr>
              <w:rFonts w:ascii="Arial Narrow" w:hAnsi="Arial Narrow" w:cs="Arial"/>
              <w:sz w:val="18"/>
              <w:szCs w:val="20"/>
            </w:rPr>
            <w:t>N: 02</w:t>
          </w:r>
        </w:p>
      </w:tc>
      <w:tc>
        <w:tcPr>
          <w:tcW w:w="1628" w:type="pct"/>
          <w:gridSpan w:val="2"/>
          <w:vAlign w:val="center"/>
        </w:tcPr>
        <w:p w14:paraId="35383454" w14:textId="50319070" w:rsidR="00C34192" w:rsidRPr="0055643E" w:rsidRDefault="00C34192" w:rsidP="00B87EB8">
          <w:pPr>
            <w:pStyle w:val="Sinespaciado"/>
            <w:jc w:val="center"/>
            <w:rPr>
              <w:rFonts w:ascii="Arial Narrow" w:hAnsi="Arial Narrow" w:cs="Arial"/>
              <w:sz w:val="18"/>
              <w:szCs w:val="20"/>
            </w:rPr>
          </w:pPr>
          <w:r w:rsidRPr="0055643E">
            <w:rPr>
              <w:rFonts w:ascii="Arial Narrow" w:hAnsi="Arial Narrow" w:cs="Arial"/>
              <w:sz w:val="18"/>
              <w:szCs w:val="20"/>
            </w:rPr>
            <w:t>FECHA APROBACI</w:t>
          </w:r>
          <w:r w:rsidR="00804082">
            <w:rPr>
              <w:rFonts w:ascii="Arial Narrow" w:hAnsi="Arial Narrow" w:cs="Arial"/>
              <w:sz w:val="18"/>
              <w:szCs w:val="20"/>
            </w:rPr>
            <w:t>Ó</w:t>
          </w:r>
          <w:r w:rsidRPr="0055643E">
            <w:rPr>
              <w:rFonts w:ascii="Arial Narrow" w:hAnsi="Arial Narrow" w:cs="Arial"/>
              <w:sz w:val="18"/>
              <w:szCs w:val="20"/>
            </w:rPr>
            <w:t>N:</w:t>
          </w:r>
          <w:r>
            <w:rPr>
              <w:rFonts w:ascii="Arial Narrow" w:hAnsi="Arial Narrow" w:cs="Arial"/>
              <w:sz w:val="18"/>
              <w:szCs w:val="20"/>
            </w:rPr>
            <w:t xml:space="preserve"> </w:t>
          </w:r>
          <w:r w:rsidR="00B87EB8">
            <w:rPr>
              <w:rFonts w:ascii="Arial Narrow" w:hAnsi="Arial Narrow" w:cs="Arial"/>
              <w:sz w:val="18"/>
              <w:szCs w:val="20"/>
            </w:rPr>
            <w:t>ENERO DE 2024</w:t>
          </w:r>
        </w:p>
      </w:tc>
      <w:tc>
        <w:tcPr>
          <w:tcW w:w="663" w:type="pct"/>
          <w:vAlign w:val="center"/>
        </w:tcPr>
        <w:p w14:paraId="483C37CF" w14:textId="555A041E" w:rsidR="00C34192" w:rsidRPr="0055643E" w:rsidRDefault="00C34192" w:rsidP="00C34192">
          <w:pPr>
            <w:pStyle w:val="Sinespaciado"/>
            <w:rPr>
              <w:rFonts w:ascii="Arial Narrow" w:hAnsi="Arial Narrow" w:cs="Arial"/>
              <w:sz w:val="18"/>
              <w:szCs w:val="20"/>
            </w:rPr>
          </w:pPr>
          <w:r w:rsidRPr="0059116B">
            <w:rPr>
              <w:rFonts w:ascii="Arial Narrow" w:hAnsi="Arial Narrow" w:cs="Arial"/>
              <w:sz w:val="18"/>
              <w:szCs w:val="20"/>
            </w:rPr>
            <w:t xml:space="preserve">Página </w:t>
          </w:r>
          <w:r w:rsidRPr="0059116B">
            <w:rPr>
              <w:rFonts w:ascii="Arial Narrow" w:hAnsi="Arial Narrow" w:cs="Arial"/>
              <w:b/>
              <w:bCs/>
              <w:sz w:val="18"/>
              <w:szCs w:val="20"/>
            </w:rPr>
            <w:fldChar w:fldCharType="begin"/>
          </w:r>
          <w:r w:rsidRPr="0059116B">
            <w:rPr>
              <w:rFonts w:ascii="Arial Narrow" w:hAnsi="Arial Narrow" w:cs="Arial"/>
              <w:b/>
              <w:bCs/>
              <w:sz w:val="18"/>
              <w:szCs w:val="20"/>
            </w:rPr>
            <w:instrText>PAGE  \* Arabic  \* MERGEFORMAT</w:instrText>
          </w:r>
          <w:r w:rsidRPr="0059116B">
            <w:rPr>
              <w:rFonts w:ascii="Arial Narrow" w:hAnsi="Arial Narrow" w:cs="Arial"/>
              <w:b/>
              <w:bCs/>
              <w:sz w:val="18"/>
              <w:szCs w:val="20"/>
            </w:rPr>
            <w:fldChar w:fldCharType="separate"/>
          </w:r>
          <w:r w:rsidR="00787F9C">
            <w:rPr>
              <w:rFonts w:ascii="Arial Narrow" w:hAnsi="Arial Narrow" w:cs="Arial"/>
              <w:b/>
              <w:bCs/>
              <w:noProof/>
              <w:sz w:val="18"/>
              <w:szCs w:val="20"/>
            </w:rPr>
            <w:t>1</w:t>
          </w:r>
          <w:r w:rsidRPr="0059116B">
            <w:rPr>
              <w:rFonts w:ascii="Arial Narrow" w:hAnsi="Arial Narrow" w:cs="Arial"/>
              <w:b/>
              <w:bCs/>
              <w:sz w:val="18"/>
              <w:szCs w:val="20"/>
            </w:rPr>
            <w:fldChar w:fldCharType="end"/>
          </w:r>
          <w:r w:rsidRPr="0059116B">
            <w:rPr>
              <w:rFonts w:ascii="Arial Narrow" w:hAnsi="Arial Narrow" w:cs="Arial"/>
              <w:sz w:val="18"/>
              <w:szCs w:val="20"/>
            </w:rPr>
            <w:t xml:space="preserve"> de </w:t>
          </w:r>
          <w:r w:rsidR="0050074E">
            <w:rPr>
              <w:rFonts w:ascii="Arial Narrow" w:hAnsi="Arial Narrow" w:cs="Arial"/>
              <w:b/>
              <w:bCs/>
              <w:sz w:val="18"/>
              <w:szCs w:val="20"/>
            </w:rPr>
            <w:t>1</w:t>
          </w:r>
        </w:p>
      </w:tc>
    </w:tr>
    <w:bookmarkEnd w:id="0"/>
  </w:tbl>
  <w:p w14:paraId="06576145" w14:textId="18C2D42E" w:rsidR="0078116C" w:rsidRPr="00EE43BD" w:rsidRDefault="0078116C" w:rsidP="00EE43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D6529"/>
    <w:multiLevelType w:val="hybridMultilevel"/>
    <w:tmpl w:val="D98ED012"/>
    <w:lvl w:ilvl="0" w:tplc="DB2811D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A05ED4"/>
    <w:multiLevelType w:val="hybridMultilevel"/>
    <w:tmpl w:val="775465B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21070672">
    <w:abstractNumId w:val="0"/>
  </w:num>
  <w:num w:numId="2" w16cid:durableId="2094008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274"/>
    <w:rsid w:val="000008EB"/>
    <w:rsid w:val="00024559"/>
    <w:rsid w:val="00030057"/>
    <w:rsid w:val="0003097B"/>
    <w:rsid w:val="00033FE9"/>
    <w:rsid w:val="00042808"/>
    <w:rsid w:val="00047588"/>
    <w:rsid w:val="00071E60"/>
    <w:rsid w:val="00082489"/>
    <w:rsid w:val="00082DD5"/>
    <w:rsid w:val="00090356"/>
    <w:rsid w:val="0009458D"/>
    <w:rsid w:val="000C7555"/>
    <w:rsid w:val="000D0BF2"/>
    <w:rsid w:val="000D103C"/>
    <w:rsid w:val="000D10B7"/>
    <w:rsid w:val="000D6077"/>
    <w:rsid w:val="000D64E8"/>
    <w:rsid w:val="000D6DDD"/>
    <w:rsid w:val="000E00EC"/>
    <w:rsid w:val="000E537D"/>
    <w:rsid w:val="000F1E5D"/>
    <w:rsid w:val="000F65F9"/>
    <w:rsid w:val="00101AB4"/>
    <w:rsid w:val="00113588"/>
    <w:rsid w:val="001226F6"/>
    <w:rsid w:val="00122E42"/>
    <w:rsid w:val="0013227E"/>
    <w:rsid w:val="0013361C"/>
    <w:rsid w:val="00145FEF"/>
    <w:rsid w:val="00152915"/>
    <w:rsid w:val="00155889"/>
    <w:rsid w:val="00155AD3"/>
    <w:rsid w:val="0015682C"/>
    <w:rsid w:val="001633E8"/>
    <w:rsid w:val="00164DBB"/>
    <w:rsid w:val="00172D2D"/>
    <w:rsid w:val="0018524E"/>
    <w:rsid w:val="0018693C"/>
    <w:rsid w:val="001902FA"/>
    <w:rsid w:val="001A3BB2"/>
    <w:rsid w:val="001A7AB4"/>
    <w:rsid w:val="001B4C55"/>
    <w:rsid w:val="001C2D44"/>
    <w:rsid w:val="001C698E"/>
    <w:rsid w:val="001D47EA"/>
    <w:rsid w:val="001E0133"/>
    <w:rsid w:val="001E03D8"/>
    <w:rsid w:val="001E5B2F"/>
    <w:rsid w:val="001F6991"/>
    <w:rsid w:val="00205DE1"/>
    <w:rsid w:val="00210E8A"/>
    <w:rsid w:val="00211A50"/>
    <w:rsid w:val="002143E1"/>
    <w:rsid w:val="0022026A"/>
    <w:rsid w:val="002261D0"/>
    <w:rsid w:val="00230599"/>
    <w:rsid w:val="00233868"/>
    <w:rsid w:val="00244456"/>
    <w:rsid w:val="0025355C"/>
    <w:rsid w:val="00253E36"/>
    <w:rsid w:val="00254E2A"/>
    <w:rsid w:val="00255D7D"/>
    <w:rsid w:val="00283AD8"/>
    <w:rsid w:val="00284D63"/>
    <w:rsid w:val="00286F9C"/>
    <w:rsid w:val="00297CEE"/>
    <w:rsid w:val="002A4572"/>
    <w:rsid w:val="002A4B04"/>
    <w:rsid w:val="002A547A"/>
    <w:rsid w:val="002B551D"/>
    <w:rsid w:val="002C6D6F"/>
    <w:rsid w:val="002D36C5"/>
    <w:rsid w:val="002E011F"/>
    <w:rsid w:val="002E3621"/>
    <w:rsid w:val="002E5D1B"/>
    <w:rsid w:val="002F13EF"/>
    <w:rsid w:val="002F3AF4"/>
    <w:rsid w:val="00304A07"/>
    <w:rsid w:val="0031016D"/>
    <w:rsid w:val="003125BB"/>
    <w:rsid w:val="00312CCF"/>
    <w:rsid w:val="00317194"/>
    <w:rsid w:val="003238F2"/>
    <w:rsid w:val="00324B8D"/>
    <w:rsid w:val="00325438"/>
    <w:rsid w:val="00327278"/>
    <w:rsid w:val="00342733"/>
    <w:rsid w:val="003573E6"/>
    <w:rsid w:val="00361EDD"/>
    <w:rsid w:val="003637F2"/>
    <w:rsid w:val="00364E45"/>
    <w:rsid w:val="0037110D"/>
    <w:rsid w:val="003721B7"/>
    <w:rsid w:val="00374426"/>
    <w:rsid w:val="00374F77"/>
    <w:rsid w:val="00376A02"/>
    <w:rsid w:val="0038115F"/>
    <w:rsid w:val="00382CED"/>
    <w:rsid w:val="00384D7A"/>
    <w:rsid w:val="003874FD"/>
    <w:rsid w:val="003943A5"/>
    <w:rsid w:val="003961F3"/>
    <w:rsid w:val="003A0A47"/>
    <w:rsid w:val="003A1B2F"/>
    <w:rsid w:val="003A724A"/>
    <w:rsid w:val="003B2D14"/>
    <w:rsid w:val="003B4DAB"/>
    <w:rsid w:val="003B7B60"/>
    <w:rsid w:val="003C3B86"/>
    <w:rsid w:val="003C7EF4"/>
    <w:rsid w:val="003D1EEE"/>
    <w:rsid w:val="003D50B2"/>
    <w:rsid w:val="003D73AB"/>
    <w:rsid w:val="003E7532"/>
    <w:rsid w:val="003F0BC8"/>
    <w:rsid w:val="00400184"/>
    <w:rsid w:val="0040340B"/>
    <w:rsid w:val="0040365F"/>
    <w:rsid w:val="00405800"/>
    <w:rsid w:val="0041101E"/>
    <w:rsid w:val="00412D33"/>
    <w:rsid w:val="00416D5C"/>
    <w:rsid w:val="00441D0B"/>
    <w:rsid w:val="00442C87"/>
    <w:rsid w:val="00444188"/>
    <w:rsid w:val="00444776"/>
    <w:rsid w:val="004507FF"/>
    <w:rsid w:val="00450FA9"/>
    <w:rsid w:val="0045522D"/>
    <w:rsid w:val="004622FC"/>
    <w:rsid w:val="00462811"/>
    <w:rsid w:val="00463419"/>
    <w:rsid w:val="004717AD"/>
    <w:rsid w:val="00472624"/>
    <w:rsid w:val="00472CB9"/>
    <w:rsid w:val="0047632D"/>
    <w:rsid w:val="00476F47"/>
    <w:rsid w:val="004779E7"/>
    <w:rsid w:val="00481D64"/>
    <w:rsid w:val="00486CB7"/>
    <w:rsid w:val="004966C8"/>
    <w:rsid w:val="0049720A"/>
    <w:rsid w:val="004A3810"/>
    <w:rsid w:val="004A6122"/>
    <w:rsid w:val="004B0506"/>
    <w:rsid w:val="004B3B47"/>
    <w:rsid w:val="004B7114"/>
    <w:rsid w:val="004C71A6"/>
    <w:rsid w:val="004C7B99"/>
    <w:rsid w:val="004D0799"/>
    <w:rsid w:val="004E57FB"/>
    <w:rsid w:val="004E5A79"/>
    <w:rsid w:val="004F6DCF"/>
    <w:rsid w:val="0050074E"/>
    <w:rsid w:val="00533F35"/>
    <w:rsid w:val="00541E1E"/>
    <w:rsid w:val="00544F71"/>
    <w:rsid w:val="00546685"/>
    <w:rsid w:val="00550A17"/>
    <w:rsid w:val="00557AA5"/>
    <w:rsid w:val="00571165"/>
    <w:rsid w:val="00575AE8"/>
    <w:rsid w:val="0059386D"/>
    <w:rsid w:val="00595248"/>
    <w:rsid w:val="005B3ACE"/>
    <w:rsid w:val="005B40AD"/>
    <w:rsid w:val="005B676B"/>
    <w:rsid w:val="005C4C14"/>
    <w:rsid w:val="005C7EAD"/>
    <w:rsid w:val="005D2FEC"/>
    <w:rsid w:val="005E0DF4"/>
    <w:rsid w:val="005E5E85"/>
    <w:rsid w:val="005F267F"/>
    <w:rsid w:val="005F2E96"/>
    <w:rsid w:val="005F34C8"/>
    <w:rsid w:val="005F67CD"/>
    <w:rsid w:val="005F7BA2"/>
    <w:rsid w:val="006023BE"/>
    <w:rsid w:val="006133B5"/>
    <w:rsid w:val="00617640"/>
    <w:rsid w:val="006217E1"/>
    <w:rsid w:val="00624556"/>
    <w:rsid w:val="00627F70"/>
    <w:rsid w:val="00635309"/>
    <w:rsid w:val="006439D1"/>
    <w:rsid w:val="00645A84"/>
    <w:rsid w:val="006467F0"/>
    <w:rsid w:val="0066414F"/>
    <w:rsid w:val="00672C4B"/>
    <w:rsid w:val="00673C8F"/>
    <w:rsid w:val="0068317D"/>
    <w:rsid w:val="00683E5C"/>
    <w:rsid w:val="006848F5"/>
    <w:rsid w:val="00685F58"/>
    <w:rsid w:val="006A15C3"/>
    <w:rsid w:val="006A1FFE"/>
    <w:rsid w:val="006A314A"/>
    <w:rsid w:val="006A35C3"/>
    <w:rsid w:val="006A42DE"/>
    <w:rsid w:val="006B79A8"/>
    <w:rsid w:val="006C20AA"/>
    <w:rsid w:val="006C72A1"/>
    <w:rsid w:val="006D081F"/>
    <w:rsid w:val="006D77AA"/>
    <w:rsid w:val="006E0405"/>
    <w:rsid w:val="006E2261"/>
    <w:rsid w:val="006E2DEC"/>
    <w:rsid w:val="006E7C24"/>
    <w:rsid w:val="006F25A8"/>
    <w:rsid w:val="0070039F"/>
    <w:rsid w:val="00702AFA"/>
    <w:rsid w:val="00703823"/>
    <w:rsid w:val="00704DCB"/>
    <w:rsid w:val="00704FCD"/>
    <w:rsid w:val="007053CA"/>
    <w:rsid w:val="00707599"/>
    <w:rsid w:val="00710747"/>
    <w:rsid w:val="00711593"/>
    <w:rsid w:val="00717384"/>
    <w:rsid w:val="00723BFA"/>
    <w:rsid w:val="00724E7D"/>
    <w:rsid w:val="00725E8D"/>
    <w:rsid w:val="007279EE"/>
    <w:rsid w:val="00727A10"/>
    <w:rsid w:val="00727CA3"/>
    <w:rsid w:val="00735FF6"/>
    <w:rsid w:val="00742F1A"/>
    <w:rsid w:val="00743917"/>
    <w:rsid w:val="00743E06"/>
    <w:rsid w:val="00751343"/>
    <w:rsid w:val="00751C73"/>
    <w:rsid w:val="00752EC1"/>
    <w:rsid w:val="00753CAA"/>
    <w:rsid w:val="0076407B"/>
    <w:rsid w:val="007715AF"/>
    <w:rsid w:val="00774C68"/>
    <w:rsid w:val="0078116C"/>
    <w:rsid w:val="007849CA"/>
    <w:rsid w:val="00784EC5"/>
    <w:rsid w:val="00787F9C"/>
    <w:rsid w:val="00790376"/>
    <w:rsid w:val="0079037B"/>
    <w:rsid w:val="00790E7B"/>
    <w:rsid w:val="00790E8B"/>
    <w:rsid w:val="00794EDD"/>
    <w:rsid w:val="00796C7D"/>
    <w:rsid w:val="007A02ED"/>
    <w:rsid w:val="007A1192"/>
    <w:rsid w:val="007B3827"/>
    <w:rsid w:val="007C1DA7"/>
    <w:rsid w:val="007C4EBD"/>
    <w:rsid w:val="007C7184"/>
    <w:rsid w:val="007D6C66"/>
    <w:rsid w:val="007E2F9C"/>
    <w:rsid w:val="007E355C"/>
    <w:rsid w:val="007F0C46"/>
    <w:rsid w:val="007F435A"/>
    <w:rsid w:val="00801EF0"/>
    <w:rsid w:val="00804082"/>
    <w:rsid w:val="008044D4"/>
    <w:rsid w:val="0080583E"/>
    <w:rsid w:val="008063E5"/>
    <w:rsid w:val="0080711D"/>
    <w:rsid w:val="00810C5C"/>
    <w:rsid w:val="008208D5"/>
    <w:rsid w:val="0082425A"/>
    <w:rsid w:val="008261CF"/>
    <w:rsid w:val="008278FF"/>
    <w:rsid w:val="00835637"/>
    <w:rsid w:val="00841F2D"/>
    <w:rsid w:val="00844670"/>
    <w:rsid w:val="00850620"/>
    <w:rsid w:val="008546E3"/>
    <w:rsid w:val="00864582"/>
    <w:rsid w:val="0086674A"/>
    <w:rsid w:val="008671E9"/>
    <w:rsid w:val="00872123"/>
    <w:rsid w:val="00877854"/>
    <w:rsid w:val="00881B1C"/>
    <w:rsid w:val="00882001"/>
    <w:rsid w:val="008851ED"/>
    <w:rsid w:val="008912B7"/>
    <w:rsid w:val="008928DF"/>
    <w:rsid w:val="008A132D"/>
    <w:rsid w:val="008A1401"/>
    <w:rsid w:val="008A49E4"/>
    <w:rsid w:val="008A4DD9"/>
    <w:rsid w:val="008A51AC"/>
    <w:rsid w:val="008B323F"/>
    <w:rsid w:val="008B5C77"/>
    <w:rsid w:val="008C4DD2"/>
    <w:rsid w:val="008D19C9"/>
    <w:rsid w:val="008E2487"/>
    <w:rsid w:val="008E3DB9"/>
    <w:rsid w:val="008F253D"/>
    <w:rsid w:val="009065DD"/>
    <w:rsid w:val="00914B86"/>
    <w:rsid w:val="0092186E"/>
    <w:rsid w:val="00927086"/>
    <w:rsid w:val="00931A30"/>
    <w:rsid w:val="00936DA6"/>
    <w:rsid w:val="009425FF"/>
    <w:rsid w:val="009524F6"/>
    <w:rsid w:val="00953175"/>
    <w:rsid w:val="00954346"/>
    <w:rsid w:val="00954387"/>
    <w:rsid w:val="00955F34"/>
    <w:rsid w:val="009618E7"/>
    <w:rsid w:val="00971D8D"/>
    <w:rsid w:val="00976A0B"/>
    <w:rsid w:val="00977039"/>
    <w:rsid w:val="00980FCB"/>
    <w:rsid w:val="009A3FA8"/>
    <w:rsid w:val="009A54AC"/>
    <w:rsid w:val="009A7A1C"/>
    <w:rsid w:val="009C33E2"/>
    <w:rsid w:val="009D22C0"/>
    <w:rsid w:val="009F3071"/>
    <w:rsid w:val="009F3B4B"/>
    <w:rsid w:val="009F79E5"/>
    <w:rsid w:val="00A0121E"/>
    <w:rsid w:val="00A0272C"/>
    <w:rsid w:val="00A112B1"/>
    <w:rsid w:val="00A12390"/>
    <w:rsid w:val="00A13145"/>
    <w:rsid w:val="00A16727"/>
    <w:rsid w:val="00A235C6"/>
    <w:rsid w:val="00A3034C"/>
    <w:rsid w:val="00A31D6A"/>
    <w:rsid w:val="00A411DD"/>
    <w:rsid w:val="00A52199"/>
    <w:rsid w:val="00A52964"/>
    <w:rsid w:val="00A56939"/>
    <w:rsid w:val="00A60595"/>
    <w:rsid w:val="00A6136C"/>
    <w:rsid w:val="00A672B4"/>
    <w:rsid w:val="00A67B03"/>
    <w:rsid w:val="00A67BA0"/>
    <w:rsid w:val="00A75569"/>
    <w:rsid w:val="00A81F5B"/>
    <w:rsid w:val="00A82FB8"/>
    <w:rsid w:val="00A85F02"/>
    <w:rsid w:val="00A96622"/>
    <w:rsid w:val="00A97868"/>
    <w:rsid w:val="00AA3A6C"/>
    <w:rsid w:val="00AA600D"/>
    <w:rsid w:val="00AB5127"/>
    <w:rsid w:val="00AC6A71"/>
    <w:rsid w:val="00AC6BEF"/>
    <w:rsid w:val="00AD1A10"/>
    <w:rsid w:val="00AD2782"/>
    <w:rsid w:val="00AD64B1"/>
    <w:rsid w:val="00AE64A5"/>
    <w:rsid w:val="00AF29E3"/>
    <w:rsid w:val="00B009AC"/>
    <w:rsid w:val="00B0109F"/>
    <w:rsid w:val="00B05117"/>
    <w:rsid w:val="00B16393"/>
    <w:rsid w:val="00B22880"/>
    <w:rsid w:val="00B246DA"/>
    <w:rsid w:val="00B35BBD"/>
    <w:rsid w:val="00B41CA3"/>
    <w:rsid w:val="00B479AE"/>
    <w:rsid w:val="00B56DF2"/>
    <w:rsid w:val="00B63692"/>
    <w:rsid w:val="00B64E8D"/>
    <w:rsid w:val="00B71184"/>
    <w:rsid w:val="00B74A6C"/>
    <w:rsid w:val="00B802E0"/>
    <w:rsid w:val="00B82570"/>
    <w:rsid w:val="00B87EB8"/>
    <w:rsid w:val="00BA6A75"/>
    <w:rsid w:val="00BC596E"/>
    <w:rsid w:val="00BC5F24"/>
    <w:rsid w:val="00BD0B13"/>
    <w:rsid w:val="00BD0BCB"/>
    <w:rsid w:val="00BD23D3"/>
    <w:rsid w:val="00BD56DD"/>
    <w:rsid w:val="00BE0274"/>
    <w:rsid w:val="00BE3124"/>
    <w:rsid w:val="00BF0B7A"/>
    <w:rsid w:val="00BF488E"/>
    <w:rsid w:val="00BF6715"/>
    <w:rsid w:val="00C031D1"/>
    <w:rsid w:val="00C03BC3"/>
    <w:rsid w:val="00C03C4D"/>
    <w:rsid w:val="00C05968"/>
    <w:rsid w:val="00C14881"/>
    <w:rsid w:val="00C30766"/>
    <w:rsid w:val="00C3211B"/>
    <w:rsid w:val="00C34192"/>
    <w:rsid w:val="00C43458"/>
    <w:rsid w:val="00C46822"/>
    <w:rsid w:val="00C66492"/>
    <w:rsid w:val="00C7038B"/>
    <w:rsid w:val="00C72593"/>
    <w:rsid w:val="00C73D66"/>
    <w:rsid w:val="00C74FDD"/>
    <w:rsid w:val="00C83454"/>
    <w:rsid w:val="00C954DA"/>
    <w:rsid w:val="00CA33B3"/>
    <w:rsid w:val="00CA33CE"/>
    <w:rsid w:val="00CD60EF"/>
    <w:rsid w:val="00CD6EDE"/>
    <w:rsid w:val="00CD794E"/>
    <w:rsid w:val="00CE2842"/>
    <w:rsid w:val="00CE54E6"/>
    <w:rsid w:val="00CF0500"/>
    <w:rsid w:val="00CF334B"/>
    <w:rsid w:val="00CF5826"/>
    <w:rsid w:val="00CF74EB"/>
    <w:rsid w:val="00D055CA"/>
    <w:rsid w:val="00D1093B"/>
    <w:rsid w:val="00D15839"/>
    <w:rsid w:val="00D230E4"/>
    <w:rsid w:val="00D41538"/>
    <w:rsid w:val="00D462A2"/>
    <w:rsid w:val="00D605CE"/>
    <w:rsid w:val="00D71FAF"/>
    <w:rsid w:val="00D9250B"/>
    <w:rsid w:val="00D9567C"/>
    <w:rsid w:val="00DA017F"/>
    <w:rsid w:val="00DA1825"/>
    <w:rsid w:val="00DB0DC9"/>
    <w:rsid w:val="00DB305E"/>
    <w:rsid w:val="00DB5E7A"/>
    <w:rsid w:val="00DC18F7"/>
    <w:rsid w:val="00DE02EA"/>
    <w:rsid w:val="00DE4C8F"/>
    <w:rsid w:val="00DE6A1B"/>
    <w:rsid w:val="00DF1860"/>
    <w:rsid w:val="00DF6785"/>
    <w:rsid w:val="00E10FFA"/>
    <w:rsid w:val="00E12D60"/>
    <w:rsid w:val="00E130EF"/>
    <w:rsid w:val="00E2475B"/>
    <w:rsid w:val="00E278FA"/>
    <w:rsid w:val="00E317EB"/>
    <w:rsid w:val="00E340F2"/>
    <w:rsid w:val="00E444E9"/>
    <w:rsid w:val="00E47F74"/>
    <w:rsid w:val="00E53A95"/>
    <w:rsid w:val="00E57AAF"/>
    <w:rsid w:val="00E60315"/>
    <w:rsid w:val="00E607AF"/>
    <w:rsid w:val="00E62CF7"/>
    <w:rsid w:val="00E76284"/>
    <w:rsid w:val="00E81696"/>
    <w:rsid w:val="00E914D7"/>
    <w:rsid w:val="00E93270"/>
    <w:rsid w:val="00E94075"/>
    <w:rsid w:val="00E974D4"/>
    <w:rsid w:val="00EA12CD"/>
    <w:rsid w:val="00EA3A19"/>
    <w:rsid w:val="00EA7A79"/>
    <w:rsid w:val="00EB04B8"/>
    <w:rsid w:val="00EB080B"/>
    <w:rsid w:val="00EB2C0E"/>
    <w:rsid w:val="00EB313F"/>
    <w:rsid w:val="00EB3DB1"/>
    <w:rsid w:val="00EB4075"/>
    <w:rsid w:val="00EB5B94"/>
    <w:rsid w:val="00EB5C76"/>
    <w:rsid w:val="00EB70C9"/>
    <w:rsid w:val="00EC0F7F"/>
    <w:rsid w:val="00EC3B43"/>
    <w:rsid w:val="00EC4481"/>
    <w:rsid w:val="00ED2970"/>
    <w:rsid w:val="00EE43BD"/>
    <w:rsid w:val="00EE5998"/>
    <w:rsid w:val="00EE7EA0"/>
    <w:rsid w:val="00EF25CC"/>
    <w:rsid w:val="00EF273C"/>
    <w:rsid w:val="00EF40CA"/>
    <w:rsid w:val="00EF732D"/>
    <w:rsid w:val="00F21B69"/>
    <w:rsid w:val="00F2376D"/>
    <w:rsid w:val="00F23A69"/>
    <w:rsid w:val="00F274B0"/>
    <w:rsid w:val="00F31E8D"/>
    <w:rsid w:val="00F34574"/>
    <w:rsid w:val="00F36E8A"/>
    <w:rsid w:val="00F3706C"/>
    <w:rsid w:val="00F505E3"/>
    <w:rsid w:val="00F556A8"/>
    <w:rsid w:val="00F5592E"/>
    <w:rsid w:val="00F60C8C"/>
    <w:rsid w:val="00F64BA0"/>
    <w:rsid w:val="00F8369D"/>
    <w:rsid w:val="00F84E67"/>
    <w:rsid w:val="00F91BEB"/>
    <w:rsid w:val="00F933E8"/>
    <w:rsid w:val="00FA2CDD"/>
    <w:rsid w:val="00FA7C9F"/>
    <w:rsid w:val="00FB18AE"/>
    <w:rsid w:val="00FD50C2"/>
    <w:rsid w:val="00FD534F"/>
    <w:rsid w:val="00FD5376"/>
    <w:rsid w:val="00FE0465"/>
    <w:rsid w:val="00FE2BC7"/>
    <w:rsid w:val="00FF0046"/>
    <w:rsid w:val="00FF26B0"/>
    <w:rsid w:val="00FF324B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C29F98"/>
  <w15:chartTrackingRefBased/>
  <w15:docId w15:val="{9B2FFA37-6FB9-E44B-8450-EF7F05C4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640"/>
    <w:pPr>
      <w:spacing w:after="200" w:line="276" w:lineRule="auto"/>
    </w:pPr>
    <w:rPr>
      <w:sz w:val="22"/>
      <w:szCs w:val="2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2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76284"/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E762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E76284"/>
  </w:style>
  <w:style w:type="paragraph" w:styleId="Textodeglobo">
    <w:name w:val="Balloon Text"/>
    <w:basedOn w:val="Normal"/>
    <w:link w:val="TextodegloboCar"/>
    <w:unhideWhenUsed/>
    <w:rsid w:val="00E7628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7628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15682C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rsid w:val="0015682C"/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aliases w:val="Normas Icontec"/>
    <w:link w:val="SinespaciadoCar"/>
    <w:uiPriority w:val="1"/>
    <w:qFormat/>
    <w:rsid w:val="00145FEF"/>
    <w:rPr>
      <w:sz w:val="22"/>
      <w:szCs w:val="22"/>
      <w:lang w:val="es-ES" w:eastAsia="es-ES"/>
    </w:rPr>
  </w:style>
  <w:style w:type="character" w:styleId="Hipervnculo">
    <w:name w:val="Hyperlink"/>
    <w:rsid w:val="001E0133"/>
    <w:rPr>
      <w:color w:val="0000FF"/>
      <w:u w:val="single"/>
    </w:rPr>
  </w:style>
  <w:style w:type="character" w:customStyle="1" w:styleId="SinespaciadoCar">
    <w:name w:val="Sin espaciado Car"/>
    <w:aliases w:val="Normas Icontec Car"/>
    <w:link w:val="Sinespaciado"/>
    <w:uiPriority w:val="1"/>
    <w:rsid w:val="005F34C8"/>
    <w:rPr>
      <w:sz w:val="22"/>
      <w:szCs w:val="22"/>
      <w:lang w:val="es-ES" w:eastAsia="es-ES"/>
    </w:rPr>
  </w:style>
  <w:style w:type="paragraph" w:customStyle="1" w:styleId="Default">
    <w:name w:val="Default"/>
    <w:link w:val="DefaultCar"/>
    <w:rsid w:val="005F34C8"/>
    <w:pPr>
      <w:suppressAutoHyphens/>
      <w:autoSpaceDE w:val="0"/>
      <w:autoSpaceDN w:val="0"/>
      <w:textAlignment w:val="baseline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5F34C8"/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18524E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8524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C34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133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ECUPERADOS%20JUDIT%202013-%202222\documentos%20judith\APOYO%202015\CRISTINA%20BOLA&#209;OS%2002-2015\CONTRA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0AEEC-EF2E-44B4-804D-E2249B87B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CONTRATO</Template>
  <TotalTime>56</TotalTime>
  <Pages>2</Pages>
  <Words>326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2118</CharactersWithSpaces>
  <SharedDoc>false</SharedDoc>
  <HLinks>
    <vt:vector size="24" baseType="variant">
      <vt:variant>
        <vt:i4>4587624</vt:i4>
      </vt:variant>
      <vt:variant>
        <vt:i4>6</vt:i4>
      </vt:variant>
      <vt:variant>
        <vt:i4>0</vt:i4>
      </vt:variant>
      <vt:variant>
        <vt:i4>5</vt:i4>
      </vt:variant>
      <vt:variant>
        <vt:lpwstr>mailto:lidapiedad21@hotmail.com</vt:lpwstr>
      </vt:variant>
      <vt:variant>
        <vt:lpwstr/>
      </vt:variant>
      <vt:variant>
        <vt:i4>16318556</vt:i4>
      </vt:variant>
      <vt:variant>
        <vt:i4>3</vt:i4>
      </vt:variant>
      <vt:variant>
        <vt:i4>0</vt:i4>
      </vt:variant>
      <vt:variant>
        <vt:i4>5</vt:i4>
      </vt:variant>
      <vt:variant>
        <vt:lpwstr>mailto:Alcaldía@laargentina-huila.gov.co</vt:lpwstr>
      </vt:variant>
      <vt:variant>
        <vt:lpwstr/>
      </vt:variant>
      <vt:variant>
        <vt:i4>16318556</vt:i4>
      </vt:variant>
      <vt:variant>
        <vt:i4>0</vt:i4>
      </vt:variant>
      <vt:variant>
        <vt:i4>0</vt:i4>
      </vt:variant>
      <vt:variant>
        <vt:i4>5</vt:i4>
      </vt:variant>
      <vt:variant>
        <vt:lpwstr>mailto:Alcaldía@laargentina-huila.gov.co</vt:lpwstr>
      </vt:variant>
      <vt:variant>
        <vt:lpwstr/>
      </vt:variant>
      <vt:variant>
        <vt:i4>16318556</vt:i4>
      </vt:variant>
      <vt:variant>
        <vt:i4>6</vt:i4>
      </vt:variant>
      <vt:variant>
        <vt:i4>0</vt:i4>
      </vt:variant>
      <vt:variant>
        <vt:i4>5</vt:i4>
      </vt:variant>
      <vt:variant>
        <vt:lpwstr>mailto:alcaldía@laargentina-huila.gov.co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AUXADMINISTRATIVO</dc:creator>
  <cp:keywords/>
  <cp:lastModifiedBy>AUX PLANEACION</cp:lastModifiedBy>
  <cp:revision>109</cp:revision>
  <cp:lastPrinted>2026-06-02T15:48:00Z</cp:lastPrinted>
  <dcterms:created xsi:type="dcterms:W3CDTF">2026-04-24T21:01:00Z</dcterms:created>
  <dcterms:modified xsi:type="dcterms:W3CDTF">2026-06-02T15:49:00Z</dcterms:modified>
</cp:coreProperties>
</file>