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01334817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5B1FBA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31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0AD6195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5000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35FB56BA" w:rsidR="00AA4417" w:rsidRPr="002829B7" w:rsidRDefault="008836CE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2C38B9D" w:rsidR="008C4ADC" w:rsidRPr="002829B7" w:rsidRDefault="008836CE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01AD14C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35073E0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6656510A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186FE8F1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9130438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570584F5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6B390BC8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3F679C44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107.573.919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1F055D0A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C761D2">
              <w:rPr>
                <w:rFonts w:ascii="Arial Narrow" w:hAnsi="Arial Narrow" w:cs="Tahoma"/>
                <w:b/>
                <w:bCs/>
                <w:sz w:val="22"/>
                <w:szCs w:val="22"/>
              </w:rPr>
              <w:t>688</w:t>
            </w:r>
            <w:r w:rsidR="0074143F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C761D2">
              <w:rPr>
                <w:rFonts w:ascii="Arial Narrow" w:hAnsi="Arial Narrow" w:cs="Tahoma"/>
                <w:b/>
                <w:bCs/>
                <w:sz w:val="22"/>
                <w:szCs w:val="22"/>
              </w:rPr>
              <w:t>510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6BB8AA2C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353.311.490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738728FC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5B1FBA">
        <w:rPr>
          <w:rFonts w:ascii="Arial Narrow" w:hAnsi="Arial Narrow" w:cs="Tahoma"/>
          <w:b/>
          <w:bCs/>
          <w:sz w:val="22"/>
          <w:szCs w:val="22"/>
        </w:rPr>
        <w:t>31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74143F">
        <w:rPr>
          <w:rFonts w:ascii="Arial Narrow" w:hAnsi="Arial Narrow" w:cs="Tahoma"/>
          <w:b/>
          <w:bCs/>
          <w:sz w:val="22"/>
          <w:szCs w:val="22"/>
        </w:rPr>
        <w:t>0</w:t>
      </w:r>
      <w:r w:rsidR="005B1FBA">
        <w:rPr>
          <w:rFonts w:ascii="Arial Narrow" w:hAnsi="Arial Narrow" w:cs="Tahoma"/>
          <w:b/>
          <w:bCs/>
          <w:sz w:val="22"/>
          <w:szCs w:val="22"/>
        </w:rPr>
        <w:t>3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74143F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B7232" w14:textId="77777777" w:rsidR="00396E4A" w:rsidRPr="00E6344B" w:rsidRDefault="00396E4A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2998F7BA" w14:textId="77777777" w:rsidR="00396E4A" w:rsidRPr="00E6344B" w:rsidRDefault="00396E4A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642B" w14:textId="77777777" w:rsidR="00396E4A" w:rsidRPr="00E6344B" w:rsidRDefault="00396E4A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09485207" w14:textId="77777777" w:rsidR="00396E4A" w:rsidRPr="00E6344B" w:rsidRDefault="00396E4A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45D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0409"/>
    <w:rsid w:val="00297AD0"/>
    <w:rsid w:val="002A0BD8"/>
    <w:rsid w:val="002A2878"/>
    <w:rsid w:val="002A4DBA"/>
    <w:rsid w:val="002A724C"/>
    <w:rsid w:val="002C05B3"/>
    <w:rsid w:val="002C2D94"/>
    <w:rsid w:val="002C4F83"/>
    <w:rsid w:val="002D2B09"/>
    <w:rsid w:val="002E351B"/>
    <w:rsid w:val="002E7296"/>
    <w:rsid w:val="002E7872"/>
    <w:rsid w:val="002F6205"/>
    <w:rsid w:val="00302B94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96E4A"/>
    <w:rsid w:val="003A0635"/>
    <w:rsid w:val="003A2FD0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550F5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1FBA"/>
    <w:rsid w:val="005B5EEC"/>
    <w:rsid w:val="005B7C31"/>
    <w:rsid w:val="005C0BBC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1F99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0DC4"/>
    <w:rsid w:val="0074143F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36CE"/>
    <w:rsid w:val="00884021"/>
    <w:rsid w:val="00885B1C"/>
    <w:rsid w:val="008A0DFA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0BED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A5B7E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BF7225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761D2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B7B49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0A3AC7"/>
    <w:rsid w:val="00115EF6"/>
    <w:rsid w:val="0017123E"/>
    <w:rsid w:val="00172FC2"/>
    <w:rsid w:val="00174E39"/>
    <w:rsid w:val="001D7CC9"/>
    <w:rsid w:val="002D6EAD"/>
    <w:rsid w:val="002E1DD3"/>
    <w:rsid w:val="003033E1"/>
    <w:rsid w:val="00303D3F"/>
    <w:rsid w:val="00315D5E"/>
    <w:rsid w:val="00322BF8"/>
    <w:rsid w:val="00361B73"/>
    <w:rsid w:val="004152D4"/>
    <w:rsid w:val="00536CBA"/>
    <w:rsid w:val="00546284"/>
    <w:rsid w:val="0070648B"/>
    <w:rsid w:val="007560F0"/>
    <w:rsid w:val="007A1E4D"/>
    <w:rsid w:val="007D25DA"/>
    <w:rsid w:val="008A66CF"/>
    <w:rsid w:val="008E6FB5"/>
    <w:rsid w:val="008E714F"/>
    <w:rsid w:val="00916E3F"/>
    <w:rsid w:val="009478E3"/>
    <w:rsid w:val="00995A5F"/>
    <w:rsid w:val="009A0CB5"/>
    <w:rsid w:val="00B63AC3"/>
    <w:rsid w:val="00B70C32"/>
    <w:rsid w:val="00B96ABE"/>
    <w:rsid w:val="00BB1F43"/>
    <w:rsid w:val="00BC6144"/>
    <w:rsid w:val="00BD3E2F"/>
    <w:rsid w:val="00C458C9"/>
    <w:rsid w:val="00CD3B8A"/>
    <w:rsid w:val="00CF5E52"/>
    <w:rsid w:val="00D36B0D"/>
    <w:rsid w:val="00DE4128"/>
    <w:rsid w:val="00DE5B49"/>
    <w:rsid w:val="00E01A46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484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2026-06-09T13:57:00Z</dcterms:created>
  <dcterms:modified xsi:type="dcterms:W3CDTF">2026-06-09T13:57:00Z</dcterms:modified>
</cp:coreProperties>
</file>