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p>
    <w:p w14:paraId="0FB44FA0" w14:textId="0AC92BFC"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Pr="00327835">
        <w:rPr>
          <w:rFonts w:ascii="Arial" w:hAnsi="Arial" w:cs="Arial"/>
          <w:b/>
        </w:rPr>
        <w:t xml:space="preserve">Bienes nacionales: </w:t>
      </w:r>
      <w:r w:rsidRPr="00327835">
        <w:rPr>
          <w:rFonts w:ascii="Arial" w:hAnsi="Arial" w:cs="Arial"/>
        </w:rPr>
        <w:t xml:space="preserve">Se preferirá la oferta de bienes nacionales frente a la oferta de bienes extranjeros, con base en las definiciones de que trata el artículo 2.2.1.1.1.3.1 del Decreto 1082 de 2015. Para tal efecto, el proponente deberá acreditar que los bienes que ofertan son nacionales, </w:t>
      </w:r>
      <w:r w:rsidR="001957DA">
        <w:rPr>
          <w:rFonts w:ascii="Arial" w:hAnsi="Arial" w:cs="Arial"/>
        </w:rPr>
        <w:t xml:space="preserve">por lo que </w:t>
      </w:r>
      <w:r w:rsidRPr="00327835">
        <w:rPr>
          <w:rFonts w:ascii="Arial" w:hAnsi="Arial" w:cs="Arial"/>
        </w:rPr>
        <w:t>se debe tener presente las definiciones de bienes nacionales, adjuntando los documentos que se indican en el siguiente cuadro:</w:t>
      </w:r>
      <w:bookmarkStart w:id="0" w:name="_GoBack"/>
      <w:bookmarkEnd w:id="0"/>
    </w:p>
    <w:p w14:paraId="135F5E81"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F7741D" w:rsidRPr="00327835" w14:paraId="67B89417" w14:textId="77777777" w:rsidTr="005C2687">
        <w:tc>
          <w:tcPr>
            <w:tcW w:w="1384" w:type="dxa"/>
          </w:tcPr>
          <w:p w14:paraId="4CB9493D"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7B3B82D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3517A8EE"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6398DB81" w14:textId="77777777" w:rsidTr="005C2687">
        <w:tc>
          <w:tcPr>
            <w:tcW w:w="1384" w:type="dxa"/>
          </w:tcPr>
          <w:p w14:paraId="5684322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Bines nacionales: Inscritos en el Registro de Productores de Bienes Nacionales –RPBN.</w:t>
            </w:r>
          </w:p>
        </w:tc>
        <w:tc>
          <w:tcPr>
            <w:tcW w:w="3969" w:type="dxa"/>
          </w:tcPr>
          <w:p w14:paraId="2885D00D"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Aquellos totalmente obtenidos en el territorio colombiano.</w:t>
            </w:r>
          </w:p>
          <w:p w14:paraId="308B452F" w14:textId="77777777" w:rsidR="00F7741D" w:rsidRPr="00327835" w:rsidRDefault="00F7741D" w:rsidP="005C2687">
            <w:pPr>
              <w:tabs>
                <w:tab w:val="left" w:pos="-108"/>
                <w:tab w:val="left" w:pos="5670"/>
              </w:tabs>
              <w:jc w:val="both"/>
              <w:rPr>
                <w:rFonts w:ascii="Arial" w:hAnsi="Arial" w:cs="Arial"/>
                <w:sz w:val="18"/>
                <w:szCs w:val="18"/>
              </w:rPr>
            </w:pPr>
          </w:p>
          <w:p w14:paraId="69E9FA55" w14:textId="77777777"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elaborados en el país con materiales nacionales.</w:t>
            </w:r>
          </w:p>
          <w:p w14:paraId="50357C0C" w14:textId="77777777" w:rsidR="00F7741D" w:rsidRPr="00327835" w:rsidRDefault="00F7741D" w:rsidP="005C2687">
            <w:pPr>
              <w:pStyle w:val="Prrafodelista"/>
              <w:rPr>
                <w:rFonts w:ascii="Arial" w:hAnsi="Arial" w:cs="Arial"/>
                <w:sz w:val="18"/>
                <w:szCs w:val="18"/>
              </w:rPr>
            </w:pPr>
          </w:p>
          <w:p w14:paraId="2EE4CB27" w14:textId="5743D9CA" w:rsidR="00F7741D" w:rsidRPr="00327835" w:rsidRDefault="00F7741D" w:rsidP="00A05DC6">
            <w:pPr>
              <w:pStyle w:val="Prrafodelista"/>
              <w:numPr>
                <w:ilvl w:val="0"/>
                <w:numId w:val="1"/>
              </w:numPr>
              <w:tabs>
                <w:tab w:val="left" w:pos="-108"/>
                <w:tab w:val="left" w:pos="5670"/>
              </w:tabs>
              <w:jc w:val="both"/>
              <w:rPr>
                <w:rFonts w:ascii="Arial" w:hAnsi="Arial" w:cs="Arial"/>
                <w:sz w:val="18"/>
                <w:szCs w:val="18"/>
              </w:rPr>
            </w:pPr>
            <w:r w:rsidRPr="00327835">
              <w:rPr>
                <w:rFonts w:ascii="Arial" w:hAnsi="Arial" w:cs="Arial"/>
                <w:sz w:val="18"/>
                <w:szCs w:val="18"/>
              </w:rPr>
              <w:t>Los bienes que hayan sufrido una transformación sustancial</w:t>
            </w:r>
            <w:r w:rsidR="00435F6E">
              <w:rPr>
                <w:rFonts w:ascii="Arial" w:hAnsi="Arial" w:cs="Arial"/>
                <w:sz w:val="18"/>
                <w:szCs w:val="18"/>
              </w:rPr>
              <w:t>,</w:t>
            </w:r>
            <w:r w:rsidRPr="00327835">
              <w:rPr>
                <w:rFonts w:ascii="Arial" w:hAnsi="Arial" w:cs="Arial"/>
                <w:sz w:val="18"/>
                <w:szCs w:val="18"/>
              </w:rPr>
              <w:t xml:space="preserve"> en función de un porcentaje mí</w:t>
            </w:r>
            <w:r w:rsidR="00435F6E">
              <w:rPr>
                <w:rFonts w:ascii="Arial" w:hAnsi="Arial" w:cs="Arial"/>
                <w:sz w:val="18"/>
                <w:szCs w:val="18"/>
              </w:rPr>
              <w:t>nimo de Valor Agregado Nacional</w:t>
            </w:r>
            <w:r w:rsidRPr="00327835">
              <w:rPr>
                <w:rFonts w:ascii="Arial" w:hAnsi="Arial" w:cs="Arial"/>
                <w:sz w:val="18"/>
                <w:szCs w:val="18"/>
              </w:rPr>
              <w:t xml:space="preserve"> o un proceso productivo sustancial.</w:t>
            </w:r>
          </w:p>
        </w:tc>
        <w:tc>
          <w:tcPr>
            <w:tcW w:w="4191" w:type="dxa"/>
          </w:tcPr>
          <w:p w14:paraId="1A525523"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Certificación de estar inscrito en el del Registro de Productores de Bienes Nacionales – RPBN, expedido por el Ministerio d</w:t>
            </w:r>
            <w:r>
              <w:rPr>
                <w:rFonts w:ascii="Arial" w:hAnsi="Arial" w:cs="Arial"/>
                <w:sz w:val="18"/>
                <w:szCs w:val="18"/>
              </w:rPr>
              <w:t>e Comercio, Industria y Turismo,</w:t>
            </w:r>
            <w:r w:rsidRPr="008375B2">
              <w:rPr>
                <w:rFonts w:ascii="Arial" w:eastAsia="Arial" w:hAnsi="Arial" w:cs="Arial"/>
                <w:lang w:val="es-ES"/>
              </w:rPr>
              <w:t xml:space="preserve"> </w:t>
            </w:r>
            <w:r w:rsidRPr="008375B2">
              <w:rPr>
                <w:rFonts w:ascii="Arial" w:hAnsi="Arial" w:cs="Arial"/>
                <w:sz w:val="18"/>
                <w:szCs w:val="18"/>
                <w:lang w:val="es-ES"/>
              </w:rPr>
              <w:t>según verificación realizada en el VUCE - Ventanilla Única de Comercio Exterior</w:t>
            </w:r>
            <w:r>
              <w:rPr>
                <w:rFonts w:ascii="Arial" w:hAnsi="Arial" w:cs="Arial"/>
                <w:sz w:val="18"/>
                <w:szCs w:val="18"/>
                <w:lang w:val="es-ES"/>
              </w:rPr>
              <w:t>.</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Certificado de la medida de protección del comisario de familia del lugar donde ocurrieron los hechos, del juez civil municipal o promiscuo municipal o la autoridad indígena en los casos de violencia 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 xml:space="preserve">De acuerdo con el artículo 5 de la Ley 1581 de 2012, el titular de la información de estos datos sensibles, deberá autorizar de manera previa y expresa el </w:t>
            </w:r>
            <w:r w:rsidRPr="00327835">
              <w:rPr>
                <w:rFonts w:ascii="Arial" w:hAnsi="Arial" w:cs="Arial"/>
                <w:sz w:val="18"/>
                <w:szCs w:val="18"/>
              </w:rPr>
              <w:lastRenderedPageBreak/>
              <w:t>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3.9.4 </w:t>
      </w:r>
      <w:r w:rsidRPr="00327835">
        <w:rPr>
          <w:rFonts w:ascii="Arial" w:hAnsi="Arial" w:cs="Arial"/>
          <w:b/>
        </w:rPr>
        <w:t xml:space="preserve">Trabajadores mayores de edad: </w:t>
      </w:r>
      <w:r w:rsidRPr="00327835">
        <w:rPr>
          <w:rFonts w:ascii="Arial" w:hAnsi="Arial" w:cs="Arial"/>
        </w:rPr>
        <w:t>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42BAEB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7EE9559"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5F25E590" w14:textId="77777777" w:rsidR="00263890" w:rsidRDefault="00263890" w:rsidP="00F7741D">
      <w:pPr>
        <w:tabs>
          <w:tab w:val="left" w:pos="284"/>
          <w:tab w:val="left" w:pos="567"/>
          <w:tab w:val="left" w:pos="5670"/>
        </w:tabs>
        <w:jc w:val="both"/>
        <w:rPr>
          <w:rFonts w:ascii="Arial" w:hAnsi="Arial" w:cs="Arial"/>
        </w:rPr>
      </w:pPr>
    </w:p>
    <w:p w14:paraId="367F2959" w14:textId="77777777" w:rsidR="00263890" w:rsidRPr="00327835"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lastRenderedPageBreak/>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37E22" w14:textId="77777777" w:rsidR="00605B99" w:rsidRDefault="00605B99">
      <w:r>
        <w:separator/>
      </w:r>
    </w:p>
  </w:endnote>
  <w:endnote w:type="continuationSeparator" w:id="0">
    <w:p w14:paraId="19ABC664" w14:textId="77777777" w:rsidR="00605B99" w:rsidRDefault="0060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Century Gothic"/>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C1529" w14:textId="77777777" w:rsidR="00327835" w:rsidRDefault="00327835" w:rsidP="000420C1">
    <w:pPr>
      <w:pStyle w:val="Piedepgina"/>
      <w:pBdr>
        <w:bottom w:val="single" w:sz="12" w:space="1" w:color="auto"/>
      </w:pBdr>
      <w:jc w:val="center"/>
      <w:rPr>
        <w:rFonts w:ascii="Arial" w:hAnsi="Arial"/>
        <w:color w:val="000000"/>
        <w:sz w:val="16"/>
      </w:rPr>
    </w:pPr>
  </w:p>
  <w:p w14:paraId="7F34B755" w14:textId="77777777" w:rsidR="00327835" w:rsidRDefault="00327835" w:rsidP="000420C1">
    <w:pPr>
      <w:pStyle w:val="Piedepgina"/>
      <w:jc w:val="center"/>
      <w:rPr>
        <w:rFonts w:ascii="Arial" w:hAnsi="Arial"/>
        <w:color w:val="000000"/>
        <w:sz w:val="16"/>
      </w:rPr>
    </w:pPr>
  </w:p>
  <w:p w14:paraId="42D507C4" w14:textId="77777777" w:rsidR="005069C6" w:rsidRPr="005069C6" w:rsidRDefault="005069C6" w:rsidP="005069C6">
    <w:pPr>
      <w:tabs>
        <w:tab w:val="center" w:pos="4252"/>
        <w:tab w:val="right" w:pos="8504"/>
      </w:tabs>
      <w:jc w:val="center"/>
      <w:textAlignment w:val="auto"/>
      <w:rPr>
        <w:rFonts w:ascii="Arial" w:hAnsi="Arial"/>
        <w:color w:val="000000"/>
        <w:sz w:val="16"/>
        <w:szCs w:val="24"/>
        <w:lang w:val="x-none" w:eastAsia="x-none"/>
      </w:rPr>
    </w:pPr>
  </w:p>
  <w:p w14:paraId="23D31673" w14:textId="4E36440C" w:rsidR="005069C6" w:rsidRPr="005069C6" w:rsidRDefault="00CD1592" w:rsidP="005069C6">
    <w:pPr>
      <w:tabs>
        <w:tab w:val="center" w:pos="4252"/>
        <w:tab w:val="right" w:pos="8504"/>
      </w:tabs>
      <w:jc w:val="center"/>
      <w:textAlignment w:val="auto"/>
      <w:rPr>
        <w:rFonts w:ascii="Arial" w:hAnsi="Arial"/>
        <w:color w:val="000000"/>
        <w:sz w:val="16"/>
        <w:szCs w:val="24"/>
        <w:lang w:val="x-none" w:eastAsia="x-none"/>
      </w:rPr>
    </w:pPr>
    <w:r>
      <w:rPr>
        <w:rFonts w:ascii="Arial" w:hAnsi="Arial"/>
        <w:color w:val="000000"/>
        <w:sz w:val="16"/>
        <w:szCs w:val="24"/>
        <w:lang w:val="x-none" w:eastAsia="x-none"/>
      </w:rPr>
      <w:t xml:space="preserve">Avenida las Américas </w:t>
    </w:r>
    <w:r>
      <w:rPr>
        <w:rFonts w:ascii="Arial" w:hAnsi="Arial"/>
        <w:color w:val="000000"/>
        <w:sz w:val="16"/>
        <w:szCs w:val="24"/>
        <w:lang w:val="es-CO" w:eastAsia="x-none"/>
      </w:rPr>
      <w:t>Nro.</w:t>
    </w:r>
    <w:r w:rsidR="005069C6" w:rsidRPr="005069C6">
      <w:rPr>
        <w:rFonts w:ascii="Arial" w:hAnsi="Arial"/>
        <w:color w:val="000000"/>
        <w:sz w:val="16"/>
        <w:szCs w:val="24"/>
        <w:lang w:val="x-none" w:eastAsia="x-none"/>
      </w:rPr>
      <w:t xml:space="preserve"> 98-25 Pereira Risaralda, Conmutador (606) 3515310 Ext. 60401 – 60040</w:t>
    </w:r>
  </w:p>
  <w:p w14:paraId="043F4B6E" w14:textId="4A93C075" w:rsidR="00CD1592" w:rsidRDefault="00D76A9B" w:rsidP="00CD1592">
    <w:pPr>
      <w:tabs>
        <w:tab w:val="center" w:pos="4252"/>
        <w:tab w:val="right" w:pos="8504"/>
      </w:tabs>
      <w:jc w:val="center"/>
      <w:textAlignment w:val="auto"/>
      <w:rPr>
        <w:rFonts w:ascii="Arial" w:hAnsi="Arial"/>
        <w:color w:val="000000"/>
        <w:sz w:val="16"/>
        <w:szCs w:val="24"/>
        <w:lang w:val="x-none" w:eastAsia="x-none"/>
      </w:rPr>
    </w:pPr>
    <w:hyperlink r:id="rId1" w:history="1">
      <w:r w:rsidR="00CD1592" w:rsidRPr="000B03E8">
        <w:rPr>
          <w:rStyle w:val="Hipervnculo"/>
          <w:rFonts w:ascii="Arial" w:hAnsi="Arial"/>
          <w:sz w:val="16"/>
          <w:szCs w:val="24"/>
          <w:lang w:val="x-none" w:eastAsia="x-none"/>
        </w:rPr>
        <w:t>drocadministrativa@medicinalegal.gov.co</w:t>
      </w:r>
    </w:hyperlink>
  </w:p>
  <w:p w14:paraId="323EC64F" w14:textId="0B3D684C" w:rsidR="00327835" w:rsidRDefault="00CD1592" w:rsidP="00CD1592">
    <w:pPr>
      <w:tabs>
        <w:tab w:val="center" w:pos="4252"/>
        <w:tab w:val="right" w:pos="8504"/>
      </w:tabs>
      <w:jc w:val="center"/>
      <w:textAlignment w:val="auto"/>
      <w:rPr>
        <w:rFonts w:ascii="Humanst521 BT" w:hAnsi="Humanst521 BT"/>
      </w:rPr>
    </w:pPr>
    <w:r>
      <w:rPr>
        <w:rFonts w:ascii="Arial" w:hAnsi="Arial"/>
        <w:color w:val="000000"/>
        <w:sz w:val="16"/>
        <w:szCs w:val="24"/>
        <w:lang w:val="x-none" w:eastAsia="x-none"/>
      </w:rPr>
      <w:t>www.medicinalegal.gov.co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12566" w14:textId="77777777" w:rsidR="00605B99" w:rsidRDefault="00605B99">
      <w:r>
        <w:separator/>
      </w:r>
    </w:p>
  </w:footnote>
  <w:footnote w:type="continuationSeparator" w:id="0">
    <w:p w14:paraId="1038F9C6" w14:textId="77777777" w:rsidR="00605B99" w:rsidRDefault="00605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30C3" w14:textId="760E6D75" w:rsidR="00327835" w:rsidRDefault="00327835" w:rsidP="004050A7">
    <w:pPr>
      <w:pStyle w:val="Encabezado"/>
      <w:jc w:val="center"/>
      <w:rPr>
        <w:rFonts w:ascii="Humanst521 BT" w:hAnsi="Humanst521 BT"/>
        <w:b/>
        <w:bCs/>
        <w:caps/>
        <w:sz w:val="12"/>
        <w:szCs w:val="12"/>
      </w:rPr>
    </w:pPr>
  </w:p>
  <w:p w14:paraId="166268FB" w14:textId="628565AC" w:rsidR="00327835" w:rsidRDefault="0016208D" w:rsidP="004050A7">
    <w:pPr>
      <w:pStyle w:val="Encabezado"/>
      <w:jc w:val="center"/>
      <w:rPr>
        <w:rFonts w:ascii="Humanst521 BT" w:hAnsi="Humanst521 BT"/>
        <w:caps/>
        <w:noProof/>
        <w:lang w:val="es-ES"/>
      </w:rPr>
    </w:pPr>
    <w:r>
      <w:rPr>
        <w:noProof/>
      </w:rPr>
      <w:drawing>
        <wp:inline distT="0" distB="0" distL="0" distR="0" wp14:anchorId="1F495F35" wp14:editId="5CD625A1">
          <wp:extent cx="631825" cy="505460"/>
          <wp:effectExtent l="0" t="0" r="0" b="8890"/>
          <wp:docPr id="28" name="Imagen 27">
            <a:extLst xmlns:a="http://schemas.openxmlformats.org/drawingml/2006/main">
              <a:ext uri="{FF2B5EF4-FFF2-40B4-BE49-F238E27FC236}">
                <a16:creationId xmlns:a16="http://schemas.microsoft.com/office/drawing/2014/main" id="{DB5D0D8C-6DF7-4393-810B-59DE4B2AC5DA}"/>
              </a:ext>
            </a:extLst>
          </wp:docPr>
          <wp:cNvGraphicFramePr/>
          <a:graphic xmlns:a="http://schemas.openxmlformats.org/drawingml/2006/main">
            <a:graphicData uri="http://schemas.openxmlformats.org/drawingml/2006/picture">
              <pic:pic xmlns:pic="http://schemas.openxmlformats.org/drawingml/2006/picture">
                <pic:nvPicPr>
                  <pic:cNvPr id="28" name="Imagen 27">
                    <a:extLst>
                      <a:ext uri="{FF2B5EF4-FFF2-40B4-BE49-F238E27FC236}">
                        <a16:creationId xmlns:a16="http://schemas.microsoft.com/office/drawing/2014/main" id="{DB5D0D8C-6DF7-4393-810B-59DE4B2AC5DA}"/>
                      </a:ext>
                    </a:extLst>
                  </pic:cNvPr>
                  <pic:cNvPicPr/>
                </pic:nvPicPr>
                <pic:blipFill>
                  <a:blip r:embed="rId1"/>
                  <a:stretch>
                    <a:fillRect/>
                  </a:stretch>
                </pic:blipFill>
                <pic:spPr>
                  <a:xfrm>
                    <a:off x="0" y="0"/>
                    <a:ext cx="631825" cy="505460"/>
                  </a:xfrm>
                  <a:prstGeom prst="rect">
                    <a:avLst/>
                  </a:prstGeom>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9A25021" w:rsidR="00327835" w:rsidRDefault="00327835" w:rsidP="00F97D33">
    <w:pPr>
      <w:pStyle w:val="Encabezado"/>
      <w:tabs>
        <w:tab w:val="clear" w:pos="4419"/>
        <w:tab w:val="center" w:pos="3402"/>
        <w:tab w:val="center" w:pos="4702"/>
        <w:tab w:val="right" w:pos="9404"/>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F97D33">
    <w:pPr>
      <w:pStyle w:val="Encabezado"/>
      <w:tabs>
        <w:tab w:val="clear" w:pos="4419"/>
        <w:tab w:val="center" w:pos="3402"/>
      </w:tabs>
      <w:jc w:val="center"/>
      <w:rPr>
        <w:rFonts w:ascii="Arial" w:hAnsi="Arial" w:cs="Arial"/>
        <w:sz w:val="18"/>
        <w:szCs w:val="18"/>
      </w:rPr>
    </w:pPr>
  </w:p>
  <w:p w14:paraId="699695FC" w14:textId="3AC9D5A1" w:rsidR="00B21A47" w:rsidRPr="00581F32" w:rsidRDefault="00B21A47" w:rsidP="00BE59CA">
    <w:pPr>
      <w:pStyle w:val="Encabezado"/>
      <w:tabs>
        <w:tab w:val="clear" w:pos="4419"/>
        <w:tab w:val="center" w:pos="3402"/>
      </w:tabs>
      <w:jc w:val="center"/>
      <w:rPr>
        <w:rFonts w:ascii="Arial" w:hAnsi="Arial" w:cs="Arial"/>
        <w:b/>
        <w:sz w:val="18"/>
        <w:szCs w:val="18"/>
      </w:rPr>
    </w:pPr>
    <w:r w:rsidRPr="00581F32">
      <w:rPr>
        <w:rFonts w:ascii="Arial" w:hAnsi="Arial" w:cs="Arial"/>
        <w:b/>
        <w:sz w:val="18"/>
        <w:szCs w:val="18"/>
      </w:rPr>
      <w:t xml:space="preserve">ANEXO </w:t>
    </w:r>
    <w:r w:rsidR="001F1F9A" w:rsidRPr="00581F32">
      <w:rPr>
        <w:rFonts w:ascii="Arial" w:hAnsi="Arial" w:cs="Arial"/>
        <w:b/>
        <w:sz w:val="18"/>
        <w:szCs w:val="18"/>
      </w:rPr>
      <w:t>6</w:t>
    </w:r>
  </w:p>
  <w:p w14:paraId="557406F4" w14:textId="77777777" w:rsidR="005C03FD" w:rsidRDefault="005C03FD" w:rsidP="008029F3">
    <w:pPr>
      <w:pStyle w:val="Encabezado"/>
      <w:pBdr>
        <w:bottom w:val="single" w:sz="12" w:space="1" w:color="auto"/>
      </w:pBdr>
      <w:tabs>
        <w:tab w:val="center" w:pos="3402"/>
      </w:tabs>
      <w:jc w:val="center"/>
      <w:rPr>
        <w:rFonts w:ascii="Arial" w:hAnsi="Arial" w:cs="Arial"/>
        <w:sz w:val="18"/>
        <w:szCs w:val="18"/>
      </w:rPr>
    </w:pPr>
  </w:p>
  <w:p w14:paraId="325A45A7" w14:textId="7438D3E8" w:rsidR="00327835" w:rsidRPr="008029F3" w:rsidRDefault="005C03FD" w:rsidP="008029F3">
    <w:pPr>
      <w:pStyle w:val="Encabezado"/>
      <w:pBdr>
        <w:bottom w:val="single" w:sz="12" w:space="1" w:color="auto"/>
      </w:pBdr>
      <w:tabs>
        <w:tab w:val="center" w:pos="3402"/>
      </w:tabs>
      <w:jc w:val="center"/>
      <w:rPr>
        <w:rFonts w:ascii="Arial" w:hAnsi="Arial" w:cs="Arial"/>
        <w:sz w:val="18"/>
        <w:szCs w:val="18"/>
      </w:rPr>
    </w:pPr>
    <w:r>
      <w:rPr>
        <w:rFonts w:ascii="Arial" w:hAnsi="Arial" w:cs="Arial"/>
        <w:sz w:val="18"/>
        <w:szCs w:val="18"/>
      </w:rPr>
      <w:t>Factores</w:t>
    </w:r>
    <w:r w:rsidR="00B21A47">
      <w:rPr>
        <w:rFonts w:ascii="Arial" w:hAnsi="Arial" w:cs="Arial"/>
        <w:sz w:val="18"/>
        <w:szCs w:val="18"/>
      </w:rPr>
      <w:t xml:space="preserve"> de desempate </w:t>
    </w:r>
    <w:r w:rsidR="00327835">
      <w:rPr>
        <w:rFonts w:ascii="Arial" w:hAnsi="Arial" w:cs="Arial"/>
        <w:sz w:val="18"/>
        <w:szCs w:val="18"/>
      </w:rPr>
      <w:t>Invitación Pública</w:t>
    </w:r>
    <w:r w:rsidR="00327835" w:rsidRPr="008029F3">
      <w:rPr>
        <w:rFonts w:ascii="Arial" w:hAnsi="Arial" w:cs="Arial"/>
        <w:sz w:val="18"/>
        <w:szCs w:val="18"/>
      </w:rPr>
      <w:t xml:space="preserve"> MiC-00</w:t>
    </w:r>
    <w:r w:rsidR="00D76A9B">
      <w:rPr>
        <w:rFonts w:ascii="Arial" w:hAnsi="Arial" w:cs="Arial"/>
        <w:sz w:val="18"/>
        <w:szCs w:val="18"/>
      </w:rPr>
      <w:t>20</w:t>
    </w:r>
    <w:r w:rsidR="008B4280">
      <w:rPr>
        <w:rFonts w:ascii="Arial" w:hAnsi="Arial" w:cs="Arial"/>
        <w:sz w:val="18"/>
        <w:szCs w:val="18"/>
      </w:rPr>
      <w:t>-DROC-202</w:t>
    </w:r>
    <w:r w:rsidR="008532E1">
      <w:rPr>
        <w:rFonts w:ascii="Arial" w:hAnsi="Arial" w:cs="Arial"/>
        <w:sz w:val="18"/>
        <w:szCs w:val="18"/>
      </w:rPr>
      <w:t>6</w:t>
    </w:r>
  </w:p>
  <w:p w14:paraId="3957E735" w14:textId="126A7B2F" w:rsidR="00327835" w:rsidRPr="00EC6A3B" w:rsidRDefault="00D76A9B" w:rsidP="00352E64">
    <w:pPr>
      <w:pStyle w:val="Encabezado"/>
      <w:pBdr>
        <w:bottom w:val="single" w:sz="12" w:space="1" w:color="auto"/>
      </w:pBdr>
      <w:tabs>
        <w:tab w:val="center" w:pos="3402"/>
      </w:tabs>
      <w:jc w:val="center"/>
      <w:rPr>
        <w:rFonts w:ascii="Arial" w:hAnsi="Arial" w:cs="Arial"/>
        <w:bCs/>
        <w:sz w:val="18"/>
        <w:szCs w:val="18"/>
        <w:lang w:val="es-CO"/>
      </w:rPr>
    </w:pPr>
    <w:bookmarkStart w:id="1" w:name="_Hlk231194289"/>
    <w:r w:rsidRPr="00D76A9B">
      <w:rPr>
        <w:rFonts w:ascii="Arial" w:hAnsi="Arial" w:cs="Arial"/>
        <w:sz w:val="18"/>
        <w:szCs w:val="18"/>
        <w:lang w:val="es-CO"/>
      </w:rPr>
      <w:t>Adquisición de bolsas plásticas especiales de laboratorio para la Regional Occidente</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FCB"/>
    <w:rsid w:val="0002183C"/>
    <w:rsid w:val="0002236F"/>
    <w:rsid w:val="00022462"/>
    <w:rsid w:val="000228EF"/>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713"/>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4942"/>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08D"/>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D17"/>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553"/>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54"/>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E64"/>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2B0E"/>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9C6"/>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1F32"/>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0E2"/>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5B99"/>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626"/>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0B0"/>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07D"/>
    <w:rsid w:val="007952E8"/>
    <w:rsid w:val="00795563"/>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158"/>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7CE"/>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2D3"/>
    <w:rsid w:val="00850AC6"/>
    <w:rsid w:val="008512FB"/>
    <w:rsid w:val="00851505"/>
    <w:rsid w:val="0085172F"/>
    <w:rsid w:val="008517EE"/>
    <w:rsid w:val="00851983"/>
    <w:rsid w:val="00851A2E"/>
    <w:rsid w:val="00851D57"/>
    <w:rsid w:val="00851FE9"/>
    <w:rsid w:val="00852781"/>
    <w:rsid w:val="00852C87"/>
    <w:rsid w:val="008532E1"/>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981"/>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0"/>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8B8"/>
    <w:rsid w:val="00956D67"/>
    <w:rsid w:val="0095766A"/>
    <w:rsid w:val="00957C6D"/>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418E"/>
    <w:rsid w:val="009C44C5"/>
    <w:rsid w:val="009C450D"/>
    <w:rsid w:val="009C45E9"/>
    <w:rsid w:val="009C4DD6"/>
    <w:rsid w:val="009C5603"/>
    <w:rsid w:val="009C6067"/>
    <w:rsid w:val="009C6525"/>
    <w:rsid w:val="009C72A6"/>
    <w:rsid w:val="009C73B5"/>
    <w:rsid w:val="009C740F"/>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981"/>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586B"/>
    <w:rsid w:val="00A1676A"/>
    <w:rsid w:val="00A167ED"/>
    <w:rsid w:val="00A16FDD"/>
    <w:rsid w:val="00A1730F"/>
    <w:rsid w:val="00A17BCD"/>
    <w:rsid w:val="00A17C10"/>
    <w:rsid w:val="00A206C5"/>
    <w:rsid w:val="00A20F15"/>
    <w:rsid w:val="00A2181D"/>
    <w:rsid w:val="00A21884"/>
    <w:rsid w:val="00A21A47"/>
    <w:rsid w:val="00A21DDD"/>
    <w:rsid w:val="00A220F5"/>
    <w:rsid w:val="00A22D9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877"/>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C38"/>
    <w:rsid w:val="00BD0040"/>
    <w:rsid w:val="00BD0292"/>
    <w:rsid w:val="00BD1D05"/>
    <w:rsid w:val="00BD1FD2"/>
    <w:rsid w:val="00BD255F"/>
    <w:rsid w:val="00BD33F0"/>
    <w:rsid w:val="00BD3424"/>
    <w:rsid w:val="00BD3524"/>
    <w:rsid w:val="00BD3A51"/>
    <w:rsid w:val="00BD3D6B"/>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4D8A"/>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6F22"/>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93D"/>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9A8"/>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1592"/>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104"/>
    <w:rsid w:val="00D73AA3"/>
    <w:rsid w:val="00D73B84"/>
    <w:rsid w:val="00D73D37"/>
    <w:rsid w:val="00D74180"/>
    <w:rsid w:val="00D74545"/>
    <w:rsid w:val="00D74A50"/>
    <w:rsid w:val="00D74D36"/>
    <w:rsid w:val="00D74DF6"/>
    <w:rsid w:val="00D75894"/>
    <w:rsid w:val="00D75A38"/>
    <w:rsid w:val="00D75AC3"/>
    <w:rsid w:val="00D76491"/>
    <w:rsid w:val="00D76A9B"/>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CC8"/>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98A"/>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8DD"/>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2F8"/>
    <w:rsid w:val="00EC33CA"/>
    <w:rsid w:val="00EC363C"/>
    <w:rsid w:val="00EC38C1"/>
    <w:rsid w:val="00EC4A19"/>
    <w:rsid w:val="00EC4C53"/>
    <w:rsid w:val="00EC4F4F"/>
    <w:rsid w:val="00EC59A6"/>
    <w:rsid w:val="00EC5B41"/>
    <w:rsid w:val="00EC5C46"/>
    <w:rsid w:val="00EC60D7"/>
    <w:rsid w:val="00EC61D9"/>
    <w:rsid w:val="00EC6A3B"/>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751"/>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011"/>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1"/>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97D33"/>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713"/>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569F095"/>
  <w15:docId w15:val="{82DFCC2A-477A-4AA0-A04E-03305C7A5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3842701">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C60A6-DA0C-406E-9E6F-533B7D1C8F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17</TotalTime>
  <Pages>7</Pages>
  <Words>4014</Words>
  <Characters>22079</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26041</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Fanery Garcia Chavez</cp:lastModifiedBy>
  <cp:revision>27</cp:revision>
  <cp:lastPrinted>2022-03-28T10:11:00Z</cp:lastPrinted>
  <dcterms:created xsi:type="dcterms:W3CDTF">2023-01-25T17:47:00Z</dcterms:created>
  <dcterms:modified xsi:type="dcterms:W3CDTF">2026-06-02T14:11:00Z</dcterms:modified>
</cp:coreProperties>
</file>