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017" w:rsidRDefault="0007401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:rsidR="004727BB" w:rsidRPr="004A099B" w:rsidRDefault="004727BB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FD3837" w:rsidRPr="00453A2C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4727BB" w:rsidRPr="004A099B" w:rsidRDefault="004727BB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:rsidR="00FD3837" w:rsidRPr="00C80C93" w:rsidRDefault="00FD3837" w:rsidP="00FD3837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REFERENCIA: Invitación Pública</w:t>
      </w:r>
      <w:r w:rsidR="003201D2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3201D2" w:rsidRPr="00C80C93">
        <w:rPr>
          <w:rStyle w:val="EquationCaption"/>
          <w:rFonts w:ascii="Arial" w:hAnsi="Arial" w:cs="Arial"/>
          <w:sz w:val="18"/>
          <w:szCs w:val="18"/>
        </w:rPr>
        <w:t>Nro.</w:t>
      </w:r>
      <w:r w:rsidRPr="00C80C93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MiC</w:t>
      </w:r>
      <w:r w:rsidR="00372FA9" w:rsidRPr="00C80C93">
        <w:rPr>
          <w:rStyle w:val="EquationCaption"/>
          <w:rFonts w:ascii="Arial" w:hAnsi="Arial" w:cs="Arial"/>
          <w:sz w:val="18"/>
          <w:szCs w:val="18"/>
        </w:rPr>
        <w:t>-</w:t>
      </w:r>
      <w:r w:rsidR="0062019A" w:rsidRPr="00C80C93">
        <w:rPr>
          <w:rStyle w:val="EquationCaption"/>
          <w:rFonts w:ascii="Arial" w:hAnsi="Arial" w:cs="Arial"/>
          <w:sz w:val="18"/>
          <w:szCs w:val="18"/>
        </w:rPr>
        <w:t>00</w:t>
      </w:r>
      <w:r w:rsidR="009B08C2">
        <w:rPr>
          <w:rStyle w:val="EquationCaption"/>
          <w:rFonts w:ascii="Arial" w:hAnsi="Arial" w:cs="Arial"/>
          <w:sz w:val="18"/>
          <w:szCs w:val="18"/>
        </w:rPr>
        <w:t>20</w:t>
      </w:r>
      <w:r w:rsidR="00D8240B">
        <w:rPr>
          <w:rStyle w:val="EquationCaption"/>
          <w:rFonts w:ascii="Arial" w:hAnsi="Arial" w:cs="Arial"/>
          <w:sz w:val="18"/>
          <w:szCs w:val="18"/>
        </w:rPr>
        <w:t>-</w:t>
      </w:r>
      <w:r w:rsidRPr="00C80C93">
        <w:rPr>
          <w:rStyle w:val="EquationCaption"/>
          <w:rFonts w:ascii="Arial" w:hAnsi="Arial" w:cs="Arial"/>
          <w:sz w:val="18"/>
          <w:szCs w:val="18"/>
        </w:rPr>
        <w:t>DROC-</w:t>
      </w:r>
      <w:r w:rsidR="00BC5822" w:rsidRPr="00C80C93">
        <w:rPr>
          <w:rStyle w:val="EquationCaption"/>
          <w:rFonts w:ascii="Arial" w:hAnsi="Arial" w:cs="Arial"/>
          <w:sz w:val="18"/>
          <w:szCs w:val="18"/>
        </w:rPr>
        <w:t>202</w:t>
      </w:r>
      <w:r w:rsidR="001F21D7">
        <w:rPr>
          <w:rStyle w:val="EquationCaption"/>
          <w:rFonts w:ascii="Arial" w:hAnsi="Arial" w:cs="Arial"/>
          <w:sz w:val="18"/>
          <w:szCs w:val="18"/>
        </w:rPr>
        <w:t>6</w:t>
      </w:r>
      <w:r w:rsidR="00EC2C52" w:rsidRPr="00C80C93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Default="008145BF" w:rsidP="008145BF">
      <w:pPr>
        <w:tabs>
          <w:tab w:val="left" w:pos="-720"/>
          <w:tab w:val="left" w:pos="4185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FD3837" w:rsidRPr="004A099B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  <w:r w:rsidR="00F84302">
        <w:rPr>
          <w:rStyle w:val="EquationCaption"/>
          <w:rFonts w:ascii="Arial" w:hAnsi="Arial" w:cs="Arial"/>
          <w:sz w:val="18"/>
          <w:szCs w:val="18"/>
        </w:rPr>
        <w:t>.</w:t>
      </w:r>
    </w:p>
    <w:p w:rsidR="00FD3837" w:rsidRPr="004A099B" w:rsidRDefault="00FD3837" w:rsidP="00FD3837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:rsidR="004B4598" w:rsidRDefault="00FD3837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993D3B">
        <w:rPr>
          <w:rStyle w:val="EquationCaption"/>
          <w:rFonts w:ascii="Arial" w:hAnsi="Arial" w:cs="Arial"/>
          <w:sz w:val="18"/>
          <w:szCs w:val="18"/>
        </w:rPr>
        <w:t>El suscrito ___________________________________________________, obrando en su ca</w:t>
      </w:r>
      <w:r w:rsidR="00372FA9">
        <w:rPr>
          <w:rStyle w:val="EquationCaption"/>
          <w:rFonts w:ascii="Arial" w:hAnsi="Arial" w:cs="Arial"/>
          <w:sz w:val="18"/>
          <w:szCs w:val="18"/>
        </w:rPr>
        <w:t>lidad de Representante Legal de la firm</w:t>
      </w:r>
      <w:r w:rsidR="008D7986">
        <w:rPr>
          <w:rStyle w:val="EquationCaption"/>
          <w:rFonts w:ascii="Arial" w:hAnsi="Arial" w:cs="Arial"/>
          <w:sz w:val="18"/>
          <w:szCs w:val="18"/>
        </w:rPr>
        <w:t>a, consorcio, unión temporal o e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n mi calidad de persona natural </w:t>
      </w:r>
      <w:r w:rsidRPr="00993D3B"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___________________________________________________________, con</w:t>
      </w:r>
      <w:r w:rsidR="00372FA9">
        <w:rPr>
          <w:rStyle w:val="EquationCaption"/>
          <w:rFonts w:ascii="Arial" w:hAnsi="Arial" w:cs="Arial"/>
          <w:sz w:val="18"/>
          <w:szCs w:val="18"/>
        </w:rPr>
        <w:t xml:space="preserve"> NIT ___________________________, </w:t>
      </w:r>
    </w:p>
    <w:p w:rsidR="004B4598" w:rsidRDefault="00C902E7" w:rsidP="00C902E7">
      <w:pPr>
        <w:tabs>
          <w:tab w:val="left" w:pos="411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</w: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Domicilio _______________________________________, Dirección_________________________________________,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4B4598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Teléfonos________________________________, Celular empresa_________________________________ Correo </w:t>
      </w:r>
    </w:p>
    <w:p w:rsidR="004B4598" w:rsidRDefault="004B4598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292E80" w:rsidRDefault="00372FA9" w:rsidP="00FD3837">
      <w:pPr>
        <w:jc w:val="both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electrónico____________________________________</w:t>
      </w:r>
      <w:r w:rsidR="004B4598">
        <w:rPr>
          <w:rStyle w:val="EquationCaption"/>
          <w:rFonts w:ascii="Arial" w:hAnsi="Arial" w:cs="Arial"/>
          <w:sz w:val="18"/>
          <w:szCs w:val="18"/>
        </w:rPr>
        <w:t>____________________</w:t>
      </w:r>
      <w:r>
        <w:rPr>
          <w:rFonts w:ascii="Arial" w:hAnsi="Arial" w:cs="Arial"/>
          <w:sz w:val="18"/>
          <w:szCs w:val="18"/>
        </w:rPr>
        <w:t xml:space="preserve">, </w:t>
      </w:r>
      <w:r w:rsidR="004B4598">
        <w:rPr>
          <w:rFonts w:ascii="Arial" w:hAnsi="Arial" w:cs="Arial"/>
          <w:sz w:val="18"/>
          <w:szCs w:val="18"/>
        </w:rPr>
        <w:t>d</w:t>
      </w:r>
      <w:r>
        <w:rPr>
          <w:rFonts w:ascii="Arial" w:hAnsi="Arial" w:cs="Arial"/>
          <w:sz w:val="18"/>
          <w:szCs w:val="18"/>
        </w:rPr>
        <w:t xml:space="preserve">ebidamente autorizado por la Junta de Socios (si es el caso), somete a </w:t>
      </w:r>
      <w:r w:rsidRPr="00292E80">
        <w:rPr>
          <w:rFonts w:ascii="Arial" w:hAnsi="Arial" w:cs="Arial"/>
          <w:sz w:val="18"/>
          <w:szCs w:val="18"/>
        </w:rPr>
        <w:t xml:space="preserve">consideración del INSTITUTO NACIONAL DE MEDICINA LEGAL Y CIENCIAS FORENSES – REGIONAL OCCIDENTE la siguiente oferta </w:t>
      </w:r>
      <w:r w:rsidR="00292E80">
        <w:rPr>
          <w:rFonts w:ascii="Arial" w:hAnsi="Arial" w:cs="Arial"/>
          <w:sz w:val="18"/>
          <w:szCs w:val="18"/>
        </w:rPr>
        <w:t>cuyo</w:t>
      </w:r>
      <w:r w:rsidRPr="00292E80">
        <w:rPr>
          <w:rFonts w:ascii="Arial" w:hAnsi="Arial" w:cs="Arial"/>
          <w:sz w:val="18"/>
          <w:szCs w:val="18"/>
        </w:rPr>
        <w:t xml:space="preserve"> objeto </w:t>
      </w:r>
      <w:r w:rsidR="00212603">
        <w:rPr>
          <w:rFonts w:ascii="Arial" w:hAnsi="Arial" w:cs="Arial"/>
          <w:sz w:val="18"/>
          <w:szCs w:val="18"/>
        </w:rPr>
        <w:t>e</w:t>
      </w:r>
      <w:r w:rsidR="000B0360">
        <w:rPr>
          <w:rFonts w:ascii="Arial" w:hAnsi="Arial" w:cs="Arial"/>
          <w:sz w:val="18"/>
          <w:szCs w:val="18"/>
        </w:rPr>
        <w:t xml:space="preserve">s </w:t>
      </w:r>
      <w:r w:rsidR="009B08C2" w:rsidRPr="009B08C2">
        <w:rPr>
          <w:rFonts w:ascii="Arial" w:hAnsi="Arial" w:cs="Arial"/>
          <w:sz w:val="18"/>
          <w:szCs w:val="18"/>
          <w:lang w:val="es-CO"/>
        </w:rPr>
        <w:t>Adquisición de bolsas plásticas especiales de laboratorio para la Regional Occidente</w:t>
      </w:r>
      <w:r w:rsidR="009D4492">
        <w:rPr>
          <w:rFonts w:ascii="Arial" w:hAnsi="Arial" w:cs="Arial"/>
          <w:sz w:val="18"/>
          <w:szCs w:val="18"/>
          <w:lang w:val="es-ES"/>
        </w:rPr>
        <w:t>,</w:t>
      </w:r>
      <w:r w:rsidR="001A53AE">
        <w:rPr>
          <w:rFonts w:ascii="Arial" w:hAnsi="Arial" w:cs="Arial"/>
          <w:sz w:val="18"/>
          <w:szCs w:val="18"/>
        </w:rPr>
        <w:t xml:space="preserve"> </w:t>
      </w:r>
      <w:r w:rsidRPr="00292E80">
        <w:rPr>
          <w:rFonts w:ascii="Arial" w:hAnsi="Arial" w:cs="Arial"/>
          <w:sz w:val="18"/>
          <w:szCs w:val="18"/>
        </w:rPr>
        <w:t>por lo que dejo constancia de lo siguiente:</w:t>
      </w:r>
    </w:p>
    <w:p w:rsidR="00372FA9" w:rsidRPr="00292E80" w:rsidRDefault="00372FA9" w:rsidP="00FD3837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126E4C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leído los términos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_GoBack"/>
      <w:bookmarkEnd w:id="0"/>
    </w:p>
    <w:p w:rsidR="00FD3837" w:rsidRDefault="00126E4C" w:rsidP="00126E4C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:rsidR="00637E67" w:rsidRPr="00126E4C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4B4598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interpretación de los documentos de </w:t>
      </w:r>
      <w:r>
        <w:rPr>
          <w:rStyle w:val="EquationCaption"/>
          <w:rFonts w:ascii="Arial" w:hAnsi="Arial" w:cs="Arial"/>
          <w:sz w:val="18"/>
          <w:szCs w:val="18"/>
        </w:rPr>
        <w:t>la citada invitación pública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96E46" w:rsidRDefault="00296E46" w:rsidP="00296E46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acepto y me someto a las disposiciones legales colombianas sobre esta materia y que por lo tanto, la oferta y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 no podrá estar sujeto ni condicionado a leyes diferentes.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2F38E8" w:rsidRDefault="002F38E8" w:rsidP="002F38E8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ésta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el c</w:t>
      </w:r>
      <w:r>
        <w:rPr>
          <w:rStyle w:val="EquationCaption"/>
          <w:rFonts w:ascii="Arial" w:hAnsi="Arial" w:cs="Arial"/>
          <w:sz w:val="18"/>
          <w:szCs w:val="18"/>
        </w:rPr>
        <w:t>omunicado de aceptación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:rsidR="00637E67" w:rsidRPr="004A099B" w:rsidRDefault="00637E67" w:rsidP="00637E67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126E4C" w:rsidP="00FD3837">
      <w:pPr>
        <w:numPr>
          <w:ilvl w:val="1"/>
          <w:numId w:val="10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>
        <w:rPr>
          <w:rStyle w:val="EquationCaption"/>
          <w:rFonts w:ascii="Arial" w:hAnsi="Arial" w:cs="Arial"/>
          <w:sz w:val="18"/>
          <w:szCs w:val="18"/>
        </w:rPr>
        <w:t>comunicado de aceptación</w:t>
      </w:r>
      <w:r w:rsidR="00FD38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correspondiente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bajo mi exclusiva responsabilidad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 xml:space="preserve">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="00FD3837"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:rsidR="00FD3837" w:rsidRPr="004A099B" w:rsidRDefault="00FD3837" w:rsidP="00FD3837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E926E2" w:rsidP="00FD3837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</w:t>
      </w:r>
      <w:r w:rsidR="00FD3837">
        <w:rPr>
          <w:rStyle w:val="EquationCaption"/>
          <w:rFonts w:ascii="Arial" w:hAnsi="Arial" w:cs="Arial"/>
          <w:sz w:val="18"/>
          <w:szCs w:val="18"/>
        </w:rPr>
        <w:t>: __________________________________________________________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372FA9" w:rsidRPr="004A099B" w:rsidRDefault="00372FA9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FD3837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FD3837" w:rsidRPr="004A099B" w:rsidRDefault="00FD3837" w:rsidP="00FD3837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:rsidR="00FD3837" w:rsidRDefault="00FD3837" w:rsidP="00FD3837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:rsidR="00CF6A2E" w:rsidRPr="00372FA9" w:rsidRDefault="00CF6A2E" w:rsidP="004727BB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sectPr w:rsidR="00CF6A2E" w:rsidRPr="00372FA9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A72" w:rsidRDefault="00C96A72">
      <w:r>
        <w:separator/>
      </w:r>
    </w:p>
  </w:endnote>
  <w:endnote w:type="continuationSeparator" w:id="0">
    <w:p w:rsidR="00C96A72" w:rsidRDefault="00C9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774" w:rsidRDefault="00AD4A5B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E17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E1774" w:rsidRDefault="002E177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5ED8" w:rsidRPr="00095ED8" w:rsidRDefault="00095ED8" w:rsidP="00095ED8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095ED8" w:rsidRPr="00095ED8" w:rsidRDefault="00095ED8" w:rsidP="00095ED8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095ED8">
      <w:rPr>
        <w:rFonts w:ascii="Calibri" w:hAnsi="Calibri" w:cs="Calibri"/>
        <w:color w:val="000000"/>
        <w:sz w:val="18"/>
        <w:szCs w:val="18"/>
      </w:rPr>
      <w:t>Avenida las Américas N</w:t>
    </w:r>
    <w:r w:rsidR="0001451A">
      <w:rPr>
        <w:rFonts w:ascii="Calibri" w:hAnsi="Calibri" w:cs="Calibri"/>
        <w:color w:val="000000"/>
        <w:sz w:val="18"/>
        <w:szCs w:val="18"/>
      </w:rPr>
      <w:t>r</w:t>
    </w:r>
    <w:r w:rsidRPr="00095ED8">
      <w:rPr>
        <w:rFonts w:ascii="Calibri" w:hAnsi="Calibri" w:cs="Calibri"/>
        <w:color w:val="000000"/>
        <w:sz w:val="18"/>
        <w:szCs w:val="18"/>
      </w:rPr>
      <w:t>o</w:t>
    </w:r>
    <w:r w:rsidR="0001451A">
      <w:rPr>
        <w:rFonts w:ascii="Calibri" w:hAnsi="Calibri" w:cs="Calibri"/>
        <w:color w:val="000000"/>
        <w:sz w:val="18"/>
        <w:szCs w:val="18"/>
      </w:rPr>
      <w:t>.</w:t>
    </w:r>
    <w:r w:rsidRPr="00095ED8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01451A" w:rsidRDefault="009B08C2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095ED8" w:rsidRPr="00095ED8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01451A" w:rsidRPr="00095ED8" w:rsidRDefault="009B08C2" w:rsidP="0001451A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095ED8" w:rsidRPr="00095ED8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2E1774" w:rsidRPr="00872629" w:rsidRDefault="00095ED8" w:rsidP="00095ED8">
    <w:pPr>
      <w:pStyle w:val="Encabezado"/>
      <w:ind w:right="360"/>
      <w:jc w:val="center"/>
    </w:pPr>
    <w:r w:rsidRPr="00095ED8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A72" w:rsidRDefault="00C96A72">
      <w:r>
        <w:separator/>
      </w:r>
    </w:p>
  </w:footnote>
  <w:footnote w:type="continuationSeparator" w:id="0">
    <w:p w:rsidR="00C96A72" w:rsidRDefault="00C9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Default="002E1774">
    <w:pPr>
      <w:pStyle w:val="Encabezado"/>
      <w:jc w:val="center"/>
      <w:rPr>
        <w:rFonts w:ascii="Humanst521 BT" w:hAnsi="Humanst521 BT"/>
        <w:caps/>
      </w:rPr>
    </w:pPr>
  </w:p>
  <w:p w:rsidR="002E1774" w:rsidRPr="00651D18" w:rsidRDefault="00467504" w:rsidP="00651D18">
    <w:pPr>
      <w:pStyle w:val="Encabezado"/>
      <w:jc w:val="center"/>
      <w:rPr>
        <w:rFonts w:ascii="Humanst521 BT" w:hAnsi="Humanst521 BT"/>
        <w:caps/>
      </w:rPr>
    </w:pPr>
    <w:r>
      <w:rPr>
        <w:noProof/>
      </w:rPr>
      <w:drawing>
        <wp:inline distT="0" distB="0" distL="0" distR="0" wp14:anchorId="52637C8A" wp14:editId="193A704D">
          <wp:extent cx="631825" cy="505460"/>
          <wp:effectExtent l="0" t="0" r="0" b="8890"/>
          <wp:docPr id="28" name="Imagen 27">
            <a:extLst xmlns:a="http://schemas.openxmlformats.org/drawingml/2006/main">
              <a:ext uri="{FF2B5EF4-FFF2-40B4-BE49-F238E27FC236}">
                <a16:creationId xmlns:a16="http://schemas.microsoft.com/office/drawing/2014/main" id="{DB5D0D8C-6DF7-4393-810B-59DE4B2AC5D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n 27">
                    <a:extLst>
                      <a:ext uri="{FF2B5EF4-FFF2-40B4-BE49-F238E27FC236}">
                        <a16:creationId xmlns:a16="http://schemas.microsoft.com/office/drawing/2014/main" id="{DB5D0D8C-6DF7-4393-810B-59DE4B2AC5DA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825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1774" w:rsidRDefault="002E1774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bCs/>
      </w:rPr>
    </w:pPr>
    <w:r>
      <w:rPr>
        <w:rFonts w:ascii="Humanst521 BT" w:hAnsi="Humanst521 BT"/>
        <w:b/>
        <w:bCs/>
        <w:caps/>
      </w:rPr>
      <w:t>INSTITUTO NACIONAL DE MEDICINA LEGAL Y CIENCIAS FORENSES</w:t>
    </w:r>
  </w:p>
  <w:p w:rsidR="002E1774" w:rsidRPr="001D1B44" w:rsidRDefault="002E1774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3374C2" w:rsidRDefault="003374C2" w:rsidP="003374C2">
    <w:pPr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ANEXO 1</w:t>
    </w:r>
  </w:p>
  <w:p w:rsidR="00F84302" w:rsidRPr="003374C2" w:rsidRDefault="00F84302" w:rsidP="003374C2">
    <w:pPr>
      <w:jc w:val="center"/>
      <w:rPr>
        <w:rFonts w:ascii="Arial" w:hAnsi="Arial" w:cs="Arial"/>
        <w:b/>
        <w:sz w:val="18"/>
        <w:szCs w:val="18"/>
      </w:rPr>
    </w:pPr>
  </w:p>
  <w:p w:rsidR="002E1774" w:rsidRDefault="002E177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  <w:r>
      <w:rPr>
        <w:rFonts w:ascii="Arial" w:hAnsi="Arial" w:cs="Arial"/>
      </w:rPr>
      <w:t xml:space="preserve">Carta Presentación </w:t>
    </w:r>
    <w:r w:rsidR="003374C2">
      <w:rPr>
        <w:rFonts w:ascii="Arial" w:hAnsi="Arial" w:cs="Arial"/>
      </w:rPr>
      <w:t xml:space="preserve">de la </w:t>
    </w:r>
    <w:r>
      <w:rPr>
        <w:rFonts w:ascii="Arial" w:hAnsi="Arial" w:cs="Arial"/>
      </w:rPr>
      <w:t>O</w:t>
    </w:r>
    <w:r w:rsidR="00EC2C52">
      <w:rPr>
        <w:rFonts w:ascii="Arial" w:hAnsi="Arial" w:cs="Arial"/>
      </w:rPr>
      <w:t>ferta Invitación Pública Nro. MiC</w:t>
    </w:r>
    <w:r>
      <w:rPr>
        <w:rFonts w:ascii="Arial" w:hAnsi="Arial" w:cs="Arial"/>
      </w:rPr>
      <w:t>-</w:t>
    </w:r>
    <w:r w:rsidR="0062019A" w:rsidRPr="00C80C93">
      <w:rPr>
        <w:rFonts w:ascii="Arial" w:hAnsi="Arial" w:cs="Arial"/>
      </w:rPr>
      <w:t>00</w:t>
    </w:r>
    <w:r w:rsidR="009B08C2">
      <w:rPr>
        <w:rFonts w:ascii="Arial" w:hAnsi="Arial" w:cs="Arial"/>
      </w:rPr>
      <w:t>20</w:t>
    </w:r>
    <w:r w:rsidR="00BC5822" w:rsidRPr="00C80C93">
      <w:rPr>
        <w:rFonts w:ascii="Arial" w:hAnsi="Arial" w:cs="Arial"/>
      </w:rPr>
      <w:t>-DROC</w:t>
    </w:r>
    <w:r w:rsidR="00BC5822">
      <w:rPr>
        <w:rFonts w:ascii="Arial" w:hAnsi="Arial" w:cs="Arial"/>
      </w:rPr>
      <w:t>-202</w:t>
    </w:r>
    <w:r w:rsidR="001F21D7">
      <w:rPr>
        <w:rFonts w:ascii="Arial" w:hAnsi="Arial" w:cs="Arial"/>
      </w:rPr>
      <w:t>6</w:t>
    </w:r>
  </w:p>
  <w:p w:rsidR="009D4492" w:rsidRPr="009D4492" w:rsidRDefault="009B08C2" w:rsidP="009D4492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bookmarkStart w:id="1" w:name="_Hlk231194289"/>
    <w:r w:rsidRPr="009B08C2">
      <w:rPr>
        <w:rFonts w:ascii="Arial" w:hAnsi="Arial" w:cs="Arial"/>
        <w:lang w:val="es-CO"/>
      </w:rPr>
      <w:t>Adquisición de bolsas plásticas especiales de laboratorio para la Regional Occidente</w:t>
    </w:r>
    <w:bookmarkEnd w:id="1"/>
  </w:p>
  <w:p w:rsidR="00953B4A" w:rsidRPr="00D9763D" w:rsidRDefault="00953B4A" w:rsidP="009D4492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068E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D11"/>
    <w:rsid w:val="00012EE1"/>
    <w:rsid w:val="0001451A"/>
    <w:rsid w:val="00015196"/>
    <w:rsid w:val="000151AC"/>
    <w:rsid w:val="00015741"/>
    <w:rsid w:val="00017AE3"/>
    <w:rsid w:val="00017F17"/>
    <w:rsid w:val="0002183C"/>
    <w:rsid w:val="00021A99"/>
    <w:rsid w:val="00021CCD"/>
    <w:rsid w:val="00023C4D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481C"/>
    <w:rsid w:val="00055B7A"/>
    <w:rsid w:val="00055E64"/>
    <w:rsid w:val="00055F2F"/>
    <w:rsid w:val="00056F3A"/>
    <w:rsid w:val="000570C4"/>
    <w:rsid w:val="000571AF"/>
    <w:rsid w:val="000575A4"/>
    <w:rsid w:val="000605D4"/>
    <w:rsid w:val="0006060D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017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843"/>
    <w:rsid w:val="00095209"/>
    <w:rsid w:val="00095ED8"/>
    <w:rsid w:val="00097090"/>
    <w:rsid w:val="000A1A38"/>
    <w:rsid w:val="000A4DC2"/>
    <w:rsid w:val="000A6FEC"/>
    <w:rsid w:val="000B0360"/>
    <w:rsid w:val="000B40C6"/>
    <w:rsid w:val="000B4943"/>
    <w:rsid w:val="000C26CE"/>
    <w:rsid w:val="000C3257"/>
    <w:rsid w:val="000C3A05"/>
    <w:rsid w:val="000C418A"/>
    <w:rsid w:val="000C4251"/>
    <w:rsid w:val="000C5148"/>
    <w:rsid w:val="000C6C15"/>
    <w:rsid w:val="000C70D4"/>
    <w:rsid w:val="000D01B7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3D89"/>
    <w:rsid w:val="001346D6"/>
    <w:rsid w:val="00136C43"/>
    <w:rsid w:val="001378A9"/>
    <w:rsid w:val="00140A15"/>
    <w:rsid w:val="001413B7"/>
    <w:rsid w:val="00141593"/>
    <w:rsid w:val="00142476"/>
    <w:rsid w:val="00142743"/>
    <w:rsid w:val="00142940"/>
    <w:rsid w:val="001451A2"/>
    <w:rsid w:val="00146BBA"/>
    <w:rsid w:val="00146BF9"/>
    <w:rsid w:val="00147118"/>
    <w:rsid w:val="0014766E"/>
    <w:rsid w:val="00147695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CE9"/>
    <w:rsid w:val="00161C01"/>
    <w:rsid w:val="00161C1C"/>
    <w:rsid w:val="00162469"/>
    <w:rsid w:val="00162B92"/>
    <w:rsid w:val="001639DC"/>
    <w:rsid w:val="00163C92"/>
    <w:rsid w:val="00163EE3"/>
    <w:rsid w:val="00164285"/>
    <w:rsid w:val="00164517"/>
    <w:rsid w:val="00164692"/>
    <w:rsid w:val="00165B14"/>
    <w:rsid w:val="00167749"/>
    <w:rsid w:val="0017434E"/>
    <w:rsid w:val="00174C90"/>
    <w:rsid w:val="0017524C"/>
    <w:rsid w:val="00175975"/>
    <w:rsid w:val="00175A95"/>
    <w:rsid w:val="00177C5B"/>
    <w:rsid w:val="001813BF"/>
    <w:rsid w:val="001819D7"/>
    <w:rsid w:val="00181A57"/>
    <w:rsid w:val="00183564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38B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3AE"/>
    <w:rsid w:val="001A5531"/>
    <w:rsid w:val="001A58FB"/>
    <w:rsid w:val="001A59FC"/>
    <w:rsid w:val="001B0A27"/>
    <w:rsid w:val="001B1870"/>
    <w:rsid w:val="001B22BE"/>
    <w:rsid w:val="001B24ED"/>
    <w:rsid w:val="001B3A98"/>
    <w:rsid w:val="001B7F14"/>
    <w:rsid w:val="001C0E83"/>
    <w:rsid w:val="001C13F5"/>
    <w:rsid w:val="001C1514"/>
    <w:rsid w:val="001C20A9"/>
    <w:rsid w:val="001C3267"/>
    <w:rsid w:val="001C3CCC"/>
    <w:rsid w:val="001C676D"/>
    <w:rsid w:val="001C6B49"/>
    <w:rsid w:val="001C76E2"/>
    <w:rsid w:val="001C7E13"/>
    <w:rsid w:val="001D1A8E"/>
    <w:rsid w:val="001D1B44"/>
    <w:rsid w:val="001D341A"/>
    <w:rsid w:val="001D3FFF"/>
    <w:rsid w:val="001D40CF"/>
    <w:rsid w:val="001D456B"/>
    <w:rsid w:val="001D5DD0"/>
    <w:rsid w:val="001E0780"/>
    <w:rsid w:val="001E0E6C"/>
    <w:rsid w:val="001E13A8"/>
    <w:rsid w:val="001E203A"/>
    <w:rsid w:val="001E5A8A"/>
    <w:rsid w:val="001F21D7"/>
    <w:rsid w:val="001F339A"/>
    <w:rsid w:val="001F3753"/>
    <w:rsid w:val="001F49AE"/>
    <w:rsid w:val="002005E0"/>
    <w:rsid w:val="00201A3A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603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DB1"/>
    <w:rsid w:val="00233AE3"/>
    <w:rsid w:val="00233D47"/>
    <w:rsid w:val="00233FA3"/>
    <w:rsid w:val="0023416F"/>
    <w:rsid w:val="0023757B"/>
    <w:rsid w:val="00240DB0"/>
    <w:rsid w:val="0024115C"/>
    <w:rsid w:val="0024394D"/>
    <w:rsid w:val="00244B68"/>
    <w:rsid w:val="0024602F"/>
    <w:rsid w:val="00247FBD"/>
    <w:rsid w:val="00251E1F"/>
    <w:rsid w:val="00252A41"/>
    <w:rsid w:val="00253262"/>
    <w:rsid w:val="00254B9E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903CF"/>
    <w:rsid w:val="00291BAD"/>
    <w:rsid w:val="00292E80"/>
    <w:rsid w:val="00292EBF"/>
    <w:rsid w:val="00293523"/>
    <w:rsid w:val="00294A23"/>
    <w:rsid w:val="00296797"/>
    <w:rsid w:val="00296E46"/>
    <w:rsid w:val="00297016"/>
    <w:rsid w:val="002970CA"/>
    <w:rsid w:val="00297335"/>
    <w:rsid w:val="002A07EF"/>
    <w:rsid w:val="002A10EB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B7A6B"/>
    <w:rsid w:val="002C16AD"/>
    <w:rsid w:val="002C2D48"/>
    <w:rsid w:val="002C2E4A"/>
    <w:rsid w:val="002C3AE5"/>
    <w:rsid w:val="002C4477"/>
    <w:rsid w:val="002C48B2"/>
    <w:rsid w:val="002C4D17"/>
    <w:rsid w:val="002C53ED"/>
    <w:rsid w:val="002C5860"/>
    <w:rsid w:val="002D0804"/>
    <w:rsid w:val="002D1931"/>
    <w:rsid w:val="002D2531"/>
    <w:rsid w:val="002D363E"/>
    <w:rsid w:val="002D4A9F"/>
    <w:rsid w:val="002D604B"/>
    <w:rsid w:val="002D66B4"/>
    <w:rsid w:val="002E1322"/>
    <w:rsid w:val="002E1774"/>
    <w:rsid w:val="002E2239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7D28"/>
    <w:rsid w:val="00311BD7"/>
    <w:rsid w:val="00312E03"/>
    <w:rsid w:val="00312EA5"/>
    <w:rsid w:val="00313AE2"/>
    <w:rsid w:val="00313DAB"/>
    <w:rsid w:val="0031689D"/>
    <w:rsid w:val="003178CA"/>
    <w:rsid w:val="00317C94"/>
    <w:rsid w:val="003201D2"/>
    <w:rsid w:val="003205B4"/>
    <w:rsid w:val="00323424"/>
    <w:rsid w:val="00326164"/>
    <w:rsid w:val="00326317"/>
    <w:rsid w:val="00331AE2"/>
    <w:rsid w:val="00333514"/>
    <w:rsid w:val="00334DED"/>
    <w:rsid w:val="00334E5F"/>
    <w:rsid w:val="0033620E"/>
    <w:rsid w:val="003374C2"/>
    <w:rsid w:val="00337856"/>
    <w:rsid w:val="003410E5"/>
    <w:rsid w:val="00341610"/>
    <w:rsid w:val="00341BF6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358C"/>
    <w:rsid w:val="00354095"/>
    <w:rsid w:val="00357F7F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2FA9"/>
    <w:rsid w:val="003737DF"/>
    <w:rsid w:val="00373A84"/>
    <w:rsid w:val="0037525A"/>
    <w:rsid w:val="00375C64"/>
    <w:rsid w:val="00375FE7"/>
    <w:rsid w:val="003763F6"/>
    <w:rsid w:val="00377966"/>
    <w:rsid w:val="003807E1"/>
    <w:rsid w:val="00380821"/>
    <w:rsid w:val="003828A8"/>
    <w:rsid w:val="00384284"/>
    <w:rsid w:val="00384FD3"/>
    <w:rsid w:val="003855F0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BEC"/>
    <w:rsid w:val="003E3E21"/>
    <w:rsid w:val="003E40E2"/>
    <w:rsid w:val="003E432F"/>
    <w:rsid w:val="003E507C"/>
    <w:rsid w:val="003E5496"/>
    <w:rsid w:val="003E66EB"/>
    <w:rsid w:val="003E67E3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A14"/>
    <w:rsid w:val="00425EA6"/>
    <w:rsid w:val="004270CD"/>
    <w:rsid w:val="00427580"/>
    <w:rsid w:val="0042768C"/>
    <w:rsid w:val="00430EFE"/>
    <w:rsid w:val="00430F53"/>
    <w:rsid w:val="00434016"/>
    <w:rsid w:val="004344FB"/>
    <w:rsid w:val="00434784"/>
    <w:rsid w:val="0043490A"/>
    <w:rsid w:val="00435E21"/>
    <w:rsid w:val="00436490"/>
    <w:rsid w:val="00436736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3F92"/>
    <w:rsid w:val="00455874"/>
    <w:rsid w:val="00457BAC"/>
    <w:rsid w:val="00457F17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504"/>
    <w:rsid w:val="0046779B"/>
    <w:rsid w:val="00470260"/>
    <w:rsid w:val="00470BD0"/>
    <w:rsid w:val="004727B1"/>
    <w:rsid w:val="004727BB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067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98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C77D4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35EC"/>
    <w:rsid w:val="004F5EC8"/>
    <w:rsid w:val="004F5F71"/>
    <w:rsid w:val="00501621"/>
    <w:rsid w:val="005021AF"/>
    <w:rsid w:val="00502628"/>
    <w:rsid w:val="00502643"/>
    <w:rsid w:val="00503362"/>
    <w:rsid w:val="005055DD"/>
    <w:rsid w:val="00505BC8"/>
    <w:rsid w:val="00507751"/>
    <w:rsid w:val="005079B1"/>
    <w:rsid w:val="005131CC"/>
    <w:rsid w:val="00516FF2"/>
    <w:rsid w:val="00517CEB"/>
    <w:rsid w:val="00517DA7"/>
    <w:rsid w:val="005220E8"/>
    <w:rsid w:val="005221AC"/>
    <w:rsid w:val="00523538"/>
    <w:rsid w:val="00523AF7"/>
    <w:rsid w:val="00524875"/>
    <w:rsid w:val="00524B61"/>
    <w:rsid w:val="00525C44"/>
    <w:rsid w:val="00526566"/>
    <w:rsid w:val="00526E8F"/>
    <w:rsid w:val="00530ACD"/>
    <w:rsid w:val="00530F39"/>
    <w:rsid w:val="00531CEF"/>
    <w:rsid w:val="00531F10"/>
    <w:rsid w:val="005326A4"/>
    <w:rsid w:val="00534CBC"/>
    <w:rsid w:val="00535CAA"/>
    <w:rsid w:val="005375C0"/>
    <w:rsid w:val="00540D70"/>
    <w:rsid w:val="00541396"/>
    <w:rsid w:val="0054181B"/>
    <w:rsid w:val="0054279A"/>
    <w:rsid w:val="0054323F"/>
    <w:rsid w:val="0054355A"/>
    <w:rsid w:val="00543BDE"/>
    <w:rsid w:val="00543EDD"/>
    <w:rsid w:val="00544F8F"/>
    <w:rsid w:val="005458A3"/>
    <w:rsid w:val="00545FFB"/>
    <w:rsid w:val="0054639E"/>
    <w:rsid w:val="0055052A"/>
    <w:rsid w:val="00550D4A"/>
    <w:rsid w:val="00550ED3"/>
    <w:rsid w:val="005521E8"/>
    <w:rsid w:val="005531E1"/>
    <w:rsid w:val="005543D0"/>
    <w:rsid w:val="005567D4"/>
    <w:rsid w:val="00556CBB"/>
    <w:rsid w:val="00556EBD"/>
    <w:rsid w:val="005605D4"/>
    <w:rsid w:val="00562DDE"/>
    <w:rsid w:val="00562F16"/>
    <w:rsid w:val="00563C00"/>
    <w:rsid w:val="00566176"/>
    <w:rsid w:val="0056736A"/>
    <w:rsid w:val="0056782A"/>
    <w:rsid w:val="00567ED6"/>
    <w:rsid w:val="005705E0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0E1"/>
    <w:rsid w:val="00584A47"/>
    <w:rsid w:val="00585340"/>
    <w:rsid w:val="00585B51"/>
    <w:rsid w:val="00585C0E"/>
    <w:rsid w:val="00585FF2"/>
    <w:rsid w:val="005912EC"/>
    <w:rsid w:val="0059282D"/>
    <w:rsid w:val="005931FD"/>
    <w:rsid w:val="00594268"/>
    <w:rsid w:val="0059749C"/>
    <w:rsid w:val="0059774F"/>
    <w:rsid w:val="005A168C"/>
    <w:rsid w:val="005A1F66"/>
    <w:rsid w:val="005A4EC5"/>
    <w:rsid w:val="005A5A11"/>
    <w:rsid w:val="005A5DBF"/>
    <w:rsid w:val="005A6D30"/>
    <w:rsid w:val="005A74BB"/>
    <w:rsid w:val="005B1535"/>
    <w:rsid w:val="005B2570"/>
    <w:rsid w:val="005B536D"/>
    <w:rsid w:val="005B7B2A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6BA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19A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6BAB"/>
    <w:rsid w:val="0063079D"/>
    <w:rsid w:val="00630F2C"/>
    <w:rsid w:val="00631EA6"/>
    <w:rsid w:val="00633599"/>
    <w:rsid w:val="0063718D"/>
    <w:rsid w:val="00637A30"/>
    <w:rsid w:val="00637E67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638C"/>
    <w:rsid w:val="006B7262"/>
    <w:rsid w:val="006B7D7A"/>
    <w:rsid w:val="006C04AD"/>
    <w:rsid w:val="006C1DFD"/>
    <w:rsid w:val="006C21F8"/>
    <w:rsid w:val="006C25A2"/>
    <w:rsid w:val="006C5424"/>
    <w:rsid w:val="006C5A7F"/>
    <w:rsid w:val="006D0E5B"/>
    <w:rsid w:val="006D10EF"/>
    <w:rsid w:val="006D1BDA"/>
    <w:rsid w:val="006D26A8"/>
    <w:rsid w:val="006D3827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4483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11716"/>
    <w:rsid w:val="00711AD7"/>
    <w:rsid w:val="007141EC"/>
    <w:rsid w:val="00715875"/>
    <w:rsid w:val="00715FD4"/>
    <w:rsid w:val="00716024"/>
    <w:rsid w:val="00716621"/>
    <w:rsid w:val="00716626"/>
    <w:rsid w:val="0071674F"/>
    <w:rsid w:val="007201FE"/>
    <w:rsid w:val="00720468"/>
    <w:rsid w:val="00721D77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AC"/>
    <w:rsid w:val="007360EC"/>
    <w:rsid w:val="00736B0A"/>
    <w:rsid w:val="00736C9A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D3F"/>
    <w:rsid w:val="00770380"/>
    <w:rsid w:val="00770C30"/>
    <w:rsid w:val="0077214C"/>
    <w:rsid w:val="007727FA"/>
    <w:rsid w:val="007732D7"/>
    <w:rsid w:val="0077434D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D18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4ECC"/>
    <w:rsid w:val="007C7818"/>
    <w:rsid w:val="007C7A39"/>
    <w:rsid w:val="007C7AE4"/>
    <w:rsid w:val="007C7D9C"/>
    <w:rsid w:val="007D219C"/>
    <w:rsid w:val="007D3BA1"/>
    <w:rsid w:val="007D4836"/>
    <w:rsid w:val="007D48F0"/>
    <w:rsid w:val="007D5082"/>
    <w:rsid w:val="007D652D"/>
    <w:rsid w:val="007D686E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16D0"/>
    <w:rsid w:val="007F23CC"/>
    <w:rsid w:val="007F5271"/>
    <w:rsid w:val="007F6145"/>
    <w:rsid w:val="007F645C"/>
    <w:rsid w:val="007F6B91"/>
    <w:rsid w:val="007F6D7B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5396"/>
    <w:rsid w:val="0080708B"/>
    <w:rsid w:val="00810D0D"/>
    <w:rsid w:val="008117D6"/>
    <w:rsid w:val="008145BF"/>
    <w:rsid w:val="0081649F"/>
    <w:rsid w:val="008174F0"/>
    <w:rsid w:val="00821291"/>
    <w:rsid w:val="008221A7"/>
    <w:rsid w:val="00822DD5"/>
    <w:rsid w:val="00823474"/>
    <w:rsid w:val="0082412B"/>
    <w:rsid w:val="0082550D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264A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7554"/>
    <w:rsid w:val="008A0B7A"/>
    <w:rsid w:val="008A5085"/>
    <w:rsid w:val="008A57BC"/>
    <w:rsid w:val="008A69C2"/>
    <w:rsid w:val="008A7E64"/>
    <w:rsid w:val="008B0959"/>
    <w:rsid w:val="008B2225"/>
    <w:rsid w:val="008B2D1A"/>
    <w:rsid w:val="008B64AE"/>
    <w:rsid w:val="008B7498"/>
    <w:rsid w:val="008C44BB"/>
    <w:rsid w:val="008C5E44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D7986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408"/>
    <w:rsid w:val="00907A56"/>
    <w:rsid w:val="009108FE"/>
    <w:rsid w:val="0091111D"/>
    <w:rsid w:val="00916613"/>
    <w:rsid w:val="0091716A"/>
    <w:rsid w:val="00920A2C"/>
    <w:rsid w:val="00921B56"/>
    <w:rsid w:val="00922425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D7D"/>
    <w:rsid w:val="009374B3"/>
    <w:rsid w:val="00937D7A"/>
    <w:rsid w:val="00937DFC"/>
    <w:rsid w:val="00941356"/>
    <w:rsid w:val="009417FF"/>
    <w:rsid w:val="00943F45"/>
    <w:rsid w:val="00944229"/>
    <w:rsid w:val="0094471F"/>
    <w:rsid w:val="00944749"/>
    <w:rsid w:val="00945E92"/>
    <w:rsid w:val="00951536"/>
    <w:rsid w:val="00951640"/>
    <w:rsid w:val="0095217D"/>
    <w:rsid w:val="00953B4A"/>
    <w:rsid w:val="00954336"/>
    <w:rsid w:val="00955884"/>
    <w:rsid w:val="00955A42"/>
    <w:rsid w:val="009568B8"/>
    <w:rsid w:val="0095766A"/>
    <w:rsid w:val="00961934"/>
    <w:rsid w:val="0096213E"/>
    <w:rsid w:val="00963AF5"/>
    <w:rsid w:val="00963E7C"/>
    <w:rsid w:val="009641E1"/>
    <w:rsid w:val="0096715E"/>
    <w:rsid w:val="00970291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C76"/>
    <w:rsid w:val="00987CDD"/>
    <w:rsid w:val="0099017F"/>
    <w:rsid w:val="009905A9"/>
    <w:rsid w:val="00993B09"/>
    <w:rsid w:val="00993D3B"/>
    <w:rsid w:val="0099662E"/>
    <w:rsid w:val="00996DD7"/>
    <w:rsid w:val="0099787C"/>
    <w:rsid w:val="009A0A31"/>
    <w:rsid w:val="009A1B00"/>
    <w:rsid w:val="009A234C"/>
    <w:rsid w:val="009A2500"/>
    <w:rsid w:val="009A2D24"/>
    <w:rsid w:val="009A3D6C"/>
    <w:rsid w:val="009A6218"/>
    <w:rsid w:val="009B08C2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492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70BD"/>
    <w:rsid w:val="009F0142"/>
    <w:rsid w:val="009F182A"/>
    <w:rsid w:val="009F21A0"/>
    <w:rsid w:val="009F2EBB"/>
    <w:rsid w:val="009F3478"/>
    <w:rsid w:val="009F36FD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10E29"/>
    <w:rsid w:val="00A111A0"/>
    <w:rsid w:val="00A12C9A"/>
    <w:rsid w:val="00A13F9F"/>
    <w:rsid w:val="00A14D0A"/>
    <w:rsid w:val="00A17B51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279"/>
    <w:rsid w:val="00A40960"/>
    <w:rsid w:val="00A40FF6"/>
    <w:rsid w:val="00A41D8C"/>
    <w:rsid w:val="00A4731C"/>
    <w:rsid w:val="00A51204"/>
    <w:rsid w:val="00A51CF5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5DB1"/>
    <w:rsid w:val="00A670F7"/>
    <w:rsid w:val="00A703F2"/>
    <w:rsid w:val="00A71E24"/>
    <w:rsid w:val="00A72207"/>
    <w:rsid w:val="00A7248C"/>
    <w:rsid w:val="00A73B61"/>
    <w:rsid w:val="00A7551F"/>
    <w:rsid w:val="00A77AED"/>
    <w:rsid w:val="00A80179"/>
    <w:rsid w:val="00A809C1"/>
    <w:rsid w:val="00A815A7"/>
    <w:rsid w:val="00A82F2D"/>
    <w:rsid w:val="00A83D62"/>
    <w:rsid w:val="00A84CF6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06D"/>
    <w:rsid w:val="00AB76F1"/>
    <w:rsid w:val="00AB7A2C"/>
    <w:rsid w:val="00AC0653"/>
    <w:rsid w:val="00AC0800"/>
    <w:rsid w:val="00AC155F"/>
    <w:rsid w:val="00AC181E"/>
    <w:rsid w:val="00AC274A"/>
    <w:rsid w:val="00AC2B30"/>
    <w:rsid w:val="00AC3369"/>
    <w:rsid w:val="00AC359B"/>
    <w:rsid w:val="00AC76A4"/>
    <w:rsid w:val="00AD2392"/>
    <w:rsid w:val="00AD4103"/>
    <w:rsid w:val="00AD4A5B"/>
    <w:rsid w:val="00AD5837"/>
    <w:rsid w:val="00AD59FF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4E"/>
    <w:rsid w:val="00AF4D7D"/>
    <w:rsid w:val="00AF791F"/>
    <w:rsid w:val="00B00AD0"/>
    <w:rsid w:val="00B0265B"/>
    <w:rsid w:val="00B028BF"/>
    <w:rsid w:val="00B03EBF"/>
    <w:rsid w:val="00B03FE5"/>
    <w:rsid w:val="00B043BC"/>
    <w:rsid w:val="00B04B2D"/>
    <w:rsid w:val="00B05DF8"/>
    <w:rsid w:val="00B071DF"/>
    <w:rsid w:val="00B0757B"/>
    <w:rsid w:val="00B075FA"/>
    <w:rsid w:val="00B10A53"/>
    <w:rsid w:val="00B113F6"/>
    <w:rsid w:val="00B11C72"/>
    <w:rsid w:val="00B11E9C"/>
    <w:rsid w:val="00B13685"/>
    <w:rsid w:val="00B13E1B"/>
    <w:rsid w:val="00B142F1"/>
    <w:rsid w:val="00B176B9"/>
    <w:rsid w:val="00B20938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4D92"/>
    <w:rsid w:val="00B65AD0"/>
    <w:rsid w:val="00B66905"/>
    <w:rsid w:val="00B6737A"/>
    <w:rsid w:val="00B71EBE"/>
    <w:rsid w:val="00B71FAC"/>
    <w:rsid w:val="00B72EBE"/>
    <w:rsid w:val="00B75C3D"/>
    <w:rsid w:val="00B761C6"/>
    <w:rsid w:val="00B77A35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A0F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4C30"/>
    <w:rsid w:val="00BC4F07"/>
    <w:rsid w:val="00BC5822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2C27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4AE9"/>
    <w:rsid w:val="00C25406"/>
    <w:rsid w:val="00C25FA7"/>
    <w:rsid w:val="00C27016"/>
    <w:rsid w:val="00C316E1"/>
    <w:rsid w:val="00C325B5"/>
    <w:rsid w:val="00C326A6"/>
    <w:rsid w:val="00C32937"/>
    <w:rsid w:val="00C32AD5"/>
    <w:rsid w:val="00C349B9"/>
    <w:rsid w:val="00C354B3"/>
    <w:rsid w:val="00C36EF1"/>
    <w:rsid w:val="00C371D4"/>
    <w:rsid w:val="00C3722E"/>
    <w:rsid w:val="00C40865"/>
    <w:rsid w:val="00C40BC3"/>
    <w:rsid w:val="00C40C13"/>
    <w:rsid w:val="00C41633"/>
    <w:rsid w:val="00C41A52"/>
    <w:rsid w:val="00C4262A"/>
    <w:rsid w:val="00C426D0"/>
    <w:rsid w:val="00C428E2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5C4D"/>
    <w:rsid w:val="00C57AF2"/>
    <w:rsid w:val="00C60CAD"/>
    <w:rsid w:val="00C625BB"/>
    <w:rsid w:val="00C62D0F"/>
    <w:rsid w:val="00C62D4E"/>
    <w:rsid w:val="00C63569"/>
    <w:rsid w:val="00C645E6"/>
    <w:rsid w:val="00C64D71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0C93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2E7"/>
    <w:rsid w:val="00C907EE"/>
    <w:rsid w:val="00C924B1"/>
    <w:rsid w:val="00C93BE8"/>
    <w:rsid w:val="00C941DA"/>
    <w:rsid w:val="00C94A3A"/>
    <w:rsid w:val="00C96A72"/>
    <w:rsid w:val="00C97FED"/>
    <w:rsid w:val="00CA1ABF"/>
    <w:rsid w:val="00CA2ECE"/>
    <w:rsid w:val="00CA4A5D"/>
    <w:rsid w:val="00CA5EF7"/>
    <w:rsid w:val="00CA6021"/>
    <w:rsid w:val="00CA615C"/>
    <w:rsid w:val="00CA6CB3"/>
    <w:rsid w:val="00CA6FAB"/>
    <w:rsid w:val="00CB0E17"/>
    <w:rsid w:val="00CB204D"/>
    <w:rsid w:val="00CB3EA4"/>
    <w:rsid w:val="00CB41B6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276D"/>
    <w:rsid w:val="00CD381B"/>
    <w:rsid w:val="00CD41F8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9F"/>
    <w:rsid w:val="00D048F0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3CC0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4D45"/>
    <w:rsid w:val="00D4610E"/>
    <w:rsid w:val="00D462DF"/>
    <w:rsid w:val="00D47296"/>
    <w:rsid w:val="00D50311"/>
    <w:rsid w:val="00D50BDD"/>
    <w:rsid w:val="00D5102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85C"/>
    <w:rsid w:val="00D63DB0"/>
    <w:rsid w:val="00D64FF4"/>
    <w:rsid w:val="00D65494"/>
    <w:rsid w:val="00D71F66"/>
    <w:rsid w:val="00D73AA3"/>
    <w:rsid w:val="00D73D37"/>
    <w:rsid w:val="00D74545"/>
    <w:rsid w:val="00D74A50"/>
    <w:rsid w:val="00D74F2C"/>
    <w:rsid w:val="00D77CA6"/>
    <w:rsid w:val="00D8240B"/>
    <w:rsid w:val="00D84777"/>
    <w:rsid w:val="00D86700"/>
    <w:rsid w:val="00D87564"/>
    <w:rsid w:val="00D909F0"/>
    <w:rsid w:val="00D91EE2"/>
    <w:rsid w:val="00D92559"/>
    <w:rsid w:val="00D92643"/>
    <w:rsid w:val="00D92675"/>
    <w:rsid w:val="00D92D6A"/>
    <w:rsid w:val="00D96031"/>
    <w:rsid w:val="00D97223"/>
    <w:rsid w:val="00D9763D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3A1F"/>
    <w:rsid w:val="00DC3A7C"/>
    <w:rsid w:val="00DC3D41"/>
    <w:rsid w:val="00DC43DB"/>
    <w:rsid w:val="00DC47B4"/>
    <w:rsid w:val="00DC6EDA"/>
    <w:rsid w:val="00DD1BB1"/>
    <w:rsid w:val="00DD4B45"/>
    <w:rsid w:val="00DD5390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211DD"/>
    <w:rsid w:val="00E219D9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2233"/>
    <w:rsid w:val="00E6352C"/>
    <w:rsid w:val="00E66D4C"/>
    <w:rsid w:val="00E670DA"/>
    <w:rsid w:val="00E70826"/>
    <w:rsid w:val="00E7142D"/>
    <w:rsid w:val="00E71AF4"/>
    <w:rsid w:val="00E73577"/>
    <w:rsid w:val="00E74735"/>
    <w:rsid w:val="00E74EDB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B017D"/>
    <w:rsid w:val="00EB05B7"/>
    <w:rsid w:val="00EB0B0A"/>
    <w:rsid w:val="00EB1109"/>
    <w:rsid w:val="00EB28D5"/>
    <w:rsid w:val="00EB300B"/>
    <w:rsid w:val="00EB64F9"/>
    <w:rsid w:val="00EB6E31"/>
    <w:rsid w:val="00EC2C52"/>
    <w:rsid w:val="00EC363C"/>
    <w:rsid w:val="00EC4A19"/>
    <w:rsid w:val="00EC7A72"/>
    <w:rsid w:val="00ED1586"/>
    <w:rsid w:val="00ED4DBC"/>
    <w:rsid w:val="00ED5920"/>
    <w:rsid w:val="00ED690E"/>
    <w:rsid w:val="00ED6BB5"/>
    <w:rsid w:val="00ED7822"/>
    <w:rsid w:val="00EE0AEC"/>
    <w:rsid w:val="00EE189A"/>
    <w:rsid w:val="00EE3C34"/>
    <w:rsid w:val="00EE609A"/>
    <w:rsid w:val="00EE6243"/>
    <w:rsid w:val="00EE6ED6"/>
    <w:rsid w:val="00EF0E9A"/>
    <w:rsid w:val="00EF36E3"/>
    <w:rsid w:val="00EF5B3A"/>
    <w:rsid w:val="00EF7707"/>
    <w:rsid w:val="00F00747"/>
    <w:rsid w:val="00F019F7"/>
    <w:rsid w:val="00F0284E"/>
    <w:rsid w:val="00F02D65"/>
    <w:rsid w:val="00F03AEA"/>
    <w:rsid w:val="00F043A0"/>
    <w:rsid w:val="00F04E72"/>
    <w:rsid w:val="00F10292"/>
    <w:rsid w:val="00F10E66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C58"/>
    <w:rsid w:val="00F46072"/>
    <w:rsid w:val="00F463CC"/>
    <w:rsid w:val="00F50811"/>
    <w:rsid w:val="00F51494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302"/>
    <w:rsid w:val="00F849E9"/>
    <w:rsid w:val="00F87754"/>
    <w:rsid w:val="00F905C3"/>
    <w:rsid w:val="00F91A5E"/>
    <w:rsid w:val="00F93666"/>
    <w:rsid w:val="00F970F7"/>
    <w:rsid w:val="00F97416"/>
    <w:rsid w:val="00FA2635"/>
    <w:rsid w:val="00FA276A"/>
    <w:rsid w:val="00FA579F"/>
    <w:rsid w:val="00FA5925"/>
    <w:rsid w:val="00FA699E"/>
    <w:rsid w:val="00FA6EDB"/>
    <w:rsid w:val="00FA7098"/>
    <w:rsid w:val="00FA774B"/>
    <w:rsid w:val="00FA7A89"/>
    <w:rsid w:val="00FA7F73"/>
    <w:rsid w:val="00FB25DB"/>
    <w:rsid w:val="00FB26E5"/>
    <w:rsid w:val="00FB52A0"/>
    <w:rsid w:val="00FB5A44"/>
    <w:rsid w:val="00FB7466"/>
    <w:rsid w:val="00FC0996"/>
    <w:rsid w:val="00FC7A80"/>
    <w:rsid w:val="00FC7E00"/>
    <w:rsid w:val="00FD09EF"/>
    <w:rsid w:val="00FD270D"/>
    <w:rsid w:val="00FD3655"/>
    <w:rsid w:val="00FD3837"/>
    <w:rsid w:val="00FD4740"/>
    <w:rsid w:val="00FD568A"/>
    <w:rsid w:val="00FD7848"/>
    <w:rsid w:val="00FE06AC"/>
    <w:rsid w:val="00FE13D9"/>
    <w:rsid w:val="00FE142C"/>
    <w:rsid w:val="00FE4D08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587B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13CFC3"/>
  <w15:docId w15:val="{66765835-1C91-4DEF-B5EE-BD32F41B1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408"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rsid w:val="00907408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rsid w:val="00907408"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rsid w:val="00907408"/>
    <w:pPr>
      <w:keepNext/>
      <w:jc w:val="center"/>
      <w:outlineLvl w:val="2"/>
    </w:pPr>
    <w:rPr>
      <w:rFonts w:ascii="Arial" w:hAnsi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rsid w:val="00907408"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rsid w:val="00907408"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907408"/>
    <w:pPr>
      <w:keepNext/>
      <w:jc w:val="center"/>
      <w:outlineLvl w:val="5"/>
    </w:pPr>
    <w:rPr>
      <w:rFonts w:ascii="Verdana" w:hAnsi="Verdana"/>
      <w:b/>
      <w:bCs/>
      <w:sz w:val="16"/>
      <w:szCs w:val="22"/>
    </w:rPr>
  </w:style>
  <w:style w:type="paragraph" w:styleId="Ttulo7">
    <w:name w:val="heading 7"/>
    <w:basedOn w:val="Normal"/>
    <w:next w:val="Normal"/>
    <w:qFormat/>
    <w:rsid w:val="00907408"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rsid w:val="00907408"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rsid w:val="00907408"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rsid w:val="00907408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07408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907408"/>
    <w:rPr>
      <w:rFonts w:ascii="Tahoma" w:hAnsi="Tahoma" w:cs="Tahoma"/>
      <w:sz w:val="16"/>
      <w:szCs w:val="16"/>
    </w:rPr>
  </w:style>
  <w:style w:type="character" w:styleId="Hipervnculo">
    <w:name w:val="Hyperlink"/>
    <w:rsid w:val="00907408"/>
    <w:rPr>
      <w:color w:val="0000FF"/>
      <w:u w:val="single"/>
    </w:rPr>
  </w:style>
  <w:style w:type="paragraph" w:styleId="Textoindependiente">
    <w:name w:val="Body Text"/>
    <w:basedOn w:val="Normal"/>
    <w:rsid w:val="00907408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rsid w:val="00907408"/>
    <w:pPr>
      <w:jc w:val="both"/>
    </w:pPr>
    <w:rPr>
      <w:rFonts w:ascii="Arial" w:hAnsi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rsid w:val="00907408"/>
    <w:pPr>
      <w:jc w:val="center"/>
    </w:pPr>
    <w:rPr>
      <w:rFonts w:ascii="Arial" w:hAnsi="Arial"/>
      <w:b/>
      <w:bCs/>
      <w:sz w:val="22"/>
      <w:szCs w:val="22"/>
    </w:rPr>
  </w:style>
  <w:style w:type="character" w:customStyle="1" w:styleId="EquationCaption">
    <w:name w:val="_Equation Caption"/>
    <w:basedOn w:val="Fuentedeprrafopredeter"/>
    <w:rsid w:val="00907408"/>
  </w:style>
  <w:style w:type="character" w:styleId="Hipervnculovisitado">
    <w:name w:val="FollowedHyperlink"/>
    <w:rsid w:val="00907408"/>
    <w:rPr>
      <w:color w:val="800080"/>
      <w:u w:val="single"/>
    </w:rPr>
  </w:style>
  <w:style w:type="paragraph" w:customStyle="1" w:styleId="Default">
    <w:name w:val="Default"/>
    <w:rsid w:val="00907408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rsid w:val="00907408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rsid w:val="00907408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rsid w:val="00907408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23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2681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Fanery Garcia Chavez</cp:lastModifiedBy>
  <cp:revision>35</cp:revision>
  <cp:lastPrinted>2019-01-14T17:18:00Z</cp:lastPrinted>
  <dcterms:created xsi:type="dcterms:W3CDTF">2023-01-25T17:45:00Z</dcterms:created>
  <dcterms:modified xsi:type="dcterms:W3CDTF">2026-06-02T14:06:00Z</dcterms:modified>
</cp:coreProperties>
</file>