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102C" w:rsidRDefault="00FA102C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_GoBack"/>
      <w:bookmarkEnd w:id="0"/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C354F" w:rsidRPr="00AC354F" w:rsidRDefault="00373A84" w:rsidP="00AC354F">
      <w:pPr>
        <w:pStyle w:val="Textoindependiente2"/>
        <w:rPr>
          <w:bCs/>
          <w:sz w:val="18"/>
          <w:szCs w:val="18"/>
          <w:lang w:val="es-CO"/>
        </w:rPr>
      </w:pPr>
      <w:r w:rsidRPr="004A099B">
        <w:rPr>
          <w:rStyle w:val="EquationCaption"/>
          <w:sz w:val="18"/>
          <w:szCs w:val="18"/>
        </w:rPr>
        <w:t>Los abajo firmantes nos manifesta</w:t>
      </w:r>
      <w:r w:rsidR="00943021">
        <w:rPr>
          <w:rStyle w:val="EquationCaption"/>
          <w:sz w:val="18"/>
          <w:szCs w:val="18"/>
        </w:rPr>
        <w:t>mos</w:t>
      </w:r>
      <w:r w:rsidRPr="004A099B">
        <w:rPr>
          <w:rStyle w:val="EquationCaption"/>
          <w:sz w:val="18"/>
          <w:szCs w:val="18"/>
        </w:rPr>
        <w:t xml:space="preserve"> a través de este documento que hemos convenido asociarnos en consorcio </w:t>
      </w:r>
      <w:r>
        <w:rPr>
          <w:rStyle w:val="EquationCaption"/>
          <w:sz w:val="18"/>
          <w:szCs w:val="18"/>
        </w:rPr>
        <w:t xml:space="preserve">________ </w:t>
      </w:r>
      <w:r w:rsidRPr="004A099B">
        <w:rPr>
          <w:rStyle w:val="EquationCaption"/>
          <w:sz w:val="18"/>
          <w:szCs w:val="18"/>
        </w:rPr>
        <w:t xml:space="preserve">o unión </w:t>
      </w:r>
      <w:r w:rsidR="003A5A5B">
        <w:rPr>
          <w:rStyle w:val="EquationCaption"/>
          <w:sz w:val="18"/>
          <w:szCs w:val="18"/>
        </w:rPr>
        <w:t xml:space="preserve">para </w:t>
      </w:r>
      <w:r w:rsidR="00D3582A">
        <w:rPr>
          <w:rStyle w:val="EquationCaption"/>
          <w:sz w:val="18"/>
          <w:szCs w:val="18"/>
        </w:rPr>
        <w:t xml:space="preserve">presentar oferta en la </w:t>
      </w:r>
      <w:r w:rsidR="00AC354F">
        <w:rPr>
          <w:rStyle w:val="EquationCaption"/>
          <w:sz w:val="18"/>
          <w:szCs w:val="18"/>
        </w:rPr>
        <w:t>a</w:t>
      </w:r>
      <w:r w:rsidR="00AC354F" w:rsidRPr="00AC354F">
        <w:rPr>
          <w:sz w:val="18"/>
          <w:szCs w:val="18"/>
          <w:lang w:val="es-ES"/>
        </w:rPr>
        <w:t>dquisición de elementos de protección personal para los servidores de la Regional Occidente</w:t>
      </w:r>
      <w:r w:rsidR="00AC354F">
        <w:rPr>
          <w:sz w:val="18"/>
          <w:szCs w:val="18"/>
          <w:lang w:val="es-ES"/>
        </w:rPr>
        <w:t>.</w:t>
      </w:r>
    </w:p>
    <w:p w:rsidR="00373A84" w:rsidRPr="004A099B" w:rsidRDefault="00373A84" w:rsidP="00FA102C">
      <w:pPr>
        <w:pStyle w:val="Textoindependiente2"/>
        <w:rPr>
          <w:rStyle w:val="EquationCaption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un (1) año 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373A84" w:rsidRPr="004A099B" w:rsidRDefault="00E016F4" w:rsidP="00E016F4">
      <w:pPr>
        <w:tabs>
          <w:tab w:val="left" w:pos="-720"/>
          <w:tab w:val="left" w:pos="0"/>
          <w:tab w:val="left" w:pos="3915"/>
        </w:tabs>
        <w:ind w:left="1418" w:hanging="14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:rsidR="00373A84" w:rsidRPr="004A099B" w:rsidRDefault="00373A84" w:rsidP="00373A84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929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405"/>
        <w:gridCol w:w="1651"/>
        <w:gridCol w:w="2459"/>
      </w:tblGrid>
      <w:tr w:rsidR="00373A84" w:rsidRPr="004A099B" w:rsidTr="00DC0C96">
        <w:tc>
          <w:tcPr>
            <w:tcW w:w="4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73A84" w:rsidRPr="004A099B" w:rsidRDefault="00373A84" w:rsidP="009374B3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373A84" w:rsidRPr="004A099B" w:rsidTr="00DC0C96">
        <w:tc>
          <w:tcPr>
            <w:tcW w:w="481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392BD1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3A84" w:rsidRPr="004A099B" w:rsidTr="00DC0C9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A84" w:rsidRPr="004A099B" w:rsidRDefault="00373A84" w:rsidP="009374B3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373A84" w:rsidRPr="004A099B" w:rsidRDefault="00373A84" w:rsidP="00373A84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373A84" w:rsidRPr="004A099B" w:rsidRDefault="00373A84" w:rsidP="00373A84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</w:t>
      </w:r>
      <w:r w:rsidR="00896BE1">
        <w:rPr>
          <w:rStyle w:val="EquationCaption"/>
          <w:rFonts w:ascii="Arial" w:hAnsi="Arial" w:cs="Arial"/>
          <w:sz w:val="18"/>
          <w:szCs w:val="18"/>
        </w:rPr>
        <w:t>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</w:t>
      </w:r>
      <w:proofErr w:type="spellStart"/>
      <w:r w:rsidRPr="004A099B">
        <w:rPr>
          <w:rStyle w:val="EquationCaption"/>
          <w:rFonts w:ascii="Arial" w:hAnsi="Arial" w:cs="Arial"/>
          <w:sz w:val="18"/>
          <w:szCs w:val="18"/>
        </w:rPr>
        <w:t>de</w:t>
      </w:r>
      <w:proofErr w:type="spellEnd"/>
      <w:r w:rsidRPr="004A099B">
        <w:rPr>
          <w:rStyle w:val="EquationCaption"/>
          <w:rFonts w:ascii="Arial" w:hAnsi="Arial" w:cs="Arial"/>
          <w:sz w:val="18"/>
          <w:szCs w:val="18"/>
        </w:rPr>
        <w:t xml:space="preserve"> 20</w:t>
      </w:r>
      <w:r w:rsidR="00D43DF0">
        <w:rPr>
          <w:rStyle w:val="EquationCaption"/>
          <w:rFonts w:ascii="Arial" w:hAnsi="Arial" w:cs="Arial"/>
          <w:sz w:val="18"/>
          <w:szCs w:val="18"/>
        </w:rPr>
        <w:t>2</w:t>
      </w:r>
      <w:r>
        <w:rPr>
          <w:rStyle w:val="EquationCaption"/>
          <w:rFonts w:ascii="Arial" w:hAnsi="Arial" w:cs="Arial"/>
          <w:sz w:val="18"/>
          <w:szCs w:val="18"/>
        </w:rPr>
        <w:t>__</w:t>
      </w:r>
    </w:p>
    <w:p w:rsidR="00373A84" w:rsidRPr="004A099B" w:rsidRDefault="00373A84" w:rsidP="00373A84">
      <w:pPr>
        <w:jc w:val="both"/>
        <w:rPr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Pr="004A099B" w:rsidRDefault="00373A84" w:rsidP="00373A84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373A84" w:rsidRDefault="00373A84" w:rsidP="00373A84">
      <w:pPr>
        <w:rPr>
          <w:rStyle w:val="EquationCaption"/>
          <w:rFonts w:ascii="Arial" w:hAnsi="Arial" w:cs="Arial"/>
          <w:sz w:val="18"/>
          <w:szCs w:val="18"/>
        </w:rPr>
      </w:pPr>
    </w:p>
    <w:p w:rsidR="00161C1C" w:rsidRPr="00BC100F" w:rsidRDefault="00373A84" w:rsidP="00190645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</w:t>
      </w:r>
      <w:r w:rsidR="0083748B">
        <w:rPr>
          <w:rStyle w:val="EquationCaption"/>
          <w:rFonts w:ascii="Arial" w:hAnsi="Arial" w:cs="Arial"/>
          <w:sz w:val="18"/>
          <w:szCs w:val="18"/>
        </w:rPr>
        <w:t>r</w:t>
      </w:r>
      <w:r w:rsidRPr="004A099B">
        <w:rPr>
          <w:rStyle w:val="EquationCaption"/>
          <w:rFonts w:ascii="Arial" w:hAnsi="Arial" w:cs="Arial"/>
          <w:sz w:val="18"/>
          <w:szCs w:val="18"/>
        </w:rPr>
        <w:t>o</w:t>
      </w:r>
      <w:r w:rsidR="00BC100F">
        <w:rPr>
          <w:rStyle w:val="EquationCaption"/>
          <w:rFonts w:ascii="Arial" w:hAnsi="Arial" w:cs="Arial"/>
          <w:sz w:val="18"/>
          <w:szCs w:val="18"/>
        </w:rPr>
        <w:t>.</w:t>
      </w:r>
    </w:p>
    <w:p w:rsidR="00CD2CD3" w:rsidRDefault="00CD2CD3" w:rsidP="001108D6">
      <w:pPr>
        <w:rPr>
          <w:rFonts w:ascii="Arial" w:hAnsi="Arial" w:cs="Arial"/>
          <w:b/>
          <w:sz w:val="18"/>
          <w:szCs w:val="18"/>
          <w:lang w:val="es-ES"/>
        </w:rPr>
      </w:pPr>
    </w:p>
    <w:p w:rsidR="002C772F" w:rsidRDefault="002C772F" w:rsidP="002C772F">
      <w:pPr>
        <w:rPr>
          <w:rFonts w:ascii="Arial" w:hAnsi="Arial" w:cs="Arial"/>
          <w:sz w:val="18"/>
          <w:szCs w:val="18"/>
          <w:lang w:val="es-ES"/>
        </w:rPr>
      </w:pPr>
    </w:p>
    <w:p w:rsidR="00246B84" w:rsidRPr="002C772F" w:rsidRDefault="002C772F" w:rsidP="002C772F">
      <w:pPr>
        <w:tabs>
          <w:tab w:val="left" w:pos="697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246B84" w:rsidRPr="002C772F" w:rsidSect="00F622A5">
      <w:headerReference w:type="default" r:id="rId7"/>
      <w:footerReference w:type="even" r:id="rId8"/>
      <w:footerReference w:type="default" r:id="rId9"/>
      <w:pgSz w:w="12242" w:h="19295" w:code="166"/>
      <w:pgMar w:top="1701" w:right="1134" w:bottom="1701" w:left="1418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913" w:rsidRDefault="00987913">
      <w:r>
        <w:separator/>
      </w:r>
    </w:p>
  </w:endnote>
  <w:endnote w:type="continuationSeparator" w:id="0">
    <w:p w:rsidR="00987913" w:rsidRDefault="0098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umanst521 BT">
    <w:altName w:val="Century Gothic"/>
    <w:charset w:val="00"/>
    <w:family w:val="swiss"/>
    <w:pitch w:val="variable"/>
    <w:sig w:usb0="00000001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794" w:rsidRDefault="00987794" w:rsidP="00ED6BB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87794" w:rsidRDefault="00987794" w:rsidP="005F13E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729" w:rsidRPr="00C14729" w:rsidRDefault="00C14729" w:rsidP="00C14729">
    <w:pPr>
      <w:tabs>
        <w:tab w:val="center" w:pos="4252"/>
        <w:tab w:val="right" w:pos="8504"/>
      </w:tabs>
      <w:jc w:val="center"/>
      <w:rPr>
        <w:rFonts w:ascii="Arial" w:hAnsi="Arial"/>
        <w:color w:val="000000"/>
        <w:sz w:val="16"/>
        <w:szCs w:val="24"/>
        <w:lang w:val="x-none" w:eastAsia="x-none"/>
      </w:rPr>
    </w:pPr>
  </w:p>
  <w:p w:rsidR="00C14729" w:rsidRPr="00C14729" w:rsidRDefault="00C14729" w:rsidP="00C14729">
    <w:pPr>
      <w:tabs>
        <w:tab w:val="center" w:pos="4419"/>
        <w:tab w:val="right" w:pos="8838"/>
      </w:tabs>
      <w:jc w:val="center"/>
      <w:textAlignment w:val="auto"/>
      <w:rPr>
        <w:rFonts w:ascii="Calibri" w:hAnsi="Calibri" w:cs="Calibri"/>
        <w:color w:val="000000"/>
        <w:sz w:val="18"/>
        <w:szCs w:val="18"/>
      </w:rPr>
    </w:pPr>
    <w:r w:rsidRPr="00C14729">
      <w:rPr>
        <w:rFonts w:ascii="Calibri" w:hAnsi="Calibri" w:cs="Calibri"/>
        <w:color w:val="000000"/>
        <w:sz w:val="18"/>
        <w:szCs w:val="18"/>
      </w:rPr>
      <w:t>Avenida las Américas N</w:t>
    </w:r>
    <w:r w:rsidR="00331DB4">
      <w:rPr>
        <w:rFonts w:ascii="Calibri" w:hAnsi="Calibri" w:cs="Calibri"/>
        <w:color w:val="000000"/>
        <w:sz w:val="18"/>
        <w:szCs w:val="18"/>
      </w:rPr>
      <w:t>r</w:t>
    </w:r>
    <w:r w:rsidRPr="00C14729">
      <w:rPr>
        <w:rFonts w:ascii="Calibri" w:hAnsi="Calibri" w:cs="Calibri"/>
        <w:color w:val="000000"/>
        <w:sz w:val="18"/>
        <w:szCs w:val="18"/>
      </w:rPr>
      <w:t>o</w:t>
    </w:r>
    <w:r w:rsidR="00331DB4">
      <w:rPr>
        <w:rFonts w:ascii="Calibri" w:hAnsi="Calibri" w:cs="Calibri"/>
        <w:color w:val="000000"/>
        <w:sz w:val="18"/>
        <w:szCs w:val="18"/>
      </w:rPr>
      <w:t>.</w:t>
    </w:r>
    <w:r w:rsidRPr="00C14729">
      <w:rPr>
        <w:rFonts w:ascii="Calibri" w:hAnsi="Calibri" w:cs="Calibri"/>
        <w:color w:val="000000"/>
        <w:sz w:val="18"/>
        <w:szCs w:val="18"/>
      </w:rPr>
      <w:t xml:space="preserve"> 98-25 Pereira Risaralda, Conmutador (606) 3515310 Ext. 60401 – 60040</w:t>
    </w:r>
  </w:p>
  <w:p w:rsidR="00331DB4" w:rsidRDefault="00BD0C28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/>
        <w:sz w:val="16"/>
        <w:szCs w:val="24"/>
        <w:lang w:val="x-none" w:eastAsia="x-none"/>
      </w:rPr>
    </w:pPr>
    <w:hyperlink r:id="rId1" w:history="1">
      <w:r w:rsidR="00C14729" w:rsidRPr="00C14729">
        <w:rPr>
          <w:rFonts w:ascii="Arial" w:hAnsi="Arial"/>
          <w:color w:val="0000FF"/>
          <w:sz w:val="16"/>
          <w:szCs w:val="24"/>
          <w:u w:val="single"/>
          <w:lang w:val="x-none" w:eastAsia="x-none"/>
        </w:rPr>
        <w:t>drocadministrativa@medicinalegal.gov.co</w:t>
      </w:r>
    </w:hyperlink>
  </w:p>
  <w:p w:rsidR="00331DB4" w:rsidRPr="00C14729" w:rsidRDefault="00BD0C28" w:rsidP="00331DB4">
    <w:pPr>
      <w:tabs>
        <w:tab w:val="center" w:pos="4252"/>
        <w:tab w:val="right" w:pos="8504"/>
      </w:tabs>
      <w:jc w:val="center"/>
      <w:textAlignment w:val="auto"/>
      <w:rPr>
        <w:rFonts w:ascii="Arial" w:hAnsi="Arial" w:cs="Arial"/>
        <w:sz w:val="16"/>
        <w:szCs w:val="16"/>
        <w:lang w:val="es-ES"/>
      </w:rPr>
    </w:pPr>
    <w:hyperlink r:id="rId2" w:history="1">
      <w:r w:rsidR="00C14729" w:rsidRPr="00C14729">
        <w:rPr>
          <w:rFonts w:ascii="Arial" w:hAnsi="Arial"/>
          <w:b/>
          <w:color w:val="000000"/>
          <w:sz w:val="16"/>
          <w:szCs w:val="24"/>
          <w:u w:val="single"/>
          <w:lang w:val="x-none" w:eastAsia="x-none"/>
        </w:rPr>
        <w:t>www.medicinalegal.gov.co</w:t>
      </w:r>
    </w:hyperlink>
  </w:p>
  <w:p w:rsidR="00987794" w:rsidRPr="00872629" w:rsidRDefault="00C14729" w:rsidP="00C14729">
    <w:pPr>
      <w:pStyle w:val="Encabezado"/>
      <w:ind w:right="360"/>
      <w:jc w:val="center"/>
    </w:pPr>
    <w:r w:rsidRPr="00C14729">
      <w:rPr>
        <w:rFonts w:ascii="Arial" w:hAnsi="Arial" w:cs="Arial"/>
        <w:sz w:val="16"/>
        <w:szCs w:val="16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913" w:rsidRDefault="00987913">
      <w:r>
        <w:separator/>
      </w:r>
    </w:p>
  </w:footnote>
  <w:footnote w:type="continuationSeparator" w:id="0">
    <w:p w:rsidR="00987913" w:rsidRDefault="00987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987794" w:rsidRDefault="00987794">
    <w:pPr>
      <w:pStyle w:val="Encabezado"/>
      <w:jc w:val="center"/>
      <w:rPr>
        <w:rFonts w:ascii="Humanst521 BT" w:hAnsi="Humanst521 BT"/>
        <w:caps/>
      </w:rPr>
    </w:pPr>
  </w:p>
  <w:p w:rsidR="00A04BAA" w:rsidRDefault="00A562DD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>
      <w:rPr>
        <w:noProof/>
      </w:rPr>
      <w:drawing>
        <wp:inline distT="0" distB="0" distL="0" distR="0" wp14:anchorId="1B0D973D" wp14:editId="23AE34A4">
          <wp:extent cx="631825" cy="505460"/>
          <wp:effectExtent l="0" t="0" r="0" b="8890"/>
          <wp:docPr id="28" name="Imagen 27">
            <a:extLst xmlns:a="http://schemas.openxmlformats.org/drawingml/2006/main">
              <a:ext uri="{FF2B5EF4-FFF2-40B4-BE49-F238E27FC236}">
                <a16:creationId xmlns:a16="http://schemas.microsoft.com/office/drawing/2014/main" id="{DB5D0D8C-6DF7-4393-810B-59DE4B2AC5DA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n 27">
                    <a:extLst>
                      <a:ext uri="{FF2B5EF4-FFF2-40B4-BE49-F238E27FC236}">
                        <a16:creationId xmlns:a16="http://schemas.microsoft.com/office/drawing/2014/main" id="{DB5D0D8C-6DF7-4393-810B-59DE4B2AC5DA}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1825" cy="505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87794" w:rsidRPr="001D1B44" w:rsidRDefault="00A04BAA" w:rsidP="004F35E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1D1B44">
      <w:rPr>
        <w:rFonts w:ascii="Arial" w:hAnsi="Arial" w:cs="Arial"/>
        <w:b/>
      </w:rPr>
      <w:t>REGIONAL OCCIDENTE – GRUPO REGIONAL ADMINISTRATIVO Y FINANCIERO</w:t>
    </w:r>
  </w:p>
  <w:p w:rsidR="00987794" w:rsidRDefault="00987794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FD5FF9" w:rsidRPr="00AC0E46" w:rsidRDefault="00FD5FF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AC0E46">
      <w:rPr>
        <w:rFonts w:ascii="Arial" w:hAnsi="Arial" w:cs="Arial"/>
        <w:b/>
      </w:rPr>
      <w:t>ANEXO 3</w:t>
    </w:r>
  </w:p>
  <w:p w:rsidR="00011219" w:rsidRDefault="00011219" w:rsidP="001D1B44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E016F4" w:rsidRPr="0028667C" w:rsidRDefault="00BC312F" w:rsidP="0028667C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sz w:val="18"/>
        <w:szCs w:val="18"/>
      </w:rPr>
    </w:pPr>
    <w:r w:rsidRPr="00A870B3">
      <w:rPr>
        <w:rFonts w:ascii="Arial" w:hAnsi="Arial" w:cs="Arial"/>
        <w:sz w:val="18"/>
        <w:szCs w:val="18"/>
      </w:rPr>
      <w:t>Carta Información de Consorcios o Uniones Tem</w:t>
    </w:r>
    <w:r w:rsidR="008B31EC" w:rsidRPr="00A870B3">
      <w:rPr>
        <w:rFonts w:ascii="Arial" w:hAnsi="Arial" w:cs="Arial"/>
        <w:sz w:val="18"/>
        <w:szCs w:val="18"/>
      </w:rPr>
      <w:t xml:space="preserve">porales Invitación Pública </w:t>
    </w:r>
    <w:r w:rsidR="00D43DF0" w:rsidRPr="00A870B3">
      <w:rPr>
        <w:rFonts w:ascii="Arial" w:hAnsi="Arial" w:cs="Arial"/>
        <w:sz w:val="18"/>
        <w:szCs w:val="18"/>
      </w:rPr>
      <w:t>MiC</w:t>
    </w:r>
    <w:r w:rsidR="008B31EC" w:rsidRPr="00A870B3">
      <w:rPr>
        <w:rFonts w:ascii="Arial" w:hAnsi="Arial" w:cs="Arial"/>
        <w:sz w:val="18"/>
        <w:szCs w:val="18"/>
      </w:rPr>
      <w:t>-</w:t>
    </w:r>
    <w:r w:rsidR="00D43DF0" w:rsidRPr="00A870B3">
      <w:rPr>
        <w:rFonts w:ascii="Arial" w:hAnsi="Arial" w:cs="Arial"/>
        <w:sz w:val="18"/>
        <w:szCs w:val="18"/>
      </w:rPr>
      <w:t>00</w:t>
    </w:r>
    <w:r w:rsidR="00BD0C28">
      <w:rPr>
        <w:rFonts w:ascii="Arial" w:hAnsi="Arial" w:cs="Arial"/>
        <w:sz w:val="18"/>
        <w:szCs w:val="18"/>
      </w:rPr>
      <w:t>20</w:t>
    </w:r>
    <w:r w:rsidR="00D43DF0" w:rsidRPr="00A870B3">
      <w:rPr>
        <w:rFonts w:ascii="Arial" w:hAnsi="Arial" w:cs="Arial"/>
        <w:sz w:val="18"/>
        <w:szCs w:val="18"/>
      </w:rPr>
      <w:t>-DROC-202</w:t>
    </w:r>
    <w:r w:rsidR="005E6F9E">
      <w:rPr>
        <w:rFonts w:ascii="Arial" w:hAnsi="Arial" w:cs="Arial"/>
        <w:sz w:val="18"/>
        <w:szCs w:val="18"/>
      </w:rPr>
      <w:t>6</w:t>
    </w:r>
  </w:p>
  <w:p w:rsidR="00AC354F" w:rsidRPr="00AC354F" w:rsidRDefault="00BD0C28" w:rsidP="00AC354F">
    <w:pPr>
      <w:pBdr>
        <w:bottom w:val="single" w:sz="12" w:space="1" w:color="auto"/>
      </w:pBdr>
      <w:tabs>
        <w:tab w:val="center" w:pos="3402"/>
        <w:tab w:val="center" w:pos="4419"/>
        <w:tab w:val="right" w:pos="8838"/>
      </w:tabs>
      <w:jc w:val="center"/>
      <w:rPr>
        <w:rFonts w:ascii="Arial" w:hAnsi="Arial" w:cs="Arial"/>
        <w:bCs/>
        <w:lang w:val="es-CO"/>
      </w:rPr>
    </w:pPr>
    <w:bookmarkStart w:id="1" w:name="_Hlk231194289"/>
    <w:r w:rsidRPr="00BD0C28">
      <w:rPr>
        <w:rFonts w:ascii="Arial" w:hAnsi="Arial" w:cs="Arial"/>
        <w:lang w:val="es-CO"/>
      </w:rPr>
      <w:t>Adquisición de bolsas plásticas especiales de laboratorio para la Regional Occidente</w:t>
    </w:r>
    <w:bookmarkEnd w:id="1"/>
  </w:p>
  <w:p w:rsidR="00340847" w:rsidRPr="00546427" w:rsidRDefault="00340847" w:rsidP="00AC354F">
    <w:pPr>
      <w:tabs>
        <w:tab w:val="center" w:pos="3402"/>
        <w:tab w:val="right" w:pos="8838"/>
      </w:tabs>
      <w:jc w:val="center"/>
      <w:rPr>
        <w:rFonts w:ascii="Monotype Corsiva" w:hAnsi="Monotype Corsiv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5"/>
      </v:shape>
    </w:pict>
  </w:numPicBullet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C8190A"/>
    <w:multiLevelType w:val="multilevel"/>
    <w:tmpl w:val="6F2C7934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02D00274"/>
    <w:multiLevelType w:val="hybridMultilevel"/>
    <w:tmpl w:val="A57037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9B223A"/>
    <w:multiLevelType w:val="hybridMultilevel"/>
    <w:tmpl w:val="262A636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25B74"/>
    <w:multiLevelType w:val="hybridMultilevel"/>
    <w:tmpl w:val="74C0624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7C0747"/>
    <w:multiLevelType w:val="hybridMultilevel"/>
    <w:tmpl w:val="7AEE617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DB19DE"/>
    <w:multiLevelType w:val="multilevel"/>
    <w:tmpl w:val="398CFB92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8" w15:restartNumberingAfterBreak="0">
    <w:nsid w:val="24790038"/>
    <w:multiLevelType w:val="hybridMultilevel"/>
    <w:tmpl w:val="9A786E2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1944AF"/>
    <w:multiLevelType w:val="multilevel"/>
    <w:tmpl w:val="014C2F6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34382F"/>
    <w:multiLevelType w:val="hybridMultilevel"/>
    <w:tmpl w:val="8D3482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E83720"/>
    <w:multiLevelType w:val="hybridMultilevel"/>
    <w:tmpl w:val="42A04E62"/>
    <w:lvl w:ilvl="0" w:tplc="6B7E27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CE4FE50">
      <w:numFmt w:val="none"/>
      <w:lvlText w:val=""/>
      <w:lvlJc w:val="left"/>
      <w:pPr>
        <w:tabs>
          <w:tab w:val="num" w:pos="360"/>
        </w:tabs>
      </w:pPr>
    </w:lvl>
    <w:lvl w:ilvl="2" w:tplc="E974CE80">
      <w:numFmt w:val="none"/>
      <w:lvlText w:val=""/>
      <w:lvlJc w:val="left"/>
      <w:pPr>
        <w:tabs>
          <w:tab w:val="num" w:pos="360"/>
        </w:tabs>
      </w:pPr>
    </w:lvl>
    <w:lvl w:ilvl="3" w:tplc="C0169C92">
      <w:numFmt w:val="none"/>
      <w:lvlText w:val=""/>
      <w:lvlJc w:val="left"/>
      <w:pPr>
        <w:tabs>
          <w:tab w:val="num" w:pos="360"/>
        </w:tabs>
      </w:pPr>
    </w:lvl>
    <w:lvl w:ilvl="4" w:tplc="FA7C22B6">
      <w:numFmt w:val="none"/>
      <w:lvlText w:val=""/>
      <w:lvlJc w:val="left"/>
      <w:pPr>
        <w:tabs>
          <w:tab w:val="num" w:pos="360"/>
        </w:tabs>
      </w:pPr>
    </w:lvl>
    <w:lvl w:ilvl="5" w:tplc="1BD62E4E">
      <w:numFmt w:val="none"/>
      <w:lvlText w:val=""/>
      <w:lvlJc w:val="left"/>
      <w:pPr>
        <w:tabs>
          <w:tab w:val="num" w:pos="360"/>
        </w:tabs>
      </w:pPr>
    </w:lvl>
    <w:lvl w:ilvl="6" w:tplc="D54204D6">
      <w:numFmt w:val="none"/>
      <w:lvlText w:val=""/>
      <w:lvlJc w:val="left"/>
      <w:pPr>
        <w:tabs>
          <w:tab w:val="num" w:pos="360"/>
        </w:tabs>
      </w:pPr>
    </w:lvl>
    <w:lvl w:ilvl="7" w:tplc="C382EF1E">
      <w:numFmt w:val="none"/>
      <w:lvlText w:val=""/>
      <w:lvlJc w:val="left"/>
      <w:pPr>
        <w:tabs>
          <w:tab w:val="num" w:pos="360"/>
        </w:tabs>
      </w:pPr>
    </w:lvl>
    <w:lvl w:ilvl="8" w:tplc="02AE0EA2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40473581"/>
    <w:multiLevelType w:val="hybridMultilevel"/>
    <w:tmpl w:val="9F48368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4537A"/>
    <w:multiLevelType w:val="hybridMultilevel"/>
    <w:tmpl w:val="83083EF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BD61ADC"/>
    <w:multiLevelType w:val="multilevel"/>
    <w:tmpl w:val="1A50DCF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A2E4F49"/>
    <w:multiLevelType w:val="hybridMultilevel"/>
    <w:tmpl w:val="0016B05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0847AF2"/>
    <w:multiLevelType w:val="multilevel"/>
    <w:tmpl w:val="B4A80C04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7" w15:restartNumberingAfterBreak="0">
    <w:nsid w:val="60D76BA7"/>
    <w:multiLevelType w:val="multilevel"/>
    <w:tmpl w:val="74B848F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19A0CC2"/>
    <w:multiLevelType w:val="multilevel"/>
    <w:tmpl w:val="52BA1D3E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CD85F10"/>
    <w:multiLevelType w:val="multilevel"/>
    <w:tmpl w:val="BBA091A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713A125E"/>
    <w:multiLevelType w:val="hybridMultilevel"/>
    <w:tmpl w:val="CBB2ED2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4B7718F"/>
    <w:multiLevelType w:val="hybridMultilevel"/>
    <w:tmpl w:val="EDFC5E54"/>
    <w:lvl w:ilvl="0" w:tplc="0C0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2" w:tplc="4C70FD9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A944DF1"/>
    <w:multiLevelType w:val="hybridMultilevel"/>
    <w:tmpl w:val="CA24779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C9E79D9"/>
    <w:multiLevelType w:val="multilevel"/>
    <w:tmpl w:val="B32639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>
      <w:start w:val="6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4" w15:restartNumberingAfterBreak="0">
    <w:nsid w:val="7D976997"/>
    <w:multiLevelType w:val="hybridMultilevel"/>
    <w:tmpl w:val="C428CE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C2FE6"/>
    <w:multiLevelType w:val="hybridMultilevel"/>
    <w:tmpl w:val="689EF61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304" w:hanging="360"/>
      </w:pPr>
    </w:lvl>
    <w:lvl w:ilvl="2" w:tplc="0C0A001B">
      <w:start w:val="1"/>
      <w:numFmt w:val="lowerRoman"/>
      <w:lvlText w:val="%3."/>
      <w:lvlJc w:val="right"/>
      <w:pPr>
        <w:ind w:left="2024" w:hanging="180"/>
      </w:pPr>
    </w:lvl>
    <w:lvl w:ilvl="3" w:tplc="0C0A000F">
      <w:start w:val="1"/>
      <w:numFmt w:val="decimal"/>
      <w:lvlText w:val="%4."/>
      <w:lvlJc w:val="left"/>
      <w:pPr>
        <w:ind w:left="2744" w:hanging="360"/>
      </w:pPr>
    </w:lvl>
    <w:lvl w:ilvl="4" w:tplc="0C0A0019">
      <w:start w:val="1"/>
      <w:numFmt w:val="lowerLetter"/>
      <w:lvlText w:val="%5."/>
      <w:lvlJc w:val="left"/>
      <w:pPr>
        <w:ind w:left="3464" w:hanging="360"/>
      </w:pPr>
    </w:lvl>
    <w:lvl w:ilvl="5" w:tplc="0C0A001B">
      <w:start w:val="1"/>
      <w:numFmt w:val="lowerRoman"/>
      <w:lvlText w:val="%6."/>
      <w:lvlJc w:val="right"/>
      <w:pPr>
        <w:ind w:left="4184" w:hanging="180"/>
      </w:pPr>
    </w:lvl>
    <w:lvl w:ilvl="6" w:tplc="0C0A000F">
      <w:start w:val="1"/>
      <w:numFmt w:val="decimal"/>
      <w:lvlText w:val="%7."/>
      <w:lvlJc w:val="left"/>
      <w:pPr>
        <w:ind w:left="4904" w:hanging="360"/>
      </w:pPr>
    </w:lvl>
    <w:lvl w:ilvl="7" w:tplc="0C0A0019">
      <w:start w:val="1"/>
      <w:numFmt w:val="lowerLetter"/>
      <w:lvlText w:val="%8."/>
      <w:lvlJc w:val="left"/>
      <w:pPr>
        <w:ind w:left="5624" w:hanging="360"/>
      </w:pPr>
    </w:lvl>
    <w:lvl w:ilvl="8" w:tplc="0C0A001B">
      <w:start w:val="1"/>
      <w:numFmt w:val="lowerRoman"/>
      <w:lvlText w:val="%9."/>
      <w:lvlJc w:val="right"/>
      <w:pPr>
        <w:ind w:left="6344" w:hanging="180"/>
      </w:pPr>
    </w:lvl>
  </w:abstractNum>
  <w:abstractNum w:abstractNumId="26" w15:restartNumberingAfterBreak="0">
    <w:nsid w:val="7FCA3C81"/>
    <w:multiLevelType w:val="hybridMultilevel"/>
    <w:tmpl w:val="57D629F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22"/>
  </w:num>
  <w:num w:numId="5">
    <w:abstractNumId w:val="24"/>
  </w:num>
  <w:num w:numId="6">
    <w:abstractNumId w:val="16"/>
  </w:num>
  <w:num w:numId="7">
    <w:abstractNumId w:val="14"/>
  </w:num>
  <w:num w:numId="8">
    <w:abstractNumId w:val="3"/>
  </w:num>
  <w:num w:numId="9">
    <w:abstractNumId w:val="26"/>
  </w:num>
  <w:num w:numId="10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8"/>
  </w:num>
  <w:num w:numId="12">
    <w:abstractNumId w:val="17"/>
  </w:num>
  <w:num w:numId="13">
    <w:abstractNumId w:val="5"/>
  </w:num>
  <w:num w:numId="14">
    <w:abstractNumId w:val="10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7"/>
  </w:num>
  <w:num w:numId="20">
    <w:abstractNumId w:val="6"/>
  </w:num>
  <w:num w:numId="21">
    <w:abstractNumId w:val="12"/>
  </w:num>
  <w:num w:numId="22">
    <w:abstractNumId w:val="8"/>
  </w:num>
  <w:num w:numId="23">
    <w:abstractNumId w:val="11"/>
  </w:num>
  <w:num w:numId="24">
    <w:abstractNumId w:val="21"/>
  </w:num>
  <w:num w:numId="25">
    <w:abstractNumId w:val="2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es-ES" w:vendorID="9" w:dllVersion="512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7238"/>
    <w:rsid w:val="00001262"/>
    <w:rsid w:val="000014E5"/>
    <w:rsid w:val="00003BB5"/>
    <w:rsid w:val="000042C5"/>
    <w:rsid w:val="0000519E"/>
    <w:rsid w:val="0000611B"/>
    <w:rsid w:val="00006126"/>
    <w:rsid w:val="00006CF8"/>
    <w:rsid w:val="000076F2"/>
    <w:rsid w:val="00010E6B"/>
    <w:rsid w:val="00011219"/>
    <w:rsid w:val="00012EE1"/>
    <w:rsid w:val="00015196"/>
    <w:rsid w:val="000151AC"/>
    <w:rsid w:val="00015741"/>
    <w:rsid w:val="00015AC1"/>
    <w:rsid w:val="00017AE3"/>
    <w:rsid w:val="00017F17"/>
    <w:rsid w:val="0002183C"/>
    <w:rsid w:val="00021A99"/>
    <w:rsid w:val="0002588E"/>
    <w:rsid w:val="0002599E"/>
    <w:rsid w:val="00027328"/>
    <w:rsid w:val="0002754E"/>
    <w:rsid w:val="00027870"/>
    <w:rsid w:val="00031C1C"/>
    <w:rsid w:val="00032103"/>
    <w:rsid w:val="00032361"/>
    <w:rsid w:val="000338E2"/>
    <w:rsid w:val="000364F6"/>
    <w:rsid w:val="00037604"/>
    <w:rsid w:val="00037A4D"/>
    <w:rsid w:val="00037E3E"/>
    <w:rsid w:val="00037FBF"/>
    <w:rsid w:val="00041725"/>
    <w:rsid w:val="00043A1D"/>
    <w:rsid w:val="00043D24"/>
    <w:rsid w:val="000447E7"/>
    <w:rsid w:val="00044846"/>
    <w:rsid w:val="00044F02"/>
    <w:rsid w:val="00045097"/>
    <w:rsid w:val="000455CF"/>
    <w:rsid w:val="00045C60"/>
    <w:rsid w:val="00047185"/>
    <w:rsid w:val="00050D35"/>
    <w:rsid w:val="00050DFB"/>
    <w:rsid w:val="00052A22"/>
    <w:rsid w:val="0005405B"/>
    <w:rsid w:val="00055B7A"/>
    <w:rsid w:val="00055E64"/>
    <w:rsid w:val="00055F2F"/>
    <w:rsid w:val="00056F3A"/>
    <w:rsid w:val="000570C4"/>
    <w:rsid w:val="000575A4"/>
    <w:rsid w:val="000605D4"/>
    <w:rsid w:val="00060779"/>
    <w:rsid w:val="000636B2"/>
    <w:rsid w:val="000645CD"/>
    <w:rsid w:val="0006479A"/>
    <w:rsid w:val="00064A4C"/>
    <w:rsid w:val="00066752"/>
    <w:rsid w:val="00070240"/>
    <w:rsid w:val="00071C57"/>
    <w:rsid w:val="000720C6"/>
    <w:rsid w:val="000722D7"/>
    <w:rsid w:val="00073F5F"/>
    <w:rsid w:val="000746A7"/>
    <w:rsid w:val="00074BB4"/>
    <w:rsid w:val="00075756"/>
    <w:rsid w:val="000763A0"/>
    <w:rsid w:val="00076990"/>
    <w:rsid w:val="00081918"/>
    <w:rsid w:val="00083313"/>
    <w:rsid w:val="0009041A"/>
    <w:rsid w:val="0009177C"/>
    <w:rsid w:val="00092B12"/>
    <w:rsid w:val="0009473B"/>
    <w:rsid w:val="00094843"/>
    <w:rsid w:val="00095209"/>
    <w:rsid w:val="00097090"/>
    <w:rsid w:val="000A060F"/>
    <w:rsid w:val="000A1A38"/>
    <w:rsid w:val="000A4DC2"/>
    <w:rsid w:val="000A6FEC"/>
    <w:rsid w:val="000B4943"/>
    <w:rsid w:val="000B787F"/>
    <w:rsid w:val="000C26CE"/>
    <w:rsid w:val="000C3257"/>
    <w:rsid w:val="000C3A05"/>
    <w:rsid w:val="000C4251"/>
    <w:rsid w:val="000C5148"/>
    <w:rsid w:val="000C6C15"/>
    <w:rsid w:val="000C70D4"/>
    <w:rsid w:val="000D01B7"/>
    <w:rsid w:val="000D35F8"/>
    <w:rsid w:val="000D3708"/>
    <w:rsid w:val="000D4953"/>
    <w:rsid w:val="000D54FB"/>
    <w:rsid w:val="000D55A0"/>
    <w:rsid w:val="000D6FF3"/>
    <w:rsid w:val="000D71D9"/>
    <w:rsid w:val="000D735C"/>
    <w:rsid w:val="000E0539"/>
    <w:rsid w:val="000E0847"/>
    <w:rsid w:val="000E1B79"/>
    <w:rsid w:val="000E2475"/>
    <w:rsid w:val="000E2CF2"/>
    <w:rsid w:val="000E41E6"/>
    <w:rsid w:val="000E5B19"/>
    <w:rsid w:val="000E6027"/>
    <w:rsid w:val="000E6CBF"/>
    <w:rsid w:val="000E6D58"/>
    <w:rsid w:val="000E75D0"/>
    <w:rsid w:val="000F00D6"/>
    <w:rsid w:val="000F0C58"/>
    <w:rsid w:val="000F14E7"/>
    <w:rsid w:val="000F1B62"/>
    <w:rsid w:val="000F3575"/>
    <w:rsid w:val="000F3B28"/>
    <w:rsid w:val="000F5977"/>
    <w:rsid w:val="000F5F2B"/>
    <w:rsid w:val="000F7302"/>
    <w:rsid w:val="000F753A"/>
    <w:rsid w:val="000F7EDE"/>
    <w:rsid w:val="0010046C"/>
    <w:rsid w:val="00101F58"/>
    <w:rsid w:val="00102A18"/>
    <w:rsid w:val="00105484"/>
    <w:rsid w:val="00105F81"/>
    <w:rsid w:val="00110484"/>
    <w:rsid w:val="001108D6"/>
    <w:rsid w:val="001113B5"/>
    <w:rsid w:val="0011238B"/>
    <w:rsid w:val="00113FB0"/>
    <w:rsid w:val="00114C8D"/>
    <w:rsid w:val="00115E8D"/>
    <w:rsid w:val="00121EDF"/>
    <w:rsid w:val="00124CD6"/>
    <w:rsid w:val="00126E4C"/>
    <w:rsid w:val="001273F8"/>
    <w:rsid w:val="00132BAC"/>
    <w:rsid w:val="001336B4"/>
    <w:rsid w:val="00133A80"/>
    <w:rsid w:val="00133C2D"/>
    <w:rsid w:val="001346D6"/>
    <w:rsid w:val="00136C43"/>
    <w:rsid w:val="00137143"/>
    <w:rsid w:val="001378A9"/>
    <w:rsid w:val="00140A15"/>
    <w:rsid w:val="001413B7"/>
    <w:rsid w:val="00142476"/>
    <w:rsid w:val="00142743"/>
    <w:rsid w:val="00142940"/>
    <w:rsid w:val="001451A2"/>
    <w:rsid w:val="00146BBA"/>
    <w:rsid w:val="00146BF9"/>
    <w:rsid w:val="00147118"/>
    <w:rsid w:val="001472BD"/>
    <w:rsid w:val="0014766E"/>
    <w:rsid w:val="00150555"/>
    <w:rsid w:val="00150718"/>
    <w:rsid w:val="00150ED0"/>
    <w:rsid w:val="00151E4C"/>
    <w:rsid w:val="0015218A"/>
    <w:rsid w:val="001533C6"/>
    <w:rsid w:val="00153707"/>
    <w:rsid w:val="00154387"/>
    <w:rsid w:val="0015501B"/>
    <w:rsid w:val="00155CC1"/>
    <w:rsid w:val="00160897"/>
    <w:rsid w:val="00160CE9"/>
    <w:rsid w:val="00161C01"/>
    <w:rsid w:val="00161C1C"/>
    <w:rsid w:val="00162469"/>
    <w:rsid w:val="00162B92"/>
    <w:rsid w:val="001639DC"/>
    <w:rsid w:val="00163C92"/>
    <w:rsid w:val="00163EE3"/>
    <w:rsid w:val="00164517"/>
    <w:rsid w:val="00164692"/>
    <w:rsid w:val="00165587"/>
    <w:rsid w:val="00165B14"/>
    <w:rsid w:val="00167749"/>
    <w:rsid w:val="0017434E"/>
    <w:rsid w:val="0017524C"/>
    <w:rsid w:val="00175975"/>
    <w:rsid w:val="00175A95"/>
    <w:rsid w:val="00177C5B"/>
    <w:rsid w:val="001813BF"/>
    <w:rsid w:val="001819D7"/>
    <w:rsid w:val="00181A57"/>
    <w:rsid w:val="00183A5E"/>
    <w:rsid w:val="00183E4B"/>
    <w:rsid w:val="00185321"/>
    <w:rsid w:val="00187662"/>
    <w:rsid w:val="00187CD9"/>
    <w:rsid w:val="00190645"/>
    <w:rsid w:val="001911B3"/>
    <w:rsid w:val="00191F8C"/>
    <w:rsid w:val="001930BF"/>
    <w:rsid w:val="00193450"/>
    <w:rsid w:val="0019377C"/>
    <w:rsid w:val="0019473E"/>
    <w:rsid w:val="00196171"/>
    <w:rsid w:val="001A04B7"/>
    <w:rsid w:val="001A0FE0"/>
    <w:rsid w:val="001A17A2"/>
    <w:rsid w:val="001A21F4"/>
    <w:rsid w:val="001A2254"/>
    <w:rsid w:val="001A3CF8"/>
    <w:rsid w:val="001A5531"/>
    <w:rsid w:val="001A58FB"/>
    <w:rsid w:val="001A59D8"/>
    <w:rsid w:val="001A59FC"/>
    <w:rsid w:val="001B0A27"/>
    <w:rsid w:val="001B1870"/>
    <w:rsid w:val="001B22BE"/>
    <w:rsid w:val="001B24ED"/>
    <w:rsid w:val="001B3A98"/>
    <w:rsid w:val="001B7F14"/>
    <w:rsid w:val="001C13F5"/>
    <w:rsid w:val="001C1514"/>
    <w:rsid w:val="001C20A9"/>
    <w:rsid w:val="001C3267"/>
    <w:rsid w:val="001C3CCC"/>
    <w:rsid w:val="001C6079"/>
    <w:rsid w:val="001C676D"/>
    <w:rsid w:val="001C6B49"/>
    <w:rsid w:val="001C76E2"/>
    <w:rsid w:val="001C7E13"/>
    <w:rsid w:val="001D1A8E"/>
    <w:rsid w:val="001D1B44"/>
    <w:rsid w:val="001D40CF"/>
    <w:rsid w:val="001D456B"/>
    <w:rsid w:val="001D5DD0"/>
    <w:rsid w:val="001E0780"/>
    <w:rsid w:val="001E0E6C"/>
    <w:rsid w:val="001E13A8"/>
    <w:rsid w:val="001E203A"/>
    <w:rsid w:val="001E5A8A"/>
    <w:rsid w:val="001E6928"/>
    <w:rsid w:val="001F3753"/>
    <w:rsid w:val="001F49AE"/>
    <w:rsid w:val="002005E0"/>
    <w:rsid w:val="002023DE"/>
    <w:rsid w:val="002034C3"/>
    <w:rsid w:val="00204E65"/>
    <w:rsid w:val="00205881"/>
    <w:rsid w:val="00205BBB"/>
    <w:rsid w:val="00206232"/>
    <w:rsid w:val="0020633F"/>
    <w:rsid w:val="002064A3"/>
    <w:rsid w:val="00206FC0"/>
    <w:rsid w:val="00207530"/>
    <w:rsid w:val="0021081F"/>
    <w:rsid w:val="00210846"/>
    <w:rsid w:val="00210ACB"/>
    <w:rsid w:val="0021114F"/>
    <w:rsid w:val="00212FC1"/>
    <w:rsid w:val="00215846"/>
    <w:rsid w:val="00216030"/>
    <w:rsid w:val="00216259"/>
    <w:rsid w:val="0021726F"/>
    <w:rsid w:val="002179CC"/>
    <w:rsid w:val="002201D5"/>
    <w:rsid w:val="00220C2F"/>
    <w:rsid w:val="00222396"/>
    <w:rsid w:val="00222433"/>
    <w:rsid w:val="0022498A"/>
    <w:rsid w:val="002251C5"/>
    <w:rsid w:val="0022531D"/>
    <w:rsid w:val="002257E4"/>
    <w:rsid w:val="00225C41"/>
    <w:rsid w:val="00230556"/>
    <w:rsid w:val="00230DB1"/>
    <w:rsid w:val="00233AE3"/>
    <w:rsid w:val="00233D47"/>
    <w:rsid w:val="00233FA3"/>
    <w:rsid w:val="0023415A"/>
    <w:rsid w:val="0023416F"/>
    <w:rsid w:val="0023757B"/>
    <w:rsid w:val="00240DB0"/>
    <w:rsid w:val="0024115C"/>
    <w:rsid w:val="0024394D"/>
    <w:rsid w:val="00244B68"/>
    <w:rsid w:val="0024602F"/>
    <w:rsid w:val="00246B84"/>
    <w:rsid w:val="00247FBD"/>
    <w:rsid w:val="00251E1F"/>
    <w:rsid w:val="00252A41"/>
    <w:rsid w:val="00253262"/>
    <w:rsid w:val="002537AE"/>
    <w:rsid w:val="00254B9E"/>
    <w:rsid w:val="00255375"/>
    <w:rsid w:val="0025577A"/>
    <w:rsid w:val="00257233"/>
    <w:rsid w:val="00257AB5"/>
    <w:rsid w:val="00260D6A"/>
    <w:rsid w:val="00262270"/>
    <w:rsid w:val="00262368"/>
    <w:rsid w:val="00264D7F"/>
    <w:rsid w:val="002663D6"/>
    <w:rsid w:val="002723E7"/>
    <w:rsid w:val="00272428"/>
    <w:rsid w:val="0027274B"/>
    <w:rsid w:val="002729DA"/>
    <w:rsid w:val="00274574"/>
    <w:rsid w:val="0027611D"/>
    <w:rsid w:val="0027624F"/>
    <w:rsid w:val="0027678F"/>
    <w:rsid w:val="002820E9"/>
    <w:rsid w:val="002831FE"/>
    <w:rsid w:val="0028440A"/>
    <w:rsid w:val="00285830"/>
    <w:rsid w:val="00285B2E"/>
    <w:rsid w:val="00285FF7"/>
    <w:rsid w:val="0028667C"/>
    <w:rsid w:val="00291BAD"/>
    <w:rsid w:val="00292EBF"/>
    <w:rsid w:val="00293523"/>
    <w:rsid w:val="00294A23"/>
    <w:rsid w:val="00296797"/>
    <w:rsid w:val="00296E46"/>
    <w:rsid w:val="00297016"/>
    <w:rsid w:val="002970CA"/>
    <w:rsid w:val="00297335"/>
    <w:rsid w:val="00297DE7"/>
    <w:rsid w:val="002A07EF"/>
    <w:rsid w:val="002A10EB"/>
    <w:rsid w:val="002A11FE"/>
    <w:rsid w:val="002A1F57"/>
    <w:rsid w:val="002A20DD"/>
    <w:rsid w:val="002A29BF"/>
    <w:rsid w:val="002A3C98"/>
    <w:rsid w:val="002A447A"/>
    <w:rsid w:val="002A6161"/>
    <w:rsid w:val="002A6532"/>
    <w:rsid w:val="002A707F"/>
    <w:rsid w:val="002A77D3"/>
    <w:rsid w:val="002B052D"/>
    <w:rsid w:val="002B10D0"/>
    <w:rsid w:val="002B179C"/>
    <w:rsid w:val="002B1B08"/>
    <w:rsid w:val="002B1DED"/>
    <w:rsid w:val="002B214C"/>
    <w:rsid w:val="002B2D3E"/>
    <w:rsid w:val="002B2F45"/>
    <w:rsid w:val="002B3DDA"/>
    <w:rsid w:val="002B6629"/>
    <w:rsid w:val="002B6EB3"/>
    <w:rsid w:val="002B6ECD"/>
    <w:rsid w:val="002B78B6"/>
    <w:rsid w:val="002C2D48"/>
    <w:rsid w:val="002C2E4A"/>
    <w:rsid w:val="002C4477"/>
    <w:rsid w:val="002C48B2"/>
    <w:rsid w:val="002C4D17"/>
    <w:rsid w:val="002C53ED"/>
    <w:rsid w:val="002C5860"/>
    <w:rsid w:val="002C65CB"/>
    <w:rsid w:val="002C772F"/>
    <w:rsid w:val="002D0804"/>
    <w:rsid w:val="002D1931"/>
    <w:rsid w:val="002D2531"/>
    <w:rsid w:val="002D363E"/>
    <w:rsid w:val="002D4A9F"/>
    <w:rsid w:val="002D604B"/>
    <w:rsid w:val="002D66B4"/>
    <w:rsid w:val="002E1322"/>
    <w:rsid w:val="002E60BA"/>
    <w:rsid w:val="002E7C21"/>
    <w:rsid w:val="002F1BB2"/>
    <w:rsid w:val="002F2A07"/>
    <w:rsid w:val="002F32BC"/>
    <w:rsid w:val="002F38E8"/>
    <w:rsid w:val="002F42CE"/>
    <w:rsid w:val="002F47BD"/>
    <w:rsid w:val="002F6695"/>
    <w:rsid w:val="002F79FC"/>
    <w:rsid w:val="002F7ED3"/>
    <w:rsid w:val="0030056B"/>
    <w:rsid w:val="00300B0F"/>
    <w:rsid w:val="00301973"/>
    <w:rsid w:val="003024D7"/>
    <w:rsid w:val="00302505"/>
    <w:rsid w:val="00303D9B"/>
    <w:rsid w:val="00303EC1"/>
    <w:rsid w:val="0030414E"/>
    <w:rsid w:val="003043BF"/>
    <w:rsid w:val="00305DA6"/>
    <w:rsid w:val="00307D28"/>
    <w:rsid w:val="00311BD7"/>
    <w:rsid w:val="00312EA5"/>
    <w:rsid w:val="00313AE2"/>
    <w:rsid w:val="00313DAB"/>
    <w:rsid w:val="0031689D"/>
    <w:rsid w:val="003178CA"/>
    <w:rsid w:val="00317C94"/>
    <w:rsid w:val="00323424"/>
    <w:rsid w:val="00326317"/>
    <w:rsid w:val="00331AE2"/>
    <w:rsid w:val="00331DB4"/>
    <w:rsid w:val="00333514"/>
    <w:rsid w:val="00334DED"/>
    <w:rsid w:val="00334E5F"/>
    <w:rsid w:val="0033551A"/>
    <w:rsid w:val="0033620E"/>
    <w:rsid w:val="0033675B"/>
    <w:rsid w:val="00337856"/>
    <w:rsid w:val="00340847"/>
    <w:rsid w:val="003410E5"/>
    <w:rsid w:val="00341610"/>
    <w:rsid w:val="00341BF6"/>
    <w:rsid w:val="003421DE"/>
    <w:rsid w:val="003427D7"/>
    <w:rsid w:val="00346337"/>
    <w:rsid w:val="00346D26"/>
    <w:rsid w:val="00346DD0"/>
    <w:rsid w:val="00347986"/>
    <w:rsid w:val="00347E2D"/>
    <w:rsid w:val="00350DCC"/>
    <w:rsid w:val="00351820"/>
    <w:rsid w:val="003523D4"/>
    <w:rsid w:val="003529CD"/>
    <w:rsid w:val="0035358C"/>
    <w:rsid w:val="00354095"/>
    <w:rsid w:val="00357F7F"/>
    <w:rsid w:val="003606BE"/>
    <w:rsid w:val="0036094A"/>
    <w:rsid w:val="00360B75"/>
    <w:rsid w:val="0036175B"/>
    <w:rsid w:val="00361F20"/>
    <w:rsid w:val="00363662"/>
    <w:rsid w:val="003639E6"/>
    <w:rsid w:val="00363E0A"/>
    <w:rsid w:val="00365320"/>
    <w:rsid w:val="00366E0B"/>
    <w:rsid w:val="00366F36"/>
    <w:rsid w:val="00370018"/>
    <w:rsid w:val="00372308"/>
    <w:rsid w:val="003737DF"/>
    <w:rsid w:val="00373A84"/>
    <w:rsid w:val="00374B1B"/>
    <w:rsid w:val="0037525A"/>
    <w:rsid w:val="00375C64"/>
    <w:rsid w:val="00375FE7"/>
    <w:rsid w:val="003763F6"/>
    <w:rsid w:val="003765CB"/>
    <w:rsid w:val="0037785D"/>
    <w:rsid w:val="00377966"/>
    <w:rsid w:val="003807E1"/>
    <w:rsid w:val="00380821"/>
    <w:rsid w:val="0038193B"/>
    <w:rsid w:val="003828A8"/>
    <w:rsid w:val="00384284"/>
    <w:rsid w:val="00384FD3"/>
    <w:rsid w:val="003855F0"/>
    <w:rsid w:val="00387907"/>
    <w:rsid w:val="00390849"/>
    <w:rsid w:val="003927FC"/>
    <w:rsid w:val="00393D06"/>
    <w:rsid w:val="0039534D"/>
    <w:rsid w:val="00395B76"/>
    <w:rsid w:val="00395D9E"/>
    <w:rsid w:val="003A02A8"/>
    <w:rsid w:val="003A3AD7"/>
    <w:rsid w:val="003A3C75"/>
    <w:rsid w:val="003A5A5B"/>
    <w:rsid w:val="003A6510"/>
    <w:rsid w:val="003A65B5"/>
    <w:rsid w:val="003A7285"/>
    <w:rsid w:val="003B0D32"/>
    <w:rsid w:val="003B27A8"/>
    <w:rsid w:val="003B294E"/>
    <w:rsid w:val="003B2E07"/>
    <w:rsid w:val="003B36DB"/>
    <w:rsid w:val="003B49B4"/>
    <w:rsid w:val="003B5194"/>
    <w:rsid w:val="003B5316"/>
    <w:rsid w:val="003B547B"/>
    <w:rsid w:val="003B60B5"/>
    <w:rsid w:val="003B6383"/>
    <w:rsid w:val="003C0429"/>
    <w:rsid w:val="003C07B9"/>
    <w:rsid w:val="003C1725"/>
    <w:rsid w:val="003C2FB5"/>
    <w:rsid w:val="003C411D"/>
    <w:rsid w:val="003C4823"/>
    <w:rsid w:val="003C6E3A"/>
    <w:rsid w:val="003D0B63"/>
    <w:rsid w:val="003D11C0"/>
    <w:rsid w:val="003D1CBD"/>
    <w:rsid w:val="003D2378"/>
    <w:rsid w:val="003D282D"/>
    <w:rsid w:val="003D28EF"/>
    <w:rsid w:val="003D60AF"/>
    <w:rsid w:val="003D62F2"/>
    <w:rsid w:val="003D6407"/>
    <w:rsid w:val="003E029E"/>
    <w:rsid w:val="003E3387"/>
    <w:rsid w:val="003E3901"/>
    <w:rsid w:val="003E3BEC"/>
    <w:rsid w:val="003E3E21"/>
    <w:rsid w:val="003E40E2"/>
    <w:rsid w:val="003E432F"/>
    <w:rsid w:val="003E507C"/>
    <w:rsid w:val="003E5496"/>
    <w:rsid w:val="003E66EB"/>
    <w:rsid w:val="003E6AD5"/>
    <w:rsid w:val="003E71A6"/>
    <w:rsid w:val="003E7AF0"/>
    <w:rsid w:val="003F2785"/>
    <w:rsid w:val="003F2831"/>
    <w:rsid w:val="003F307F"/>
    <w:rsid w:val="003F3D67"/>
    <w:rsid w:val="003F4089"/>
    <w:rsid w:val="003F4955"/>
    <w:rsid w:val="003F606A"/>
    <w:rsid w:val="003F647C"/>
    <w:rsid w:val="003F6788"/>
    <w:rsid w:val="003F6A4E"/>
    <w:rsid w:val="003F7AAD"/>
    <w:rsid w:val="00400E15"/>
    <w:rsid w:val="0040132F"/>
    <w:rsid w:val="00404256"/>
    <w:rsid w:val="004056D0"/>
    <w:rsid w:val="00405D9C"/>
    <w:rsid w:val="0040609B"/>
    <w:rsid w:val="00406F22"/>
    <w:rsid w:val="0040785A"/>
    <w:rsid w:val="00407EAB"/>
    <w:rsid w:val="00410E24"/>
    <w:rsid w:val="00411190"/>
    <w:rsid w:val="0041156E"/>
    <w:rsid w:val="00411E3C"/>
    <w:rsid w:val="00412635"/>
    <w:rsid w:val="004127D9"/>
    <w:rsid w:val="00414A1D"/>
    <w:rsid w:val="00414FC5"/>
    <w:rsid w:val="0041618B"/>
    <w:rsid w:val="00416F08"/>
    <w:rsid w:val="00416F1D"/>
    <w:rsid w:val="00417BC6"/>
    <w:rsid w:val="004212BB"/>
    <w:rsid w:val="00421F36"/>
    <w:rsid w:val="0042384F"/>
    <w:rsid w:val="00423A14"/>
    <w:rsid w:val="004270CD"/>
    <w:rsid w:val="00427580"/>
    <w:rsid w:val="0042768C"/>
    <w:rsid w:val="00430EFE"/>
    <w:rsid w:val="00430F53"/>
    <w:rsid w:val="00432F52"/>
    <w:rsid w:val="00434016"/>
    <w:rsid w:val="004344FB"/>
    <w:rsid w:val="00434784"/>
    <w:rsid w:val="0043490A"/>
    <w:rsid w:val="00435E21"/>
    <w:rsid w:val="00435E5E"/>
    <w:rsid w:val="00436490"/>
    <w:rsid w:val="00436736"/>
    <w:rsid w:val="004373B1"/>
    <w:rsid w:val="0043773D"/>
    <w:rsid w:val="00437996"/>
    <w:rsid w:val="0044002E"/>
    <w:rsid w:val="00440A9D"/>
    <w:rsid w:val="0044203B"/>
    <w:rsid w:val="004420BC"/>
    <w:rsid w:val="004434C4"/>
    <w:rsid w:val="00443725"/>
    <w:rsid w:val="00443771"/>
    <w:rsid w:val="00443AB7"/>
    <w:rsid w:val="00445591"/>
    <w:rsid w:val="004462C2"/>
    <w:rsid w:val="00446667"/>
    <w:rsid w:val="00446692"/>
    <w:rsid w:val="004469C4"/>
    <w:rsid w:val="00451308"/>
    <w:rsid w:val="00453AEB"/>
    <w:rsid w:val="00453F92"/>
    <w:rsid w:val="00455874"/>
    <w:rsid w:val="00456C68"/>
    <w:rsid w:val="00457BAC"/>
    <w:rsid w:val="00457F17"/>
    <w:rsid w:val="00461634"/>
    <w:rsid w:val="00461954"/>
    <w:rsid w:val="00461966"/>
    <w:rsid w:val="004620BD"/>
    <w:rsid w:val="00464304"/>
    <w:rsid w:val="00464767"/>
    <w:rsid w:val="00464B5B"/>
    <w:rsid w:val="004666C3"/>
    <w:rsid w:val="00466720"/>
    <w:rsid w:val="004671C8"/>
    <w:rsid w:val="0046779B"/>
    <w:rsid w:val="00470260"/>
    <w:rsid w:val="00470BD0"/>
    <w:rsid w:val="004710F5"/>
    <w:rsid w:val="004727B1"/>
    <w:rsid w:val="00474EA9"/>
    <w:rsid w:val="0047627B"/>
    <w:rsid w:val="00477911"/>
    <w:rsid w:val="00477E46"/>
    <w:rsid w:val="00480681"/>
    <w:rsid w:val="00482C2A"/>
    <w:rsid w:val="00486E41"/>
    <w:rsid w:val="00487D16"/>
    <w:rsid w:val="00487E9C"/>
    <w:rsid w:val="00490F72"/>
    <w:rsid w:val="0049240F"/>
    <w:rsid w:val="00492790"/>
    <w:rsid w:val="00494C60"/>
    <w:rsid w:val="0049549C"/>
    <w:rsid w:val="00496A12"/>
    <w:rsid w:val="004976DA"/>
    <w:rsid w:val="004A067C"/>
    <w:rsid w:val="004A0717"/>
    <w:rsid w:val="004A099B"/>
    <w:rsid w:val="004A1FCC"/>
    <w:rsid w:val="004A373A"/>
    <w:rsid w:val="004A5C99"/>
    <w:rsid w:val="004A6B38"/>
    <w:rsid w:val="004A7947"/>
    <w:rsid w:val="004B20D6"/>
    <w:rsid w:val="004B2BA5"/>
    <w:rsid w:val="004B2C5D"/>
    <w:rsid w:val="004B3F53"/>
    <w:rsid w:val="004B3FB8"/>
    <w:rsid w:val="004B42C6"/>
    <w:rsid w:val="004B45A9"/>
    <w:rsid w:val="004B7222"/>
    <w:rsid w:val="004B7238"/>
    <w:rsid w:val="004B7495"/>
    <w:rsid w:val="004C1548"/>
    <w:rsid w:val="004C26FE"/>
    <w:rsid w:val="004C2BB8"/>
    <w:rsid w:val="004C408F"/>
    <w:rsid w:val="004C56B1"/>
    <w:rsid w:val="004C65F8"/>
    <w:rsid w:val="004D030E"/>
    <w:rsid w:val="004D0CD1"/>
    <w:rsid w:val="004D1985"/>
    <w:rsid w:val="004D270C"/>
    <w:rsid w:val="004D2859"/>
    <w:rsid w:val="004D2DDB"/>
    <w:rsid w:val="004D46B5"/>
    <w:rsid w:val="004D46F2"/>
    <w:rsid w:val="004D4937"/>
    <w:rsid w:val="004D4CFF"/>
    <w:rsid w:val="004D5D55"/>
    <w:rsid w:val="004D5EB2"/>
    <w:rsid w:val="004D63A2"/>
    <w:rsid w:val="004D77BD"/>
    <w:rsid w:val="004E1D1F"/>
    <w:rsid w:val="004E2EFE"/>
    <w:rsid w:val="004E35E3"/>
    <w:rsid w:val="004E3D22"/>
    <w:rsid w:val="004E5E7B"/>
    <w:rsid w:val="004E5F17"/>
    <w:rsid w:val="004E5FA6"/>
    <w:rsid w:val="004E6AF9"/>
    <w:rsid w:val="004E75BD"/>
    <w:rsid w:val="004F0C12"/>
    <w:rsid w:val="004F236B"/>
    <w:rsid w:val="004F35AF"/>
    <w:rsid w:val="004F35EC"/>
    <w:rsid w:val="004F569C"/>
    <w:rsid w:val="004F5EC8"/>
    <w:rsid w:val="004F5F71"/>
    <w:rsid w:val="00501621"/>
    <w:rsid w:val="005021AF"/>
    <w:rsid w:val="00503362"/>
    <w:rsid w:val="005055DD"/>
    <w:rsid w:val="00505BC8"/>
    <w:rsid w:val="00507751"/>
    <w:rsid w:val="005079B1"/>
    <w:rsid w:val="0051295C"/>
    <w:rsid w:val="005131CC"/>
    <w:rsid w:val="00514B76"/>
    <w:rsid w:val="00514DBB"/>
    <w:rsid w:val="00515F56"/>
    <w:rsid w:val="00516FF2"/>
    <w:rsid w:val="00517CEB"/>
    <w:rsid w:val="00517DA7"/>
    <w:rsid w:val="005220E8"/>
    <w:rsid w:val="005221AC"/>
    <w:rsid w:val="00523538"/>
    <w:rsid w:val="00523AF7"/>
    <w:rsid w:val="00524875"/>
    <w:rsid w:val="00525C44"/>
    <w:rsid w:val="00526E8F"/>
    <w:rsid w:val="00530ACD"/>
    <w:rsid w:val="00530F39"/>
    <w:rsid w:val="00531CEF"/>
    <w:rsid w:val="00531F10"/>
    <w:rsid w:val="005326A4"/>
    <w:rsid w:val="00532D88"/>
    <w:rsid w:val="00534CBC"/>
    <w:rsid w:val="00535CAA"/>
    <w:rsid w:val="005375C0"/>
    <w:rsid w:val="00540D70"/>
    <w:rsid w:val="00541396"/>
    <w:rsid w:val="0054181B"/>
    <w:rsid w:val="0054279A"/>
    <w:rsid w:val="0054323F"/>
    <w:rsid w:val="00543BDE"/>
    <w:rsid w:val="00543EDD"/>
    <w:rsid w:val="00544F8F"/>
    <w:rsid w:val="00545FFB"/>
    <w:rsid w:val="0054639E"/>
    <w:rsid w:val="00546427"/>
    <w:rsid w:val="00550303"/>
    <w:rsid w:val="0055052A"/>
    <w:rsid w:val="00550D4A"/>
    <w:rsid w:val="00550ED3"/>
    <w:rsid w:val="005521E8"/>
    <w:rsid w:val="005531E1"/>
    <w:rsid w:val="005543D0"/>
    <w:rsid w:val="00556CBB"/>
    <w:rsid w:val="00556EBD"/>
    <w:rsid w:val="005574C8"/>
    <w:rsid w:val="005605D4"/>
    <w:rsid w:val="00562DDE"/>
    <w:rsid w:val="00562F16"/>
    <w:rsid w:val="00563C00"/>
    <w:rsid w:val="00566176"/>
    <w:rsid w:val="0056736A"/>
    <w:rsid w:val="005673A0"/>
    <w:rsid w:val="0056782A"/>
    <w:rsid w:val="00567ED6"/>
    <w:rsid w:val="00571E32"/>
    <w:rsid w:val="0057282B"/>
    <w:rsid w:val="00572ADF"/>
    <w:rsid w:val="00574E98"/>
    <w:rsid w:val="00577A8E"/>
    <w:rsid w:val="00580E80"/>
    <w:rsid w:val="00581CC5"/>
    <w:rsid w:val="00581D50"/>
    <w:rsid w:val="0058214F"/>
    <w:rsid w:val="00582A93"/>
    <w:rsid w:val="00583CB0"/>
    <w:rsid w:val="00584A47"/>
    <w:rsid w:val="0058515E"/>
    <w:rsid w:val="00585340"/>
    <w:rsid w:val="00585B51"/>
    <w:rsid w:val="00585C0E"/>
    <w:rsid w:val="00585FF2"/>
    <w:rsid w:val="00590197"/>
    <w:rsid w:val="005912EC"/>
    <w:rsid w:val="0059282D"/>
    <w:rsid w:val="005928CC"/>
    <w:rsid w:val="005931FD"/>
    <w:rsid w:val="00594268"/>
    <w:rsid w:val="0059749C"/>
    <w:rsid w:val="0059774F"/>
    <w:rsid w:val="005A168C"/>
    <w:rsid w:val="005A1CB8"/>
    <w:rsid w:val="005A1F66"/>
    <w:rsid w:val="005A4BF9"/>
    <w:rsid w:val="005A4EC5"/>
    <w:rsid w:val="005A5A11"/>
    <w:rsid w:val="005A5DBF"/>
    <w:rsid w:val="005A6D30"/>
    <w:rsid w:val="005A74BB"/>
    <w:rsid w:val="005B1535"/>
    <w:rsid w:val="005B536D"/>
    <w:rsid w:val="005B7B2A"/>
    <w:rsid w:val="005C287C"/>
    <w:rsid w:val="005C3B17"/>
    <w:rsid w:val="005C3D6E"/>
    <w:rsid w:val="005C478D"/>
    <w:rsid w:val="005C47EC"/>
    <w:rsid w:val="005C4897"/>
    <w:rsid w:val="005C515F"/>
    <w:rsid w:val="005C5B61"/>
    <w:rsid w:val="005C61CC"/>
    <w:rsid w:val="005C667C"/>
    <w:rsid w:val="005D0685"/>
    <w:rsid w:val="005D0C41"/>
    <w:rsid w:val="005D27D3"/>
    <w:rsid w:val="005D28CC"/>
    <w:rsid w:val="005D28FF"/>
    <w:rsid w:val="005D2931"/>
    <w:rsid w:val="005D474F"/>
    <w:rsid w:val="005D51A8"/>
    <w:rsid w:val="005D6013"/>
    <w:rsid w:val="005D68A1"/>
    <w:rsid w:val="005D6D0E"/>
    <w:rsid w:val="005E1557"/>
    <w:rsid w:val="005E1BA3"/>
    <w:rsid w:val="005E6AA8"/>
    <w:rsid w:val="005E6DA2"/>
    <w:rsid w:val="005E6F9E"/>
    <w:rsid w:val="005E75A7"/>
    <w:rsid w:val="005F0463"/>
    <w:rsid w:val="005F086D"/>
    <w:rsid w:val="005F13EB"/>
    <w:rsid w:val="005F2394"/>
    <w:rsid w:val="005F2396"/>
    <w:rsid w:val="005F38EF"/>
    <w:rsid w:val="005F4DE2"/>
    <w:rsid w:val="005F643F"/>
    <w:rsid w:val="0060067C"/>
    <w:rsid w:val="00600BC6"/>
    <w:rsid w:val="00600FC4"/>
    <w:rsid w:val="00601FB2"/>
    <w:rsid w:val="00602AE6"/>
    <w:rsid w:val="00602C27"/>
    <w:rsid w:val="006035F1"/>
    <w:rsid w:val="00603C38"/>
    <w:rsid w:val="00603E3E"/>
    <w:rsid w:val="00607B2E"/>
    <w:rsid w:val="00607F02"/>
    <w:rsid w:val="00611644"/>
    <w:rsid w:val="00612A22"/>
    <w:rsid w:val="00614E28"/>
    <w:rsid w:val="00615B7C"/>
    <w:rsid w:val="00615EF1"/>
    <w:rsid w:val="00617963"/>
    <w:rsid w:val="0062047D"/>
    <w:rsid w:val="00620A62"/>
    <w:rsid w:val="0062118F"/>
    <w:rsid w:val="00621819"/>
    <w:rsid w:val="00622507"/>
    <w:rsid w:val="006239D0"/>
    <w:rsid w:val="00623A8F"/>
    <w:rsid w:val="00623F94"/>
    <w:rsid w:val="006247A9"/>
    <w:rsid w:val="006247B6"/>
    <w:rsid w:val="00626BAB"/>
    <w:rsid w:val="0063079D"/>
    <w:rsid w:val="00630F2C"/>
    <w:rsid w:val="00631EA6"/>
    <w:rsid w:val="00633599"/>
    <w:rsid w:val="0063718D"/>
    <w:rsid w:val="00637A30"/>
    <w:rsid w:val="0064129F"/>
    <w:rsid w:val="00641921"/>
    <w:rsid w:val="00641A68"/>
    <w:rsid w:val="00641AE0"/>
    <w:rsid w:val="006421B4"/>
    <w:rsid w:val="006427DD"/>
    <w:rsid w:val="006430C2"/>
    <w:rsid w:val="00645004"/>
    <w:rsid w:val="00645006"/>
    <w:rsid w:val="00645204"/>
    <w:rsid w:val="00645918"/>
    <w:rsid w:val="00645C1F"/>
    <w:rsid w:val="00646525"/>
    <w:rsid w:val="00646A87"/>
    <w:rsid w:val="00646E0A"/>
    <w:rsid w:val="00650575"/>
    <w:rsid w:val="00651B34"/>
    <w:rsid w:val="00651D18"/>
    <w:rsid w:val="00652F8D"/>
    <w:rsid w:val="00653080"/>
    <w:rsid w:val="0065364F"/>
    <w:rsid w:val="00653AA6"/>
    <w:rsid w:val="00656675"/>
    <w:rsid w:val="00656C61"/>
    <w:rsid w:val="006604B2"/>
    <w:rsid w:val="0066107A"/>
    <w:rsid w:val="006619C5"/>
    <w:rsid w:val="00661C22"/>
    <w:rsid w:val="00663D25"/>
    <w:rsid w:val="00664932"/>
    <w:rsid w:val="006666D9"/>
    <w:rsid w:val="0066706F"/>
    <w:rsid w:val="006672DE"/>
    <w:rsid w:val="00667D3C"/>
    <w:rsid w:val="00671C1F"/>
    <w:rsid w:val="00673A8F"/>
    <w:rsid w:val="00673C74"/>
    <w:rsid w:val="00673F8C"/>
    <w:rsid w:val="00674D8C"/>
    <w:rsid w:val="006751F2"/>
    <w:rsid w:val="006754AE"/>
    <w:rsid w:val="00677607"/>
    <w:rsid w:val="006800C3"/>
    <w:rsid w:val="0068010B"/>
    <w:rsid w:val="00680642"/>
    <w:rsid w:val="00681E64"/>
    <w:rsid w:val="006834AC"/>
    <w:rsid w:val="00683D88"/>
    <w:rsid w:val="006849AA"/>
    <w:rsid w:val="00684E98"/>
    <w:rsid w:val="006855C2"/>
    <w:rsid w:val="006855E6"/>
    <w:rsid w:val="00685CDE"/>
    <w:rsid w:val="00686089"/>
    <w:rsid w:val="00691F5D"/>
    <w:rsid w:val="00692AF5"/>
    <w:rsid w:val="00692D01"/>
    <w:rsid w:val="00692FCF"/>
    <w:rsid w:val="00693877"/>
    <w:rsid w:val="006939B6"/>
    <w:rsid w:val="00693CEE"/>
    <w:rsid w:val="006942FA"/>
    <w:rsid w:val="0069715B"/>
    <w:rsid w:val="006A150F"/>
    <w:rsid w:val="006A2A55"/>
    <w:rsid w:val="006A2C13"/>
    <w:rsid w:val="006A3082"/>
    <w:rsid w:val="006A3DC0"/>
    <w:rsid w:val="006A5301"/>
    <w:rsid w:val="006A5BE2"/>
    <w:rsid w:val="006A5CCE"/>
    <w:rsid w:val="006A5E48"/>
    <w:rsid w:val="006A622C"/>
    <w:rsid w:val="006A6BAC"/>
    <w:rsid w:val="006A6E59"/>
    <w:rsid w:val="006B2C9A"/>
    <w:rsid w:val="006B33B3"/>
    <w:rsid w:val="006B5015"/>
    <w:rsid w:val="006B638C"/>
    <w:rsid w:val="006B7262"/>
    <w:rsid w:val="006B7D7A"/>
    <w:rsid w:val="006C04AD"/>
    <w:rsid w:val="006C1DFD"/>
    <w:rsid w:val="006C25A2"/>
    <w:rsid w:val="006C5424"/>
    <w:rsid w:val="006C5A7F"/>
    <w:rsid w:val="006D0E5B"/>
    <w:rsid w:val="006D1BDA"/>
    <w:rsid w:val="006D26A8"/>
    <w:rsid w:val="006D3FD0"/>
    <w:rsid w:val="006D46A7"/>
    <w:rsid w:val="006D493A"/>
    <w:rsid w:val="006D5A4C"/>
    <w:rsid w:val="006E0BB8"/>
    <w:rsid w:val="006E169E"/>
    <w:rsid w:val="006E1C71"/>
    <w:rsid w:val="006E2052"/>
    <w:rsid w:val="006E3956"/>
    <w:rsid w:val="006E3B4D"/>
    <w:rsid w:val="006E5FB1"/>
    <w:rsid w:val="006E660E"/>
    <w:rsid w:val="006F0FA2"/>
    <w:rsid w:val="006F1267"/>
    <w:rsid w:val="006F1AC6"/>
    <w:rsid w:val="006F3636"/>
    <w:rsid w:val="006F54C7"/>
    <w:rsid w:val="006F5EB4"/>
    <w:rsid w:val="006F642B"/>
    <w:rsid w:val="00700317"/>
    <w:rsid w:val="007004A5"/>
    <w:rsid w:val="0070174D"/>
    <w:rsid w:val="007022FF"/>
    <w:rsid w:val="0070389A"/>
    <w:rsid w:val="00704DF1"/>
    <w:rsid w:val="0070511A"/>
    <w:rsid w:val="00706F20"/>
    <w:rsid w:val="00707069"/>
    <w:rsid w:val="0070723B"/>
    <w:rsid w:val="00707582"/>
    <w:rsid w:val="00707F9A"/>
    <w:rsid w:val="00711346"/>
    <w:rsid w:val="00711716"/>
    <w:rsid w:val="00711AD7"/>
    <w:rsid w:val="007141EC"/>
    <w:rsid w:val="00714F16"/>
    <w:rsid w:val="00715875"/>
    <w:rsid w:val="00715FD4"/>
    <w:rsid w:val="00716024"/>
    <w:rsid w:val="00716621"/>
    <w:rsid w:val="00716626"/>
    <w:rsid w:val="0071674F"/>
    <w:rsid w:val="00720468"/>
    <w:rsid w:val="00721D77"/>
    <w:rsid w:val="007231FF"/>
    <w:rsid w:val="00723F6F"/>
    <w:rsid w:val="0072783E"/>
    <w:rsid w:val="00732501"/>
    <w:rsid w:val="0073260F"/>
    <w:rsid w:val="0073287B"/>
    <w:rsid w:val="00732B96"/>
    <w:rsid w:val="00732C31"/>
    <w:rsid w:val="00732DF9"/>
    <w:rsid w:val="007334EA"/>
    <w:rsid w:val="00733F96"/>
    <w:rsid w:val="0073434A"/>
    <w:rsid w:val="007343AC"/>
    <w:rsid w:val="007360EC"/>
    <w:rsid w:val="00736B0A"/>
    <w:rsid w:val="00736C9A"/>
    <w:rsid w:val="00737CF8"/>
    <w:rsid w:val="0074022F"/>
    <w:rsid w:val="00741344"/>
    <w:rsid w:val="00743291"/>
    <w:rsid w:val="00744784"/>
    <w:rsid w:val="00745609"/>
    <w:rsid w:val="00746F15"/>
    <w:rsid w:val="00747CAE"/>
    <w:rsid w:val="00751D05"/>
    <w:rsid w:val="007533C8"/>
    <w:rsid w:val="0075402B"/>
    <w:rsid w:val="00754293"/>
    <w:rsid w:val="00754783"/>
    <w:rsid w:val="00754D94"/>
    <w:rsid w:val="007562A4"/>
    <w:rsid w:val="00756EE4"/>
    <w:rsid w:val="007572A8"/>
    <w:rsid w:val="00760A1D"/>
    <w:rsid w:val="00760DDC"/>
    <w:rsid w:val="00762032"/>
    <w:rsid w:val="00763548"/>
    <w:rsid w:val="00763716"/>
    <w:rsid w:val="007649AD"/>
    <w:rsid w:val="00766092"/>
    <w:rsid w:val="00766D3F"/>
    <w:rsid w:val="00770380"/>
    <w:rsid w:val="00770C30"/>
    <w:rsid w:val="0077214C"/>
    <w:rsid w:val="007727FA"/>
    <w:rsid w:val="007732D7"/>
    <w:rsid w:val="0077434D"/>
    <w:rsid w:val="00775055"/>
    <w:rsid w:val="007758FF"/>
    <w:rsid w:val="00776D4E"/>
    <w:rsid w:val="00780792"/>
    <w:rsid w:val="00781D85"/>
    <w:rsid w:val="00782EBE"/>
    <w:rsid w:val="00784C2B"/>
    <w:rsid w:val="00785F73"/>
    <w:rsid w:val="00792E48"/>
    <w:rsid w:val="00793A53"/>
    <w:rsid w:val="00794A0F"/>
    <w:rsid w:val="00794E18"/>
    <w:rsid w:val="007A26A2"/>
    <w:rsid w:val="007A2D18"/>
    <w:rsid w:val="007A7423"/>
    <w:rsid w:val="007A7A64"/>
    <w:rsid w:val="007A7AFC"/>
    <w:rsid w:val="007B1030"/>
    <w:rsid w:val="007B121B"/>
    <w:rsid w:val="007B1D77"/>
    <w:rsid w:val="007B2546"/>
    <w:rsid w:val="007B2B2E"/>
    <w:rsid w:val="007B2EAA"/>
    <w:rsid w:val="007B4FDE"/>
    <w:rsid w:val="007B528B"/>
    <w:rsid w:val="007B550B"/>
    <w:rsid w:val="007B5DD5"/>
    <w:rsid w:val="007C15FD"/>
    <w:rsid w:val="007C229B"/>
    <w:rsid w:val="007C4ECC"/>
    <w:rsid w:val="007C6F84"/>
    <w:rsid w:val="007C77D1"/>
    <w:rsid w:val="007C7818"/>
    <w:rsid w:val="007C7A39"/>
    <w:rsid w:val="007C7AE4"/>
    <w:rsid w:val="007C7D9C"/>
    <w:rsid w:val="007D115C"/>
    <w:rsid w:val="007D2FFF"/>
    <w:rsid w:val="007D3BA1"/>
    <w:rsid w:val="007D4836"/>
    <w:rsid w:val="007D48F0"/>
    <w:rsid w:val="007D5082"/>
    <w:rsid w:val="007D652D"/>
    <w:rsid w:val="007D686E"/>
    <w:rsid w:val="007D6929"/>
    <w:rsid w:val="007D6C2B"/>
    <w:rsid w:val="007D7135"/>
    <w:rsid w:val="007D715A"/>
    <w:rsid w:val="007D7380"/>
    <w:rsid w:val="007D7B44"/>
    <w:rsid w:val="007E1341"/>
    <w:rsid w:val="007E2ADD"/>
    <w:rsid w:val="007E2FCC"/>
    <w:rsid w:val="007E31E6"/>
    <w:rsid w:val="007E4274"/>
    <w:rsid w:val="007E5BF9"/>
    <w:rsid w:val="007F0090"/>
    <w:rsid w:val="007F033E"/>
    <w:rsid w:val="007F23CC"/>
    <w:rsid w:val="007F274D"/>
    <w:rsid w:val="007F5271"/>
    <w:rsid w:val="007F5B93"/>
    <w:rsid w:val="007F6145"/>
    <w:rsid w:val="007F645C"/>
    <w:rsid w:val="007F6B91"/>
    <w:rsid w:val="0080011D"/>
    <w:rsid w:val="008003F3"/>
    <w:rsid w:val="00800693"/>
    <w:rsid w:val="00800E9B"/>
    <w:rsid w:val="00801FD4"/>
    <w:rsid w:val="00802354"/>
    <w:rsid w:val="00802DD3"/>
    <w:rsid w:val="00803909"/>
    <w:rsid w:val="00803AFB"/>
    <w:rsid w:val="008040B7"/>
    <w:rsid w:val="00804F67"/>
    <w:rsid w:val="0080708B"/>
    <w:rsid w:val="00810D0D"/>
    <w:rsid w:val="008110D9"/>
    <w:rsid w:val="008117D6"/>
    <w:rsid w:val="008160D3"/>
    <w:rsid w:val="0081649F"/>
    <w:rsid w:val="008174F0"/>
    <w:rsid w:val="00821291"/>
    <w:rsid w:val="00821DB1"/>
    <w:rsid w:val="008221A7"/>
    <w:rsid w:val="00822DD5"/>
    <w:rsid w:val="00823474"/>
    <w:rsid w:val="0082412B"/>
    <w:rsid w:val="0082550D"/>
    <w:rsid w:val="00825CB0"/>
    <w:rsid w:val="00825CBB"/>
    <w:rsid w:val="0082626F"/>
    <w:rsid w:val="00830348"/>
    <w:rsid w:val="00831B99"/>
    <w:rsid w:val="0083234F"/>
    <w:rsid w:val="008333D1"/>
    <w:rsid w:val="00833A8E"/>
    <w:rsid w:val="00833E54"/>
    <w:rsid w:val="00834C83"/>
    <w:rsid w:val="00835859"/>
    <w:rsid w:val="0083748B"/>
    <w:rsid w:val="00837FF4"/>
    <w:rsid w:val="008404B4"/>
    <w:rsid w:val="00840BDF"/>
    <w:rsid w:val="008414EE"/>
    <w:rsid w:val="00843432"/>
    <w:rsid w:val="00843A65"/>
    <w:rsid w:val="00845BD1"/>
    <w:rsid w:val="00845C86"/>
    <w:rsid w:val="008460EC"/>
    <w:rsid w:val="00847967"/>
    <w:rsid w:val="008512FB"/>
    <w:rsid w:val="00853A4E"/>
    <w:rsid w:val="00857049"/>
    <w:rsid w:val="00857D1B"/>
    <w:rsid w:val="00862320"/>
    <w:rsid w:val="00863908"/>
    <w:rsid w:val="00863D3A"/>
    <w:rsid w:val="008645AC"/>
    <w:rsid w:val="00864D33"/>
    <w:rsid w:val="00865D7E"/>
    <w:rsid w:val="00866577"/>
    <w:rsid w:val="00867FD7"/>
    <w:rsid w:val="00870182"/>
    <w:rsid w:val="00870421"/>
    <w:rsid w:val="00872010"/>
    <w:rsid w:val="00872629"/>
    <w:rsid w:val="00872BE6"/>
    <w:rsid w:val="0087570C"/>
    <w:rsid w:val="008769F5"/>
    <w:rsid w:val="008777B3"/>
    <w:rsid w:val="00880D45"/>
    <w:rsid w:val="0088106D"/>
    <w:rsid w:val="00881ADD"/>
    <w:rsid w:val="0088205D"/>
    <w:rsid w:val="00882780"/>
    <w:rsid w:val="00882ABA"/>
    <w:rsid w:val="00882D71"/>
    <w:rsid w:val="008833D6"/>
    <w:rsid w:val="008835AE"/>
    <w:rsid w:val="008839AA"/>
    <w:rsid w:val="00883B2D"/>
    <w:rsid w:val="0088407B"/>
    <w:rsid w:val="0088644E"/>
    <w:rsid w:val="00886E9B"/>
    <w:rsid w:val="00891AFC"/>
    <w:rsid w:val="00892034"/>
    <w:rsid w:val="0089515E"/>
    <w:rsid w:val="00896205"/>
    <w:rsid w:val="00896BE1"/>
    <w:rsid w:val="00897554"/>
    <w:rsid w:val="008A0B7A"/>
    <w:rsid w:val="008A2786"/>
    <w:rsid w:val="008A2D63"/>
    <w:rsid w:val="008A5085"/>
    <w:rsid w:val="008A57BC"/>
    <w:rsid w:val="008A617F"/>
    <w:rsid w:val="008A69C2"/>
    <w:rsid w:val="008A7E64"/>
    <w:rsid w:val="008B0959"/>
    <w:rsid w:val="008B2225"/>
    <w:rsid w:val="008B285C"/>
    <w:rsid w:val="008B2D1A"/>
    <w:rsid w:val="008B31EC"/>
    <w:rsid w:val="008B64AE"/>
    <w:rsid w:val="008B7498"/>
    <w:rsid w:val="008C6469"/>
    <w:rsid w:val="008C69FF"/>
    <w:rsid w:val="008C6CBD"/>
    <w:rsid w:val="008C73A2"/>
    <w:rsid w:val="008D0BBB"/>
    <w:rsid w:val="008D383B"/>
    <w:rsid w:val="008D3BDB"/>
    <w:rsid w:val="008D50C0"/>
    <w:rsid w:val="008D634C"/>
    <w:rsid w:val="008E0257"/>
    <w:rsid w:val="008E155B"/>
    <w:rsid w:val="008E4071"/>
    <w:rsid w:val="008E69E7"/>
    <w:rsid w:val="008E6D48"/>
    <w:rsid w:val="008E7660"/>
    <w:rsid w:val="008E7EB6"/>
    <w:rsid w:val="008F072D"/>
    <w:rsid w:val="008F15B8"/>
    <w:rsid w:val="008F2A54"/>
    <w:rsid w:val="008F3D9F"/>
    <w:rsid w:val="008F43C6"/>
    <w:rsid w:val="008F45DC"/>
    <w:rsid w:val="008F48A6"/>
    <w:rsid w:val="008F48EC"/>
    <w:rsid w:val="008F5ABB"/>
    <w:rsid w:val="008F5BA0"/>
    <w:rsid w:val="008F67BC"/>
    <w:rsid w:val="008F7033"/>
    <w:rsid w:val="008F77CA"/>
    <w:rsid w:val="009019D7"/>
    <w:rsid w:val="00902CE2"/>
    <w:rsid w:val="009030A5"/>
    <w:rsid w:val="00903651"/>
    <w:rsid w:val="00904BE9"/>
    <w:rsid w:val="00907A56"/>
    <w:rsid w:val="009108FE"/>
    <w:rsid w:val="0091111D"/>
    <w:rsid w:val="00916613"/>
    <w:rsid w:val="0091716A"/>
    <w:rsid w:val="00920A2C"/>
    <w:rsid w:val="00921B56"/>
    <w:rsid w:val="0092245A"/>
    <w:rsid w:val="00922A01"/>
    <w:rsid w:val="00924BC8"/>
    <w:rsid w:val="00925533"/>
    <w:rsid w:val="00925E94"/>
    <w:rsid w:val="009274F0"/>
    <w:rsid w:val="009276F7"/>
    <w:rsid w:val="009314F1"/>
    <w:rsid w:val="00933749"/>
    <w:rsid w:val="00934CEA"/>
    <w:rsid w:val="009355AC"/>
    <w:rsid w:val="00935D7D"/>
    <w:rsid w:val="009374B3"/>
    <w:rsid w:val="00937D7A"/>
    <w:rsid w:val="00937DFC"/>
    <w:rsid w:val="00941356"/>
    <w:rsid w:val="009417FF"/>
    <w:rsid w:val="00943021"/>
    <w:rsid w:val="00943F45"/>
    <w:rsid w:val="00944229"/>
    <w:rsid w:val="00944749"/>
    <w:rsid w:val="00945E92"/>
    <w:rsid w:val="00951536"/>
    <w:rsid w:val="00951640"/>
    <w:rsid w:val="0095217D"/>
    <w:rsid w:val="00954336"/>
    <w:rsid w:val="00955884"/>
    <w:rsid w:val="00955A42"/>
    <w:rsid w:val="009568B8"/>
    <w:rsid w:val="0095766A"/>
    <w:rsid w:val="00961934"/>
    <w:rsid w:val="0096213E"/>
    <w:rsid w:val="00963AF5"/>
    <w:rsid w:val="009641E1"/>
    <w:rsid w:val="0096715E"/>
    <w:rsid w:val="00970291"/>
    <w:rsid w:val="009738FD"/>
    <w:rsid w:val="00974132"/>
    <w:rsid w:val="00977066"/>
    <w:rsid w:val="0097777C"/>
    <w:rsid w:val="00977A4E"/>
    <w:rsid w:val="00980264"/>
    <w:rsid w:val="0098124E"/>
    <w:rsid w:val="0098213E"/>
    <w:rsid w:val="009836AF"/>
    <w:rsid w:val="009846E7"/>
    <w:rsid w:val="009854EE"/>
    <w:rsid w:val="009862D1"/>
    <w:rsid w:val="009863D8"/>
    <w:rsid w:val="00986D2D"/>
    <w:rsid w:val="00987794"/>
    <w:rsid w:val="00987913"/>
    <w:rsid w:val="00987C76"/>
    <w:rsid w:val="00987CDD"/>
    <w:rsid w:val="0099017F"/>
    <w:rsid w:val="009905A9"/>
    <w:rsid w:val="00993B09"/>
    <w:rsid w:val="00993D3B"/>
    <w:rsid w:val="009965D7"/>
    <w:rsid w:val="0099662E"/>
    <w:rsid w:val="0099787C"/>
    <w:rsid w:val="009A1B00"/>
    <w:rsid w:val="009A234C"/>
    <w:rsid w:val="009A2500"/>
    <w:rsid w:val="009A2D24"/>
    <w:rsid w:val="009A3D6C"/>
    <w:rsid w:val="009A4540"/>
    <w:rsid w:val="009A6218"/>
    <w:rsid w:val="009B0B55"/>
    <w:rsid w:val="009B2728"/>
    <w:rsid w:val="009B29F0"/>
    <w:rsid w:val="009B3004"/>
    <w:rsid w:val="009B4D5F"/>
    <w:rsid w:val="009B5392"/>
    <w:rsid w:val="009B57C5"/>
    <w:rsid w:val="009B5D7A"/>
    <w:rsid w:val="009B70BE"/>
    <w:rsid w:val="009C049A"/>
    <w:rsid w:val="009C0E69"/>
    <w:rsid w:val="009C0F71"/>
    <w:rsid w:val="009C1884"/>
    <w:rsid w:val="009C2F92"/>
    <w:rsid w:val="009C31B8"/>
    <w:rsid w:val="009C44C5"/>
    <w:rsid w:val="009C450D"/>
    <w:rsid w:val="009C4BD1"/>
    <w:rsid w:val="009C4DD6"/>
    <w:rsid w:val="009C7EF6"/>
    <w:rsid w:val="009D0AEA"/>
    <w:rsid w:val="009D0C75"/>
    <w:rsid w:val="009D1B15"/>
    <w:rsid w:val="009D2E04"/>
    <w:rsid w:val="009D3250"/>
    <w:rsid w:val="009D367C"/>
    <w:rsid w:val="009D42C6"/>
    <w:rsid w:val="009D4B5A"/>
    <w:rsid w:val="009D6455"/>
    <w:rsid w:val="009D7ED7"/>
    <w:rsid w:val="009E0DFE"/>
    <w:rsid w:val="009E2A75"/>
    <w:rsid w:val="009E3C2F"/>
    <w:rsid w:val="009E3C4A"/>
    <w:rsid w:val="009E48F7"/>
    <w:rsid w:val="009E668D"/>
    <w:rsid w:val="009E6B5C"/>
    <w:rsid w:val="009E70BD"/>
    <w:rsid w:val="009F0142"/>
    <w:rsid w:val="009F182A"/>
    <w:rsid w:val="009F21A0"/>
    <w:rsid w:val="009F2EBB"/>
    <w:rsid w:val="009F3478"/>
    <w:rsid w:val="009F36FD"/>
    <w:rsid w:val="009F3777"/>
    <w:rsid w:val="009F42E6"/>
    <w:rsid w:val="009F4384"/>
    <w:rsid w:val="009F599C"/>
    <w:rsid w:val="009F5D3A"/>
    <w:rsid w:val="009F6325"/>
    <w:rsid w:val="009F6CA5"/>
    <w:rsid w:val="00A00429"/>
    <w:rsid w:val="00A005CE"/>
    <w:rsid w:val="00A00B54"/>
    <w:rsid w:val="00A0160D"/>
    <w:rsid w:val="00A016F3"/>
    <w:rsid w:val="00A01F29"/>
    <w:rsid w:val="00A03D3B"/>
    <w:rsid w:val="00A040FC"/>
    <w:rsid w:val="00A04A3E"/>
    <w:rsid w:val="00A04BAA"/>
    <w:rsid w:val="00A10E29"/>
    <w:rsid w:val="00A111A0"/>
    <w:rsid w:val="00A12C9A"/>
    <w:rsid w:val="00A13F9F"/>
    <w:rsid w:val="00A14D0A"/>
    <w:rsid w:val="00A17BCD"/>
    <w:rsid w:val="00A20F15"/>
    <w:rsid w:val="00A21DDD"/>
    <w:rsid w:val="00A2310E"/>
    <w:rsid w:val="00A23459"/>
    <w:rsid w:val="00A2487C"/>
    <w:rsid w:val="00A264D9"/>
    <w:rsid w:val="00A27C3E"/>
    <w:rsid w:val="00A3306E"/>
    <w:rsid w:val="00A334BD"/>
    <w:rsid w:val="00A34927"/>
    <w:rsid w:val="00A36B5F"/>
    <w:rsid w:val="00A37734"/>
    <w:rsid w:val="00A40960"/>
    <w:rsid w:val="00A40FF6"/>
    <w:rsid w:val="00A41D8C"/>
    <w:rsid w:val="00A46337"/>
    <w:rsid w:val="00A4731C"/>
    <w:rsid w:val="00A509F6"/>
    <w:rsid w:val="00A51CF5"/>
    <w:rsid w:val="00A52DBD"/>
    <w:rsid w:val="00A537F8"/>
    <w:rsid w:val="00A555F1"/>
    <w:rsid w:val="00A55797"/>
    <w:rsid w:val="00A562DD"/>
    <w:rsid w:val="00A56F74"/>
    <w:rsid w:val="00A574C4"/>
    <w:rsid w:val="00A579A1"/>
    <w:rsid w:val="00A600C8"/>
    <w:rsid w:val="00A60F21"/>
    <w:rsid w:val="00A612F2"/>
    <w:rsid w:val="00A628D2"/>
    <w:rsid w:val="00A63F5D"/>
    <w:rsid w:val="00A670F7"/>
    <w:rsid w:val="00A6762D"/>
    <w:rsid w:val="00A703F2"/>
    <w:rsid w:val="00A71E24"/>
    <w:rsid w:val="00A72207"/>
    <w:rsid w:val="00A7248C"/>
    <w:rsid w:val="00A73B61"/>
    <w:rsid w:val="00A751D6"/>
    <w:rsid w:val="00A7551F"/>
    <w:rsid w:val="00A77AED"/>
    <w:rsid w:val="00A80179"/>
    <w:rsid w:val="00A809C1"/>
    <w:rsid w:val="00A815A7"/>
    <w:rsid w:val="00A82F2D"/>
    <w:rsid w:val="00A83D62"/>
    <w:rsid w:val="00A8569B"/>
    <w:rsid w:val="00A870B3"/>
    <w:rsid w:val="00A87EFB"/>
    <w:rsid w:val="00A90B5E"/>
    <w:rsid w:val="00A91E48"/>
    <w:rsid w:val="00A9419D"/>
    <w:rsid w:val="00A958D3"/>
    <w:rsid w:val="00A96FF9"/>
    <w:rsid w:val="00A97135"/>
    <w:rsid w:val="00A973CE"/>
    <w:rsid w:val="00AA2307"/>
    <w:rsid w:val="00AA3747"/>
    <w:rsid w:val="00AA3953"/>
    <w:rsid w:val="00AA5CCA"/>
    <w:rsid w:val="00AA6100"/>
    <w:rsid w:val="00AA728B"/>
    <w:rsid w:val="00AB01B3"/>
    <w:rsid w:val="00AB1115"/>
    <w:rsid w:val="00AB1C32"/>
    <w:rsid w:val="00AB363C"/>
    <w:rsid w:val="00AB5D80"/>
    <w:rsid w:val="00AB6FEA"/>
    <w:rsid w:val="00AB76F1"/>
    <w:rsid w:val="00AB7A2C"/>
    <w:rsid w:val="00AC0653"/>
    <w:rsid w:val="00AC0800"/>
    <w:rsid w:val="00AC08FD"/>
    <w:rsid w:val="00AC0E46"/>
    <w:rsid w:val="00AC155F"/>
    <w:rsid w:val="00AC181E"/>
    <w:rsid w:val="00AC274A"/>
    <w:rsid w:val="00AC2B30"/>
    <w:rsid w:val="00AC3369"/>
    <w:rsid w:val="00AC354F"/>
    <w:rsid w:val="00AC76A4"/>
    <w:rsid w:val="00AD2392"/>
    <w:rsid w:val="00AD4103"/>
    <w:rsid w:val="00AD5837"/>
    <w:rsid w:val="00AD59FF"/>
    <w:rsid w:val="00AD6A6E"/>
    <w:rsid w:val="00AD6BDC"/>
    <w:rsid w:val="00AD76A4"/>
    <w:rsid w:val="00AD78F8"/>
    <w:rsid w:val="00AE022C"/>
    <w:rsid w:val="00AE4030"/>
    <w:rsid w:val="00AE4302"/>
    <w:rsid w:val="00AE4546"/>
    <w:rsid w:val="00AE5254"/>
    <w:rsid w:val="00AE6F67"/>
    <w:rsid w:val="00AE7801"/>
    <w:rsid w:val="00AF2840"/>
    <w:rsid w:val="00AF48F9"/>
    <w:rsid w:val="00AF4D7D"/>
    <w:rsid w:val="00AF791F"/>
    <w:rsid w:val="00B0265B"/>
    <w:rsid w:val="00B028BF"/>
    <w:rsid w:val="00B03EBF"/>
    <w:rsid w:val="00B03FE5"/>
    <w:rsid w:val="00B043BC"/>
    <w:rsid w:val="00B071DF"/>
    <w:rsid w:val="00B0757B"/>
    <w:rsid w:val="00B075FA"/>
    <w:rsid w:val="00B113F6"/>
    <w:rsid w:val="00B11C72"/>
    <w:rsid w:val="00B11E9C"/>
    <w:rsid w:val="00B11EF8"/>
    <w:rsid w:val="00B13685"/>
    <w:rsid w:val="00B13E1B"/>
    <w:rsid w:val="00B142F1"/>
    <w:rsid w:val="00B176B9"/>
    <w:rsid w:val="00B17AC6"/>
    <w:rsid w:val="00B20938"/>
    <w:rsid w:val="00B23766"/>
    <w:rsid w:val="00B25450"/>
    <w:rsid w:val="00B26450"/>
    <w:rsid w:val="00B27B71"/>
    <w:rsid w:val="00B3055E"/>
    <w:rsid w:val="00B34005"/>
    <w:rsid w:val="00B348BA"/>
    <w:rsid w:val="00B379D4"/>
    <w:rsid w:val="00B41D9C"/>
    <w:rsid w:val="00B42520"/>
    <w:rsid w:val="00B4371B"/>
    <w:rsid w:val="00B45701"/>
    <w:rsid w:val="00B46FBD"/>
    <w:rsid w:val="00B503A8"/>
    <w:rsid w:val="00B50675"/>
    <w:rsid w:val="00B51B97"/>
    <w:rsid w:val="00B5519E"/>
    <w:rsid w:val="00B56D1C"/>
    <w:rsid w:val="00B61222"/>
    <w:rsid w:val="00B61B88"/>
    <w:rsid w:val="00B63109"/>
    <w:rsid w:val="00B6373B"/>
    <w:rsid w:val="00B63975"/>
    <w:rsid w:val="00B64647"/>
    <w:rsid w:val="00B65AD0"/>
    <w:rsid w:val="00B66905"/>
    <w:rsid w:val="00B6737A"/>
    <w:rsid w:val="00B71EBE"/>
    <w:rsid w:val="00B71FAC"/>
    <w:rsid w:val="00B72EBE"/>
    <w:rsid w:val="00B75C3D"/>
    <w:rsid w:val="00B761C6"/>
    <w:rsid w:val="00B80ACC"/>
    <w:rsid w:val="00B80C2F"/>
    <w:rsid w:val="00B80EE6"/>
    <w:rsid w:val="00B839AF"/>
    <w:rsid w:val="00B862E1"/>
    <w:rsid w:val="00B87583"/>
    <w:rsid w:val="00B90979"/>
    <w:rsid w:val="00B90D68"/>
    <w:rsid w:val="00B91571"/>
    <w:rsid w:val="00B91A16"/>
    <w:rsid w:val="00B92B0D"/>
    <w:rsid w:val="00B9301B"/>
    <w:rsid w:val="00B93F05"/>
    <w:rsid w:val="00B9458A"/>
    <w:rsid w:val="00B94CE3"/>
    <w:rsid w:val="00B9528E"/>
    <w:rsid w:val="00B95F21"/>
    <w:rsid w:val="00BA1C2D"/>
    <w:rsid w:val="00BA1D6C"/>
    <w:rsid w:val="00BA2FA2"/>
    <w:rsid w:val="00BA5C33"/>
    <w:rsid w:val="00BB01AA"/>
    <w:rsid w:val="00BB02CE"/>
    <w:rsid w:val="00BB071C"/>
    <w:rsid w:val="00BB07D5"/>
    <w:rsid w:val="00BB1160"/>
    <w:rsid w:val="00BB1811"/>
    <w:rsid w:val="00BB4C86"/>
    <w:rsid w:val="00BB4D65"/>
    <w:rsid w:val="00BB5BFC"/>
    <w:rsid w:val="00BC0E77"/>
    <w:rsid w:val="00BC100F"/>
    <w:rsid w:val="00BC136A"/>
    <w:rsid w:val="00BC1B62"/>
    <w:rsid w:val="00BC26DD"/>
    <w:rsid w:val="00BC2B2C"/>
    <w:rsid w:val="00BC312F"/>
    <w:rsid w:val="00BC4C30"/>
    <w:rsid w:val="00BC4F07"/>
    <w:rsid w:val="00BC795B"/>
    <w:rsid w:val="00BD0C28"/>
    <w:rsid w:val="00BD1D05"/>
    <w:rsid w:val="00BD3524"/>
    <w:rsid w:val="00BD3A51"/>
    <w:rsid w:val="00BD55CC"/>
    <w:rsid w:val="00BD6EDC"/>
    <w:rsid w:val="00BE0900"/>
    <w:rsid w:val="00BE0AE9"/>
    <w:rsid w:val="00BE1FB4"/>
    <w:rsid w:val="00BE2E63"/>
    <w:rsid w:val="00BE305F"/>
    <w:rsid w:val="00BE3CA2"/>
    <w:rsid w:val="00BE50E7"/>
    <w:rsid w:val="00BE5A74"/>
    <w:rsid w:val="00BE5CEF"/>
    <w:rsid w:val="00BE6C17"/>
    <w:rsid w:val="00BF0434"/>
    <w:rsid w:val="00BF0A31"/>
    <w:rsid w:val="00BF1075"/>
    <w:rsid w:val="00BF1CFB"/>
    <w:rsid w:val="00BF2958"/>
    <w:rsid w:val="00BF2E10"/>
    <w:rsid w:val="00BF3CFC"/>
    <w:rsid w:val="00BF681A"/>
    <w:rsid w:val="00C01D0D"/>
    <w:rsid w:val="00C02F09"/>
    <w:rsid w:val="00C043B0"/>
    <w:rsid w:val="00C062D4"/>
    <w:rsid w:val="00C0797C"/>
    <w:rsid w:val="00C07C8E"/>
    <w:rsid w:val="00C07E5B"/>
    <w:rsid w:val="00C1078F"/>
    <w:rsid w:val="00C107F1"/>
    <w:rsid w:val="00C10AE7"/>
    <w:rsid w:val="00C10E00"/>
    <w:rsid w:val="00C11453"/>
    <w:rsid w:val="00C126F2"/>
    <w:rsid w:val="00C134FD"/>
    <w:rsid w:val="00C1400A"/>
    <w:rsid w:val="00C14729"/>
    <w:rsid w:val="00C1509C"/>
    <w:rsid w:val="00C164A7"/>
    <w:rsid w:val="00C17463"/>
    <w:rsid w:val="00C17B37"/>
    <w:rsid w:val="00C17F65"/>
    <w:rsid w:val="00C211D1"/>
    <w:rsid w:val="00C220A5"/>
    <w:rsid w:val="00C25406"/>
    <w:rsid w:val="00C25FA7"/>
    <w:rsid w:val="00C27016"/>
    <w:rsid w:val="00C316E1"/>
    <w:rsid w:val="00C325B5"/>
    <w:rsid w:val="00C326A6"/>
    <w:rsid w:val="00C32937"/>
    <w:rsid w:val="00C32AD5"/>
    <w:rsid w:val="00C34733"/>
    <w:rsid w:val="00C349B9"/>
    <w:rsid w:val="00C354B3"/>
    <w:rsid w:val="00C36EF1"/>
    <w:rsid w:val="00C371D4"/>
    <w:rsid w:val="00C3722E"/>
    <w:rsid w:val="00C40865"/>
    <w:rsid w:val="00C40BC3"/>
    <w:rsid w:val="00C40C13"/>
    <w:rsid w:val="00C41A52"/>
    <w:rsid w:val="00C41FEB"/>
    <w:rsid w:val="00C426D0"/>
    <w:rsid w:val="00C428E2"/>
    <w:rsid w:val="00C44B94"/>
    <w:rsid w:val="00C4504D"/>
    <w:rsid w:val="00C453DA"/>
    <w:rsid w:val="00C45F6D"/>
    <w:rsid w:val="00C4678B"/>
    <w:rsid w:val="00C473C2"/>
    <w:rsid w:val="00C51AD8"/>
    <w:rsid w:val="00C521D7"/>
    <w:rsid w:val="00C526F5"/>
    <w:rsid w:val="00C52EBE"/>
    <w:rsid w:val="00C555C1"/>
    <w:rsid w:val="00C5588B"/>
    <w:rsid w:val="00C57AF2"/>
    <w:rsid w:val="00C60CAD"/>
    <w:rsid w:val="00C625BB"/>
    <w:rsid w:val="00C62D0F"/>
    <w:rsid w:val="00C62D4E"/>
    <w:rsid w:val="00C63569"/>
    <w:rsid w:val="00C645E6"/>
    <w:rsid w:val="00C659B4"/>
    <w:rsid w:val="00C66E70"/>
    <w:rsid w:val="00C67565"/>
    <w:rsid w:val="00C67EC4"/>
    <w:rsid w:val="00C7056E"/>
    <w:rsid w:val="00C70797"/>
    <w:rsid w:val="00C70FE0"/>
    <w:rsid w:val="00C71735"/>
    <w:rsid w:val="00C72F38"/>
    <w:rsid w:val="00C73395"/>
    <w:rsid w:val="00C7537A"/>
    <w:rsid w:val="00C81219"/>
    <w:rsid w:val="00C81CD3"/>
    <w:rsid w:val="00C81D6B"/>
    <w:rsid w:val="00C83DB0"/>
    <w:rsid w:val="00C858E4"/>
    <w:rsid w:val="00C86029"/>
    <w:rsid w:val="00C86BCE"/>
    <w:rsid w:val="00C872AF"/>
    <w:rsid w:val="00C872F5"/>
    <w:rsid w:val="00C87D3F"/>
    <w:rsid w:val="00C907EE"/>
    <w:rsid w:val="00C924B1"/>
    <w:rsid w:val="00C93BE8"/>
    <w:rsid w:val="00C941DA"/>
    <w:rsid w:val="00C94A3A"/>
    <w:rsid w:val="00C96592"/>
    <w:rsid w:val="00C97FED"/>
    <w:rsid w:val="00CA1ABF"/>
    <w:rsid w:val="00CA2ECE"/>
    <w:rsid w:val="00CA4A5D"/>
    <w:rsid w:val="00CA6021"/>
    <w:rsid w:val="00CA615C"/>
    <w:rsid w:val="00CA6CB3"/>
    <w:rsid w:val="00CB204D"/>
    <w:rsid w:val="00CB3EA4"/>
    <w:rsid w:val="00CB41B6"/>
    <w:rsid w:val="00CB4ED0"/>
    <w:rsid w:val="00CB7603"/>
    <w:rsid w:val="00CB7EA8"/>
    <w:rsid w:val="00CC0494"/>
    <w:rsid w:val="00CC081C"/>
    <w:rsid w:val="00CC3C60"/>
    <w:rsid w:val="00CC3D63"/>
    <w:rsid w:val="00CC4E02"/>
    <w:rsid w:val="00CC5195"/>
    <w:rsid w:val="00CD07F9"/>
    <w:rsid w:val="00CD0AA6"/>
    <w:rsid w:val="00CD0C0D"/>
    <w:rsid w:val="00CD276D"/>
    <w:rsid w:val="00CD2CD3"/>
    <w:rsid w:val="00CD381B"/>
    <w:rsid w:val="00CD4E28"/>
    <w:rsid w:val="00CD55C7"/>
    <w:rsid w:val="00CD6887"/>
    <w:rsid w:val="00CD6C9E"/>
    <w:rsid w:val="00CD73AF"/>
    <w:rsid w:val="00CD750A"/>
    <w:rsid w:val="00CD7986"/>
    <w:rsid w:val="00CE0A66"/>
    <w:rsid w:val="00CE305B"/>
    <w:rsid w:val="00CE3A88"/>
    <w:rsid w:val="00CE446C"/>
    <w:rsid w:val="00CE4F8B"/>
    <w:rsid w:val="00CE6602"/>
    <w:rsid w:val="00CE79C4"/>
    <w:rsid w:val="00CE7AAE"/>
    <w:rsid w:val="00CE7F07"/>
    <w:rsid w:val="00CE7F35"/>
    <w:rsid w:val="00CF15E1"/>
    <w:rsid w:val="00CF1DEF"/>
    <w:rsid w:val="00CF2DE6"/>
    <w:rsid w:val="00CF2F10"/>
    <w:rsid w:val="00CF37E0"/>
    <w:rsid w:val="00CF3F62"/>
    <w:rsid w:val="00CF51A0"/>
    <w:rsid w:val="00CF5EC7"/>
    <w:rsid w:val="00CF6A2E"/>
    <w:rsid w:val="00CF6B42"/>
    <w:rsid w:val="00CF7486"/>
    <w:rsid w:val="00CF76BF"/>
    <w:rsid w:val="00D004BE"/>
    <w:rsid w:val="00D00F3D"/>
    <w:rsid w:val="00D01796"/>
    <w:rsid w:val="00D0389E"/>
    <w:rsid w:val="00D04583"/>
    <w:rsid w:val="00D0459F"/>
    <w:rsid w:val="00D0571C"/>
    <w:rsid w:val="00D064F3"/>
    <w:rsid w:val="00D07EED"/>
    <w:rsid w:val="00D113A0"/>
    <w:rsid w:val="00D11844"/>
    <w:rsid w:val="00D124B9"/>
    <w:rsid w:val="00D133AB"/>
    <w:rsid w:val="00D1395D"/>
    <w:rsid w:val="00D13B41"/>
    <w:rsid w:val="00D13EE9"/>
    <w:rsid w:val="00D1498D"/>
    <w:rsid w:val="00D156CC"/>
    <w:rsid w:val="00D15A9B"/>
    <w:rsid w:val="00D15D70"/>
    <w:rsid w:val="00D16D51"/>
    <w:rsid w:val="00D20FA0"/>
    <w:rsid w:val="00D2294C"/>
    <w:rsid w:val="00D23DF3"/>
    <w:rsid w:val="00D247BD"/>
    <w:rsid w:val="00D24A58"/>
    <w:rsid w:val="00D24CB7"/>
    <w:rsid w:val="00D25308"/>
    <w:rsid w:val="00D26121"/>
    <w:rsid w:val="00D26A23"/>
    <w:rsid w:val="00D30EAB"/>
    <w:rsid w:val="00D326BA"/>
    <w:rsid w:val="00D35161"/>
    <w:rsid w:val="00D3582A"/>
    <w:rsid w:val="00D36CA5"/>
    <w:rsid w:val="00D3737D"/>
    <w:rsid w:val="00D3783A"/>
    <w:rsid w:val="00D4024B"/>
    <w:rsid w:val="00D40647"/>
    <w:rsid w:val="00D41CF9"/>
    <w:rsid w:val="00D43DF0"/>
    <w:rsid w:val="00D44D45"/>
    <w:rsid w:val="00D4610E"/>
    <w:rsid w:val="00D462DF"/>
    <w:rsid w:val="00D47296"/>
    <w:rsid w:val="00D50BDD"/>
    <w:rsid w:val="00D52E9C"/>
    <w:rsid w:val="00D5316B"/>
    <w:rsid w:val="00D53EDC"/>
    <w:rsid w:val="00D5547D"/>
    <w:rsid w:val="00D55E5D"/>
    <w:rsid w:val="00D56D89"/>
    <w:rsid w:val="00D57FD5"/>
    <w:rsid w:val="00D608EF"/>
    <w:rsid w:val="00D60A10"/>
    <w:rsid w:val="00D61EBB"/>
    <w:rsid w:val="00D62BD1"/>
    <w:rsid w:val="00D63027"/>
    <w:rsid w:val="00D63DB0"/>
    <w:rsid w:val="00D64FF4"/>
    <w:rsid w:val="00D65494"/>
    <w:rsid w:val="00D66BAE"/>
    <w:rsid w:val="00D71F66"/>
    <w:rsid w:val="00D73AA3"/>
    <w:rsid w:val="00D73D37"/>
    <w:rsid w:val="00D74545"/>
    <w:rsid w:val="00D74A50"/>
    <w:rsid w:val="00D74F2C"/>
    <w:rsid w:val="00D77CA6"/>
    <w:rsid w:val="00D84777"/>
    <w:rsid w:val="00D86700"/>
    <w:rsid w:val="00D869FA"/>
    <w:rsid w:val="00D87564"/>
    <w:rsid w:val="00D87CDD"/>
    <w:rsid w:val="00D909F0"/>
    <w:rsid w:val="00D91EE2"/>
    <w:rsid w:val="00D92559"/>
    <w:rsid w:val="00D92643"/>
    <w:rsid w:val="00D92675"/>
    <w:rsid w:val="00D92D6A"/>
    <w:rsid w:val="00D95F4D"/>
    <w:rsid w:val="00D96031"/>
    <w:rsid w:val="00D97223"/>
    <w:rsid w:val="00D975BC"/>
    <w:rsid w:val="00D9763D"/>
    <w:rsid w:val="00DA110A"/>
    <w:rsid w:val="00DA235A"/>
    <w:rsid w:val="00DA3675"/>
    <w:rsid w:val="00DA409E"/>
    <w:rsid w:val="00DA429A"/>
    <w:rsid w:val="00DA46CC"/>
    <w:rsid w:val="00DB0348"/>
    <w:rsid w:val="00DB3415"/>
    <w:rsid w:val="00DB532C"/>
    <w:rsid w:val="00DB625F"/>
    <w:rsid w:val="00DB74B7"/>
    <w:rsid w:val="00DB7C26"/>
    <w:rsid w:val="00DC0C96"/>
    <w:rsid w:val="00DC3A1F"/>
    <w:rsid w:val="00DC3A7C"/>
    <w:rsid w:val="00DC3D41"/>
    <w:rsid w:val="00DC40E6"/>
    <w:rsid w:val="00DC422F"/>
    <w:rsid w:val="00DC43DB"/>
    <w:rsid w:val="00DC47B4"/>
    <w:rsid w:val="00DC5799"/>
    <w:rsid w:val="00DC6EDA"/>
    <w:rsid w:val="00DD1BB1"/>
    <w:rsid w:val="00DD4B45"/>
    <w:rsid w:val="00DD5390"/>
    <w:rsid w:val="00DD574F"/>
    <w:rsid w:val="00DE054F"/>
    <w:rsid w:val="00DE199D"/>
    <w:rsid w:val="00DE319B"/>
    <w:rsid w:val="00DE3E22"/>
    <w:rsid w:val="00DE43F2"/>
    <w:rsid w:val="00DE6254"/>
    <w:rsid w:val="00DE6F4D"/>
    <w:rsid w:val="00DE71ED"/>
    <w:rsid w:val="00DE7930"/>
    <w:rsid w:val="00DF0DBE"/>
    <w:rsid w:val="00DF1875"/>
    <w:rsid w:val="00DF395F"/>
    <w:rsid w:val="00DF3A5C"/>
    <w:rsid w:val="00DF3C3E"/>
    <w:rsid w:val="00DF5315"/>
    <w:rsid w:val="00DF700B"/>
    <w:rsid w:val="00E01069"/>
    <w:rsid w:val="00E016F4"/>
    <w:rsid w:val="00E01D1E"/>
    <w:rsid w:val="00E0291C"/>
    <w:rsid w:val="00E04484"/>
    <w:rsid w:val="00E044AF"/>
    <w:rsid w:val="00E04FC3"/>
    <w:rsid w:val="00E064C1"/>
    <w:rsid w:val="00E06585"/>
    <w:rsid w:val="00E0712A"/>
    <w:rsid w:val="00E10CA1"/>
    <w:rsid w:val="00E10E44"/>
    <w:rsid w:val="00E11C18"/>
    <w:rsid w:val="00E12826"/>
    <w:rsid w:val="00E154D2"/>
    <w:rsid w:val="00E15F18"/>
    <w:rsid w:val="00E169D6"/>
    <w:rsid w:val="00E16E15"/>
    <w:rsid w:val="00E17F45"/>
    <w:rsid w:val="00E211DD"/>
    <w:rsid w:val="00E219D9"/>
    <w:rsid w:val="00E22373"/>
    <w:rsid w:val="00E23063"/>
    <w:rsid w:val="00E235DB"/>
    <w:rsid w:val="00E239F7"/>
    <w:rsid w:val="00E24D02"/>
    <w:rsid w:val="00E24EEF"/>
    <w:rsid w:val="00E2560A"/>
    <w:rsid w:val="00E25B6C"/>
    <w:rsid w:val="00E269C7"/>
    <w:rsid w:val="00E2752F"/>
    <w:rsid w:val="00E27705"/>
    <w:rsid w:val="00E30FCD"/>
    <w:rsid w:val="00E31BA8"/>
    <w:rsid w:val="00E31EE5"/>
    <w:rsid w:val="00E323E2"/>
    <w:rsid w:val="00E41883"/>
    <w:rsid w:val="00E436D6"/>
    <w:rsid w:val="00E4400B"/>
    <w:rsid w:val="00E45020"/>
    <w:rsid w:val="00E46AE9"/>
    <w:rsid w:val="00E50177"/>
    <w:rsid w:val="00E5213E"/>
    <w:rsid w:val="00E53C2E"/>
    <w:rsid w:val="00E54601"/>
    <w:rsid w:val="00E550B9"/>
    <w:rsid w:val="00E55F9E"/>
    <w:rsid w:val="00E5696F"/>
    <w:rsid w:val="00E57FF2"/>
    <w:rsid w:val="00E600B1"/>
    <w:rsid w:val="00E6045E"/>
    <w:rsid w:val="00E61596"/>
    <w:rsid w:val="00E61CB3"/>
    <w:rsid w:val="00E62233"/>
    <w:rsid w:val="00E6352C"/>
    <w:rsid w:val="00E63B78"/>
    <w:rsid w:val="00E66D4C"/>
    <w:rsid w:val="00E670DA"/>
    <w:rsid w:val="00E70826"/>
    <w:rsid w:val="00E7142D"/>
    <w:rsid w:val="00E71AF4"/>
    <w:rsid w:val="00E73577"/>
    <w:rsid w:val="00E74735"/>
    <w:rsid w:val="00E7684A"/>
    <w:rsid w:val="00E76F83"/>
    <w:rsid w:val="00E77912"/>
    <w:rsid w:val="00E7799A"/>
    <w:rsid w:val="00E82184"/>
    <w:rsid w:val="00E82518"/>
    <w:rsid w:val="00E834DF"/>
    <w:rsid w:val="00E8351B"/>
    <w:rsid w:val="00E8459A"/>
    <w:rsid w:val="00E86B4C"/>
    <w:rsid w:val="00E907D8"/>
    <w:rsid w:val="00E90A0E"/>
    <w:rsid w:val="00E90B6D"/>
    <w:rsid w:val="00E91518"/>
    <w:rsid w:val="00E92432"/>
    <w:rsid w:val="00E926E2"/>
    <w:rsid w:val="00E92AB4"/>
    <w:rsid w:val="00E92AC6"/>
    <w:rsid w:val="00E93E44"/>
    <w:rsid w:val="00E94542"/>
    <w:rsid w:val="00E947CF"/>
    <w:rsid w:val="00E954A7"/>
    <w:rsid w:val="00E97980"/>
    <w:rsid w:val="00E97E3A"/>
    <w:rsid w:val="00E97F5C"/>
    <w:rsid w:val="00E97FEB"/>
    <w:rsid w:val="00EA1938"/>
    <w:rsid w:val="00EA2C40"/>
    <w:rsid w:val="00EA3ACF"/>
    <w:rsid w:val="00EA57EF"/>
    <w:rsid w:val="00EA6A26"/>
    <w:rsid w:val="00EA72EE"/>
    <w:rsid w:val="00EA774A"/>
    <w:rsid w:val="00EA7E33"/>
    <w:rsid w:val="00EA7EA2"/>
    <w:rsid w:val="00EB017D"/>
    <w:rsid w:val="00EB05B7"/>
    <w:rsid w:val="00EB0B0A"/>
    <w:rsid w:val="00EB1109"/>
    <w:rsid w:val="00EB2864"/>
    <w:rsid w:val="00EB28D5"/>
    <w:rsid w:val="00EB300B"/>
    <w:rsid w:val="00EB64F9"/>
    <w:rsid w:val="00EB6E31"/>
    <w:rsid w:val="00EC1876"/>
    <w:rsid w:val="00EC363C"/>
    <w:rsid w:val="00EC4A19"/>
    <w:rsid w:val="00EC7A72"/>
    <w:rsid w:val="00EC7B99"/>
    <w:rsid w:val="00ED0347"/>
    <w:rsid w:val="00ED1586"/>
    <w:rsid w:val="00ED4DBC"/>
    <w:rsid w:val="00ED5920"/>
    <w:rsid w:val="00ED690E"/>
    <w:rsid w:val="00ED6BB5"/>
    <w:rsid w:val="00ED7822"/>
    <w:rsid w:val="00EE04F6"/>
    <w:rsid w:val="00EE0AEC"/>
    <w:rsid w:val="00EE189A"/>
    <w:rsid w:val="00EE3C34"/>
    <w:rsid w:val="00EE6243"/>
    <w:rsid w:val="00EE6ED6"/>
    <w:rsid w:val="00EF5B3A"/>
    <w:rsid w:val="00EF70BD"/>
    <w:rsid w:val="00EF7707"/>
    <w:rsid w:val="00F00747"/>
    <w:rsid w:val="00F019F7"/>
    <w:rsid w:val="00F0284E"/>
    <w:rsid w:val="00F02D65"/>
    <w:rsid w:val="00F03AEA"/>
    <w:rsid w:val="00F043A0"/>
    <w:rsid w:val="00F04E72"/>
    <w:rsid w:val="00F0624C"/>
    <w:rsid w:val="00F10292"/>
    <w:rsid w:val="00F14106"/>
    <w:rsid w:val="00F17425"/>
    <w:rsid w:val="00F200D2"/>
    <w:rsid w:val="00F203D6"/>
    <w:rsid w:val="00F21D05"/>
    <w:rsid w:val="00F227A0"/>
    <w:rsid w:val="00F23115"/>
    <w:rsid w:val="00F234CA"/>
    <w:rsid w:val="00F23CE1"/>
    <w:rsid w:val="00F26D9A"/>
    <w:rsid w:val="00F27B09"/>
    <w:rsid w:val="00F32452"/>
    <w:rsid w:val="00F32C3C"/>
    <w:rsid w:val="00F34EE7"/>
    <w:rsid w:val="00F35975"/>
    <w:rsid w:val="00F377F2"/>
    <w:rsid w:val="00F40C5A"/>
    <w:rsid w:val="00F420C2"/>
    <w:rsid w:val="00F43548"/>
    <w:rsid w:val="00F44F1C"/>
    <w:rsid w:val="00F4596E"/>
    <w:rsid w:val="00F45C58"/>
    <w:rsid w:val="00F50811"/>
    <w:rsid w:val="00F51165"/>
    <w:rsid w:val="00F51494"/>
    <w:rsid w:val="00F53E02"/>
    <w:rsid w:val="00F5451A"/>
    <w:rsid w:val="00F546C1"/>
    <w:rsid w:val="00F56F90"/>
    <w:rsid w:val="00F6024F"/>
    <w:rsid w:val="00F60923"/>
    <w:rsid w:val="00F60B31"/>
    <w:rsid w:val="00F622A5"/>
    <w:rsid w:val="00F62587"/>
    <w:rsid w:val="00F62EE8"/>
    <w:rsid w:val="00F65BE5"/>
    <w:rsid w:val="00F6650A"/>
    <w:rsid w:val="00F66AD0"/>
    <w:rsid w:val="00F702DE"/>
    <w:rsid w:val="00F724FF"/>
    <w:rsid w:val="00F73D8B"/>
    <w:rsid w:val="00F74EE6"/>
    <w:rsid w:val="00F76A2B"/>
    <w:rsid w:val="00F775FE"/>
    <w:rsid w:val="00F77610"/>
    <w:rsid w:val="00F80806"/>
    <w:rsid w:val="00F809D2"/>
    <w:rsid w:val="00F80AB9"/>
    <w:rsid w:val="00F820B5"/>
    <w:rsid w:val="00F82C38"/>
    <w:rsid w:val="00F849E9"/>
    <w:rsid w:val="00F905C3"/>
    <w:rsid w:val="00F91A5E"/>
    <w:rsid w:val="00F93666"/>
    <w:rsid w:val="00F966A9"/>
    <w:rsid w:val="00F970F7"/>
    <w:rsid w:val="00F97416"/>
    <w:rsid w:val="00FA102C"/>
    <w:rsid w:val="00FA2635"/>
    <w:rsid w:val="00FA276A"/>
    <w:rsid w:val="00FA4013"/>
    <w:rsid w:val="00FA579F"/>
    <w:rsid w:val="00FA58F4"/>
    <w:rsid w:val="00FA5925"/>
    <w:rsid w:val="00FA699E"/>
    <w:rsid w:val="00FA6EDB"/>
    <w:rsid w:val="00FA7098"/>
    <w:rsid w:val="00FA7A89"/>
    <w:rsid w:val="00FA7F73"/>
    <w:rsid w:val="00FB25DB"/>
    <w:rsid w:val="00FB26E5"/>
    <w:rsid w:val="00FB52A0"/>
    <w:rsid w:val="00FB5A44"/>
    <w:rsid w:val="00FB7466"/>
    <w:rsid w:val="00FC0996"/>
    <w:rsid w:val="00FC5497"/>
    <w:rsid w:val="00FC7A80"/>
    <w:rsid w:val="00FC7E00"/>
    <w:rsid w:val="00FD09EF"/>
    <w:rsid w:val="00FD270D"/>
    <w:rsid w:val="00FD29C1"/>
    <w:rsid w:val="00FD3655"/>
    <w:rsid w:val="00FD3837"/>
    <w:rsid w:val="00FD4740"/>
    <w:rsid w:val="00FD568A"/>
    <w:rsid w:val="00FD5FF9"/>
    <w:rsid w:val="00FD7848"/>
    <w:rsid w:val="00FE06AC"/>
    <w:rsid w:val="00FE13D9"/>
    <w:rsid w:val="00FE142C"/>
    <w:rsid w:val="00FE4D08"/>
    <w:rsid w:val="00FE4F32"/>
    <w:rsid w:val="00FE50C2"/>
    <w:rsid w:val="00FE5785"/>
    <w:rsid w:val="00FE582B"/>
    <w:rsid w:val="00FE5874"/>
    <w:rsid w:val="00FE5CD9"/>
    <w:rsid w:val="00FE6AF4"/>
    <w:rsid w:val="00FE71DB"/>
    <w:rsid w:val="00FF07F3"/>
    <w:rsid w:val="00FF1B47"/>
    <w:rsid w:val="00FF1CD9"/>
    <w:rsid w:val="00FF1D28"/>
    <w:rsid w:val="00FF35E6"/>
    <w:rsid w:val="00FF42EF"/>
    <w:rsid w:val="00FF6763"/>
    <w:rsid w:val="00FF6A69"/>
    <w:rsid w:val="00FF73B6"/>
    <w:rsid w:val="00FF7401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1E31C7"/>
  <w15:docId w15:val="{1050A49C-A767-4664-9E3C-A9396B49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Tahoma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Tahoma"/>
      <w:i/>
      <w:iCs/>
      <w:sz w:val="24"/>
      <w:szCs w:val="24"/>
      <w:lang w:val="es-ES"/>
    </w:rPr>
  </w:style>
  <w:style w:type="paragraph" w:styleId="Ttulo3">
    <w:name w:val="heading 3"/>
    <w:aliases w:val=" Car Car Car"/>
    <w:basedOn w:val="Normal"/>
    <w:next w:val="Normal"/>
    <w:link w:val="Ttulo3Car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 w:cs="Arial"/>
      <w:b/>
      <w:bCs/>
      <w:sz w:val="18"/>
      <w:szCs w:val="22"/>
      <w:lang w:val="es-ES"/>
    </w:rPr>
  </w:style>
  <w:style w:type="paragraph" w:styleId="Ttulo6">
    <w:name w:val="heading 6"/>
    <w:basedOn w:val="Normal"/>
    <w:next w:val="Normal"/>
    <w:link w:val="Ttulo6Car"/>
    <w:qFormat/>
    <w:pPr>
      <w:keepNext/>
      <w:jc w:val="center"/>
      <w:outlineLvl w:val="5"/>
    </w:pPr>
    <w:rPr>
      <w:rFonts w:ascii="Verdana" w:hAnsi="Verdana" w:cs="Arial"/>
      <w:b/>
      <w:bCs/>
      <w:sz w:val="16"/>
      <w:szCs w:val="22"/>
      <w:lang w:val="es-ES"/>
    </w:rPr>
  </w:style>
  <w:style w:type="paragraph" w:styleId="Ttulo7">
    <w:name w:val="heading 7"/>
    <w:basedOn w:val="Normal"/>
    <w:next w:val="Normal"/>
    <w:qFormat/>
    <w:pPr>
      <w:keepNext/>
      <w:ind w:right="-1204"/>
      <w:jc w:val="center"/>
      <w:outlineLvl w:val="6"/>
    </w:pPr>
    <w:rPr>
      <w:rFonts w:ascii="Verdana" w:hAnsi="Verdana" w:cs="Arial"/>
      <w:b/>
      <w:bCs/>
      <w:sz w:val="16"/>
      <w:szCs w:val="22"/>
      <w:lang w:val="es-ES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Verdana" w:hAnsi="Verdana" w:cs="Arial"/>
      <w:b/>
      <w:bCs/>
      <w:szCs w:val="22"/>
      <w:lang w:val="es-ES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Verdana" w:hAnsi="Verdana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 Car,h18 Car Car,h18 Car,h18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aliases w:val=" Car Car, Car Car Car Car Car"/>
    <w:basedOn w:val="Normal"/>
    <w:link w:val="Textoindependiente3Car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character" w:customStyle="1" w:styleId="EquationCaption">
    <w:name w:val="_Equation Caption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val="es-CO" w:eastAsia="ar-SA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  <w:lang w:val="es-CO"/>
    </w:rPr>
  </w:style>
  <w:style w:type="table" w:styleId="Tablaconcuadrcula">
    <w:name w:val="Table Grid"/>
    <w:basedOn w:val="Tablanormal"/>
    <w:rsid w:val="0059749C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D59F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Textocomentario1">
    <w:name w:val="Texto comentario1"/>
    <w:basedOn w:val="Normal"/>
    <w:rsid w:val="00D20FA0"/>
    <w:pPr>
      <w:suppressAutoHyphens/>
      <w:autoSpaceDN/>
      <w:adjustRightInd/>
      <w:jc w:val="both"/>
      <w:textAlignment w:val="auto"/>
    </w:pPr>
    <w:rPr>
      <w:rFonts w:ascii="Arial" w:hAnsi="Arial"/>
      <w:sz w:val="24"/>
      <w:lang w:val="es-CO" w:eastAsia="ar-SA"/>
    </w:rPr>
  </w:style>
  <w:style w:type="paragraph" w:customStyle="1" w:styleId="Sangra2detindependiente1">
    <w:name w:val="Sangría 2 de t. independiente1"/>
    <w:basedOn w:val="Normal"/>
    <w:rsid w:val="007F6145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val="es-CO" w:eastAsia="ar-SA"/>
    </w:rPr>
  </w:style>
  <w:style w:type="paragraph" w:styleId="Sangra3detindependiente">
    <w:name w:val="Body Text Indent 3"/>
    <w:basedOn w:val="Normal"/>
    <w:rsid w:val="00621819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rsid w:val="00CF7486"/>
    <w:pPr>
      <w:spacing w:after="120"/>
      <w:ind w:left="283"/>
    </w:pPr>
  </w:style>
  <w:style w:type="paragraph" w:customStyle="1" w:styleId="CarCar1">
    <w:name w:val="Car Car1"/>
    <w:basedOn w:val="Normal"/>
    <w:rsid w:val="0080011D"/>
    <w:pPr>
      <w:widowControl w:val="0"/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s-ES" w:eastAsia="en-US"/>
    </w:rPr>
  </w:style>
  <w:style w:type="character" w:customStyle="1" w:styleId="EncabezadoCar">
    <w:name w:val="Encabezado Car"/>
    <w:aliases w:val="encabezado Car,h Car,h8 Car,h9 Car,h10 Car,h18 Car Car Car Car,h18 Car Car Car1,h18 Car Car1,h18 Car1"/>
    <w:link w:val="Encabezado"/>
    <w:rsid w:val="00C60CAD"/>
    <w:rPr>
      <w:lang w:val="es-ES_tradnl" w:eastAsia="es-ES" w:bidi="ar-SA"/>
    </w:rPr>
  </w:style>
  <w:style w:type="character" w:styleId="Nmerodepgina">
    <w:name w:val="page number"/>
    <w:basedOn w:val="Fuentedeprrafopredeter"/>
    <w:rsid w:val="005F13EB"/>
  </w:style>
  <w:style w:type="character" w:customStyle="1" w:styleId="Ttulo6Car">
    <w:name w:val="Título 6 Car"/>
    <w:link w:val="Ttulo6"/>
    <w:rsid w:val="00CA2ECE"/>
    <w:rPr>
      <w:rFonts w:ascii="Verdana" w:hAnsi="Verdana" w:cs="Arial"/>
      <w:b/>
      <w:bCs/>
      <w:sz w:val="16"/>
      <w:szCs w:val="22"/>
    </w:rPr>
  </w:style>
  <w:style w:type="character" w:customStyle="1" w:styleId="PiedepginaCar">
    <w:name w:val="Pie de página Car"/>
    <w:link w:val="Piedepgina"/>
    <w:rsid w:val="006A6BAC"/>
    <w:rPr>
      <w:lang w:val="es-ES_tradnl"/>
    </w:rPr>
  </w:style>
  <w:style w:type="paragraph" w:styleId="Prrafodelista">
    <w:name w:val="List Paragraph"/>
    <w:basedOn w:val="Normal"/>
    <w:uiPriority w:val="34"/>
    <w:qFormat/>
    <w:rsid w:val="00656675"/>
    <w:pPr>
      <w:ind w:left="708"/>
    </w:pPr>
  </w:style>
  <w:style w:type="character" w:customStyle="1" w:styleId="Textoindependiente2Car">
    <w:name w:val="Texto independiente 2 Car"/>
    <w:aliases w:val=" Car Car Car Car1"/>
    <w:link w:val="Textoindependiente2"/>
    <w:rsid w:val="005E1BA3"/>
    <w:rPr>
      <w:rFonts w:ascii="Arial" w:hAnsi="Arial" w:cs="Arial"/>
      <w:sz w:val="22"/>
      <w:szCs w:val="22"/>
      <w:lang w:val="es-ES_tradnl"/>
    </w:rPr>
  </w:style>
  <w:style w:type="character" w:customStyle="1" w:styleId="Ttulo3Car">
    <w:name w:val="Título 3 Car"/>
    <w:aliases w:val=" Car Car Car Car"/>
    <w:link w:val="Ttulo3"/>
    <w:rsid w:val="006F3636"/>
    <w:rPr>
      <w:rFonts w:ascii="Arial" w:hAnsi="Arial" w:cs="Arial"/>
      <w:b/>
      <w:bCs/>
      <w:sz w:val="22"/>
      <w:szCs w:val="22"/>
      <w:lang w:val="es-ES_tradnl"/>
    </w:rPr>
  </w:style>
  <w:style w:type="paragraph" w:styleId="Lista">
    <w:name w:val="List"/>
    <w:basedOn w:val="Textoindependiente"/>
    <w:rsid w:val="00BE5A74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rFonts w:ascii="Times New Roman" w:hAnsi="Times New Roman"/>
      <w:lang w:val="es-CO"/>
    </w:rPr>
  </w:style>
  <w:style w:type="character" w:customStyle="1" w:styleId="Textoindependiente3Car">
    <w:name w:val="Texto independiente 3 Car"/>
    <w:aliases w:val=" Car Car Car1, Car Car Car Car Car Car"/>
    <w:link w:val="Textoindependiente3"/>
    <w:rsid w:val="008E7660"/>
    <w:rPr>
      <w:rFonts w:ascii="Arial" w:hAnsi="Arial" w:cs="Arial"/>
      <w:b/>
      <w:bCs/>
      <w:sz w:val="22"/>
      <w:szCs w:val="22"/>
    </w:rPr>
  </w:style>
  <w:style w:type="paragraph" w:customStyle="1" w:styleId="Prrafodelista1">
    <w:name w:val="Párrafo de lista1"/>
    <w:basedOn w:val="Normal"/>
    <w:rsid w:val="00785F73"/>
    <w:pPr>
      <w:overflowPunct/>
      <w:autoSpaceDE/>
      <w:autoSpaceDN/>
      <w:adjustRightInd/>
      <w:ind w:left="708"/>
      <w:textAlignment w:val="auto"/>
    </w:pPr>
    <w:rPr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17</TotalTime>
  <Pages>1</Pages>
  <Words>344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2233</CharactersWithSpaces>
  <SharedDoc>false</SharedDoc>
  <HLinks>
    <vt:vector size="12" baseType="variant">
      <vt:variant>
        <vt:i4>1376336</vt:i4>
      </vt:variant>
      <vt:variant>
        <vt:i4>5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Fanery Garcia Chavez</cp:lastModifiedBy>
  <cp:revision>35</cp:revision>
  <cp:lastPrinted>2017-11-27T16:29:00Z</cp:lastPrinted>
  <dcterms:created xsi:type="dcterms:W3CDTF">2023-01-25T17:44:00Z</dcterms:created>
  <dcterms:modified xsi:type="dcterms:W3CDTF">2026-06-02T14:07:00Z</dcterms:modified>
</cp:coreProperties>
</file>