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367761" w:rsidRPr="00E169D6" w14:paraId="7F511E47" w14:textId="77777777" w:rsidTr="0076592C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563D10E" w14:textId="77777777" w:rsidR="00022903" w:rsidRPr="00022903" w:rsidRDefault="00367761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B266F8">
              <w:t>Datos generales del contrato</w:t>
            </w:r>
          </w:p>
          <w:p w14:paraId="5CF7C7B2" w14:textId="1157EF70" w:rsidR="00367761" w:rsidRPr="00E169D6" w:rsidRDefault="00022903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t>D</w:t>
            </w:r>
            <w:r w:rsidR="00367761"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28B4CD4F" w14:textId="77777777" w:rsidR="00367761" w:rsidRPr="00354C4D" w:rsidRDefault="00367761" w:rsidP="0076592C">
            <w:pPr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354C4D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3B351AC7" w14:textId="676D320B" w:rsidR="00367761" w:rsidRPr="00354C4D" w:rsidRDefault="004F6DA6" w:rsidP="0076592C">
            <w:pPr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0</w:t>
            </w:r>
            <w:r w:rsidR="007D0FC9"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>5</w:t>
            </w:r>
          </w:p>
        </w:tc>
      </w:tr>
      <w:tr w:rsidR="00367761" w:rsidRPr="00E169D6" w14:paraId="26EC02AC" w14:textId="77777777" w:rsidTr="0076592C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6038FC3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1AF235A" w14:textId="7D0C936A" w:rsidR="00367761" w:rsidRPr="00354C4D" w:rsidRDefault="00354C4D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4C4D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CD-58-202</w:t>
            </w:r>
            <w:r w:rsidR="00915C53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6</w:t>
            </w:r>
            <w:r w:rsidRPr="00354C4D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-</w:t>
            </w:r>
            <w:r w:rsidR="00915C53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1881</w:t>
            </w:r>
          </w:p>
        </w:tc>
      </w:tr>
      <w:tr w:rsidR="00367761" w:rsidRPr="00E169D6" w14:paraId="390E19E0" w14:textId="77777777" w:rsidTr="0076592C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72F453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B7E584A" w14:textId="732D111D" w:rsidR="00367761" w:rsidRPr="00354C4D" w:rsidRDefault="004226E5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JUAN JOSE ALONSO BORRERO </w:t>
            </w:r>
          </w:p>
        </w:tc>
      </w:tr>
      <w:tr w:rsidR="00367761" w:rsidRPr="00E169D6" w14:paraId="3A0A1346" w14:textId="77777777" w:rsidTr="0076592C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D037E1D" w14:textId="77777777" w:rsidR="00367761" w:rsidRPr="00354C4D" w:rsidRDefault="00367761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354C4D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>De la etapa contractual</w:t>
            </w:r>
          </w:p>
        </w:tc>
      </w:tr>
      <w:tr w:rsidR="00367761" w:rsidRPr="00E169D6" w14:paraId="798C2CFB" w14:textId="77777777" w:rsidTr="0076592C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2F923E45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186BAEBE" w14:textId="77777777" w:rsidR="00367761" w:rsidRPr="00354C4D" w:rsidRDefault="00367761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4C4D">
              <w:rPr>
                <w:rFonts w:ascii="Arial" w:hAnsi="Arial" w:cs="Arial"/>
                <w:color w:val="000000" w:themeColor="text1"/>
                <w:sz w:val="14"/>
                <w:szCs w:val="14"/>
              </w:rPr>
              <w:t> </w:t>
            </w:r>
            <w:r w:rsidRPr="00354C4D">
              <w:rPr>
                <w:rStyle w:val="Estilo1"/>
                <w:rFonts w:cs="Arial"/>
                <w:color w:val="000000" w:themeColor="text1"/>
                <w:sz w:val="14"/>
                <w:szCs w:val="14"/>
              </w:rPr>
              <w:t>Prestación de servicios x</w:t>
            </w:r>
            <w:r w:rsidRPr="00354C4D">
              <w:rPr>
                <w:color w:val="000000" w:themeColor="text1"/>
              </w:rPr>
              <w:t xml:space="preserve"> </w:t>
            </w:r>
            <w:r w:rsidRPr="00354C4D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761B620C" w14:textId="77777777" w:rsidR="00367761" w:rsidRPr="00354C4D" w:rsidRDefault="00367761" w:rsidP="0076592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54C4D">
              <w:rPr>
                <w:rFonts w:ascii="Arial" w:hAnsi="Arial" w:cs="Arial"/>
                <w:color w:val="000000" w:themeColor="text1"/>
                <w:sz w:val="14"/>
                <w:szCs w:val="14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38D5AF3" w14:textId="77777777" w:rsidR="00367761" w:rsidRPr="00354C4D" w:rsidRDefault="00367761" w:rsidP="0076592C">
            <w:pPr>
              <w:rPr>
                <w:rFonts w:ascii="Arial" w:hAnsi="Arial" w:cs="Arial"/>
                <w:sz w:val="14"/>
                <w:szCs w:val="14"/>
              </w:rPr>
            </w:pPr>
            <w:r w:rsidRPr="00354C4D">
              <w:rPr>
                <w:rFonts w:ascii="Arial" w:hAnsi="Arial" w:cs="Arial"/>
                <w:color w:val="000000"/>
                <w:sz w:val="14"/>
                <w:szCs w:val="14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30E6E808" w14:textId="77777777" w:rsidR="00367761" w:rsidRPr="00354C4D" w:rsidRDefault="00367761" w:rsidP="0076592C">
            <w:pPr>
              <w:rPr>
                <w:rFonts w:ascii="Arial" w:hAnsi="Arial" w:cs="Arial"/>
                <w:sz w:val="14"/>
                <w:szCs w:val="14"/>
              </w:rPr>
            </w:pPr>
            <w:r w:rsidRPr="00354C4D">
              <w:rPr>
                <w:rFonts w:ascii="Arial" w:hAnsi="Arial" w:cs="Arial"/>
                <w:sz w:val="14"/>
                <w:szCs w:val="14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56046E3" w14:textId="77777777" w:rsidR="00367761" w:rsidRPr="00E169D6" w:rsidRDefault="00367761" w:rsidP="0076592C">
            <w:pPr>
              <w:rPr>
                <w:rFonts w:ascii="Arial" w:hAnsi="Arial" w:cs="Arial"/>
                <w:sz w:val="14"/>
                <w:szCs w:val="14"/>
              </w:rPr>
            </w:pPr>
            <w:r w:rsidRPr="00E169D6">
              <w:rPr>
                <w:rFonts w:ascii="Arial" w:hAnsi="Arial" w:cs="Arial"/>
                <w:color w:val="000000"/>
                <w:sz w:val="14"/>
                <w:szCs w:val="14"/>
              </w:rPr>
              <w:t>Otro</w:t>
            </w:r>
          </w:p>
        </w:tc>
      </w:tr>
      <w:tr w:rsidR="00367761" w:rsidRPr="00E169D6" w14:paraId="7B36B45D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A6941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E8B25D2" w14:textId="49655688" w:rsidR="00367761" w:rsidRPr="00354C4D" w:rsidRDefault="00354C4D" w:rsidP="0076592C">
            <w:pPr>
              <w:jc w:val="both"/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  <w:t xml:space="preserve">LUPE DEL CARMEN FERRER ESCOBAR </w:t>
            </w:r>
          </w:p>
        </w:tc>
      </w:tr>
      <w:tr w:rsidR="00367761" w:rsidRPr="00E169D6" w14:paraId="5D2CFB3E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B2542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052A266" w14:textId="35194BCB" w:rsidR="00367761" w:rsidRPr="00354C4D" w:rsidRDefault="00354C4D" w:rsidP="0076592C">
            <w:pPr>
              <w:jc w:val="both"/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Cs/>
                <w:noProof/>
                <w:color w:val="000000" w:themeColor="text1"/>
                <w:sz w:val="14"/>
                <w:szCs w:val="14"/>
              </w:rPr>
              <w:t>32.851.887</w:t>
            </w:r>
          </w:p>
        </w:tc>
      </w:tr>
      <w:tr w:rsidR="00367761" w:rsidRPr="00E169D6" w14:paraId="31D12F9D" w14:textId="77777777" w:rsidTr="0076592C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1AF71B6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2AA1414" w14:textId="2907D14D" w:rsidR="00367761" w:rsidRPr="001C5E90" w:rsidRDefault="00915C53" w:rsidP="001C5E90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PARA ASESORAR A LA SECRETARIA DISTRITAL DE RECREACION Y DEPORTES EN EL DESARROLLO DE LAS ACTIVIDADES DE INDOLE OPERATIVA Y MISIONAL EN EL DISTRITO ESPECIAL, INDUSTRIAL Y PORTUARIO DE BARRANQUILLA</w:t>
            </w:r>
          </w:p>
        </w:tc>
      </w:tr>
      <w:tr w:rsidR="00367761" w:rsidRPr="00E169D6" w14:paraId="1DE24737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411C668A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968110" w14:textId="378AD322" w:rsidR="00BE2752" w:rsidRPr="00BE2752" w:rsidRDefault="00ED60B9" w:rsidP="0076592C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HASTA EL 14 DE JULIO 2026 CONTADOS A PARTIR DEL CUMPLIMIENTO DE LOS </w:t>
            </w:r>
            <w:r w:rsidR="004E7E8C">
              <w:rPr>
                <w:rFonts w:ascii="Arial" w:hAnsi="Arial" w:cs="Arial"/>
                <w:color w:val="000000" w:themeColor="text1"/>
                <w:sz w:val="16"/>
                <w:szCs w:val="16"/>
              </w:rPr>
              <w:t>REQUISITOS DE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PERFECCIONAMIENTO Y EJECUCION </w:t>
            </w:r>
          </w:p>
        </w:tc>
      </w:tr>
      <w:tr w:rsidR="00367761" w:rsidRPr="00E169D6" w14:paraId="43379FED" w14:textId="77777777" w:rsidTr="0075036B">
        <w:trPr>
          <w:trHeight w:val="353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D2BAF6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5B28C4" w14:textId="1AC2142B" w:rsidR="00367761" w:rsidRPr="0075036B" w:rsidRDefault="00915C53" w:rsidP="0076592C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202600165</w:t>
            </w:r>
          </w:p>
        </w:tc>
      </w:tr>
      <w:tr w:rsidR="00367761" w:rsidRPr="00E169D6" w14:paraId="23631F32" w14:textId="77777777" w:rsidTr="0076592C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47FF0DD4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1EC269D7" w14:textId="6889DDB3" w:rsidR="00367761" w:rsidRPr="0075036B" w:rsidRDefault="00B47987" w:rsidP="0076592C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202600774</w:t>
            </w:r>
          </w:p>
        </w:tc>
      </w:tr>
      <w:tr w:rsidR="00367761" w:rsidRPr="00E169D6" w14:paraId="22E5F4B6" w14:textId="77777777" w:rsidTr="00B83373">
        <w:trPr>
          <w:trHeight w:val="37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CB07C95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inicio del contrato</w:t>
            </w:r>
          </w:p>
          <w:p w14:paraId="09A83B8C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10E0D" w14:textId="3E341E9F" w:rsidR="00367761" w:rsidRPr="00354C4D" w:rsidRDefault="00915C53" w:rsidP="0076592C">
            <w:pPr>
              <w:jc w:val="center"/>
              <w:rPr>
                <w:rFonts w:ascii="Arial" w:hAnsi="Arial" w:cs="Arial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15</w:t>
            </w:r>
            <w:r w:rsidR="00B83373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/</w:t>
            </w:r>
            <w:r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01</w:t>
            </w:r>
            <w:r w:rsidR="00B83373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/202</w:t>
            </w:r>
            <w:r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84D84C" w14:textId="77777777" w:rsidR="00367761" w:rsidRPr="00354C4D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54C4D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Fecha de suspensión </w:t>
            </w:r>
          </w:p>
          <w:p w14:paraId="206AB1B4" w14:textId="77777777" w:rsidR="00367761" w:rsidRPr="00354C4D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354C4D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354C4D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354C4D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354C4D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354C4D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383014EB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reinicio</w:t>
            </w:r>
          </w:p>
          <w:p w14:paraId="279F3CA3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367761" w:rsidRPr="00E169D6" w14:paraId="5A384622" w14:textId="77777777" w:rsidTr="0076592C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AE9A622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>Fecha de terminación del contrato</w:t>
            </w:r>
          </w:p>
          <w:p w14:paraId="20975326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85DA8C0" w14:textId="2377B95B" w:rsidR="00367761" w:rsidRPr="00354C4D" w:rsidRDefault="00915C53" w:rsidP="0076592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14</w:t>
            </w:r>
            <w:r w:rsidR="00B83373">
              <w:rPr>
                <w:rFonts w:ascii="Arial" w:hAnsi="Arial" w:cs="Arial"/>
                <w:color w:val="000000" w:themeColor="text1"/>
                <w:sz w:val="14"/>
                <w:szCs w:val="14"/>
              </w:rPr>
              <w:t>/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07</w:t>
            </w:r>
            <w:r w:rsidR="00B83373">
              <w:rPr>
                <w:rFonts w:ascii="Arial" w:hAnsi="Arial" w:cs="Arial"/>
                <w:color w:val="000000" w:themeColor="text1"/>
                <w:sz w:val="14"/>
                <w:szCs w:val="14"/>
              </w:rPr>
              <w:t>/202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1FC6AF" w14:textId="77777777" w:rsidR="00367761" w:rsidRPr="00354C4D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A1607DC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6E901BC9" w14:textId="77777777" w:rsidTr="0076592C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BE75D9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FD6E00" w14:textId="0ED0CF56" w:rsidR="00367761" w:rsidRPr="00354C4D" w:rsidRDefault="00367761" w:rsidP="001203D0">
            <w:pPr>
              <w:ind w:left="360"/>
              <w:jc w:val="center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671C62C" w14:textId="77777777" w:rsidR="00367761" w:rsidRPr="00354C4D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65CC6D75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1B4FC02B" w14:textId="77777777" w:rsidTr="0076592C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986D8A5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31F7B3" w14:textId="77777777" w:rsidR="00367761" w:rsidRPr="000B5CE1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F86BFC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D539A35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6BBC5B63" w14:textId="77777777" w:rsidTr="0076592C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8BEE16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C39B23C" w14:textId="77777777" w:rsidR="00367761" w:rsidRPr="000B5CE1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778562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0044D56D" w14:textId="77777777" w:rsidR="00367761" w:rsidRPr="00E169D6" w:rsidRDefault="00367761" w:rsidP="0076592C">
            <w:pPr>
              <w:ind w:left="36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1C57D89C" w14:textId="77777777" w:rsidTr="0076592C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40AC5ED" w14:textId="77777777" w:rsidR="00367761" w:rsidRPr="000B5CE1" w:rsidRDefault="00367761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>Garantías constituidas por el contratista (las solicitadas en el contrato)</w:t>
            </w:r>
          </w:p>
        </w:tc>
      </w:tr>
      <w:tr w:rsidR="00367761" w:rsidRPr="00E169D6" w14:paraId="2C98F11D" w14:textId="77777777" w:rsidTr="0076592C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711DA565" w14:textId="77777777" w:rsidR="00367761" w:rsidRPr="000B5CE1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195F13E5" w14:textId="77777777" w:rsidR="00367761" w:rsidRPr="000B5CE1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</w:pPr>
            <w:r w:rsidRPr="000B5CE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6F8B09F0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44091C8C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Vigencia</w:t>
            </w:r>
          </w:p>
        </w:tc>
      </w:tr>
      <w:tr w:rsidR="00367761" w:rsidRPr="00E169D6" w14:paraId="13C4373A" w14:textId="77777777" w:rsidTr="0076592C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266BF9A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AD13729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073DECED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6DB70015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Desde</w:t>
            </w:r>
          </w:p>
          <w:p w14:paraId="208B2A7B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5E9661C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Hasta</w:t>
            </w:r>
          </w:p>
          <w:p w14:paraId="35FF0734" w14:textId="77777777" w:rsidR="00367761" w:rsidRPr="00E169D6" w:rsidRDefault="00367761" w:rsidP="0076592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dd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-mm-</w:t>
            </w:r>
            <w:proofErr w:type="spellStart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yyyy</w:t>
            </w:r>
            <w:proofErr w:type="spellEnd"/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</w:p>
        </w:tc>
      </w:tr>
      <w:tr w:rsidR="00367761" w:rsidRPr="00E169D6" w14:paraId="6505B0F3" w14:textId="77777777" w:rsidTr="0076592C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9875DAC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92172C5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3C9687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67A444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1159BC4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4445588F" w14:textId="77777777" w:rsidTr="0076592C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6625922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34AF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DABF46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8CC745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698857A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1A2598DE" w14:textId="77777777" w:rsidTr="0076592C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3634B7A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35365E2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1784B6C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EF22A2D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48FD2D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367761" w:rsidRPr="00E169D6" w14:paraId="7E03B6AF" w14:textId="77777777" w:rsidTr="0076592C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66373E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F622102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99419C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C76EF7C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9CE64F3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367761" w:rsidRPr="00E169D6" w14:paraId="50C0ECAC" w14:textId="77777777" w:rsidTr="0076592C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8453E1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292C5C4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3B9C0C1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82469B4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7F80412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</w:pPr>
          </w:p>
        </w:tc>
      </w:tr>
      <w:tr w:rsidR="00367761" w:rsidRPr="00E169D6" w14:paraId="6B0E7918" w14:textId="77777777" w:rsidTr="0076592C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4445CED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DADACC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ACAA02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A6F62D8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E2FCE69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6BB48640" w14:textId="77777777" w:rsidTr="0076592C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5487D97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06C4AC" w14:textId="77777777" w:rsidR="00367761" w:rsidRPr="00E169D6" w:rsidRDefault="00367761" w:rsidP="0076592C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3B3EAE0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8467EE5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37F0A21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03593DAF" w14:textId="77777777" w:rsidTr="0076592C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78F459B" w14:textId="77777777" w:rsidR="00367761" w:rsidRPr="00E169D6" w:rsidRDefault="00367761" w:rsidP="0076592C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Otros: </w:t>
            </w:r>
          </w:p>
          <w:p w14:paraId="1E6E04A2" w14:textId="77777777" w:rsidR="00367761" w:rsidRPr="00E169D6" w:rsidRDefault="00367761" w:rsidP="0076592C">
            <w:pPr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46C9A" w14:textId="77777777" w:rsidR="00367761" w:rsidRPr="00E169D6" w:rsidRDefault="00367761" w:rsidP="0076592C">
            <w:pPr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B7412A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4BAD6B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48AE72" w14:textId="77777777" w:rsidR="00367761" w:rsidRPr="00E169D6" w:rsidRDefault="00367761" w:rsidP="0076592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367761" w:rsidRPr="00E169D6" w14:paraId="7FC6DFF8" w14:textId="77777777" w:rsidTr="0076592C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01621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Nota: la vigencia deberá actualizarse acorde a las modificaciones de la póliza. </w:t>
            </w:r>
          </w:p>
          <w:p w14:paraId="457DA244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367761" w:rsidRPr="00E169D6" w14:paraId="73A661C1" w14:textId="77777777" w:rsidTr="0076592C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B8B220F" w14:textId="77777777" w:rsidR="00367761" w:rsidRPr="00E169D6" w:rsidRDefault="00367761" w:rsidP="00367761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Ejecución del contrato </w:t>
            </w:r>
          </w:p>
        </w:tc>
      </w:tr>
      <w:tr w:rsidR="00367761" w:rsidRPr="00E169D6" w14:paraId="3ACE3C35" w14:textId="77777777" w:rsidTr="0076592C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51010DD1" w14:textId="77777777" w:rsidR="00367761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1555"/>
              <w:gridCol w:w="3201"/>
            </w:tblGrid>
            <w:tr w:rsidR="00367761" w:rsidRPr="000B5CE1" w14:paraId="72D657C4" w14:textId="77777777" w:rsidTr="00A228D3">
              <w:trPr>
                <w:trHeight w:val="319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307BE990" w14:textId="77777777" w:rsidR="00367761" w:rsidRPr="000B5CE1" w:rsidRDefault="00367761" w:rsidP="0076592C">
                  <w:pPr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/>
                      <w:color w:val="000000" w:themeColor="text1"/>
                      <w:sz w:val="14"/>
                      <w:szCs w:val="14"/>
                    </w:rPr>
                    <w:t>Descripción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1CBBFC9A" w14:textId="77777777" w:rsidR="00367761" w:rsidRPr="000B5CE1" w:rsidRDefault="00367761" w:rsidP="0076592C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/>
                      <w:color w:val="000000" w:themeColor="text1"/>
                      <w:sz w:val="14"/>
                      <w:szCs w:val="14"/>
                    </w:rPr>
                    <w:t>Valor</w:t>
                  </w:r>
                </w:p>
              </w:tc>
            </w:tr>
            <w:tr w:rsidR="00367761" w:rsidRPr="000B5CE1" w14:paraId="16D76879" w14:textId="77777777" w:rsidTr="00A228D3">
              <w:trPr>
                <w:trHeight w:val="156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23F1E068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Valor del contrato inicial (IVA incluido en caso de que aplique):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113AC655" w14:textId="4A6BA502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noProof/>
                      <w:color w:val="000000" w:themeColor="text1"/>
                      <w:sz w:val="14"/>
                      <w:szCs w:val="14"/>
                    </w:rPr>
                    <w:t>$</w:t>
                  </w:r>
                  <w:r w:rsidR="004226E5">
                    <w:rPr>
                      <w:rFonts w:ascii="Arial" w:hAnsi="Arial" w:cs="Arial"/>
                      <w:noProof/>
                      <w:color w:val="000000" w:themeColor="text1"/>
                      <w:sz w:val="14"/>
                      <w:szCs w:val="14"/>
                    </w:rPr>
                    <w:t xml:space="preserve"> </w:t>
                  </w:r>
                  <w:r w:rsidR="00F658C4">
                    <w:rPr>
                      <w:rFonts w:ascii="Arial" w:hAnsi="Arial" w:cs="Arial"/>
                      <w:noProof/>
                      <w:color w:val="000000" w:themeColor="text1"/>
                      <w:sz w:val="14"/>
                      <w:szCs w:val="14"/>
                    </w:rPr>
                    <w:t>18.900.000</w:t>
                  </w:r>
                </w:p>
              </w:tc>
            </w:tr>
            <w:tr w:rsidR="00367761" w:rsidRPr="000B5CE1" w14:paraId="505876C0" w14:textId="77777777" w:rsidTr="00A228D3">
              <w:trPr>
                <w:trHeight w:val="194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60CFA945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199DA891" w14:textId="63CA6DA4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54BD840F" w14:textId="77777777" w:rsidTr="00A228D3">
              <w:trPr>
                <w:trHeight w:val="146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6CD086CE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16D06BA0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36AB937E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0580105D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1D007C41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695751AD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6F46265B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Valor total del contrato: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713A6C3D" w14:textId="402C460D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noProof/>
                      <w:color w:val="000000" w:themeColor="text1"/>
                      <w:sz w:val="14"/>
                      <w:szCs w:val="14"/>
                    </w:rPr>
                    <w:t>$</w:t>
                  </w:r>
                  <w:r w:rsidR="00B83373">
                    <w:rPr>
                      <w:rFonts w:ascii="Arial" w:hAnsi="Arial" w:cs="Arial"/>
                      <w:noProof/>
                      <w:color w:val="000000" w:themeColor="text1"/>
                      <w:sz w:val="14"/>
                      <w:szCs w:val="14"/>
                    </w:rPr>
                    <w:t xml:space="preserve"> </w:t>
                  </w:r>
                  <w:r w:rsidR="001E0733">
                    <w:rPr>
                      <w:rFonts w:ascii="Arial" w:hAnsi="Arial" w:cs="Arial"/>
                      <w:noProof/>
                      <w:color w:val="000000" w:themeColor="text1"/>
                      <w:sz w:val="14"/>
                      <w:szCs w:val="14"/>
                    </w:rPr>
                    <w:t>18.900.000</w:t>
                  </w:r>
                </w:p>
              </w:tc>
            </w:tr>
            <w:tr w:rsidR="00367761" w:rsidRPr="000B5CE1" w14:paraId="2AB6D181" w14:textId="77777777" w:rsidTr="00A228D3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5E53AE1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Porcentaje del anticipo:</w:t>
                  </w:r>
                </w:p>
              </w:tc>
              <w:tc>
                <w:tcPr>
                  <w:tcW w:w="1555" w:type="dxa"/>
                  <w:shd w:val="clear" w:color="auto" w:fill="auto"/>
                </w:tcPr>
                <w:p w14:paraId="5610AC31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58AAC790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4E919376" w14:textId="77777777" w:rsidTr="00A228D3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429014CF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Porcentaje del pago anticipado:</w:t>
                  </w:r>
                </w:p>
              </w:tc>
              <w:tc>
                <w:tcPr>
                  <w:tcW w:w="1555" w:type="dxa"/>
                  <w:shd w:val="clear" w:color="auto" w:fill="auto"/>
                </w:tcPr>
                <w:p w14:paraId="2C7B25F6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201" w:type="dxa"/>
                  <w:shd w:val="clear" w:color="auto" w:fill="auto"/>
                  <w:vAlign w:val="center"/>
                </w:tcPr>
                <w:p w14:paraId="0B6C2344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5B76EE9D" w14:textId="77777777" w:rsidTr="00A228D3">
              <w:trPr>
                <w:trHeight w:val="355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41D2F2B4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Valor ejecutado del contrato (incluye el presente cobro):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54B5BF40" w14:textId="3B517CB9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proofErr w:type="gramStart"/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 xml:space="preserve"> </w:t>
                  </w:r>
                  <w:r w:rsidR="004F6DA6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 xml:space="preserve"> </w:t>
                  </w:r>
                  <w:r w:rsidR="007D0FC9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15</w:t>
                  </w:r>
                  <w:proofErr w:type="gramEnd"/>
                  <w:r w:rsidR="007D0FC9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.750.000</w:t>
                  </w:r>
                </w:p>
              </w:tc>
            </w:tr>
            <w:tr w:rsidR="00367761" w:rsidRPr="000B5CE1" w14:paraId="67AD3FE7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7CACDA3E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0E3D7B3B" w14:textId="17DAA7A4" w:rsidR="003807EF" w:rsidRPr="000B5CE1" w:rsidRDefault="003807EF" w:rsidP="00F30829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  <w:r w:rsidR="007216BA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 xml:space="preserve"> </w:t>
                  </w:r>
                  <w:r w:rsidR="004F6DA6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 xml:space="preserve">  </w:t>
                  </w:r>
                  <w:r w:rsidR="007D0FC9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3.150.000</w:t>
                  </w:r>
                </w:p>
              </w:tc>
            </w:tr>
            <w:tr w:rsidR="00367761" w:rsidRPr="000B5CE1" w14:paraId="60B17572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7C7966F8" w14:textId="77777777" w:rsidR="00367761" w:rsidRPr="000B5CE1" w:rsidRDefault="00367761" w:rsidP="0076592C">
                  <w:pPr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  <w:t>Valor a pagar en el presente informe: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58702111" w14:textId="65DD75D9" w:rsidR="00367761" w:rsidRPr="000B5CE1" w:rsidRDefault="00D36564" w:rsidP="0076592C">
                  <w:pPr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  <w:r w:rsidR="001C5E90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3</w:t>
                  </w:r>
                  <w: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.</w:t>
                  </w:r>
                  <w:r w:rsidR="00B47987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150.000</w:t>
                  </w:r>
                </w:p>
              </w:tc>
            </w:tr>
            <w:tr w:rsidR="00367761" w:rsidRPr="000B5CE1" w14:paraId="46A05C8F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12F38250" w14:textId="77777777" w:rsidR="00367761" w:rsidRPr="000B5CE1" w:rsidRDefault="00367761" w:rsidP="0076592C">
                  <w:pPr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color w:val="000000" w:themeColor="text1"/>
                      <w:sz w:val="14"/>
                      <w:szCs w:val="14"/>
                    </w:rPr>
                    <w:t>Nota crédito (-):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22DB001F" w14:textId="77777777" w:rsidR="00367761" w:rsidRPr="000B5CE1" w:rsidRDefault="00367761" w:rsidP="0076592C">
                  <w:pPr>
                    <w:rPr>
                      <w:rFonts w:ascii="Arial" w:hAnsi="Arial" w:cs="Arial"/>
                      <w:b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367761" w:rsidRPr="000B5CE1" w14:paraId="249D99A2" w14:textId="77777777" w:rsidTr="00A228D3">
              <w:trPr>
                <w:trHeight w:val="131"/>
              </w:trPr>
              <w:tc>
                <w:tcPr>
                  <w:tcW w:w="4190" w:type="dxa"/>
                  <w:gridSpan w:val="2"/>
                  <w:shd w:val="clear" w:color="auto" w:fill="auto"/>
                  <w:vAlign w:val="center"/>
                </w:tcPr>
                <w:p w14:paraId="110BB5BD" w14:textId="77777777" w:rsidR="00367761" w:rsidRPr="000B5CE1" w:rsidRDefault="00367761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</w:pPr>
                  <w:r w:rsidRPr="000B5CE1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</w:rPr>
                    <w:t>No. factura o cuenta de cobro:</w:t>
                  </w:r>
                </w:p>
              </w:tc>
              <w:tc>
                <w:tcPr>
                  <w:tcW w:w="3201" w:type="dxa"/>
                  <w:shd w:val="clear" w:color="auto" w:fill="auto"/>
                </w:tcPr>
                <w:p w14:paraId="0947DAB2" w14:textId="6B9661DC" w:rsidR="00367761" w:rsidRPr="000B5CE1" w:rsidRDefault="00C017FE" w:rsidP="0076592C">
                  <w:pP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  <w:lang w:val="es-CO"/>
                    </w:rPr>
                    <w:t>0</w:t>
                  </w:r>
                  <w:r w:rsidR="00D46A28">
                    <w:rPr>
                      <w:rFonts w:ascii="Arial" w:hAnsi="Arial" w:cs="Arial"/>
                      <w:bCs/>
                      <w:color w:val="000000" w:themeColor="text1"/>
                      <w:sz w:val="14"/>
                      <w:szCs w:val="14"/>
                      <w:lang w:val="es-CO"/>
                    </w:rPr>
                    <w:t>5</w:t>
                  </w:r>
                </w:p>
              </w:tc>
            </w:tr>
          </w:tbl>
          <w:p w14:paraId="4D1BB3D1" w14:textId="77777777" w:rsidR="00367761" w:rsidRPr="00E169D6" w:rsidRDefault="00367761" w:rsidP="0076592C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</w:tbl>
    <w:p w14:paraId="14E88A95" w14:textId="77777777" w:rsidR="00367761" w:rsidRPr="00B266F8" w:rsidRDefault="00367761" w:rsidP="00367761">
      <w:pPr>
        <w:pStyle w:val="Ttulo1"/>
        <w:numPr>
          <w:ilvl w:val="0"/>
          <w:numId w:val="0"/>
        </w:numPr>
        <w:ind w:left="432"/>
      </w:pPr>
    </w:p>
    <w:p w14:paraId="38193AFD" w14:textId="7979C23E" w:rsidR="00367761" w:rsidRPr="00B266F8" w:rsidRDefault="00367761" w:rsidP="00367761">
      <w:pPr>
        <w:pStyle w:val="Ttulo1"/>
      </w:pPr>
      <w:r w:rsidRPr="000B5CE1">
        <w:rPr>
          <w:szCs w:val="22"/>
        </w:rPr>
        <w:t xml:space="preserve">Ejecución contractual: el informe de ejecución del contratista junto con los soportes del caso se puede verificar en la plataforma SECOP II, contrato No. </w:t>
      </w:r>
      <w:r w:rsidRPr="000B5CE1">
        <w:rPr>
          <w:noProof/>
          <w:szCs w:val="22"/>
        </w:rPr>
        <w:t>CD-58-20</w:t>
      </w:r>
      <w:r w:rsidR="00941C91">
        <w:rPr>
          <w:noProof/>
          <w:szCs w:val="22"/>
        </w:rPr>
        <w:t>2</w:t>
      </w:r>
      <w:r w:rsidR="001E0733">
        <w:rPr>
          <w:noProof/>
          <w:szCs w:val="22"/>
        </w:rPr>
        <w:t>6</w:t>
      </w:r>
      <w:r w:rsidR="00941C91">
        <w:rPr>
          <w:noProof/>
          <w:szCs w:val="22"/>
        </w:rPr>
        <w:t>-</w:t>
      </w:r>
      <w:r w:rsidR="001E0733">
        <w:rPr>
          <w:noProof/>
          <w:szCs w:val="22"/>
        </w:rPr>
        <w:t>1881</w:t>
      </w:r>
      <w:r w:rsidR="001C753F">
        <w:rPr>
          <w:noProof/>
          <w:szCs w:val="22"/>
        </w:rPr>
        <w:t xml:space="preserve"> </w:t>
      </w:r>
      <w:r w:rsidRPr="000B5CE1">
        <w:rPr>
          <w:szCs w:val="22"/>
        </w:rPr>
        <w:t>así mismo, los documentos hacen parte del expediente contractual</w:t>
      </w:r>
      <w:r w:rsidRPr="005056BB">
        <w:t xml:space="preserve"> correspondiente.</w:t>
      </w:r>
    </w:p>
    <w:p w14:paraId="3AF8D2FA" w14:textId="77777777" w:rsidR="00367761" w:rsidRPr="00B266F8" w:rsidRDefault="00367761" w:rsidP="0036776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76C29D34" w14:textId="77777777" w:rsidR="00367761" w:rsidRPr="005056BB" w:rsidRDefault="00367761" w:rsidP="00367761">
      <w:pPr>
        <w:pStyle w:val="Ttulo1"/>
      </w:pPr>
      <w:r w:rsidRPr="005056BB">
        <w:t xml:space="preserve">Actividades de tratamiento y monitoreo a la matriz de riesgo del contrato. </w:t>
      </w:r>
    </w:p>
    <w:p w14:paraId="2315D2AC" w14:textId="77777777" w:rsidR="00367761" w:rsidRPr="005056BB" w:rsidRDefault="00367761" w:rsidP="00367761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173FD0DA" w14:textId="77777777" w:rsidR="00367761" w:rsidRPr="005056BB" w:rsidRDefault="00367761" w:rsidP="00367761">
      <w:pPr>
        <w:rPr>
          <w:rFonts w:ascii="Arial" w:hAnsi="Arial" w:cs="Arial"/>
          <w:sz w:val="22"/>
          <w:szCs w:val="22"/>
        </w:rPr>
      </w:pPr>
    </w:p>
    <w:p w14:paraId="063BEFCD" w14:textId="11D2889D" w:rsidR="00367761" w:rsidRPr="005056BB" w:rsidRDefault="002970EB" w:rsidP="0036776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JUAN JOSE ALONSO BORRERO</w:t>
      </w:r>
      <w:r w:rsidR="00367761">
        <w:rPr>
          <w:rFonts w:ascii="Arial" w:hAnsi="Arial" w:cs="Arial"/>
          <w:u w:val="single"/>
        </w:rPr>
        <w:t>,</w:t>
      </w:r>
      <w:r w:rsidR="00367761" w:rsidRPr="00002AAD">
        <w:rPr>
          <w:rFonts w:ascii="Arial" w:hAnsi="Arial" w:cs="Arial"/>
        </w:rPr>
        <w:t xml:space="preserve"> </w:t>
      </w:r>
      <w:r w:rsidR="00367761" w:rsidRPr="005056BB">
        <w:rPr>
          <w:rFonts w:ascii="Arial" w:hAnsi="Arial" w:cs="Arial"/>
        </w:rPr>
        <w:t xml:space="preserve">quien actúa en nombre y representación del </w:t>
      </w:r>
      <w:r w:rsidR="00367761" w:rsidRPr="005056BB">
        <w:rPr>
          <w:rFonts w:ascii="Arial" w:hAnsi="Arial" w:cs="Arial"/>
          <w:b/>
        </w:rPr>
        <w:t>DISTRITO ESPECIAL, INDUSTRIAL Y PORTUARIO DE BARRANQUILLA</w:t>
      </w:r>
      <w:r w:rsidR="00367761">
        <w:rPr>
          <w:rFonts w:ascii="Arial" w:hAnsi="Arial" w:cs="Arial"/>
        </w:rPr>
        <w:t>, en calidad de s</w:t>
      </w:r>
      <w:r w:rsidR="00367761" w:rsidRPr="005056BB">
        <w:rPr>
          <w:rFonts w:ascii="Arial" w:hAnsi="Arial" w:cs="Arial"/>
        </w:rPr>
        <w:t xml:space="preserve">upervisor, deja constancia de </w:t>
      </w:r>
      <w:r w:rsidR="00367761">
        <w:rPr>
          <w:rFonts w:ascii="Arial" w:hAnsi="Arial" w:cs="Arial"/>
        </w:rPr>
        <w:t>que el contratista ejecutó</w:t>
      </w:r>
      <w:r w:rsidR="00367761" w:rsidRPr="005056BB">
        <w:rPr>
          <w:rFonts w:ascii="Arial" w:hAnsi="Arial" w:cs="Arial"/>
        </w:rPr>
        <w:t xml:space="preserve"> a cabalidad el objeto del contrat</w:t>
      </w:r>
      <w:r w:rsidR="00367761">
        <w:rPr>
          <w:rFonts w:ascii="Arial" w:hAnsi="Arial" w:cs="Arial"/>
        </w:rPr>
        <w:t>o conforme a lo señalado en el e</w:t>
      </w:r>
      <w:r w:rsidR="00367761" w:rsidRPr="005056BB">
        <w:rPr>
          <w:rFonts w:ascii="Arial" w:hAnsi="Arial" w:cs="Arial"/>
        </w:rPr>
        <w:t xml:space="preserve">studio previo y la propuesta presentada, </w:t>
      </w:r>
      <w:r w:rsidR="00367761">
        <w:rPr>
          <w:rFonts w:ascii="Arial" w:hAnsi="Arial" w:cs="Arial"/>
        </w:rPr>
        <w:t>como también la verificación el pago de las estampillas distritales y d</w:t>
      </w:r>
      <w:r w:rsidR="00367761" w:rsidRPr="005056BB">
        <w:rPr>
          <w:rFonts w:ascii="Arial" w:hAnsi="Arial" w:cs="Arial"/>
        </w:rPr>
        <w:t>epartamentales</w:t>
      </w:r>
      <w:r w:rsidR="00367761">
        <w:rPr>
          <w:rFonts w:ascii="Arial" w:hAnsi="Arial" w:cs="Arial"/>
        </w:rPr>
        <w:t>,</w:t>
      </w:r>
      <w:r w:rsidR="00367761" w:rsidRPr="005056BB">
        <w:rPr>
          <w:rFonts w:ascii="Arial" w:hAnsi="Arial" w:cs="Arial"/>
        </w:rPr>
        <w:t xml:space="preserve"> y de la acreditación del pago de seguridad social, para el período correspondiente.</w:t>
      </w:r>
    </w:p>
    <w:p w14:paraId="446B2C37" w14:textId="77777777" w:rsidR="00367761" w:rsidRPr="005056BB" w:rsidRDefault="00367761" w:rsidP="0036776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10BF800" w14:textId="6A80095D" w:rsidR="00367761" w:rsidRDefault="00202FB5" w:rsidP="001D33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bookmarkStart w:id="0" w:name="_Hlk123892319"/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</w:rPr>
        <w:t xml:space="preserve"> firma en Barranquilla </w:t>
      </w:r>
      <w:bookmarkEnd w:id="0"/>
      <w:r w:rsidR="002320A0">
        <w:rPr>
          <w:rFonts w:ascii="Arial" w:hAnsi="Arial" w:cs="Arial"/>
        </w:rPr>
        <w:t xml:space="preserve">correspondiente </w:t>
      </w:r>
      <w:r w:rsidR="0088541C">
        <w:rPr>
          <w:rFonts w:ascii="Arial" w:hAnsi="Arial" w:cs="Arial"/>
        </w:rPr>
        <w:t>a un</w:t>
      </w:r>
      <w:r w:rsidR="004F6DA6">
        <w:rPr>
          <w:rFonts w:ascii="Arial" w:hAnsi="Arial" w:cs="Arial"/>
        </w:rPr>
        <w:t xml:space="preserve"> </w:t>
      </w:r>
      <w:r w:rsidR="00D46A28">
        <w:rPr>
          <w:rFonts w:ascii="Arial" w:hAnsi="Arial" w:cs="Arial"/>
        </w:rPr>
        <w:t xml:space="preserve">Quinto </w:t>
      </w:r>
      <w:r w:rsidR="000D4BD9">
        <w:rPr>
          <w:rFonts w:ascii="Arial" w:hAnsi="Arial" w:cs="Arial"/>
        </w:rPr>
        <w:t xml:space="preserve"> </w:t>
      </w:r>
      <w:r w:rsidR="004F6DA6">
        <w:rPr>
          <w:rFonts w:ascii="Arial" w:hAnsi="Arial" w:cs="Arial"/>
        </w:rPr>
        <w:t xml:space="preserve"> pago</w:t>
      </w:r>
      <w:r w:rsidR="0088541C">
        <w:rPr>
          <w:rFonts w:ascii="Arial" w:hAnsi="Arial" w:cs="Arial"/>
        </w:rPr>
        <w:t xml:space="preserve"> del 15 de </w:t>
      </w:r>
      <w:r w:rsidR="00D46A28">
        <w:rPr>
          <w:rFonts w:ascii="Arial" w:hAnsi="Arial" w:cs="Arial"/>
        </w:rPr>
        <w:t xml:space="preserve">Mayo </w:t>
      </w:r>
      <w:r w:rsidR="000D4BD9">
        <w:rPr>
          <w:rFonts w:ascii="Arial" w:hAnsi="Arial" w:cs="Arial"/>
        </w:rPr>
        <w:t xml:space="preserve"> </w:t>
      </w:r>
      <w:r w:rsidR="0088541C">
        <w:rPr>
          <w:rFonts w:ascii="Arial" w:hAnsi="Arial" w:cs="Arial"/>
        </w:rPr>
        <w:t xml:space="preserve"> del 2026 al 14 de </w:t>
      </w:r>
      <w:proofErr w:type="gramStart"/>
      <w:r w:rsidR="00D46A28">
        <w:rPr>
          <w:rFonts w:ascii="Arial" w:hAnsi="Arial" w:cs="Arial"/>
        </w:rPr>
        <w:t xml:space="preserve">Junio </w:t>
      </w:r>
      <w:r w:rsidR="000D4BD9">
        <w:rPr>
          <w:rFonts w:ascii="Arial" w:hAnsi="Arial" w:cs="Arial"/>
        </w:rPr>
        <w:t xml:space="preserve"> </w:t>
      </w:r>
      <w:r w:rsidR="004F6DA6">
        <w:rPr>
          <w:rFonts w:ascii="Arial" w:hAnsi="Arial" w:cs="Arial"/>
        </w:rPr>
        <w:t>d</w:t>
      </w:r>
      <w:r w:rsidR="0088541C">
        <w:rPr>
          <w:rFonts w:ascii="Arial" w:hAnsi="Arial" w:cs="Arial"/>
        </w:rPr>
        <w:t>el</w:t>
      </w:r>
      <w:proofErr w:type="gramEnd"/>
      <w:r w:rsidR="0088541C">
        <w:rPr>
          <w:rFonts w:ascii="Arial" w:hAnsi="Arial" w:cs="Arial"/>
        </w:rPr>
        <w:t xml:space="preserve"> 2026</w:t>
      </w:r>
    </w:p>
    <w:p w14:paraId="0335FBA9" w14:textId="77777777" w:rsidR="00367761" w:rsidRDefault="00367761" w:rsidP="0036776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490425D6" w14:textId="77777777" w:rsidR="00367761" w:rsidRDefault="00367761" w:rsidP="0036776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F2C595D" w14:textId="77777777" w:rsidR="00367761" w:rsidRDefault="00367761" w:rsidP="0036776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36D0E5E" w14:textId="77777777" w:rsidR="00367761" w:rsidRPr="000E6BF5" w:rsidRDefault="00367761" w:rsidP="00367761">
      <w:pPr>
        <w:pStyle w:val="Sinespaciado"/>
        <w:ind w:right="-234"/>
        <w:jc w:val="both"/>
        <w:rPr>
          <w:rFonts w:ascii="Arial" w:hAnsi="Arial" w:cs="Arial"/>
          <w:lang w:val="pt-BR" w:eastAsia="es-CO"/>
        </w:rPr>
      </w:pPr>
      <w:r w:rsidRPr="000E6BF5">
        <w:rPr>
          <w:rFonts w:ascii="Arial" w:hAnsi="Arial" w:cs="Arial"/>
          <w:lang w:val="pt-BR" w:eastAsia="es-CO"/>
        </w:rPr>
        <w:t>_________________________________</w:t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  <w:r w:rsidRPr="000E6BF5">
        <w:rPr>
          <w:rFonts w:ascii="Arial" w:hAnsi="Arial" w:cs="Arial"/>
          <w:lang w:val="pt-BR" w:eastAsia="es-CO"/>
        </w:rPr>
        <w:tab/>
      </w:r>
    </w:p>
    <w:p w14:paraId="29CCEDDD" w14:textId="2BFA4351" w:rsidR="00367761" w:rsidRPr="000E6BF5" w:rsidRDefault="002970EB" w:rsidP="00367761">
      <w:pPr>
        <w:pStyle w:val="Sinespaciado"/>
        <w:rPr>
          <w:rFonts w:ascii="Arial" w:hAnsi="Arial" w:cs="Arial"/>
          <w:b/>
          <w:bCs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JUAN JOSE ALONSO BORRERO </w:t>
      </w:r>
      <w:r w:rsidR="00367761" w:rsidRPr="000E6BF5">
        <w:rPr>
          <w:rFonts w:ascii="Arial" w:hAnsi="Arial" w:cs="Arial"/>
          <w:b/>
          <w:bCs/>
          <w:lang w:val="pt-BR"/>
        </w:rPr>
        <w:tab/>
      </w:r>
      <w:r w:rsidR="00367761" w:rsidRPr="000E6BF5">
        <w:rPr>
          <w:rFonts w:ascii="Arial" w:hAnsi="Arial" w:cs="Arial"/>
          <w:lang w:val="pt-BR"/>
        </w:rPr>
        <w:tab/>
      </w:r>
      <w:r w:rsidR="00367761" w:rsidRPr="000E6BF5">
        <w:rPr>
          <w:rFonts w:ascii="Arial" w:hAnsi="Arial" w:cs="Arial"/>
          <w:lang w:val="pt-BR"/>
        </w:rPr>
        <w:tab/>
      </w:r>
      <w:r w:rsidR="00367761" w:rsidRPr="000E6BF5">
        <w:rPr>
          <w:rFonts w:ascii="Arial" w:hAnsi="Arial" w:cs="Arial"/>
          <w:lang w:val="pt-BR"/>
        </w:rPr>
        <w:tab/>
      </w:r>
      <w:r w:rsidR="00367761" w:rsidRPr="000E6BF5">
        <w:rPr>
          <w:rFonts w:ascii="Arial" w:hAnsi="Arial" w:cs="Arial"/>
          <w:lang w:val="pt-BR"/>
        </w:rPr>
        <w:tab/>
      </w:r>
      <w:r w:rsidR="00367761" w:rsidRPr="000E6BF5">
        <w:rPr>
          <w:rFonts w:ascii="Arial" w:hAnsi="Arial" w:cs="Arial"/>
          <w:lang w:val="pt-BR"/>
        </w:rPr>
        <w:tab/>
      </w:r>
    </w:p>
    <w:p w14:paraId="35CDF63A" w14:textId="506AB153" w:rsidR="00367761" w:rsidRPr="000E6BF5" w:rsidRDefault="00367761" w:rsidP="00367761">
      <w:pPr>
        <w:pStyle w:val="Sinespaciado"/>
        <w:rPr>
          <w:rFonts w:ascii="Arial" w:hAnsi="Arial" w:cs="Arial"/>
          <w:lang w:val="pt-BR"/>
        </w:rPr>
      </w:pPr>
      <w:r w:rsidRPr="000E6BF5">
        <w:rPr>
          <w:rFonts w:ascii="Arial" w:hAnsi="Arial" w:cs="Arial"/>
          <w:lang w:val="pt-BR"/>
        </w:rPr>
        <w:t>C.C.: 1.</w:t>
      </w:r>
      <w:r w:rsidR="002970EB">
        <w:rPr>
          <w:rFonts w:ascii="Arial" w:hAnsi="Arial" w:cs="Arial"/>
          <w:lang w:val="pt-BR"/>
        </w:rPr>
        <w:t>072.658.198</w:t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  <w:r w:rsidRPr="000E6BF5">
        <w:rPr>
          <w:rFonts w:ascii="Arial" w:hAnsi="Arial" w:cs="Arial"/>
          <w:lang w:val="pt-BR"/>
        </w:rPr>
        <w:tab/>
      </w:r>
    </w:p>
    <w:p w14:paraId="396BD8BA" w14:textId="77777777" w:rsidR="00367761" w:rsidRPr="005056BB" w:rsidRDefault="00367761" w:rsidP="00367761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Cargo:</w:t>
      </w:r>
      <w:r w:rsidRPr="005056BB">
        <w:rPr>
          <w:rFonts w:ascii="Arial" w:hAnsi="Arial" w:cs="Arial"/>
        </w:rPr>
        <w:tab/>
      </w:r>
      <w:r>
        <w:rPr>
          <w:rFonts w:ascii="Arial" w:hAnsi="Arial" w:cs="Arial"/>
        </w:rPr>
        <w:t>Asesor de Despacho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7966203F" w14:textId="77777777" w:rsidR="00367761" w:rsidRPr="005056BB" w:rsidRDefault="00367761" w:rsidP="00367761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5DF0186E" w14:textId="77777777" w:rsidR="00F45BC8" w:rsidRPr="00367761" w:rsidRDefault="00F45BC8" w:rsidP="00367761"/>
    <w:sectPr w:rsidR="00F45BC8" w:rsidRPr="00367761" w:rsidSect="00D97437">
      <w:headerReference w:type="default" r:id="rId7"/>
      <w:footerReference w:type="default" r:id="rId8"/>
      <w:pgSz w:w="12240" w:h="15840"/>
      <w:pgMar w:top="2410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DF08E" w14:textId="77777777" w:rsidR="00B87BE2" w:rsidRDefault="00B87BE2" w:rsidP="00D97437">
      <w:r>
        <w:separator/>
      </w:r>
    </w:p>
  </w:endnote>
  <w:endnote w:type="continuationSeparator" w:id="0">
    <w:p w14:paraId="3C3CC1D9" w14:textId="77777777" w:rsidR="00B87BE2" w:rsidRDefault="00B87BE2" w:rsidP="00D9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umanst521 BT">
    <w:altName w:val="Calibri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4F2DE" w14:textId="77777777" w:rsidR="00D97437" w:rsidRDefault="00D97437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CA1734E" wp14:editId="58D182A0">
          <wp:simplePos x="0" y="0"/>
          <wp:positionH relativeFrom="page">
            <wp:posOffset>25879</wp:posOffset>
          </wp:positionH>
          <wp:positionV relativeFrom="paragraph">
            <wp:posOffset>-207741</wp:posOffset>
          </wp:positionV>
          <wp:extent cx="7809693" cy="830353"/>
          <wp:effectExtent l="0" t="0" r="1270" b="8255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5897"/>
                  <a:stretch/>
                </pic:blipFill>
                <pic:spPr bwMode="auto">
                  <a:xfrm>
                    <a:off x="0" y="0"/>
                    <a:ext cx="7811696" cy="8305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F53AE" w14:textId="77777777" w:rsidR="00B87BE2" w:rsidRDefault="00B87BE2" w:rsidP="00D97437">
      <w:r>
        <w:separator/>
      </w:r>
    </w:p>
  </w:footnote>
  <w:footnote w:type="continuationSeparator" w:id="0">
    <w:p w14:paraId="138DF5C6" w14:textId="77777777" w:rsidR="00B87BE2" w:rsidRDefault="00B87BE2" w:rsidP="00D97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83D8A" w14:textId="77777777" w:rsidR="00D97437" w:rsidRDefault="00D9743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961AD68" wp14:editId="434657C2">
          <wp:simplePos x="0" y="0"/>
          <wp:positionH relativeFrom="page">
            <wp:posOffset>8626</wp:posOffset>
          </wp:positionH>
          <wp:positionV relativeFrom="paragraph">
            <wp:posOffset>-430806</wp:posOffset>
          </wp:positionV>
          <wp:extent cx="7761195" cy="1868041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195" cy="18680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3670F"/>
    <w:multiLevelType w:val="multilevel"/>
    <w:tmpl w:val="7608ADB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693"/>
    <w:rsid w:val="00022903"/>
    <w:rsid w:val="00033280"/>
    <w:rsid w:val="0005309B"/>
    <w:rsid w:val="00064338"/>
    <w:rsid w:val="0006495E"/>
    <w:rsid w:val="00065A44"/>
    <w:rsid w:val="000813BA"/>
    <w:rsid w:val="000879B0"/>
    <w:rsid w:val="00087A51"/>
    <w:rsid w:val="00093607"/>
    <w:rsid w:val="00093A6D"/>
    <w:rsid w:val="000C6B1E"/>
    <w:rsid w:val="000D4BD9"/>
    <w:rsid w:val="000D650A"/>
    <w:rsid w:val="000E6BF5"/>
    <w:rsid w:val="000E6FAD"/>
    <w:rsid w:val="001145A8"/>
    <w:rsid w:val="001203D0"/>
    <w:rsid w:val="00155A72"/>
    <w:rsid w:val="00162741"/>
    <w:rsid w:val="0017567D"/>
    <w:rsid w:val="00184B4E"/>
    <w:rsid w:val="001C10C0"/>
    <w:rsid w:val="001C5E90"/>
    <w:rsid w:val="001C753F"/>
    <w:rsid w:val="001D3398"/>
    <w:rsid w:val="001E0733"/>
    <w:rsid w:val="001E4BC0"/>
    <w:rsid w:val="001F1576"/>
    <w:rsid w:val="001F2F54"/>
    <w:rsid w:val="001F556E"/>
    <w:rsid w:val="00202FB5"/>
    <w:rsid w:val="00202FF0"/>
    <w:rsid w:val="002320A0"/>
    <w:rsid w:val="002601D6"/>
    <w:rsid w:val="002652C9"/>
    <w:rsid w:val="002664E4"/>
    <w:rsid w:val="00266BB2"/>
    <w:rsid w:val="00267C1A"/>
    <w:rsid w:val="002970EB"/>
    <w:rsid w:val="002A30B9"/>
    <w:rsid w:val="002D4D1B"/>
    <w:rsid w:val="002D7A67"/>
    <w:rsid w:val="002E1123"/>
    <w:rsid w:val="002E3E44"/>
    <w:rsid w:val="0031730E"/>
    <w:rsid w:val="00317F9E"/>
    <w:rsid w:val="00354C4D"/>
    <w:rsid w:val="00360633"/>
    <w:rsid w:val="00367761"/>
    <w:rsid w:val="003807EF"/>
    <w:rsid w:val="00383840"/>
    <w:rsid w:val="00386E7F"/>
    <w:rsid w:val="00391E2B"/>
    <w:rsid w:val="003A3EA8"/>
    <w:rsid w:val="003C45B8"/>
    <w:rsid w:val="003C71F9"/>
    <w:rsid w:val="003E03F3"/>
    <w:rsid w:val="003E5216"/>
    <w:rsid w:val="003F556A"/>
    <w:rsid w:val="00400784"/>
    <w:rsid w:val="00422059"/>
    <w:rsid w:val="004226E5"/>
    <w:rsid w:val="0045530F"/>
    <w:rsid w:val="00455C08"/>
    <w:rsid w:val="00483A81"/>
    <w:rsid w:val="00484B48"/>
    <w:rsid w:val="004B6E2D"/>
    <w:rsid w:val="004C16C3"/>
    <w:rsid w:val="004E7E8C"/>
    <w:rsid w:val="004F6DA6"/>
    <w:rsid w:val="00502FE4"/>
    <w:rsid w:val="00524803"/>
    <w:rsid w:val="00535521"/>
    <w:rsid w:val="0056116B"/>
    <w:rsid w:val="005616A6"/>
    <w:rsid w:val="0056538A"/>
    <w:rsid w:val="00592CEC"/>
    <w:rsid w:val="005A390C"/>
    <w:rsid w:val="005B6329"/>
    <w:rsid w:val="005C47CC"/>
    <w:rsid w:val="005F396D"/>
    <w:rsid w:val="00603058"/>
    <w:rsid w:val="00660C0A"/>
    <w:rsid w:val="007216BA"/>
    <w:rsid w:val="0075036B"/>
    <w:rsid w:val="00782AC4"/>
    <w:rsid w:val="007B600A"/>
    <w:rsid w:val="007D0FC9"/>
    <w:rsid w:val="00802A5D"/>
    <w:rsid w:val="00845955"/>
    <w:rsid w:val="0088044E"/>
    <w:rsid w:val="0088541C"/>
    <w:rsid w:val="008A2C78"/>
    <w:rsid w:val="008D51E1"/>
    <w:rsid w:val="008D56D4"/>
    <w:rsid w:val="008D7094"/>
    <w:rsid w:val="008E06B4"/>
    <w:rsid w:val="00915C53"/>
    <w:rsid w:val="0093789A"/>
    <w:rsid w:val="00941C91"/>
    <w:rsid w:val="009518F7"/>
    <w:rsid w:val="009555C0"/>
    <w:rsid w:val="0098591B"/>
    <w:rsid w:val="00990B22"/>
    <w:rsid w:val="009E2769"/>
    <w:rsid w:val="00A228D3"/>
    <w:rsid w:val="00A2580C"/>
    <w:rsid w:val="00A268CC"/>
    <w:rsid w:val="00A31001"/>
    <w:rsid w:val="00A31BF5"/>
    <w:rsid w:val="00A72E27"/>
    <w:rsid w:val="00A8687A"/>
    <w:rsid w:val="00A86F34"/>
    <w:rsid w:val="00AD2202"/>
    <w:rsid w:val="00AE09E2"/>
    <w:rsid w:val="00AF3430"/>
    <w:rsid w:val="00AF575F"/>
    <w:rsid w:val="00AF66E2"/>
    <w:rsid w:val="00B163B6"/>
    <w:rsid w:val="00B23F73"/>
    <w:rsid w:val="00B47987"/>
    <w:rsid w:val="00B63FF5"/>
    <w:rsid w:val="00B83373"/>
    <w:rsid w:val="00B85084"/>
    <w:rsid w:val="00B87BE2"/>
    <w:rsid w:val="00B91944"/>
    <w:rsid w:val="00BA25F2"/>
    <w:rsid w:val="00BB1B87"/>
    <w:rsid w:val="00BC12A5"/>
    <w:rsid w:val="00BE2752"/>
    <w:rsid w:val="00BF678F"/>
    <w:rsid w:val="00C017FE"/>
    <w:rsid w:val="00C20E8F"/>
    <w:rsid w:val="00C52FA3"/>
    <w:rsid w:val="00C56AC7"/>
    <w:rsid w:val="00C727E2"/>
    <w:rsid w:val="00C86CB8"/>
    <w:rsid w:val="00CA0781"/>
    <w:rsid w:val="00CB369A"/>
    <w:rsid w:val="00CB6544"/>
    <w:rsid w:val="00CB68A6"/>
    <w:rsid w:val="00CC6D2A"/>
    <w:rsid w:val="00D13C2D"/>
    <w:rsid w:val="00D36564"/>
    <w:rsid w:val="00D46A28"/>
    <w:rsid w:val="00D84693"/>
    <w:rsid w:val="00D97437"/>
    <w:rsid w:val="00DA1B03"/>
    <w:rsid w:val="00E04209"/>
    <w:rsid w:val="00E32F86"/>
    <w:rsid w:val="00E35936"/>
    <w:rsid w:val="00E9703F"/>
    <w:rsid w:val="00EC3683"/>
    <w:rsid w:val="00ED60B9"/>
    <w:rsid w:val="00EE3229"/>
    <w:rsid w:val="00F2188F"/>
    <w:rsid w:val="00F30829"/>
    <w:rsid w:val="00F4304A"/>
    <w:rsid w:val="00F45BC8"/>
    <w:rsid w:val="00F533B4"/>
    <w:rsid w:val="00F63642"/>
    <w:rsid w:val="00F658C4"/>
    <w:rsid w:val="00F719BD"/>
    <w:rsid w:val="00F93837"/>
    <w:rsid w:val="00FA28AF"/>
    <w:rsid w:val="00FB51C4"/>
    <w:rsid w:val="00FC0255"/>
    <w:rsid w:val="00FC1006"/>
    <w:rsid w:val="00FE681E"/>
    <w:rsid w:val="00FE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3A61EA"/>
  <w15:chartTrackingRefBased/>
  <w15:docId w15:val="{1B8C9A02-3A71-454B-B8F0-7A622380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F93837"/>
    <w:pPr>
      <w:keepNext/>
      <w:keepLines/>
      <w:numPr>
        <w:numId w:val="1"/>
      </w:numPr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3837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3837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3837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3837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3837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3837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3837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3837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7437"/>
  </w:style>
  <w:style w:type="paragraph" w:styleId="Piedepgina">
    <w:name w:val="footer"/>
    <w:basedOn w:val="Normal"/>
    <w:link w:val="PiedepginaCar"/>
    <w:uiPriority w:val="99"/>
    <w:unhideWhenUsed/>
    <w:rsid w:val="00D9743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437"/>
  </w:style>
  <w:style w:type="character" w:customStyle="1" w:styleId="Ttulo1Car">
    <w:name w:val="Título 1 Car"/>
    <w:basedOn w:val="Fuentedeprrafopredeter"/>
    <w:link w:val="Ttulo1"/>
    <w:uiPriority w:val="9"/>
    <w:rsid w:val="00F93837"/>
    <w:rPr>
      <w:rFonts w:ascii="Arial" w:eastAsia="Times New Roman" w:hAnsi="Arial" w:cs="Arial"/>
      <w:b/>
      <w:bCs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93837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3837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383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3837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3837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3837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3837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3837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F93837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Default">
    <w:name w:val="Default"/>
    <w:rsid w:val="00F93837"/>
    <w:pPr>
      <w:autoSpaceDE w:val="0"/>
      <w:autoSpaceDN w:val="0"/>
      <w:adjustRightInd w:val="0"/>
      <w:spacing w:after="0" w:line="240" w:lineRule="auto"/>
    </w:pPr>
    <w:rPr>
      <w:rFonts w:ascii="Humanst521 BT" w:eastAsia="Calibri" w:hAnsi="Humanst521 BT" w:cs="Humanst521 BT"/>
      <w:color w:val="000000"/>
      <w:sz w:val="24"/>
      <w:szCs w:val="24"/>
    </w:rPr>
  </w:style>
  <w:style w:type="character" w:customStyle="1" w:styleId="Estilo1">
    <w:name w:val="Estilo1"/>
    <w:uiPriority w:val="1"/>
    <w:rsid w:val="00F93837"/>
    <w:rPr>
      <w:rFonts w:ascii="Arial" w:hAnsi="Arial"/>
      <w:sz w:val="16"/>
    </w:rPr>
  </w:style>
  <w:style w:type="paragraph" w:styleId="NormalWeb">
    <w:name w:val="Normal (Web)"/>
    <w:basedOn w:val="Normal"/>
    <w:uiPriority w:val="99"/>
    <w:unhideWhenUsed/>
    <w:rsid w:val="00202FB5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lena\AppData\Local\Microsoft\Windows\INetCache\IE\W15QOIAA\INFORME_SUPERVISION_Formato_2023%5b1%5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INFORME_SUPERVISION_Formato_2023[1]</Template>
  <TotalTime>180</TotalTime>
  <Pages>2</Pages>
  <Words>569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USER</cp:lastModifiedBy>
  <cp:revision>60</cp:revision>
  <cp:lastPrinted>2023-05-25T23:09:00Z</cp:lastPrinted>
  <dcterms:created xsi:type="dcterms:W3CDTF">2024-12-08T17:06:00Z</dcterms:created>
  <dcterms:modified xsi:type="dcterms:W3CDTF">2026-06-09T14:35:00Z</dcterms:modified>
</cp:coreProperties>
</file>