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9685B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 xml:space="preserve">ANEXO </w:t>
      </w:r>
      <w:proofErr w:type="spellStart"/>
      <w:r w:rsidRPr="004C2C1C">
        <w:rPr>
          <w:rFonts w:cs="Arial"/>
          <w:i w:val="0"/>
          <w:shd w:val="clear" w:color="auto" w:fill="auto"/>
          <w:lang w:val="es-CO"/>
        </w:rPr>
        <w:t>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proofErr w:type="spellEnd"/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61F5603F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1D7A2E06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73446D8D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0FEFFEDE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232B9E1B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B5D2A3A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029EAA8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31C04FA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64F7AB68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0C77A4A8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64F46C6A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2616D37C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051154C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4ED3C3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C2CDEF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0730F7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5924F84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7A54E65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7B074F6B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4BBF10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91A36C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DB3D0E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661DD4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3372987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4E50563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3EAB7CED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627EAFD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12D6BA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687D29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3A7AEE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2EE5E1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9B6CD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70BC1751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3E45D7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7AE3C35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EC9407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9BACBB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6E25944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2B54F9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7AD78418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38F38EB8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72B70860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72C93B6A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CF94B1E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72C3903E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53818C44" w14:textId="77777777" w:rsidR="00283B72" w:rsidRPr="001401B2" w:rsidRDefault="009C2901" w:rsidP="001401B2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sectPr w:rsidR="00283B72" w:rsidRPr="001401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77660" w14:textId="77777777" w:rsidR="0091388F" w:rsidRDefault="0091388F" w:rsidP="001E78FC">
      <w:r>
        <w:separator/>
      </w:r>
    </w:p>
  </w:endnote>
  <w:endnote w:type="continuationSeparator" w:id="0">
    <w:p w14:paraId="76AF941A" w14:textId="77777777" w:rsidR="0091388F" w:rsidRDefault="0091388F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DFE44" w14:textId="66838A84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0207EFF" w14:textId="2B4F7B58" w:rsidR="00023374" w:rsidRPr="00C21C41" w:rsidRDefault="00540160" w:rsidP="00023374">
    <w:pPr>
      <w:jc w:val="both"/>
      <w:rPr>
        <w:rFonts w:cs="Arial"/>
        <w:sz w:val="14"/>
        <w:szCs w:val="22"/>
        <w:lang w:val="es-CO" w:eastAsia="en-US"/>
      </w:rPr>
    </w:pPr>
    <w:r w:rsidRPr="008D7B23">
      <w:rPr>
        <w:rFonts w:cs="Arial"/>
        <w:noProof/>
        <w:color w:val="000000" w:themeColor="text1"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5ED5ABC0" wp14:editId="233BBB82">
          <wp:simplePos x="0" y="0"/>
          <wp:positionH relativeFrom="page">
            <wp:align>right</wp:align>
          </wp:positionH>
          <wp:positionV relativeFrom="paragraph">
            <wp:posOffset>65659</wp:posOffset>
          </wp:positionV>
          <wp:extent cx="6590237" cy="936000"/>
          <wp:effectExtent l="0" t="0" r="1270" b="0"/>
          <wp:wrapNone/>
          <wp:docPr id="1663792832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3792832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0237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B4E610" w14:textId="7EFF82F2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6BEABD17" w14:textId="77777777" w:rsidR="00F070F9" w:rsidRDefault="00F070F9">
    <w:pPr>
      <w:pStyle w:val="Piedepgina"/>
    </w:pPr>
  </w:p>
  <w:p w14:paraId="27650DEC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03ADE" w14:textId="77777777" w:rsidR="0091388F" w:rsidRDefault="0091388F" w:rsidP="001E78FC">
      <w:r>
        <w:separator/>
      </w:r>
    </w:p>
  </w:footnote>
  <w:footnote w:type="continuationSeparator" w:id="0">
    <w:p w14:paraId="535D65B1" w14:textId="77777777" w:rsidR="0091388F" w:rsidRDefault="0091388F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53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2216"/>
      <w:gridCol w:w="2078"/>
      <w:gridCol w:w="2132"/>
    </w:tblGrid>
    <w:tr w:rsidR="001E78FC" w14:paraId="51277E72" w14:textId="77777777" w:rsidTr="001401B2">
      <w:trPr>
        <w:trHeight w:val="361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2BC80C58" w14:textId="7777777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990E262" wp14:editId="66498A7D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48E4630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6FC8B020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32AC18A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4FBB13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3307D4B6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119AEDE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1563C36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1401B2" w:rsidRPr="001401B2">
            <w:rPr>
              <w:rFonts w:ascii="Arial" w:hAnsi="Arial" w:cs="Arial"/>
              <w:sz w:val="18"/>
              <w:szCs w:val="18"/>
              <w:lang w:eastAsia="es-CO"/>
            </w:rPr>
            <w:t>F-PGC-52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450BAFB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582232E8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4E780935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8B"/>
    <w:rsid w:val="00023374"/>
    <w:rsid w:val="00041AEF"/>
    <w:rsid w:val="00077641"/>
    <w:rsid w:val="000A3DB3"/>
    <w:rsid w:val="001314B2"/>
    <w:rsid w:val="001401B2"/>
    <w:rsid w:val="001E78FC"/>
    <w:rsid w:val="00260647"/>
    <w:rsid w:val="0028269C"/>
    <w:rsid w:val="00283B72"/>
    <w:rsid w:val="002F53F0"/>
    <w:rsid w:val="003A678B"/>
    <w:rsid w:val="004C2C1C"/>
    <w:rsid w:val="004F74D2"/>
    <w:rsid w:val="00537838"/>
    <w:rsid w:val="00540160"/>
    <w:rsid w:val="006F063E"/>
    <w:rsid w:val="006F79C4"/>
    <w:rsid w:val="00703D36"/>
    <w:rsid w:val="007053C5"/>
    <w:rsid w:val="00766BDC"/>
    <w:rsid w:val="00876C61"/>
    <w:rsid w:val="0091388F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EF61C0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D0F13"/>
  <w15:chartTrackingRefBased/>
  <w15:docId w15:val="{7E8FB89B-3975-44EC-A493-B9AE27AF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lopez\Downloads\F-PGC-52_Experiencia_rup%20(1)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398337-B39E-4770-908E-7281BD1AB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14DD95-1C36-4BF6-850A-DE629182EFF9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F-PGC-52_Experiencia_rup (1)</Template>
  <TotalTime>1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Maritza Lopez Betancur</dc:creator>
  <cp:keywords/>
  <dc:description/>
  <cp:lastModifiedBy>Gustavo Antonio Zapata Zapata</cp:lastModifiedBy>
  <cp:revision>2</cp:revision>
  <dcterms:created xsi:type="dcterms:W3CDTF">2023-03-15T21:03:00Z</dcterms:created>
  <dcterms:modified xsi:type="dcterms:W3CDTF">2025-09-15T22:23:00Z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