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:rsidRPr="00F109E3" w:rsidR="004744C5" w:rsidP="5AD0206B" w:rsidRDefault="004744C5" w14:paraId="3C87AA15" w14:textId="2F9499A9">
      <w:pPr>
        <w:jc w:val="center"/>
        <w:rPr>
          <w:rFonts w:ascii="Arial Narrow" w:hAnsi="Arial Narrow"/>
          <w:b w:val="1"/>
          <w:bCs w:val="1"/>
          <w:sz w:val="22"/>
          <w:szCs w:val="22"/>
        </w:rPr>
      </w:pPr>
      <w:r w:rsidRPr="5AD0206B" w:rsidR="004744C5">
        <w:rPr>
          <w:rFonts w:ascii="Arial Narrow" w:hAnsi="Arial Narrow"/>
          <w:b w:val="1"/>
          <w:bCs w:val="1"/>
          <w:sz w:val="22"/>
          <w:szCs w:val="22"/>
        </w:rPr>
        <w:t xml:space="preserve">ANEXO No. </w:t>
      </w:r>
      <w:r w:rsidRPr="5AD0206B" w:rsidR="5D8B0EE3">
        <w:rPr>
          <w:rFonts w:ascii="Arial Narrow" w:hAnsi="Arial Narrow"/>
          <w:b w:val="1"/>
          <w:bCs w:val="1"/>
          <w:sz w:val="22"/>
          <w:szCs w:val="22"/>
        </w:rPr>
        <w:t>2</w:t>
      </w:r>
    </w:p>
    <w:p w:rsidR="004744C5" w:rsidP="004744C5" w:rsidRDefault="004744C5" w14:paraId="3B94C91C" w14:textId="77777777">
      <w:pPr>
        <w:jc w:val="center"/>
        <w:rPr>
          <w:rFonts w:ascii="Arial Narrow" w:hAnsi="Arial Narrow"/>
          <w:b/>
          <w:sz w:val="22"/>
          <w:szCs w:val="22"/>
        </w:rPr>
      </w:pPr>
      <w:r w:rsidRPr="00F109E3">
        <w:rPr>
          <w:rFonts w:ascii="Arial Narrow" w:hAnsi="Arial Narrow"/>
          <w:b/>
          <w:sz w:val="22"/>
          <w:szCs w:val="22"/>
        </w:rPr>
        <w:t>DOCUMENTO CONSORCIAL</w:t>
      </w:r>
    </w:p>
    <w:p w:rsidR="004744C5" w:rsidP="004744C5" w:rsidRDefault="004744C5" w14:paraId="55F41D13" w14:textId="77777777">
      <w:pPr>
        <w:jc w:val="center"/>
        <w:rPr>
          <w:rFonts w:ascii="Arial Narrow" w:hAnsi="Arial Narrow"/>
          <w:b/>
          <w:sz w:val="22"/>
          <w:szCs w:val="22"/>
        </w:rPr>
      </w:pPr>
    </w:p>
    <w:p w:rsidR="6A74D5F9" w:rsidP="6A74D5F9" w:rsidRDefault="6A74D5F9" w14:paraId="01C817D1" w14:textId="02D1EECC">
      <w:pPr>
        <w:jc w:val="center"/>
        <w:rPr>
          <w:rFonts w:ascii="Arial Narrow" w:hAnsi="Arial Narrow" w:eastAsia="Arial Narrow" w:cs="Arial Narrow"/>
          <w:b w:val="1"/>
          <w:bCs w:val="1"/>
          <w:noProof w:val="0"/>
          <w:sz w:val="22"/>
          <w:szCs w:val="22"/>
          <w:lang w:val="es-CO"/>
        </w:rPr>
      </w:pPr>
    </w:p>
    <w:p w:rsidR="40D01FAE" w:rsidP="6A74D5F9" w:rsidRDefault="40D01FAE" w14:paraId="4D5BEF4E" w14:textId="3F27F623">
      <w:pPr>
        <w:jc w:val="both"/>
      </w:pPr>
      <w:r w:rsidRPr="6A74D5F9" w:rsidR="40D01FAE">
        <w:rPr>
          <w:rFonts w:ascii="Arial Narrow" w:hAnsi="Arial Narrow" w:eastAsia="Arial Narrow" w:cs="Arial Narrow"/>
          <w:b w:val="1"/>
          <w:bCs w:val="1"/>
          <w:noProof w:val="0"/>
          <w:color w:val="000000" w:themeColor="text1" w:themeTint="FF" w:themeShade="FF"/>
          <w:sz w:val="20"/>
          <w:szCs w:val="20"/>
          <w:lang w:val="es-CO"/>
        </w:rPr>
        <w:t xml:space="preserve">PROCESO DE SELECCIÓN No. </w:t>
      </w:r>
      <w:r w:rsidRPr="6A74D5F9" w:rsidR="40D01FAE">
        <w:rPr>
          <w:rFonts w:ascii="Arial Narrow" w:hAnsi="Arial Narrow" w:eastAsia="Arial Narrow" w:cs="Arial Narrow"/>
          <w:b w:val="1"/>
          <w:bCs w:val="1"/>
          <w:noProof w:val="0"/>
          <w:color w:val="000000" w:themeColor="text1" w:themeTint="FF" w:themeShade="FF"/>
          <w:sz w:val="20"/>
          <w:szCs w:val="20"/>
          <w:highlight w:val="green"/>
          <w:lang w:val="es-CO"/>
        </w:rPr>
        <w:t>(INCLUIR NUMERO DE PROCESO)</w:t>
      </w:r>
    </w:p>
    <w:p w:rsidR="40D01FAE" w:rsidP="6A74D5F9" w:rsidRDefault="40D01FAE" w14:paraId="49227B22" w14:textId="5CE38CD3">
      <w:pPr>
        <w:jc w:val="both"/>
      </w:pPr>
      <w:r w:rsidRPr="6A74D5F9" w:rsidR="40D01FAE">
        <w:rPr>
          <w:rFonts w:ascii="Arial Narrow" w:hAnsi="Arial Narrow" w:eastAsia="Arial Narrow" w:cs="Arial Narrow"/>
          <w:b w:val="1"/>
          <w:bCs w:val="1"/>
          <w:noProof w:val="0"/>
          <w:sz w:val="22"/>
          <w:szCs w:val="22"/>
          <w:lang w:val="es-CO"/>
        </w:rPr>
        <w:t xml:space="preserve"> </w:t>
      </w:r>
    </w:p>
    <w:p w:rsidR="40D01FAE" w:rsidP="6A74D5F9" w:rsidRDefault="40D01FAE" w14:paraId="1D828C90" w14:textId="72AB4EC6">
      <w:pPr>
        <w:ind w:left="0" w:right="49"/>
        <w:jc w:val="both"/>
      </w:pPr>
      <w:r w:rsidRPr="6A74D5F9" w:rsidR="40D01FAE">
        <w:rPr>
          <w:rFonts w:ascii="Arial Narrow" w:hAnsi="Arial Narrow" w:eastAsia="Arial Narrow" w:cs="Arial Narrow"/>
          <w:b w:val="1"/>
          <w:bCs w:val="1"/>
          <w:noProof w:val="0"/>
          <w:sz w:val="22"/>
          <w:szCs w:val="22"/>
          <w:lang w:val="es-CO"/>
        </w:rPr>
        <w:t xml:space="preserve"> </w:t>
      </w:r>
    </w:p>
    <w:p w:rsidR="40D01FAE" w:rsidP="6A74D5F9" w:rsidRDefault="40D01FAE" w14:paraId="57E40B9F" w14:textId="622A1499">
      <w:pPr>
        <w:spacing w:after="120" w:afterAutospacing="off"/>
        <w:ind w:left="0" w:right="-93"/>
        <w:jc w:val="both"/>
      </w:pPr>
      <w:r w:rsidRPr="6A74D5F9" w:rsidR="40D01FAE">
        <w:rPr>
          <w:rFonts w:ascii="Arial Narrow" w:hAnsi="Arial Narrow" w:eastAsia="Arial Narrow" w:cs="Arial Narrow"/>
          <w:b w:val="1"/>
          <w:bCs w:val="1"/>
          <w:noProof w:val="0"/>
          <w:sz w:val="22"/>
          <w:szCs w:val="22"/>
          <w:lang w:val="es-CO"/>
        </w:rPr>
        <w:t>OBJETO:</w:t>
      </w:r>
      <w:r w:rsidRPr="6A74D5F9" w:rsidR="40D01FAE">
        <w:rPr>
          <w:rFonts w:ascii="Arial Narrow" w:hAnsi="Arial Narrow" w:eastAsia="Arial Narrow" w:cs="Arial Narrow"/>
          <w:noProof w:val="0"/>
          <w:sz w:val="22"/>
          <w:szCs w:val="22"/>
          <w:lang w:val="es-CO"/>
        </w:rPr>
        <w:t xml:space="preserve"> </w:t>
      </w:r>
      <w:r w:rsidRPr="6A74D5F9" w:rsidR="40D01FAE">
        <w:rPr>
          <w:rFonts w:ascii="Arial Narrow" w:hAnsi="Arial Narrow" w:eastAsia="Arial Narrow" w:cs="Arial Narrow"/>
          <w:b w:val="1"/>
          <w:bCs w:val="1"/>
          <w:noProof w:val="0"/>
          <w:sz w:val="22"/>
          <w:szCs w:val="22"/>
          <w:highlight w:val="green"/>
          <w:lang w:val="es-CO"/>
        </w:rPr>
        <w:t>(INCLUIR EL OBJETO DEL PROCESO)</w:t>
      </w:r>
    </w:p>
    <w:p w:rsidR="6A74D5F9" w:rsidP="6A74D5F9" w:rsidRDefault="6A74D5F9" w14:paraId="360D0FE9" w14:textId="48FA5C30">
      <w:pPr>
        <w:jc w:val="both"/>
        <w:rPr>
          <w:rFonts w:ascii="Arial Narrow" w:hAnsi="Arial Narrow"/>
          <w:sz w:val="22"/>
          <w:szCs w:val="22"/>
        </w:rPr>
      </w:pPr>
    </w:p>
    <w:p w:rsidRPr="00F109E3" w:rsidR="004744C5" w:rsidP="004744C5" w:rsidRDefault="004744C5" w14:paraId="0116FA69" w14:textId="77777777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Entre los suscritos a saber:_____________________, mayor de edad, vecino de esta ciudad, identificado con cédula de ciudadanía No________, expedida en____________, quien obra en nombre propio o en representación legal de_______________________(Escribir el nombre completo incluyendo el tipo de sociedad), legalmente constituida, con domicilio principal en_________________, con NIT</w:t>
      </w:r>
      <w:r>
        <w:rPr>
          <w:rFonts w:ascii="Arial Narrow" w:hAnsi="Arial Narrow"/>
          <w:sz w:val="22"/>
          <w:szCs w:val="22"/>
        </w:rPr>
        <w:t>.</w:t>
      </w:r>
      <w:r w:rsidRPr="00F109E3">
        <w:rPr>
          <w:rFonts w:ascii="Arial Narrow" w:hAnsi="Arial Narrow"/>
          <w:sz w:val="22"/>
          <w:szCs w:val="22"/>
        </w:rPr>
        <w:t>____________, y debidamente facultado por los estatutos sociales (o Junta de Socios o el órgano directivo correspondiente,  en este evento allegar el documento respectivo), y______________ mayor de edad, vecino de esta ciudad, identificado con cédula de ciudadanía No__________, expedida en___________, quien obra en nombre propio o en representación legal de (Escribir el nombre completo incluyendo el tipo de sociedad.)________________, legalmente constituida, con domicilio principal en_____________, con NIT</w:t>
      </w:r>
      <w:r>
        <w:rPr>
          <w:rFonts w:ascii="Arial Narrow" w:hAnsi="Arial Narrow"/>
          <w:sz w:val="22"/>
          <w:szCs w:val="22"/>
        </w:rPr>
        <w:t>.</w:t>
      </w:r>
      <w:r w:rsidRPr="00F109E3">
        <w:rPr>
          <w:rFonts w:ascii="Arial Narrow" w:hAnsi="Arial Narrow"/>
          <w:sz w:val="22"/>
          <w:szCs w:val="22"/>
        </w:rPr>
        <w:t>__________, y debidamente facultado por los estatutos sociales (o Junta de Socios o el órgano directivo correspondiente, en este evento allegar el documento respectivo), manifestamos que mediante el presente documento hemos acordado conformar un CONSORCIO cuya integración, conformación y reglamentación se regirá por las siguientes cláusulas:</w:t>
      </w:r>
    </w:p>
    <w:p w:rsidRPr="00F109E3" w:rsidR="004744C5" w:rsidP="004744C5" w:rsidRDefault="004744C5" w14:paraId="69914045" w14:textId="77777777">
      <w:pPr>
        <w:jc w:val="both"/>
        <w:rPr>
          <w:rFonts w:ascii="Arial Narrow" w:hAnsi="Arial Narrow"/>
          <w:sz w:val="22"/>
          <w:szCs w:val="22"/>
        </w:rPr>
      </w:pPr>
    </w:p>
    <w:p w:rsidR="004744C5" w:rsidP="46562F83" w:rsidRDefault="004744C5" w14:paraId="045B84C4" w14:textId="4E395A7A">
      <w:pPr>
        <w:pStyle w:val="Textoindependiente"/>
        <w:spacing w:afterAutospacing="on" w:line="240" w:lineRule="auto"/>
        <w:ind/>
        <w:jc w:val="both"/>
        <w:rPr>
          <w:noProof w:val="0"/>
          <w:lang w:val="es-CO"/>
        </w:rPr>
      </w:pPr>
      <w:r w:rsidRPr="46562F83" w:rsidR="004744C5">
        <w:rPr>
          <w:rFonts w:ascii="Arial Narrow" w:hAnsi="Arial Narrow"/>
          <w:sz w:val="22"/>
          <w:szCs w:val="22"/>
        </w:rPr>
        <w:t xml:space="preserve">PRIMERA: OBJETO El objeto del presente documento es la integración de un CONSORCIO entre, __________________ y________________________________, con el propósito presentar en forma conjunta propuesta, para el </w:t>
      </w:r>
      <w:r w:rsidRPr="46562F83" w:rsidR="004744C5">
        <w:rPr>
          <w:rFonts w:ascii="Arial Narrow" w:hAnsi="Arial Narrow"/>
          <w:sz w:val="22"/>
          <w:szCs w:val="22"/>
        </w:rPr>
        <w:t>proceso de</w:t>
      </w:r>
      <w:r w:rsidRPr="46562F83" w:rsidR="15D496E1">
        <w:rPr>
          <w:rFonts w:ascii="Arial Narrow" w:hAnsi="Arial Narrow"/>
          <w:sz w:val="22"/>
          <w:szCs w:val="22"/>
        </w:rPr>
        <w:t xml:space="preserve"> selección</w:t>
      </w:r>
      <w:r w:rsidRPr="46562F83" w:rsidR="004744C5">
        <w:rPr>
          <w:rFonts w:ascii="Arial Narrow" w:hAnsi="Arial Narrow"/>
          <w:sz w:val="22"/>
          <w:szCs w:val="22"/>
        </w:rPr>
        <w:t xml:space="preserve"> </w:t>
      </w:r>
      <w:r w:rsidRPr="46562F83" w:rsidR="1DEB7F46">
        <w:rPr>
          <w:rFonts w:ascii="Arial Narrow" w:hAnsi="Arial Narrow" w:eastAsia="Arial Narrow" w:cs="Arial Narrow"/>
          <w:b w:val="1"/>
          <w:bCs w:val="1"/>
          <w:noProof w:val="0"/>
          <w:sz w:val="20"/>
          <w:szCs w:val="20"/>
          <w:lang w:val="es-CO"/>
        </w:rPr>
        <w:t xml:space="preserve">No. </w:t>
      </w:r>
      <w:r w:rsidRPr="46562F83" w:rsidR="1DEB7F46">
        <w:rPr>
          <w:rFonts w:ascii="Arial Narrow" w:hAnsi="Arial Narrow" w:eastAsia="Arial Narrow" w:cs="Arial Narrow"/>
          <w:b w:val="1"/>
          <w:bCs w:val="1"/>
          <w:noProof w:val="0"/>
          <w:color w:val="000000" w:themeColor="text1" w:themeTint="FF" w:themeShade="FF"/>
          <w:sz w:val="20"/>
          <w:szCs w:val="20"/>
          <w:highlight w:val="green"/>
          <w:lang w:val="es-CO"/>
        </w:rPr>
        <w:t>(INCLUIR NUMERO DE PROCESO)</w:t>
      </w:r>
      <w:r w:rsidRPr="46562F83" w:rsidR="1DEB7F46">
        <w:rPr>
          <w:rFonts w:ascii="Arial Narrow" w:hAnsi="Arial Narrow" w:eastAsia="Arial Narrow" w:cs="Arial Narrow"/>
          <w:b w:val="1"/>
          <w:bCs w:val="1"/>
          <w:noProof w:val="0"/>
          <w:sz w:val="20"/>
          <w:szCs w:val="20"/>
          <w:lang w:val="es-CO"/>
        </w:rPr>
        <w:t xml:space="preserve">, </w:t>
      </w:r>
      <w:r w:rsidRPr="46562F83" w:rsidR="1DEB7F46">
        <w:rPr>
          <w:rFonts w:ascii="Arial Narrow" w:hAnsi="Arial Narrow" w:eastAsia="Arial Narrow" w:cs="Arial Narrow"/>
          <w:noProof w:val="0"/>
          <w:sz w:val="20"/>
          <w:szCs w:val="20"/>
          <w:lang w:val="es-CO"/>
        </w:rPr>
        <w:t>por</w:t>
      </w:r>
      <w:r w:rsidRPr="46562F83" w:rsidR="1DEB7F46">
        <w:rPr>
          <w:rFonts w:ascii="Arial Narrow" w:hAnsi="Arial Narrow" w:eastAsia="Arial Narrow" w:cs="Arial Narrow"/>
          <w:noProof w:val="0"/>
          <w:sz w:val="22"/>
          <w:szCs w:val="22"/>
          <w:lang w:val="es-CO"/>
        </w:rPr>
        <w:t xml:space="preserve"> la Secretaría General de la Alcaldía Mayor de Bogotá D.C., cuyo objeto es: </w:t>
      </w:r>
      <w:r w:rsidRPr="46562F83" w:rsidR="1DEB7F46">
        <w:rPr>
          <w:rFonts w:ascii="Arial Narrow" w:hAnsi="Arial Narrow" w:eastAsia="Arial Narrow" w:cs="Arial Narrow"/>
          <w:b w:val="1"/>
          <w:bCs w:val="1"/>
          <w:noProof w:val="0"/>
          <w:sz w:val="22"/>
          <w:szCs w:val="22"/>
          <w:highlight w:val="green"/>
          <w:lang w:val="es-CO"/>
        </w:rPr>
        <w:t>(INCLUIR EL OBJETO DEL PROCESO)</w:t>
      </w:r>
    </w:p>
    <w:p w:rsidRPr="00F109E3" w:rsidR="004744C5" w:rsidP="004744C5" w:rsidRDefault="004744C5" w14:paraId="1D77FF23" w14:textId="77777777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 xml:space="preserve">En consecuencia, las actuaciones hechos y omisiones que se presenten en desarrollo de la propuesta y del contrato, afectaran a todos los miembros que lo conforman. </w:t>
      </w:r>
    </w:p>
    <w:p w:rsidRPr="00F109E3" w:rsidR="004744C5" w:rsidP="004744C5" w:rsidRDefault="004744C5" w14:paraId="1F83B3EA" w14:textId="77777777">
      <w:pPr>
        <w:jc w:val="both"/>
        <w:rPr>
          <w:rFonts w:ascii="Arial Narrow" w:hAnsi="Arial Narrow"/>
          <w:sz w:val="22"/>
          <w:szCs w:val="22"/>
        </w:rPr>
      </w:pPr>
    </w:p>
    <w:p w:rsidRPr="00F109E3" w:rsidR="004744C5" w:rsidP="004744C5" w:rsidRDefault="004744C5" w14:paraId="1A99D574" w14:textId="385F4D1D">
      <w:pPr>
        <w:jc w:val="both"/>
        <w:rPr>
          <w:rFonts w:ascii="Arial Narrow" w:hAnsi="Arial Narrow"/>
          <w:sz w:val="22"/>
          <w:szCs w:val="22"/>
        </w:rPr>
      </w:pPr>
      <w:r w:rsidRPr="46ABDE2C" w:rsidR="004744C5">
        <w:rPr>
          <w:rFonts w:ascii="Arial Narrow" w:hAnsi="Arial Narrow"/>
          <w:sz w:val="22"/>
          <w:szCs w:val="22"/>
        </w:rPr>
        <w:t xml:space="preserve">SEGUNDA.  NOMBRE Y </w:t>
      </w:r>
      <w:r w:rsidRPr="46ABDE2C" w:rsidR="227826FC">
        <w:rPr>
          <w:rFonts w:ascii="Arial Narrow" w:hAnsi="Arial Narrow"/>
          <w:sz w:val="22"/>
          <w:szCs w:val="22"/>
        </w:rPr>
        <w:t>DOMICILIO. -</w:t>
      </w:r>
      <w:r w:rsidRPr="46ABDE2C" w:rsidR="004744C5">
        <w:rPr>
          <w:rFonts w:ascii="Arial Narrow" w:hAnsi="Arial Narrow"/>
          <w:sz w:val="22"/>
          <w:szCs w:val="22"/>
        </w:rPr>
        <w:t xml:space="preserve"> El CONSORCIO se denominará _________, y su domicilio será la ciudad de_____, con dirección en_______, oficina, _____________, FAX__________, Teléfono ____________.</w:t>
      </w:r>
    </w:p>
    <w:p w:rsidRPr="00F109E3" w:rsidR="004744C5" w:rsidP="004744C5" w:rsidRDefault="004744C5" w14:paraId="1A9E7485" w14:textId="77777777">
      <w:pPr>
        <w:jc w:val="both"/>
        <w:rPr>
          <w:rFonts w:ascii="Arial Narrow" w:hAnsi="Arial Narrow"/>
          <w:sz w:val="22"/>
          <w:szCs w:val="22"/>
        </w:rPr>
      </w:pPr>
    </w:p>
    <w:p w:rsidRPr="00F109E3" w:rsidR="004744C5" w:rsidP="004744C5" w:rsidRDefault="004744C5" w14:paraId="4BE8E0B1" w14:textId="6ADACD12">
      <w:pPr>
        <w:jc w:val="both"/>
        <w:rPr>
          <w:rFonts w:ascii="Arial Narrow" w:hAnsi="Arial Narrow"/>
          <w:sz w:val="22"/>
          <w:szCs w:val="22"/>
        </w:rPr>
      </w:pPr>
      <w:r w:rsidRPr="46ABDE2C" w:rsidR="004744C5">
        <w:rPr>
          <w:rFonts w:ascii="Arial Narrow" w:hAnsi="Arial Narrow"/>
          <w:sz w:val="22"/>
          <w:szCs w:val="22"/>
        </w:rPr>
        <w:t xml:space="preserve">TERCERA: REPRESENTANTE DEL CONSORCIO: Se designa como Representante del presente CONSORCIO al Señor(a) _________________, identificado(a) con cédula de ciudadanía No____________, de ____________domiciliado (a) en______, cargo este que se entiende aceptado con la firma del presente documento y quien está ampliamente facultado (a) para contratar, comprometer, negociar y representar al CONSORCIO. Igualmente se </w:t>
      </w:r>
      <w:r w:rsidRPr="46ABDE2C" w:rsidR="5139C491">
        <w:rPr>
          <w:rFonts w:ascii="Arial Narrow" w:hAnsi="Arial Narrow"/>
          <w:sz w:val="22"/>
          <w:szCs w:val="22"/>
        </w:rPr>
        <w:t>nombra</w:t>
      </w:r>
      <w:r w:rsidRPr="46ABDE2C" w:rsidR="004744C5">
        <w:rPr>
          <w:rFonts w:ascii="Arial Narrow" w:hAnsi="Arial Narrow"/>
          <w:sz w:val="22"/>
          <w:szCs w:val="22"/>
        </w:rPr>
        <w:t xml:space="preserve"> Suplente del Representante del CONSORCIO al Señor (a)________________, identificado (a) con cédula de ciudadanía No. _______de ______domiciliado (a) en________, quien cuenta con las mismas facultades del representante principal.</w:t>
      </w:r>
    </w:p>
    <w:p w:rsidRPr="00F109E3" w:rsidR="004744C5" w:rsidP="004744C5" w:rsidRDefault="004744C5" w14:paraId="4000BFFE" w14:textId="77777777">
      <w:pPr>
        <w:jc w:val="both"/>
        <w:rPr>
          <w:rFonts w:ascii="Arial Narrow" w:hAnsi="Arial Narrow"/>
          <w:sz w:val="22"/>
          <w:szCs w:val="22"/>
        </w:rPr>
      </w:pPr>
    </w:p>
    <w:p w:rsidRPr="00F109E3" w:rsidR="004744C5" w:rsidP="004744C5" w:rsidRDefault="004744C5" w14:paraId="77D23701" w14:textId="643F6854">
      <w:pPr>
        <w:jc w:val="both"/>
        <w:rPr>
          <w:rFonts w:ascii="Arial Narrow" w:hAnsi="Arial Narrow"/>
          <w:sz w:val="22"/>
          <w:szCs w:val="22"/>
        </w:rPr>
      </w:pPr>
      <w:r w:rsidRPr="46ABDE2C" w:rsidR="004744C5">
        <w:rPr>
          <w:rFonts w:ascii="Arial Narrow" w:hAnsi="Arial Narrow"/>
          <w:sz w:val="22"/>
          <w:szCs w:val="22"/>
        </w:rPr>
        <w:t xml:space="preserve">CUARTA: </w:t>
      </w:r>
      <w:r w:rsidRPr="46ABDE2C" w:rsidR="7EEDB58D">
        <w:rPr>
          <w:rFonts w:ascii="Arial Narrow" w:hAnsi="Arial Narrow"/>
          <w:sz w:val="22"/>
          <w:szCs w:val="22"/>
        </w:rPr>
        <w:t>CESIÓN. -</w:t>
      </w:r>
      <w:r w:rsidRPr="46ABDE2C" w:rsidR="004744C5">
        <w:rPr>
          <w:rFonts w:ascii="Arial Narrow" w:hAnsi="Arial Narrow"/>
          <w:sz w:val="22"/>
          <w:szCs w:val="22"/>
        </w:rPr>
        <w:t xml:space="preserve">  No se podrá ceder en todo o en parte la participación de alguno de los integrantes del CONSORCIO, entre ellos. Cuando se trate de </w:t>
      </w:r>
      <w:r w:rsidRPr="46ABDE2C" w:rsidR="004744C5">
        <w:rPr>
          <w:rFonts w:ascii="Arial Narrow" w:hAnsi="Arial Narrow"/>
          <w:sz w:val="22"/>
          <w:szCs w:val="22"/>
        </w:rPr>
        <w:t>cesión a</w:t>
      </w:r>
      <w:r w:rsidRPr="46ABDE2C" w:rsidR="004744C5">
        <w:rPr>
          <w:rFonts w:ascii="Arial Narrow" w:hAnsi="Arial Narrow"/>
          <w:sz w:val="22"/>
          <w:szCs w:val="22"/>
        </w:rPr>
        <w:t xml:space="preserve"> un tercero se requerirá aprobación escrita previa de la Secretaría General de la Alcaldía Mayor de Bogotá D.C, quien se reserva la facultad de aprobar dicha cesión.</w:t>
      </w:r>
    </w:p>
    <w:p w:rsidRPr="00F109E3" w:rsidR="004744C5" w:rsidP="004744C5" w:rsidRDefault="004744C5" w14:paraId="5695295B" w14:textId="77777777">
      <w:pPr>
        <w:jc w:val="both"/>
        <w:rPr>
          <w:rFonts w:ascii="Arial Narrow" w:hAnsi="Arial Narrow"/>
          <w:sz w:val="22"/>
          <w:szCs w:val="22"/>
        </w:rPr>
      </w:pPr>
    </w:p>
    <w:p w:rsidRPr="00F109E3" w:rsidR="004744C5" w:rsidP="004744C5" w:rsidRDefault="004744C5" w14:paraId="33607BF9" w14:textId="192CB132">
      <w:pPr>
        <w:jc w:val="both"/>
        <w:rPr>
          <w:rFonts w:ascii="Arial Narrow" w:hAnsi="Arial Narrow"/>
          <w:sz w:val="22"/>
          <w:szCs w:val="22"/>
        </w:rPr>
      </w:pPr>
      <w:r w:rsidRPr="46ABDE2C" w:rsidR="004744C5">
        <w:rPr>
          <w:rFonts w:ascii="Arial Narrow" w:hAnsi="Arial Narrow"/>
          <w:sz w:val="22"/>
          <w:szCs w:val="22"/>
        </w:rPr>
        <w:t xml:space="preserve">QUINTA: </w:t>
      </w:r>
      <w:r w:rsidRPr="46ABDE2C" w:rsidR="33F00136">
        <w:rPr>
          <w:rFonts w:ascii="Arial Narrow" w:hAnsi="Arial Narrow"/>
          <w:sz w:val="22"/>
          <w:szCs w:val="22"/>
        </w:rPr>
        <w:t>DURACIÓN. -</w:t>
      </w:r>
      <w:r w:rsidRPr="46ABDE2C" w:rsidR="004744C5">
        <w:rPr>
          <w:rFonts w:ascii="Arial Narrow" w:hAnsi="Arial Narrow"/>
          <w:sz w:val="22"/>
          <w:szCs w:val="22"/>
        </w:rPr>
        <w:t xml:space="preserve"> La duración del presente CONSORCIO en caso de salir favorecido con la adjudicación será igual al plazo de ejecución del contrato y hasta su liquidación, y un (1) año más.  En todo caso EL CONSORCIO durará todo el término necesario para liquidar el </w:t>
      </w:r>
      <w:r w:rsidRPr="46ABDE2C" w:rsidR="004744C5">
        <w:rPr>
          <w:rFonts w:ascii="Arial Narrow" w:hAnsi="Arial Narrow"/>
          <w:sz w:val="22"/>
          <w:szCs w:val="22"/>
        </w:rPr>
        <w:t>contrato y</w:t>
      </w:r>
      <w:r w:rsidRPr="46ABDE2C" w:rsidR="004744C5">
        <w:rPr>
          <w:rFonts w:ascii="Arial Narrow" w:hAnsi="Arial Narrow"/>
          <w:sz w:val="22"/>
          <w:szCs w:val="22"/>
        </w:rPr>
        <w:t xml:space="preserve"> atender las garantías prestadas.</w:t>
      </w:r>
    </w:p>
    <w:p w:rsidRPr="00F109E3" w:rsidR="004744C5" w:rsidP="004744C5" w:rsidRDefault="004744C5" w14:paraId="1780D939" w14:textId="77777777">
      <w:pPr>
        <w:jc w:val="both"/>
        <w:rPr>
          <w:rFonts w:ascii="Arial Narrow" w:hAnsi="Arial Narrow"/>
          <w:sz w:val="22"/>
          <w:szCs w:val="22"/>
        </w:rPr>
      </w:pPr>
    </w:p>
    <w:p w:rsidRPr="00F109E3" w:rsidR="004744C5" w:rsidP="004744C5" w:rsidRDefault="004744C5" w14:paraId="451A2A69" w14:textId="77777777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SEXTA: Se hace constar además que quienes suscribimos este documento, disponemos de atribuciones suficientes para representar a nuestras firmas y para contratar en nombre suyo, no solamente para los efectos del presente acuerdo, sino también para la ejecución y celebración de todos los actos y contratos que se deriven tanto del consorcio, como del proceso de selección y del contrato que de él se derive.</w:t>
      </w:r>
    </w:p>
    <w:p w:rsidRPr="00F109E3" w:rsidR="004744C5" w:rsidP="004744C5" w:rsidRDefault="004744C5" w14:paraId="17D9DBA8" w14:textId="77777777">
      <w:pPr>
        <w:jc w:val="both"/>
        <w:rPr>
          <w:rFonts w:ascii="Arial Narrow" w:hAnsi="Arial Narrow"/>
          <w:sz w:val="22"/>
          <w:szCs w:val="22"/>
        </w:rPr>
      </w:pPr>
    </w:p>
    <w:p w:rsidRPr="00F109E3" w:rsidR="004744C5" w:rsidP="004744C5" w:rsidRDefault="004744C5" w14:paraId="1BCC89E2" w14:textId="77777777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SÉPTIMA: PORCENTAJE DE PARTICIPACIÓN.  Los miembros del consorcio tienen la siguiente participación:</w:t>
      </w:r>
    </w:p>
    <w:p w:rsidRPr="00F109E3" w:rsidR="004744C5" w:rsidP="004744C5" w:rsidRDefault="004744C5" w14:paraId="10D27261" w14:textId="77777777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_____________________________            _______ %</w:t>
      </w:r>
    </w:p>
    <w:p w:rsidRPr="00F109E3" w:rsidR="004744C5" w:rsidP="004744C5" w:rsidRDefault="004744C5" w14:paraId="747AAD74" w14:textId="77777777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_____________________________</w:t>
      </w:r>
      <w:r w:rsidRPr="00F109E3">
        <w:rPr>
          <w:rFonts w:ascii="Arial Narrow" w:hAnsi="Arial Narrow"/>
          <w:sz w:val="22"/>
          <w:szCs w:val="22"/>
        </w:rPr>
        <w:tab/>
      </w:r>
      <w:r w:rsidRPr="00F109E3">
        <w:rPr>
          <w:rFonts w:ascii="Arial Narrow" w:hAnsi="Arial Narrow"/>
          <w:sz w:val="22"/>
          <w:szCs w:val="22"/>
        </w:rPr>
        <w:t>________%</w:t>
      </w:r>
    </w:p>
    <w:p w:rsidRPr="00F109E3" w:rsidR="004744C5" w:rsidP="004744C5" w:rsidRDefault="004744C5" w14:paraId="215D4084" w14:textId="77777777">
      <w:pPr>
        <w:jc w:val="both"/>
        <w:rPr>
          <w:rFonts w:ascii="Arial Narrow" w:hAnsi="Arial Narrow"/>
          <w:sz w:val="22"/>
          <w:szCs w:val="22"/>
        </w:rPr>
      </w:pPr>
    </w:p>
    <w:p w:rsidRPr="00F109E3" w:rsidR="004744C5" w:rsidP="004744C5" w:rsidRDefault="004744C5" w14:paraId="1180C7B8" w14:textId="77777777">
      <w:pPr>
        <w:jc w:val="both"/>
        <w:rPr>
          <w:rFonts w:ascii="Arial Narrow" w:hAnsi="Arial Narrow"/>
          <w:sz w:val="22"/>
          <w:szCs w:val="22"/>
        </w:rPr>
      </w:pPr>
      <w:r w:rsidRPr="46ABDE2C" w:rsidR="004744C5">
        <w:rPr>
          <w:rFonts w:ascii="Arial Narrow" w:hAnsi="Arial Narrow"/>
          <w:sz w:val="22"/>
          <w:szCs w:val="22"/>
        </w:rPr>
        <w:t xml:space="preserve">OCTAVA: FACTURACIÓN. El consorcio facturará de la siguiente manera: </w:t>
      </w:r>
    </w:p>
    <w:p w:rsidRPr="00F109E3" w:rsidR="004744C5" w:rsidP="004744C5" w:rsidRDefault="004744C5" w14:paraId="4075C24F" w14:textId="77777777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______________________________________________________________________</w:t>
      </w:r>
    </w:p>
    <w:p w:rsidRPr="00F109E3" w:rsidR="004744C5" w:rsidP="004744C5" w:rsidRDefault="004744C5" w14:paraId="00AC3602" w14:textId="77777777">
      <w:pPr>
        <w:jc w:val="both"/>
        <w:rPr>
          <w:rFonts w:ascii="Arial Narrow" w:hAnsi="Arial Narrow"/>
          <w:sz w:val="22"/>
          <w:szCs w:val="22"/>
        </w:rPr>
      </w:pPr>
    </w:p>
    <w:p w:rsidRPr="00F109E3" w:rsidR="004744C5" w:rsidP="004744C5" w:rsidRDefault="004744C5" w14:paraId="69A08E04" w14:textId="7ADB89D1">
      <w:pPr>
        <w:jc w:val="both"/>
        <w:rPr>
          <w:rFonts w:ascii="Arial Narrow" w:hAnsi="Arial Narrow"/>
          <w:sz w:val="22"/>
          <w:szCs w:val="22"/>
        </w:rPr>
      </w:pPr>
      <w:r w:rsidRPr="2A0EAFEC" w:rsidR="004744C5">
        <w:rPr>
          <w:rFonts w:ascii="Arial Narrow" w:hAnsi="Arial Narrow"/>
          <w:sz w:val="22"/>
          <w:szCs w:val="22"/>
        </w:rPr>
        <w:t xml:space="preserve">El documento podrá contener las demás CLÁUSULAS OPCIONALES: que los asociados </w:t>
      </w:r>
      <w:r w:rsidRPr="2A0EAFEC" w:rsidR="004744C5">
        <w:rPr>
          <w:rFonts w:ascii="Arial Narrow" w:hAnsi="Arial Narrow"/>
          <w:sz w:val="22"/>
          <w:szCs w:val="22"/>
        </w:rPr>
        <w:t>consideren pertinentes</w:t>
      </w:r>
      <w:r w:rsidRPr="2A0EAFEC" w:rsidR="004744C5">
        <w:rPr>
          <w:rFonts w:ascii="Arial Narrow" w:hAnsi="Arial Narrow"/>
          <w:sz w:val="22"/>
          <w:szCs w:val="22"/>
        </w:rPr>
        <w:t xml:space="preserve">, siempre y cuando no contravengan lo dispuesto en la </w:t>
      </w:r>
      <w:r w:rsidRPr="2A0EAFEC" w:rsidR="004744C5">
        <w:rPr>
          <w:rFonts w:ascii="Arial Narrow" w:hAnsi="Arial Narrow"/>
          <w:sz w:val="22"/>
          <w:szCs w:val="22"/>
        </w:rPr>
        <w:t>L</w:t>
      </w:r>
      <w:r w:rsidRPr="2A0EAFEC" w:rsidR="004744C5">
        <w:rPr>
          <w:rFonts w:ascii="Arial Narrow" w:hAnsi="Arial Narrow"/>
          <w:sz w:val="22"/>
          <w:szCs w:val="22"/>
        </w:rPr>
        <w:t>ey 80</w:t>
      </w:r>
      <w:r w:rsidRPr="2A0EAFEC" w:rsidR="004744C5">
        <w:rPr>
          <w:rFonts w:ascii="Arial Narrow" w:hAnsi="Arial Narrow"/>
          <w:sz w:val="22"/>
          <w:szCs w:val="22"/>
        </w:rPr>
        <w:t xml:space="preserve"> de 19</w:t>
      </w:r>
      <w:r w:rsidRPr="2A0EAFEC" w:rsidR="004744C5">
        <w:rPr>
          <w:rFonts w:ascii="Arial Narrow" w:hAnsi="Arial Narrow"/>
          <w:sz w:val="22"/>
          <w:szCs w:val="22"/>
        </w:rPr>
        <w:t>93 o incluyan limitaciones o exclusiones de los Consorciados.</w:t>
      </w:r>
    </w:p>
    <w:p w:rsidR="004744C5" w:rsidP="004744C5" w:rsidRDefault="004744C5" w14:paraId="4F751E7F" w14:textId="77777777">
      <w:pPr>
        <w:jc w:val="both"/>
        <w:rPr>
          <w:rFonts w:ascii="Arial Narrow" w:hAnsi="Arial Narrow"/>
          <w:sz w:val="22"/>
          <w:szCs w:val="22"/>
        </w:rPr>
      </w:pPr>
    </w:p>
    <w:p w:rsidRPr="00F109E3" w:rsidR="004744C5" w:rsidP="004744C5" w:rsidRDefault="004744C5" w14:paraId="5B1FDAC8" w14:textId="77777777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Ejemplo:</w:t>
      </w:r>
    </w:p>
    <w:p w:rsidRPr="00F109E3" w:rsidR="004744C5" w:rsidP="004744C5" w:rsidRDefault="004744C5" w14:paraId="70191307" w14:textId="77777777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Aspectos Financieros</w:t>
      </w:r>
    </w:p>
    <w:p w:rsidRPr="00F109E3" w:rsidR="004744C5" w:rsidP="004744C5" w:rsidRDefault="004744C5" w14:paraId="0CFBF4B9" w14:textId="77777777">
      <w:pPr>
        <w:jc w:val="both"/>
        <w:rPr>
          <w:rFonts w:ascii="Arial Narrow" w:hAnsi="Arial Narrow"/>
          <w:sz w:val="22"/>
          <w:szCs w:val="22"/>
        </w:rPr>
      </w:pPr>
    </w:p>
    <w:p w:rsidRPr="00F109E3" w:rsidR="004744C5" w:rsidP="004744C5" w:rsidRDefault="004744C5" w14:paraId="38E81661" w14:textId="77777777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Arbitramento</w:t>
      </w:r>
    </w:p>
    <w:p w:rsidRPr="00F109E3" w:rsidR="004744C5" w:rsidP="004744C5" w:rsidRDefault="004744C5" w14:paraId="3AAF516B" w14:textId="77777777">
      <w:pPr>
        <w:jc w:val="both"/>
        <w:rPr>
          <w:rFonts w:ascii="Arial Narrow" w:hAnsi="Arial Narrow"/>
          <w:sz w:val="22"/>
          <w:szCs w:val="22"/>
        </w:rPr>
      </w:pPr>
    </w:p>
    <w:p w:rsidRPr="00F109E3" w:rsidR="004744C5" w:rsidP="004744C5" w:rsidRDefault="004744C5" w14:paraId="72D348F7" w14:textId="77777777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Reglas básicas que regulan la relaciones entre los integrantes del CONSORCIO.</w:t>
      </w:r>
    </w:p>
    <w:p w:rsidRPr="00F109E3" w:rsidR="004744C5" w:rsidP="004744C5" w:rsidRDefault="004744C5" w14:paraId="2EA3166E" w14:textId="77777777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Etc.</w:t>
      </w:r>
    </w:p>
    <w:p w:rsidRPr="00F109E3" w:rsidR="004744C5" w:rsidP="004744C5" w:rsidRDefault="004744C5" w14:paraId="41A0469D" w14:textId="77777777">
      <w:pPr>
        <w:jc w:val="both"/>
        <w:rPr>
          <w:rFonts w:ascii="Arial Narrow" w:hAnsi="Arial Narrow"/>
          <w:sz w:val="22"/>
          <w:szCs w:val="22"/>
        </w:rPr>
      </w:pPr>
    </w:p>
    <w:p w:rsidRPr="00F109E3" w:rsidR="004744C5" w:rsidP="004744C5" w:rsidRDefault="004744C5" w14:paraId="3CC1C7E8" w14:textId="063AF018">
      <w:pPr>
        <w:jc w:val="both"/>
        <w:rPr>
          <w:rFonts w:ascii="Arial Narrow" w:hAnsi="Arial Narrow"/>
          <w:sz w:val="22"/>
          <w:szCs w:val="22"/>
        </w:rPr>
      </w:pPr>
      <w:r w:rsidRPr="05A5D58D" w:rsidR="004744C5">
        <w:rPr>
          <w:rFonts w:ascii="Arial Narrow" w:hAnsi="Arial Narrow"/>
          <w:sz w:val="22"/>
          <w:szCs w:val="22"/>
        </w:rPr>
        <w:t>En constancia de lo anterior, se firma por quienes intervinieron en el presente documento a los ____días del mes___</w:t>
      </w:r>
      <w:r w:rsidRPr="05A5D58D" w:rsidR="468C81A2">
        <w:rPr>
          <w:rFonts w:ascii="Arial Narrow" w:hAnsi="Arial Narrow"/>
          <w:sz w:val="22"/>
          <w:szCs w:val="22"/>
        </w:rPr>
        <w:t>__</w:t>
      </w:r>
      <w:r w:rsidRPr="05A5D58D" w:rsidR="004744C5">
        <w:rPr>
          <w:rFonts w:ascii="Arial Narrow" w:hAnsi="Arial Narrow"/>
          <w:sz w:val="22"/>
          <w:szCs w:val="22"/>
        </w:rPr>
        <w:t>____ del año</w:t>
      </w:r>
      <w:r w:rsidRPr="05A5D58D" w:rsidR="3D788BB5">
        <w:rPr>
          <w:rFonts w:ascii="Arial Narrow" w:hAnsi="Arial Narrow"/>
          <w:sz w:val="22"/>
          <w:szCs w:val="22"/>
        </w:rPr>
        <w:t xml:space="preserve"> 2026</w:t>
      </w:r>
      <w:r w:rsidRPr="05A5D58D" w:rsidR="004744C5">
        <w:rPr>
          <w:rFonts w:ascii="Arial Narrow" w:hAnsi="Arial Narrow"/>
          <w:sz w:val="22"/>
          <w:szCs w:val="22"/>
        </w:rPr>
        <w:t>.</w:t>
      </w:r>
    </w:p>
    <w:p w:rsidRPr="00F109E3" w:rsidR="004744C5" w:rsidP="004744C5" w:rsidRDefault="004744C5" w14:paraId="711EE512" w14:textId="77777777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48"/>
        <w:gridCol w:w="4348"/>
      </w:tblGrid>
      <w:tr w:rsidRPr="00F109E3" w:rsidR="004744C5" w:rsidTr="46ABDE2C" w14:paraId="6AFB038B" w14:textId="77777777">
        <w:trPr>
          <w:trHeight w:val="1484"/>
        </w:trPr>
        <w:tc>
          <w:tcPr>
            <w:tcW w:w="4348" w:type="dxa"/>
            <w:tcMar/>
          </w:tcPr>
          <w:p w:rsidRPr="00F109E3" w:rsidR="004744C5" w:rsidP="00AE1031" w:rsidRDefault="004744C5" w14:paraId="4946E2EB" w14:textId="77777777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:rsidRPr="00F109E3" w:rsidR="004744C5" w:rsidP="00AE1031" w:rsidRDefault="004744C5" w14:paraId="3F7C231E" w14:textId="77777777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Nombre</w:t>
            </w:r>
          </w:p>
          <w:p w:rsidRPr="00F109E3" w:rsidR="004744C5" w:rsidP="00AE1031" w:rsidRDefault="004744C5" w14:paraId="185C1642" w14:textId="77777777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CC</w:t>
            </w:r>
          </w:p>
          <w:p w:rsidRPr="00F109E3" w:rsidR="004744C5" w:rsidP="00AE1031" w:rsidRDefault="004744C5" w14:paraId="1FCEAC15" w14:textId="77777777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Representante Legal                  NIT:</w:t>
            </w:r>
          </w:p>
          <w:p w:rsidRPr="00F109E3" w:rsidR="004744C5" w:rsidP="00AE1031" w:rsidRDefault="004744C5" w14:paraId="56AC6DC1" w14:textId="77777777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Dirección:</w:t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</w:p>
          <w:p w:rsidRPr="00F109E3" w:rsidR="004744C5" w:rsidP="00AE1031" w:rsidRDefault="004744C5" w14:paraId="2FFB73EF" w14:textId="77777777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Teléfono:</w:t>
            </w:r>
          </w:p>
        </w:tc>
        <w:tc>
          <w:tcPr>
            <w:tcW w:w="4348" w:type="dxa"/>
            <w:tcMar/>
          </w:tcPr>
          <w:p w:rsidRPr="00F109E3" w:rsidR="004744C5" w:rsidP="00AE1031" w:rsidRDefault="004744C5" w14:paraId="5C9B641A" w14:textId="77777777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:rsidRPr="00F109E3" w:rsidR="004744C5" w:rsidP="00AE1031" w:rsidRDefault="004744C5" w14:paraId="505C0FD6" w14:textId="77777777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Nombre</w:t>
            </w:r>
          </w:p>
          <w:p w:rsidRPr="00F109E3" w:rsidR="004744C5" w:rsidP="00AE1031" w:rsidRDefault="004744C5" w14:paraId="76D86F23" w14:textId="77777777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CC</w:t>
            </w:r>
          </w:p>
          <w:p w:rsidRPr="00F109E3" w:rsidR="004744C5" w:rsidP="00AE1031" w:rsidRDefault="004744C5" w14:paraId="682C8F38" w14:textId="77777777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Representante Legal                  NIT:</w:t>
            </w:r>
          </w:p>
          <w:p w:rsidRPr="00F109E3" w:rsidR="004744C5" w:rsidP="00AE1031" w:rsidRDefault="004744C5" w14:paraId="107F3AC7" w14:textId="77777777">
            <w:pPr>
              <w:jc w:val="both"/>
              <w:rPr>
                <w:rFonts w:ascii="Arial Narrow" w:hAnsi="Arial Narrow"/>
              </w:rPr>
            </w:pPr>
            <w:bookmarkStart w:name="_Int_ShqxSq8v" w:id="372811565"/>
            <w:r w:rsidRPr="46ABDE2C" w:rsidR="004744C5">
              <w:rPr>
                <w:rFonts w:ascii="Arial Narrow" w:hAnsi="Arial Narrow"/>
                <w:sz w:val="22"/>
                <w:szCs w:val="22"/>
              </w:rPr>
              <w:t>Dirección:</w:t>
            </w:r>
            <w:r>
              <w:tab/>
            </w:r>
            <w:bookmarkEnd w:id="372811565"/>
            <w:r>
              <w:tab/>
            </w:r>
            <w:r>
              <w:tab/>
            </w:r>
          </w:p>
          <w:p w:rsidRPr="00F109E3" w:rsidR="004744C5" w:rsidP="00AE1031" w:rsidRDefault="004744C5" w14:paraId="7BFE9930" w14:textId="77777777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Teléfono:</w:t>
            </w:r>
          </w:p>
          <w:p w:rsidRPr="00F109E3" w:rsidR="004744C5" w:rsidP="00AE1031" w:rsidRDefault="004744C5" w14:paraId="7147CFC7" w14:textId="77777777">
            <w:pPr>
              <w:jc w:val="both"/>
              <w:rPr>
                <w:rFonts w:ascii="Arial Narrow" w:hAnsi="Arial Narrow"/>
              </w:rPr>
            </w:pPr>
          </w:p>
        </w:tc>
      </w:tr>
      <w:tr w:rsidR="46ABDE2C" w:rsidTr="46ABDE2C" w14:paraId="2ABC27E5">
        <w:trPr>
          <w:trHeight w:val="248"/>
        </w:trPr>
        <w:tc>
          <w:tcPr>
            <w:tcW w:w="4348" w:type="dxa"/>
            <w:tcMar/>
          </w:tcPr>
          <w:p w:rsidR="46ABDE2C" w:rsidP="46ABDE2C" w:rsidRDefault="46ABDE2C" w14:paraId="38F81616" w14:textId="24287EC8">
            <w:pPr>
              <w:pStyle w:val="Normal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348" w:type="dxa"/>
            <w:tcMar/>
          </w:tcPr>
          <w:p w:rsidR="46ABDE2C" w:rsidP="46ABDE2C" w:rsidRDefault="46ABDE2C" w14:paraId="6C456CA4" w14:textId="05E18AF1">
            <w:pPr>
              <w:pStyle w:val="Normal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Pr="00F109E3" w:rsidR="004744C5" w:rsidTr="46ABDE2C" w14:paraId="1316BEE2" w14:textId="77777777">
        <w:trPr>
          <w:trHeight w:val="248"/>
        </w:trPr>
        <w:tc>
          <w:tcPr>
            <w:tcW w:w="4348" w:type="dxa"/>
            <w:tcMar/>
          </w:tcPr>
          <w:p w:rsidRPr="00F109E3" w:rsidR="004744C5" w:rsidP="00AE1031" w:rsidRDefault="004744C5" w14:paraId="3AC3EE3F" w14:textId="77777777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Acepto</w:t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</w:p>
        </w:tc>
        <w:tc>
          <w:tcPr>
            <w:tcW w:w="4348" w:type="dxa"/>
            <w:tcMar/>
          </w:tcPr>
          <w:p w:rsidRPr="00F109E3" w:rsidR="004744C5" w:rsidP="00AE1031" w:rsidRDefault="004744C5" w14:paraId="0997BF61" w14:textId="77777777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Acepto</w:t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</w:p>
          <w:p w:rsidRPr="00F109E3" w:rsidR="004744C5" w:rsidP="00AE1031" w:rsidRDefault="004744C5" w14:paraId="1D95B393" w14:textId="77777777">
            <w:pPr>
              <w:jc w:val="both"/>
              <w:rPr>
                <w:rFonts w:ascii="Arial Narrow" w:hAnsi="Arial Narrow"/>
              </w:rPr>
            </w:pPr>
          </w:p>
        </w:tc>
      </w:tr>
    </w:tbl>
    <w:p w:rsidRPr="00F109E3" w:rsidR="004744C5" w:rsidP="004744C5" w:rsidRDefault="004744C5" w14:paraId="6AA5AB95" w14:textId="77777777"/>
    <w:p w:rsidR="00BE798F" w:rsidRDefault="00BE798F" w14:paraId="647A20FC" w14:textId="4E606EF5">
      <w:pPr>
        <w:suppressAutoHyphens w:val="0"/>
        <w:spacing w:line="240" w:lineRule="auto"/>
      </w:pPr>
    </w:p>
    <w:p w:rsidRPr="00D70185" w:rsidR="00BE798F" w:rsidP="00D70185" w:rsidRDefault="00BE798F" w14:paraId="700D3114" w14:textId="77777777"/>
    <w:sectPr w:rsidRPr="00D70185" w:rsidR="00BE798F" w:rsidSect="00741FC7">
      <w:headerReference w:type="default" r:id="rId11"/>
      <w:footerReference w:type="default" r:id="rId12"/>
      <w:pgSz w:w="12240" w:h="15840" w:orient="portrait"/>
      <w:pgMar w:top="1702" w:right="1701" w:bottom="1417" w:left="1701" w:header="426" w:footer="19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E4780" w:rsidRDefault="007E4780" w14:paraId="11C518A8" w14:textId="77777777">
      <w:pPr>
        <w:spacing w:line="240" w:lineRule="auto"/>
      </w:pPr>
      <w:r>
        <w:separator/>
      </w:r>
    </w:p>
  </w:endnote>
  <w:endnote w:type="continuationSeparator" w:id="0">
    <w:p w:rsidR="007E4780" w:rsidRDefault="007E4780" w14:paraId="784F45BA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6028DF" w:rsidP="00ED187B" w:rsidRDefault="00502537" w14:paraId="0FEC79CC" w14:textId="77777777">
    <w:pPr>
      <w:pStyle w:val="Piedepgina"/>
      <w:rPr>
        <w:lang w:eastAsia="es-CO"/>
      </w:rPr>
    </w:pPr>
    <w:r>
      <w:rPr>
        <w:noProof/>
        <w:lang w:eastAsia="es-CO"/>
      </w:rPr>
      <w:drawing>
        <wp:anchor distT="0" distB="0" distL="114300" distR="114300" simplePos="0" relativeHeight="251663360" behindDoc="0" locked="0" layoutInCell="1" allowOverlap="1" wp14:anchorId="442D9E8D" wp14:editId="23CB6EA5">
          <wp:simplePos x="0" y="0"/>
          <wp:positionH relativeFrom="column">
            <wp:posOffset>-883920</wp:posOffset>
          </wp:positionH>
          <wp:positionV relativeFrom="paragraph">
            <wp:posOffset>274955</wp:posOffset>
          </wp:positionV>
          <wp:extent cx="6858000" cy="951865"/>
          <wp:effectExtent l="0" t="0" r="0" b="0"/>
          <wp:wrapNone/>
          <wp:docPr id="1973729648" name="Imagen 19737296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e de Página_DocINTERNO (último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0" cy="951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E4780" w:rsidRDefault="007E4780" w14:paraId="46309E42" w14:textId="77777777">
      <w:pPr>
        <w:spacing w:line="240" w:lineRule="auto"/>
      </w:pPr>
      <w:r>
        <w:separator/>
      </w:r>
    </w:p>
  </w:footnote>
  <w:footnote w:type="continuationSeparator" w:id="0">
    <w:p w:rsidR="007E4780" w:rsidRDefault="007E4780" w14:paraId="32C257F5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="006028DF" w:rsidP="00741FC7" w:rsidRDefault="006028DF" w14:paraId="70F89D80" w14:textId="1D7C21D8">
    <w:pPr>
      <w:pStyle w:val="Encabezado"/>
      <w:jc w:val="center"/>
      <w:rPr>
        <w:rFonts w:ascii="Arial" w:hAnsi="Arial" w:cs="Arial"/>
        <w:b/>
        <w:sz w:val="18"/>
        <w:szCs w:val="18"/>
        <w:lang w:val="es-ES_tradnl"/>
      </w:rPr>
    </w:pPr>
  </w:p>
  <w:p w:rsidRPr="00C47C13" w:rsidR="006028DF" w:rsidP="00A461A2" w:rsidRDefault="00741FC7" w14:paraId="0CBF280C" w14:textId="02C3AB6E">
    <w:pPr>
      <w:pStyle w:val="Encabezado"/>
      <w:jc w:val="center"/>
      <w:rPr>
        <w:sz w:val="8"/>
      </w:rPr>
    </w:pPr>
    <w:r>
      <w:rPr>
        <w:rFonts w:ascii="Times New Roman"/>
        <w:noProof/>
        <w:sz w:val="20"/>
      </w:rPr>
      <w:drawing>
        <wp:inline distT="0" distB="0" distL="0" distR="0" wp14:anchorId="279456E8" wp14:editId="00D6C1C1">
          <wp:extent cx="1000173" cy="519398"/>
          <wp:effectExtent l="0" t="0" r="0" b="0"/>
          <wp:docPr id="174490174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00173" cy="5193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>
  <int2:observations>
    <int2:bookmark int2:bookmarkName="_Int_ShqxSq8v" int2:invalidationBookmarkName="" int2:hashCode="RLqtVWMhrwhu+0" int2:id="ZDlrYWYo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Ttulo2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2A7690E"/>
    <w:multiLevelType w:val="hybridMultilevel"/>
    <w:tmpl w:val="931C073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4A758E"/>
    <w:multiLevelType w:val="hybridMultilevel"/>
    <w:tmpl w:val="980CAC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CA447C"/>
    <w:multiLevelType w:val="hybridMultilevel"/>
    <w:tmpl w:val="20C8E3FA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238903518">
    <w:abstractNumId w:val="0"/>
  </w:num>
  <w:num w:numId="2" w16cid:durableId="1111556629">
    <w:abstractNumId w:val="1"/>
  </w:num>
  <w:num w:numId="3" w16cid:durableId="1429884244">
    <w:abstractNumId w:val="2"/>
  </w:num>
  <w:num w:numId="4" w16cid:durableId="1020014560">
    <w:abstractNumId w:val="4"/>
  </w:num>
  <w:num w:numId="5" w16cid:durableId="1758944449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displayBackgroundShape/>
  <w:embedSystemFonts/>
  <w:proofState w:spelling="clean" w:grammar="dirty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 w:val="false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CB7"/>
    <w:rsid w:val="00013431"/>
    <w:rsid w:val="000155C7"/>
    <w:rsid w:val="00016086"/>
    <w:rsid w:val="000329C3"/>
    <w:rsid w:val="000861A9"/>
    <w:rsid w:val="00090166"/>
    <w:rsid w:val="000951EC"/>
    <w:rsid w:val="000A1AB9"/>
    <w:rsid w:val="000A2E4B"/>
    <w:rsid w:val="000B4CDA"/>
    <w:rsid w:val="000B60D2"/>
    <w:rsid w:val="000C4722"/>
    <w:rsid w:val="000D6E46"/>
    <w:rsid w:val="000E2437"/>
    <w:rsid w:val="000E4568"/>
    <w:rsid w:val="000F0677"/>
    <w:rsid w:val="00106528"/>
    <w:rsid w:val="00107E09"/>
    <w:rsid w:val="00114978"/>
    <w:rsid w:val="001158A5"/>
    <w:rsid w:val="00116A62"/>
    <w:rsid w:val="00122F23"/>
    <w:rsid w:val="0012647A"/>
    <w:rsid w:val="00140EDB"/>
    <w:rsid w:val="0014474E"/>
    <w:rsid w:val="001513CB"/>
    <w:rsid w:val="00176F33"/>
    <w:rsid w:val="001A16D7"/>
    <w:rsid w:val="001A57B3"/>
    <w:rsid w:val="001B0956"/>
    <w:rsid w:val="001F71AA"/>
    <w:rsid w:val="0020444D"/>
    <w:rsid w:val="00204F73"/>
    <w:rsid w:val="00205F10"/>
    <w:rsid w:val="00213870"/>
    <w:rsid w:val="00215465"/>
    <w:rsid w:val="002460A3"/>
    <w:rsid w:val="00251215"/>
    <w:rsid w:val="002577A8"/>
    <w:rsid w:val="002657B2"/>
    <w:rsid w:val="002719D1"/>
    <w:rsid w:val="00271B16"/>
    <w:rsid w:val="00287421"/>
    <w:rsid w:val="00295CB5"/>
    <w:rsid w:val="002C5969"/>
    <w:rsid w:val="002D0CB7"/>
    <w:rsid w:val="002D4A5A"/>
    <w:rsid w:val="002E08FD"/>
    <w:rsid w:val="002E1776"/>
    <w:rsid w:val="002E68CA"/>
    <w:rsid w:val="002F6538"/>
    <w:rsid w:val="002F763C"/>
    <w:rsid w:val="002F7E70"/>
    <w:rsid w:val="00326D0F"/>
    <w:rsid w:val="00333A23"/>
    <w:rsid w:val="00337122"/>
    <w:rsid w:val="00345DFA"/>
    <w:rsid w:val="00356B65"/>
    <w:rsid w:val="003673A3"/>
    <w:rsid w:val="00380283"/>
    <w:rsid w:val="003A143A"/>
    <w:rsid w:val="003C4141"/>
    <w:rsid w:val="003D2EED"/>
    <w:rsid w:val="003D3281"/>
    <w:rsid w:val="003E3DF0"/>
    <w:rsid w:val="003E644C"/>
    <w:rsid w:val="003F1D4E"/>
    <w:rsid w:val="003F3C7B"/>
    <w:rsid w:val="0041735A"/>
    <w:rsid w:val="004273EB"/>
    <w:rsid w:val="00430054"/>
    <w:rsid w:val="00434FE1"/>
    <w:rsid w:val="00445560"/>
    <w:rsid w:val="0044660A"/>
    <w:rsid w:val="004726C0"/>
    <w:rsid w:val="004744C5"/>
    <w:rsid w:val="004804C2"/>
    <w:rsid w:val="004A0BD6"/>
    <w:rsid w:val="004B7055"/>
    <w:rsid w:val="004C6C58"/>
    <w:rsid w:val="004D3159"/>
    <w:rsid w:val="004F0706"/>
    <w:rsid w:val="004F5815"/>
    <w:rsid w:val="004F790A"/>
    <w:rsid w:val="00502537"/>
    <w:rsid w:val="00525D72"/>
    <w:rsid w:val="00526299"/>
    <w:rsid w:val="00531CF0"/>
    <w:rsid w:val="0054013F"/>
    <w:rsid w:val="005465D5"/>
    <w:rsid w:val="00552120"/>
    <w:rsid w:val="0056218B"/>
    <w:rsid w:val="0056673F"/>
    <w:rsid w:val="00574C19"/>
    <w:rsid w:val="0059300C"/>
    <w:rsid w:val="00596194"/>
    <w:rsid w:val="00596DC1"/>
    <w:rsid w:val="00597880"/>
    <w:rsid w:val="005A23AB"/>
    <w:rsid w:val="005D4070"/>
    <w:rsid w:val="005E4E65"/>
    <w:rsid w:val="005E6E9B"/>
    <w:rsid w:val="005E7834"/>
    <w:rsid w:val="005E7973"/>
    <w:rsid w:val="005F0E81"/>
    <w:rsid w:val="00601B59"/>
    <w:rsid w:val="006028DF"/>
    <w:rsid w:val="0062392E"/>
    <w:rsid w:val="00626745"/>
    <w:rsid w:val="00627A7D"/>
    <w:rsid w:val="006454F7"/>
    <w:rsid w:val="006471AD"/>
    <w:rsid w:val="00654E35"/>
    <w:rsid w:val="006573F0"/>
    <w:rsid w:val="006713CF"/>
    <w:rsid w:val="00674844"/>
    <w:rsid w:val="00681AC2"/>
    <w:rsid w:val="00686E68"/>
    <w:rsid w:val="0069158F"/>
    <w:rsid w:val="006951A5"/>
    <w:rsid w:val="006B0B3B"/>
    <w:rsid w:val="006D2651"/>
    <w:rsid w:val="006D58B3"/>
    <w:rsid w:val="006D6DFE"/>
    <w:rsid w:val="006E05EB"/>
    <w:rsid w:val="006E09B2"/>
    <w:rsid w:val="006E1E75"/>
    <w:rsid w:val="006F630F"/>
    <w:rsid w:val="00705950"/>
    <w:rsid w:val="00741FC7"/>
    <w:rsid w:val="00744565"/>
    <w:rsid w:val="0075364F"/>
    <w:rsid w:val="0075474D"/>
    <w:rsid w:val="00763C62"/>
    <w:rsid w:val="00777683"/>
    <w:rsid w:val="007841E4"/>
    <w:rsid w:val="007850F4"/>
    <w:rsid w:val="00791174"/>
    <w:rsid w:val="007917FC"/>
    <w:rsid w:val="00793533"/>
    <w:rsid w:val="007A75D0"/>
    <w:rsid w:val="007B7CE5"/>
    <w:rsid w:val="007D1EC5"/>
    <w:rsid w:val="007D3589"/>
    <w:rsid w:val="007E4780"/>
    <w:rsid w:val="007E6CDA"/>
    <w:rsid w:val="00817D68"/>
    <w:rsid w:val="00835DF1"/>
    <w:rsid w:val="008436B1"/>
    <w:rsid w:val="00844D3B"/>
    <w:rsid w:val="008761B7"/>
    <w:rsid w:val="00884E11"/>
    <w:rsid w:val="00886E4D"/>
    <w:rsid w:val="00890D6B"/>
    <w:rsid w:val="00892B53"/>
    <w:rsid w:val="00896A27"/>
    <w:rsid w:val="008A3DD5"/>
    <w:rsid w:val="008A693A"/>
    <w:rsid w:val="008B1096"/>
    <w:rsid w:val="008B47FC"/>
    <w:rsid w:val="008B6A1C"/>
    <w:rsid w:val="008F21DE"/>
    <w:rsid w:val="008F392B"/>
    <w:rsid w:val="00907055"/>
    <w:rsid w:val="00927F89"/>
    <w:rsid w:val="00933746"/>
    <w:rsid w:val="009432C6"/>
    <w:rsid w:val="009505AB"/>
    <w:rsid w:val="0095106B"/>
    <w:rsid w:val="009771FD"/>
    <w:rsid w:val="009926C2"/>
    <w:rsid w:val="00994C75"/>
    <w:rsid w:val="009A358E"/>
    <w:rsid w:val="009B154B"/>
    <w:rsid w:val="009B3BDE"/>
    <w:rsid w:val="009D1D24"/>
    <w:rsid w:val="009E555C"/>
    <w:rsid w:val="009E719A"/>
    <w:rsid w:val="009F11E3"/>
    <w:rsid w:val="009F37B7"/>
    <w:rsid w:val="009F57A5"/>
    <w:rsid w:val="00A15F11"/>
    <w:rsid w:val="00A2440E"/>
    <w:rsid w:val="00A36AB2"/>
    <w:rsid w:val="00A4602C"/>
    <w:rsid w:val="00A461A2"/>
    <w:rsid w:val="00A57F33"/>
    <w:rsid w:val="00A662E4"/>
    <w:rsid w:val="00A83569"/>
    <w:rsid w:val="00A91E87"/>
    <w:rsid w:val="00A94847"/>
    <w:rsid w:val="00AA03A7"/>
    <w:rsid w:val="00AA3D70"/>
    <w:rsid w:val="00AB5696"/>
    <w:rsid w:val="00AB5F88"/>
    <w:rsid w:val="00AC1B9D"/>
    <w:rsid w:val="00AC1DD2"/>
    <w:rsid w:val="00AC286A"/>
    <w:rsid w:val="00AC79E8"/>
    <w:rsid w:val="00AD2488"/>
    <w:rsid w:val="00AE05D6"/>
    <w:rsid w:val="00AF3A86"/>
    <w:rsid w:val="00AF5468"/>
    <w:rsid w:val="00B0065C"/>
    <w:rsid w:val="00B02965"/>
    <w:rsid w:val="00B124E7"/>
    <w:rsid w:val="00B22728"/>
    <w:rsid w:val="00B23432"/>
    <w:rsid w:val="00B273C2"/>
    <w:rsid w:val="00B27C83"/>
    <w:rsid w:val="00B32FD7"/>
    <w:rsid w:val="00B33CBE"/>
    <w:rsid w:val="00B53365"/>
    <w:rsid w:val="00B56291"/>
    <w:rsid w:val="00B627BB"/>
    <w:rsid w:val="00B64B0D"/>
    <w:rsid w:val="00B83FFD"/>
    <w:rsid w:val="00B90FF9"/>
    <w:rsid w:val="00BB7986"/>
    <w:rsid w:val="00BE0776"/>
    <w:rsid w:val="00BE6A32"/>
    <w:rsid w:val="00BE798F"/>
    <w:rsid w:val="00C0470A"/>
    <w:rsid w:val="00C226F4"/>
    <w:rsid w:val="00C245C3"/>
    <w:rsid w:val="00C2713C"/>
    <w:rsid w:val="00C30F74"/>
    <w:rsid w:val="00C435A3"/>
    <w:rsid w:val="00C43AAA"/>
    <w:rsid w:val="00C47C13"/>
    <w:rsid w:val="00C51164"/>
    <w:rsid w:val="00C542E1"/>
    <w:rsid w:val="00C55A69"/>
    <w:rsid w:val="00C60635"/>
    <w:rsid w:val="00C6219E"/>
    <w:rsid w:val="00C629DA"/>
    <w:rsid w:val="00C6312A"/>
    <w:rsid w:val="00C77A2B"/>
    <w:rsid w:val="00C809CF"/>
    <w:rsid w:val="00C8650E"/>
    <w:rsid w:val="00C91C5F"/>
    <w:rsid w:val="00C972DE"/>
    <w:rsid w:val="00CA1B49"/>
    <w:rsid w:val="00CA58A9"/>
    <w:rsid w:val="00CA78CE"/>
    <w:rsid w:val="00CB26C8"/>
    <w:rsid w:val="00CB6746"/>
    <w:rsid w:val="00CE47EE"/>
    <w:rsid w:val="00CE5226"/>
    <w:rsid w:val="00CF32F4"/>
    <w:rsid w:val="00D0453D"/>
    <w:rsid w:val="00D16850"/>
    <w:rsid w:val="00D358ED"/>
    <w:rsid w:val="00D44A95"/>
    <w:rsid w:val="00D457BB"/>
    <w:rsid w:val="00D70185"/>
    <w:rsid w:val="00D70C0B"/>
    <w:rsid w:val="00D81916"/>
    <w:rsid w:val="00D91EA5"/>
    <w:rsid w:val="00DA1BD1"/>
    <w:rsid w:val="00DD51E6"/>
    <w:rsid w:val="00DE01EB"/>
    <w:rsid w:val="00DE4FAE"/>
    <w:rsid w:val="00DE76FA"/>
    <w:rsid w:val="00DF11DF"/>
    <w:rsid w:val="00E0299C"/>
    <w:rsid w:val="00E262C9"/>
    <w:rsid w:val="00E2697C"/>
    <w:rsid w:val="00E35C00"/>
    <w:rsid w:val="00E47121"/>
    <w:rsid w:val="00E52A72"/>
    <w:rsid w:val="00E57893"/>
    <w:rsid w:val="00E60FB8"/>
    <w:rsid w:val="00E628B0"/>
    <w:rsid w:val="00E72B69"/>
    <w:rsid w:val="00E77F84"/>
    <w:rsid w:val="00E87AE0"/>
    <w:rsid w:val="00E93D11"/>
    <w:rsid w:val="00EA62D8"/>
    <w:rsid w:val="00EC2B5E"/>
    <w:rsid w:val="00EC6520"/>
    <w:rsid w:val="00EC6FC7"/>
    <w:rsid w:val="00ED187B"/>
    <w:rsid w:val="00ED1D55"/>
    <w:rsid w:val="00ED408E"/>
    <w:rsid w:val="00EF5AAE"/>
    <w:rsid w:val="00F034FF"/>
    <w:rsid w:val="00F15AF3"/>
    <w:rsid w:val="00F2090A"/>
    <w:rsid w:val="00F213D6"/>
    <w:rsid w:val="00F24C83"/>
    <w:rsid w:val="00F26E2F"/>
    <w:rsid w:val="00F41BD7"/>
    <w:rsid w:val="00F41D19"/>
    <w:rsid w:val="00F45112"/>
    <w:rsid w:val="00F513C0"/>
    <w:rsid w:val="00F52DD5"/>
    <w:rsid w:val="00F57FA3"/>
    <w:rsid w:val="00F70D18"/>
    <w:rsid w:val="00F7306D"/>
    <w:rsid w:val="00F93C4E"/>
    <w:rsid w:val="00F96049"/>
    <w:rsid w:val="00FA56CE"/>
    <w:rsid w:val="00FB7CAC"/>
    <w:rsid w:val="00FC5449"/>
    <w:rsid w:val="00FD0FA2"/>
    <w:rsid w:val="00FF1CE4"/>
    <w:rsid w:val="00FF2039"/>
    <w:rsid w:val="00FF3E8A"/>
    <w:rsid w:val="00FF717A"/>
    <w:rsid w:val="00FF75EF"/>
    <w:rsid w:val="05A5D58D"/>
    <w:rsid w:val="05DEBA00"/>
    <w:rsid w:val="08559C60"/>
    <w:rsid w:val="092A2945"/>
    <w:rsid w:val="0A10FB77"/>
    <w:rsid w:val="0D8C3C18"/>
    <w:rsid w:val="0F9C656F"/>
    <w:rsid w:val="1495A130"/>
    <w:rsid w:val="14C63C54"/>
    <w:rsid w:val="155EBC1B"/>
    <w:rsid w:val="15D496E1"/>
    <w:rsid w:val="16EFF1B6"/>
    <w:rsid w:val="18E659D2"/>
    <w:rsid w:val="1C9FA037"/>
    <w:rsid w:val="1DEB7F46"/>
    <w:rsid w:val="213CAC7D"/>
    <w:rsid w:val="227826FC"/>
    <w:rsid w:val="228EC55A"/>
    <w:rsid w:val="276AB514"/>
    <w:rsid w:val="28A1679E"/>
    <w:rsid w:val="2A0EAFEC"/>
    <w:rsid w:val="325D8A1D"/>
    <w:rsid w:val="33F00136"/>
    <w:rsid w:val="3B112B17"/>
    <w:rsid w:val="3B8BF48F"/>
    <w:rsid w:val="3D788BB5"/>
    <w:rsid w:val="3EEA276A"/>
    <w:rsid w:val="40D01FAE"/>
    <w:rsid w:val="4508C18A"/>
    <w:rsid w:val="46562F83"/>
    <w:rsid w:val="468C81A2"/>
    <w:rsid w:val="46ABDE2C"/>
    <w:rsid w:val="476AD7EC"/>
    <w:rsid w:val="4A2CE451"/>
    <w:rsid w:val="5139C491"/>
    <w:rsid w:val="546F80FC"/>
    <w:rsid w:val="54F332A0"/>
    <w:rsid w:val="5527FCDC"/>
    <w:rsid w:val="567E8CBA"/>
    <w:rsid w:val="571E90C5"/>
    <w:rsid w:val="5AD0206B"/>
    <w:rsid w:val="5C3AAF6C"/>
    <w:rsid w:val="5D8B0EE3"/>
    <w:rsid w:val="60B6A1CF"/>
    <w:rsid w:val="63B66EB6"/>
    <w:rsid w:val="6A3738C3"/>
    <w:rsid w:val="6A74D5F9"/>
    <w:rsid w:val="6DE0F1CD"/>
    <w:rsid w:val="7294365B"/>
    <w:rsid w:val="7D0B4BD8"/>
    <w:rsid w:val="7EEDB58D"/>
    <w:rsid w:val="7F563CD3"/>
    <w:rsid w:val="7FF0C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E9CEE56"/>
  <w15:chartTrackingRefBased/>
  <w15:docId w15:val="{774B4E45-59E9-4B10-8ABB-951A601A143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uppressAutoHyphens/>
      <w:spacing w:line="100" w:lineRule="atLeast"/>
    </w:pPr>
    <w:rPr>
      <w:rFonts w:ascii="Calibri" w:hAnsi="Calibri" w:eastAsia="Calibri" w:cs="Calibri"/>
      <w:lang w:eastAsia="zh-CN"/>
    </w:rPr>
  </w:style>
  <w:style w:type="paragraph" w:styleId="Ttulo1">
    <w:name w:val="heading 1"/>
    <w:basedOn w:val="Encabezado5"/>
    <w:next w:val="Textoindependiente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Encabezado5"/>
    <w:next w:val="Textoindependiente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Ttulo3">
    <w:name w:val="heading 3"/>
    <w:basedOn w:val="Encabezado5"/>
    <w:next w:val="Textoindependiente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2B69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72B69"/>
    <w:pPr>
      <w:keepNext/>
      <w:keepLines/>
      <w:spacing w:before="40"/>
      <w:outlineLvl w:val="4"/>
    </w:pPr>
    <w:rPr>
      <w:rFonts w:asciiTheme="majorHAnsi" w:hAnsiTheme="majorHAnsi" w:eastAsiaTheme="majorEastAsia" w:cstheme="majorBidi"/>
      <w:color w:val="2E74B5" w:themeColor="accent1" w:themeShade="B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72B69"/>
    <w:pPr>
      <w:keepNext/>
      <w:keepLines/>
      <w:spacing w:before="40"/>
      <w:outlineLvl w:val="6"/>
    </w:pPr>
    <w:rPr>
      <w:rFonts w:asciiTheme="majorHAnsi" w:hAnsiTheme="majorHAnsi" w:eastAsiaTheme="majorEastAsia" w:cstheme="majorBidi"/>
      <w:i/>
      <w:iCs/>
      <w:color w:val="1F4D78" w:themeColor="accent1" w:themeShade="7F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WW8Num1z0" w:customStyle="1">
    <w:name w:val="WW8Num1z0"/>
  </w:style>
  <w:style w:type="character" w:styleId="WW8Num1z1" w:customStyle="1">
    <w:name w:val="WW8Num1z1"/>
  </w:style>
  <w:style w:type="character" w:styleId="WW8Num1z2" w:customStyle="1">
    <w:name w:val="WW8Num1z2"/>
  </w:style>
  <w:style w:type="character" w:styleId="WW8Num1z3" w:customStyle="1">
    <w:name w:val="WW8Num1z3"/>
  </w:style>
  <w:style w:type="character" w:styleId="WW8Num1z4" w:customStyle="1">
    <w:name w:val="WW8Num1z4"/>
  </w:style>
  <w:style w:type="character" w:styleId="WW8Num1z5" w:customStyle="1">
    <w:name w:val="WW8Num1z5"/>
  </w:style>
  <w:style w:type="character" w:styleId="WW8Num1z6" w:customStyle="1">
    <w:name w:val="WW8Num1z6"/>
  </w:style>
  <w:style w:type="character" w:styleId="WW8Num1z7" w:customStyle="1">
    <w:name w:val="WW8Num1z7"/>
  </w:style>
  <w:style w:type="character" w:styleId="WW8Num1z8" w:customStyle="1">
    <w:name w:val="WW8Num1z8"/>
  </w:style>
  <w:style w:type="character" w:styleId="WW8Num2z0" w:customStyle="1">
    <w:name w:val="WW8Num2z0"/>
  </w:style>
  <w:style w:type="character" w:styleId="WW8Num2z1" w:customStyle="1">
    <w:name w:val="WW8Num2z1"/>
  </w:style>
  <w:style w:type="character" w:styleId="WW8Num2z2" w:customStyle="1">
    <w:name w:val="WW8Num2z2"/>
  </w:style>
  <w:style w:type="character" w:styleId="WW8Num2z3" w:customStyle="1">
    <w:name w:val="WW8Num2z3"/>
  </w:style>
  <w:style w:type="character" w:styleId="WW8Num2z4" w:customStyle="1">
    <w:name w:val="WW8Num2z4"/>
  </w:style>
  <w:style w:type="character" w:styleId="WW8Num2z5" w:customStyle="1">
    <w:name w:val="WW8Num2z5"/>
  </w:style>
  <w:style w:type="character" w:styleId="WW8Num2z6" w:customStyle="1">
    <w:name w:val="WW8Num2z6"/>
  </w:style>
  <w:style w:type="character" w:styleId="WW8Num2z7" w:customStyle="1">
    <w:name w:val="WW8Num2z7"/>
  </w:style>
  <w:style w:type="character" w:styleId="WW8Num2z8" w:customStyle="1">
    <w:name w:val="WW8Num2z8"/>
  </w:style>
  <w:style w:type="character" w:styleId="Fuentedeprrafopredeter8" w:customStyle="1">
    <w:name w:val="Fuente de párrafo predeter.8"/>
  </w:style>
  <w:style w:type="character" w:styleId="Fuentedeprrafopredeter7" w:customStyle="1">
    <w:name w:val="Fuente de párrafo predeter.7"/>
  </w:style>
  <w:style w:type="character" w:styleId="Fuentedeprrafopredeter6" w:customStyle="1">
    <w:name w:val="Fuente de párrafo predeter.6"/>
  </w:style>
  <w:style w:type="character" w:styleId="Fuentedeprrafopredeter5" w:customStyle="1">
    <w:name w:val="Fuente de párrafo predeter.5"/>
  </w:style>
  <w:style w:type="character" w:styleId="Fuentedeprrafopredeter4" w:customStyle="1">
    <w:name w:val="Fuente de párrafo predeter.4"/>
  </w:style>
  <w:style w:type="character" w:styleId="Fuentedeprrafopredeter3" w:customStyle="1">
    <w:name w:val="Fuente de párrafo predeter.3"/>
  </w:style>
  <w:style w:type="character" w:styleId="Fuentedeprrafopredeter2" w:customStyle="1">
    <w:name w:val="Fuente de párrafo predeter.2"/>
  </w:style>
  <w:style w:type="character" w:styleId="Fuentedeprrafopredeter1" w:customStyle="1">
    <w:name w:val="Fuente de párrafo predeter.1"/>
  </w:style>
  <w:style w:type="character" w:styleId="Ttulo2Car" w:customStyle="1">
    <w:name w:val="Título 2 Car"/>
    <w:rPr>
      <w:rFonts w:ascii="Arial" w:hAnsi="Arial" w:eastAsia="Calibri" w:cs="Arial"/>
      <w:b/>
      <w:bCs/>
      <w:sz w:val="24"/>
      <w:szCs w:val="24"/>
      <w:lang w:val="es-ES"/>
    </w:rPr>
  </w:style>
  <w:style w:type="character" w:styleId="EncabezadoCar" w:customStyle="1">
    <w:name w:val="Encabezado Car"/>
    <w:rPr>
      <w:rFonts w:ascii="Calibri" w:hAnsi="Calibri" w:eastAsia="Times New Roman" w:cs="Times New Roman"/>
    </w:rPr>
  </w:style>
  <w:style w:type="character" w:styleId="PiedepginaCar" w:customStyle="1">
    <w:name w:val="Pie de página Car"/>
    <w:rPr>
      <w:rFonts w:ascii="Calibri" w:hAnsi="Calibri" w:eastAsia="Times New Roman" w:cs="Times New Roman"/>
    </w:rPr>
  </w:style>
  <w:style w:type="character" w:styleId="TextodegloboCar" w:customStyle="1">
    <w:name w:val="Texto de globo Car"/>
    <w:rPr>
      <w:rFonts w:ascii="Tahoma" w:hAnsi="Tahoma" w:eastAsia="Times New Roman" w:cs="Tahoma"/>
      <w:sz w:val="16"/>
      <w:szCs w:val="16"/>
    </w:rPr>
  </w:style>
  <w:style w:type="paragraph" w:styleId="Encabezado7" w:customStyle="1">
    <w:name w:val="Encabezado7"/>
    <w:basedOn w:val="Encabezado6"/>
    <w:next w:val="Textoindependiente"/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pPr>
      <w:suppressLineNumbers/>
    </w:pPr>
    <w:rPr>
      <w:rFonts w:cs="Mangal"/>
    </w:rPr>
  </w:style>
  <w:style w:type="paragraph" w:styleId="Encabezado5" w:customStyle="1">
    <w:name w:val="Encabezado5"/>
    <w:basedOn w:val="Normal"/>
    <w:next w:val="Textoindependiente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Encabezado6" w:customStyle="1">
    <w:name w:val="Encabezado6"/>
    <w:basedOn w:val="Encabezado5"/>
    <w:next w:val="Textoindependiente"/>
    <w:pPr>
      <w:jc w:val="center"/>
    </w:pPr>
    <w:rPr>
      <w:b/>
      <w:bCs/>
      <w:sz w:val="56"/>
      <w:szCs w:val="56"/>
    </w:rPr>
  </w:style>
  <w:style w:type="paragraph" w:styleId="Epgrafe" w:customStyle="1">
    <w:name w:val="Epígrafe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Epgrafe5" w:customStyle="1">
    <w:name w:val="Epígrafe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Encabezado4" w:customStyle="1">
    <w:name w:val="Encabezado4"/>
    <w:basedOn w:val="Normal"/>
    <w:next w:val="Textoindependiente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Epgrafe4" w:customStyle="1">
    <w:name w:val="Epígrafe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Encabezado3" w:customStyle="1">
    <w:name w:val="Encabezado3"/>
    <w:basedOn w:val="Normal"/>
    <w:next w:val="Textoindependiente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Epgrafe3" w:customStyle="1">
    <w:name w:val="Epígrafe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Encabezado2" w:customStyle="1">
    <w:name w:val="Encabezado2"/>
    <w:basedOn w:val="Normal"/>
    <w:next w:val="Textoindependiente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Epgrafe2" w:customStyle="1">
    <w:name w:val="Epígrafe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Encabezado1" w:customStyle="1">
    <w:name w:val="Encabezado1"/>
    <w:basedOn w:val="Normal"/>
    <w:next w:val="Textoindependiente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Epgrafe1" w:customStyle="1">
    <w:name w:val="Epígrafe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ormal1" w:customStyle="1">
    <w:name w:val="Normal1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zh-CN"/>
    </w:rPr>
  </w:style>
  <w:style w:type="paragraph" w:styleId="Ttulo21" w:customStyle="1">
    <w:name w:val="Título 21"/>
    <w:basedOn w:val="Normal1"/>
    <w:next w:val="Normal1"/>
    <w:pPr>
      <w:keepNext/>
      <w:numPr>
        <w:numId w:val="2"/>
      </w:numPr>
      <w:spacing w:after="0" w:line="100" w:lineRule="atLeast"/>
    </w:pPr>
    <w:rPr>
      <w:rFonts w:ascii="Arial" w:hAnsi="Arial" w:eastAsia="Calibri" w:cs="Arial"/>
      <w:b/>
      <w:bCs/>
      <w:sz w:val="24"/>
      <w:szCs w:val="24"/>
      <w:lang w:val="es-ES"/>
    </w:rPr>
  </w:style>
  <w:style w:type="paragraph" w:styleId="Encabezado">
    <w:name w:val="header"/>
    <w:basedOn w:val="Normal1"/>
    <w:pPr>
      <w:tabs>
        <w:tab w:val="center" w:pos="4419"/>
        <w:tab w:val="right" w:pos="8838"/>
      </w:tabs>
      <w:spacing w:after="0" w:line="100" w:lineRule="atLeast"/>
    </w:pPr>
  </w:style>
  <w:style w:type="paragraph" w:styleId="Piedepgina">
    <w:name w:val="footer"/>
    <w:basedOn w:val="Normal1"/>
    <w:pPr>
      <w:tabs>
        <w:tab w:val="center" w:pos="4419"/>
        <w:tab w:val="right" w:pos="8838"/>
      </w:tabs>
      <w:spacing w:after="0" w:line="100" w:lineRule="atLeast"/>
    </w:pPr>
  </w:style>
  <w:style w:type="paragraph" w:styleId="Textodeglobo">
    <w:name w:val="Balloon Text"/>
    <w:basedOn w:val="Normal1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styleId="Contenidodelmarco" w:customStyle="1">
    <w:name w:val="Contenido del marco"/>
    <w:basedOn w:val="Textoindependiente"/>
  </w:style>
  <w:style w:type="paragraph" w:styleId="Contenidodelatabla" w:customStyle="1">
    <w:name w:val="Contenido de la tabla"/>
    <w:basedOn w:val="Normal"/>
    <w:pPr>
      <w:suppressLineNumbers/>
    </w:pPr>
  </w:style>
  <w:style w:type="paragraph" w:styleId="Encabezadodelatabla" w:customStyle="1">
    <w:name w:val="Encabezado de la tabla"/>
    <w:basedOn w:val="Contenidodelatabla"/>
    <w:pPr>
      <w:jc w:val="center"/>
    </w:pPr>
    <w:rPr>
      <w:b/>
      <w:bCs/>
    </w:rPr>
  </w:style>
  <w:style w:type="paragraph" w:styleId="Cita">
    <w:name w:val="Quote"/>
    <w:basedOn w:val="Normal"/>
    <w:qFormat/>
    <w:pPr>
      <w:spacing w:after="283"/>
      <w:ind w:left="567" w:right="567"/>
    </w:pPr>
  </w:style>
  <w:style w:type="paragraph" w:styleId="Subttulo">
    <w:name w:val="Subtitle"/>
    <w:basedOn w:val="Encabezado5"/>
    <w:next w:val="Textoindependiente"/>
    <w:qFormat/>
    <w:pPr>
      <w:spacing w:before="60"/>
      <w:jc w:val="center"/>
    </w:pPr>
    <w:rPr>
      <w:sz w:val="36"/>
      <w:szCs w:val="36"/>
    </w:rPr>
  </w:style>
  <w:style w:type="paragraph" w:styleId="Ttulo">
    <w:name w:val="Title"/>
    <w:basedOn w:val="Encabezado7"/>
    <w:next w:val="Textoindependiente"/>
    <w:qFormat/>
  </w:style>
  <w:style w:type="table" w:styleId="Tablaconcuadrcula">
    <w:name w:val="Table Grid"/>
    <w:basedOn w:val="Tablanormal"/>
    <w:uiPriority w:val="39"/>
    <w:rsid w:val="007841E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Normal" w:customStyle="1">
    <w:name w:val="Table Normal"/>
    <w:uiPriority w:val="2"/>
    <w:semiHidden/>
    <w:unhideWhenUsed/>
    <w:qFormat/>
    <w:rsid w:val="001B0956"/>
    <w:pPr>
      <w:widowControl w:val="0"/>
      <w:autoSpaceDE w:val="0"/>
      <w:autoSpaceDN w:val="0"/>
    </w:pPr>
    <w:rPr>
      <w:rFonts w:ascii="Calibri" w:hAnsi="Calibri"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ableParagraph" w:customStyle="1">
    <w:name w:val="Table Paragraph"/>
    <w:basedOn w:val="Normal"/>
    <w:uiPriority w:val="1"/>
    <w:qFormat/>
    <w:rsid w:val="001B0956"/>
    <w:pPr>
      <w:widowControl w:val="0"/>
      <w:suppressAutoHyphens w:val="0"/>
      <w:autoSpaceDE w:val="0"/>
      <w:autoSpaceDN w:val="0"/>
      <w:spacing w:line="240" w:lineRule="auto"/>
    </w:pPr>
    <w:rPr>
      <w:sz w:val="22"/>
      <w:szCs w:val="22"/>
      <w:lang w:val="es-ES" w:eastAsia="es-ES" w:bidi="es-ES"/>
    </w:rPr>
  </w:style>
  <w:style w:type="paragraph" w:styleId="NormalWeb">
    <w:name w:val="Normal (Web)"/>
    <w:basedOn w:val="Normal"/>
    <w:uiPriority w:val="99"/>
    <w:unhideWhenUsed/>
    <w:rsid w:val="00A461A2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 w:eastAsiaTheme="minorEastAsia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75364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5364F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75364F"/>
    <w:rPr>
      <w:rFonts w:ascii="Calibri" w:hAnsi="Calibri" w:eastAsia="Calibri" w:cs="Calibri"/>
      <w:lang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5364F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75364F"/>
    <w:rPr>
      <w:rFonts w:ascii="Calibri" w:hAnsi="Calibri" w:eastAsia="Calibri" w:cs="Calibri"/>
      <w:b/>
      <w:bCs/>
      <w:lang w:eastAsia="zh-CN"/>
    </w:rPr>
  </w:style>
  <w:style w:type="character" w:styleId="normaltextrun" w:customStyle="1">
    <w:name w:val="normaltextrun"/>
    <w:basedOn w:val="Fuentedeprrafopredeter"/>
    <w:rsid w:val="00114978"/>
  </w:style>
  <w:style w:type="character" w:styleId="eop" w:customStyle="1">
    <w:name w:val="eop"/>
    <w:basedOn w:val="Fuentedeprrafopredeter"/>
    <w:rsid w:val="00114978"/>
  </w:style>
  <w:style w:type="character" w:styleId="Ttulo4Car" w:customStyle="1">
    <w:name w:val="Título 4 Car"/>
    <w:basedOn w:val="Fuentedeprrafopredeter"/>
    <w:link w:val="Ttulo4"/>
    <w:uiPriority w:val="9"/>
    <w:semiHidden/>
    <w:rsid w:val="00E72B69"/>
    <w:rPr>
      <w:rFonts w:asciiTheme="majorHAnsi" w:hAnsiTheme="majorHAnsi" w:eastAsiaTheme="majorEastAsia" w:cstheme="majorBidi"/>
      <w:i/>
      <w:iCs/>
      <w:color w:val="2E74B5" w:themeColor="accent1" w:themeShade="BF"/>
      <w:lang w:eastAsia="zh-CN"/>
    </w:rPr>
  </w:style>
  <w:style w:type="character" w:styleId="Ttulo5Car" w:customStyle="1">
    <w:name w:val="Título 5 Car"/>
    <w:basedOn w:val="Fuentedeprrafopredeter"/>
    <w:link w:val="Ttulo5"/>
    <w:uiPriority w:val="9"/>
    <w:semiHidden/>
    <w:rsid w:val="00E72B69"/>
    <w:rPr>
      <w:rFonts w:asciiTheme="majorHAnsi" w:hAnsiTheme="majorHAnsi" w:eastAsiaTheme="majorEastAsia" w:cstheme="majorBidi"/>
      <w:color w:val="2E74B5" w:themeColor="accent1" w:themeShade="BF"/>
      <w:lang w:eastAsia="zh-CN"/>
    </w:rPr>
  </w:style>
  <w:style w:type="character" w:styleId="Ttulo7Car" w:customStyle="1">
    <w:name w:val="Título 7 Car"/>
    <w:basedOn w:val="Fuentedeprrafopredeter"/>
    <w:link w:val="Ttulo7"/>
    <w:uiPriority w:val="9"/>
    <w:semiHidden/>
    <w:rsid w:val="00E72B69"/>
    <w:rPr>
      <w:rFonts w:asciiTheme="majorHAnsi" w:hAnsiTheme="majorHAnsi" w:eastAsiaTheme="majorEastAsia" w:cstheme="majorBidi"/>
      <w:i/>
      <w:iCs/>
      <w:color w:val="1F4D78" w:themeColor="accent1" w:themeShade="7F"/>
      <w:lang w:eastAsia="zh-CN"/>
    </w:rPr>
  </w:style>
  <w:style w:type="paragraph" w:styleId="Prrafodelista">
    <w:name w:val="List Paragraph"/>
    <w:basedOn w:val="Normal"/>
    <w:uiPriority w:val="34"/>
    <w:qFormat/>
    <w:rsid w:val="0041735A"/>
    <w:pPr>
      <w:ind w:left="720"/>
      <w:contextualSpacing/>
    </w:pPr>
  </w:style>
  <w:style w:type="paragraph" w:styleId="Revisin">
    <w:name w:val="Revision"/>
    <w:hidden/>
    <w:uiPriority w:val="99"/>
    <w:semiHidden/>
    <w:rsid w:val="00FB7CAC"/>
    <w:rPr>
      <w:rFonts w:ascii="Calibri" w:hAnsi="Calibri" w:eastAsia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Relationship Type="http://schemas.microsoft.com/office/2020/10/relationships/intelligence" Target="intelligence2.xml" Id="R1d0d077bf8524af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ECRETARIA%20GENERAL\GESTOR%20CALIDAD\FERRAN\DOCUMENTOS\FORMATOS\4231000-%20FT-239.dotx" TargetMode="External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b5e38dba-d356-42c6-b1a1-a7148dea7b53">
      <Terms xmlns="http://schemas.microsoft.com/office/infopath/2007/PartnerControls"/>
    </lcf76f155ced4ddcb4097134ff3c332f>
    <_ip_UnifiedCompliancePolicyProperties xmlns="http://schemas.microsoft.com/sharepoint/v3" xsi:nil="true"/>
    <TaxCatchAll xmlns="32c2c76e-8eb3-4d29-b57b-f407475c562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2B0EA87D2C1384098C67EDE8F7266F4" ma:contentTypeVersion="19" ma:contentTypeDescription="Crear nuevo documento." ma:contentTypeScope="" ma:versionID="ee8cc81acc0a4234773609a92793a7bc">
  <xsd:schema xmlns:xsd="http://www.w3.org/2001/XMLSchema" xmlns:xs="http://www.w3.org/2001/XMLSchema" xmlns:p="http://schemas.microsoft.com/office/2006/metadata/properties" xmlns:ns1="http://schemas.microsoft.com/sharepoint/v3" xmlns:ns2="b5e38dba-d356-42c6-b1a1-a7148dea7b53" xmlns:ns3="32c2c76e-8eb3-4d29-b57b-f407475c5625" targetNamespace="http://schemas.microsoft.com/office/2006/metadata/properties" ma:root="true" ma:fieldsID="355fbc6aeb8a5eb6d172c02f062f4097" ns1:_="" ns2:_="" ns3:_="">
    <xsd:import namespace="http://schemas.microsoft.com/sharepoint/v3"/>
    <xsd:import namespace="b5e38dba-d356-42c6-b1a1-a7148dea7b53"/>
    <xsd:import namespace="32c2c76e-8eb3-4d29-b57b-f407475c56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e38dba-d356-42c6-b1a1-a7148dea7b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c413805f-f5d2-4ef4-97c5-a2f01beebf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2c76e-8eb3-4d29-b57b-f407475c56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323d4c1-aa06-4ed5-a961-9aea40393d19}" ma:internalName="TaxCatchAll" ma:showField="CatchAllData" ma:web="32c2c76e-8eb3-4d29-b57b-f407475c56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9B5B2A-8912-4DAC-8206-0DA01C3E19A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7B34E07-7442-4BAC-9686-CB7C9BD7F715}"/>
</file>

<file path=customXml/itemProps3.xml><?xml version="1.0" encoding="utf-8"?>
<ds:datastoreItem xmlns:ds="http://schemas.openxmlformats.org/officeDocument/2006/customXml" ds:itemID="{9B6DFC92-80A5-46F4-B508-CDB322A80F3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C7E8C72-8D6F-40D6-BD69-93E029065D11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4231000- FT-239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Usuario</dc:creator>
  <keywords/>
  <dc:description/>
  <lastModifiedBy>Claudia Lorena Usuga Gil</lastModifiedBy>
  <revision>13</revision>
  <lastPrinted>2020-01-29T20:04:00.0000000Z</lastPrinted>
  <dcterms:created xsi:type="dcterms:W3CDTF">2025-10-03T17:28:00.0000000Z</dcterms:created>
  <dcterms:modified xsi:type="dcterms:W3CDTF">2026-06-25T14:56:05.2758176Z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0x01010022B0EA87D2C1384098C67EDE8F7266F4</vt:lpwstr>
  </property>
  <property fmtid="{D5CDD505-2E9C-101B-9397-08002B2CF9AE}" pid="3" name="MediaServiceImageTags">
    <vt:lpwstr/>
  </property>
</Properties>
</file>