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:rsidRPr="00534F80" w:rsidR="000B15FB" w:rsidP="48972A62" w:rsidRDefault="000B15FB" w14:paraId="24944BB7" w14:textId="24B277FD">
      <w:pPr>
        <w:pStyle w:val="Sinespaciado"/>
        <w:pBdr>
          <w:top w:val="single" w:color="FF000000" w:sz="4" w:space="1"/>
          <w:left w:val="single" w:color="FF000000" w:sz="4" w:space="4"/>
          <w:bottom w:val="single" w:color="FF000000" w:sz="4" w:space="1"/>
          <w:right w:val="single" w:color="FF000000" w:sz="4" w:space="4"/>
        </w:pBdr>
        <w:shd w:val="clear" w:color="auto" w:fill="F2F2F2" w:themeFill="background1" w:themeFillShade="F2"/>
        <w:jc w:val="center"/>
        <w:rPr>
          <w:b w:val="1"/>
          <w:bCs w:val="1"/>
          <w:sz w:val="24"/>
          <w:szCs w:val="24"/>
          <w:lang w:eastAsia="es-ES"/>
        </w:rPr>
      </w:pPr>
      <w:r w:rsidRPr="48972A62" w:rsidR="000B15FB">
        <w:rPr>
          <w:b w:val="1"/>
          <w:bCs w:val="1"/>
          <w:sz w:val="24"/>
          <w:szCs w:val="24"/>
          <w:lang w:eastAsia="es-ES"/>
        </w:rPr>
        <w:t xml:space="preserve">ANEXO </w:t>
      </w:r>
      <w:r w:rsidRPr="48972A62" w:rsidR="7C2576D0">
        <w:rPr>
          <w:b w:val="1"/>
          <w:bCs w:val="1"/>
          <w:sz w:val="24"/>
          <w:szCs w:val="24"/>
          <w:lang w:eastAsia="es-ES"/>
        </w:rPr>
        <w:t>5</w:t>
      </w:r>
    </w:p>
    <w:p w:rsidRPr="00534F80" w:rsidR="000B15FB" w:rsidP="000B15FB" w:rsidRDefault="000B15FB" w14:paraId="682981B9" w14:textId="77777777">
      <w:pPr>
        <w:pStyle w:val="Sinespaciado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F2F2F2"/>
        <w:jc w:val="center"/>
        <w:rPr>
          <w:b/>
          <w:sz w:val="24"/>
        </w:rPr>
      </w:pPr>
      <w:r w:rsidRPr="00534F80">
        <w:rPr>
          <w:b/>
          <w:sz w:val="24"/>
          <w:lang w:eastAsia="es-ES"/>
        </w:rPr>
        <w:t>CAPACIDAD FINANCIERA Y ORGANIZACIONAL</w:t>
      </w:r>
    </w:p>
    <w:p w:rsidR="000B15FB" w:rsidP="000B15FB" w:rsidRDefault="000B15FB" w14:paraId="1B6272AC" w14:textId="77777777">
      <w:pPr>
        <w:pStyle w:val="Sinespaciado"/>
        <w:jc w:val="both"/>
        <w:rPr>
          <w:rFonts w:ascii="Arial" w:hAnsi="Arial" w:cs="Arial"/>
        </w:rPr>
      </w:pPr>
    </w:p>
    <w:p w:rsidRPr="00FB51C3" w:rsidR="000B15FB" w:rsidP="000B15FB" w:rsidRDefault="000B15FB" w14:paraId="2AD5E982" w14:textId="77777777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FB51C3">
        <w:rPr>
          <w:rFonts w:ascii="Arial" w:hAnsi="Arial" w:cs="Arial"/>
          <w:b/>
          <w:iCs/>
          <w:sz w:val="20"/>
          <w:szCs w:val="20"/>
        </w:rPr>
        <w:t xml:space="preserve">CONCURSO DE MÉRITOS No. </w:t>
      </w:r>
      <w:r w:rsidRPr="00CD5764">
        <w:rPr>
          <w:rFonts w:ascii="Arial Narrow" w:hAnsi="Arial Narrow" w:cs="Arial Narrow"/>
          <w:b/>
          <w:color w:val="000000"/>
          <w:highlight w:val="green"/>
        </w:rPr>
        <w:t>(INCLUIR NUMERO DE PROCESO)</w:t>
      </w:r>
      <w:r w:rsidRPr="00F109E3">
        <w:rPr>
          <w:rFonts w:ascii="Arial Narrow" w:hAnsi="Arial Narrow" w:cs="Arial Narrow"/>
        </w:rPr>
        <w:t>,</w:t>
      </w:r>
    </w:p>
    <w:p w:rsidRPr="00FB51C3" w:rsidR="000B15FB" w:rsidP="000B15FB" w:rsidRDefault="000B15FB" w14:paraId="6B6BDC77" w14:textId="77777777">
      <w:pPr>
        <w:pStyle w:val="Sinespaciado"/>
        <w:rPr>
          <w:rFonts w:ascii="Arial" w:hAnsi="Arial" w:cs="Arial"/>
          <w:b/>
          <w:iCs/>
          <w:sz w:val="20"/>
          <w:szCs w:val="20"/>
        </w:rPr>
      </w:pPr>
    </w:p>
    <w:p w:rsidRPr="00FB51C3" w:rsidR="000B15FB" w:rsidP="000B15FB" w:rsidRDefault="000B15FB" w14:paraId="23F5C2EF" w14:textId="77777777">
      <w:pPr>
        <w:pStyle w:val="Sinespaciado"/>
        <w:rPr>
          <w:rFonts w:ascii="Arial" w:hAnsi="Arial" w:cs="Arial"/>
          <w:b/>
          <w:iCs/>
          <w:sz w:val="20"/>
          <w:szCs w:val="20"/>
        </w:rPr>
      </w:pPr>
    </w:p>
    <w:p w:rsidR="000B15FB" w:rsidP="6351F77A" w:rsidRDefault="000B15FB" w14:paraId="4220AEF4" w14:textId="7BB5CEC0">
      <w:pPr>
        <w:pStyle w:val="Sinespaciado"/>
        <w:spacing w:afterAutospacing="on" w:line="240" w:lineRule="auto"/>
        <w:jc w:val="both"/>
        <w:rPr>
          <w:rFonts w:ascii="Arial" w:hAnsi="Arial" w:eastAsia="Arial" w:cs="Arial"/>
          <w:noProof w:val="0"/>
          <w:sz w:val="20"/>
          <w:szCs w:val="20"/>
          <w:lang w:val="es-MX"/>
        </w:rPr>
      </w:pPr>
      <w:r w:rsidRPr="6351F77A" w:rsidR="000B15FB">
        <w:rPr>
          <w:rFonts w:ascii="Arial" w:hAnsi="Arial" w:cs="Arial"/>
          <w:b w:val="1"/>
          <w:bCs w:val="1"/>
          <w:sz w:val="20"/>
          <w:szCs w:val="20"/>
          <w:lang w:val="es-MX"/>
        </w:rPr>
        <w:t xml:space="preserve">OBJETO: </w:t>
      </w:r>
      <w:r w:rsidRPr="6351F77A" w:rsidR="4CABD5D8">
        <w:rPr>
          <w:rFonts w:ascii="Arial Narrow" w:hAnsi="Arial Narrow" w:eastAsia="Arial Narrow" w:cs="Arial Narrow"/>
          <w:b w:val="1"/>
          <w:bCs w:val="1"/>
          <w:noProof w:val="0"/>
          <w:sz w:val="20"/>
          <w:szCs w:val="20"/>
          <w:highlight w:val="green"/>
          <w:lang w:val="es-MX"/>
        </w:rPr>
        <w:t>(INCLUIR EL OBJETO DEL PROCESO)</w:t>
      </w:r>
    </w:p>
    <w:p w:rsidRPr="00FB51C3" w:rsidR="000B15FB" w:rsidP="000B15FB" w:rsidRDefault="000B15FB" w14:paraId="1BEC85B6" w14:textId="77777777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</w:p>
    <w:p w:rsidRPr="00FB51C3" w:rsidR="000B15FB" w:rsidP="000B15FB" w:rsidRDefault="000B15FB" w14:paraId="5BD268B6" w14:textId="77777777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  <w:r w:rsidRPr="00FB51C3">
        <w:rPr>
          <w:rFonts w:ascii="Arial" w:hAnsi="Arial" w:cs="Arial"/>
          <w:b/>
          <w:sz w:val="20"/>
          <w:szCs w:val="20"/>
        </w:rPr>
        <w:t>Para personas naturales extranjeras sin domicilio en el país y las personas jurídicas extranjeras que no tengan establecida sucursal en Colombia y proponentes no obligados a inscribirse en el RUP</w:t>
      </w:r>
      <w:r w:rsidRPr="00FB51C3">
        <w:rPr>
          <w:rFonts w:ascii="Arial" w:hAnsi="Arial" w:cs="Arial"/>
          <w:sz w:val="20"/>
          <w:szCs w:val="20"/>
        </w:rPr>
        <w:t xml:space="preserve"> de acuerdo con el artículo 6 de la Ley 1150 de 2007 (modificado por el artículo 221, Decreto Nacional 019 de 2012)</w:t>
      </w:r>
      <w:r w:rsidRPr="00FB51C3">
        <w:rPr>
          <w:rFonts w:ascii="Arial Narrow" w:hAnsi="Arial Narrow" w:cs="Arial"/>
          <w:sz w:val="20"/>
          <w:szCs w:val="20"/>
        </w:rPr>
        <w:t>.</w:t>
      </w:r>
    </w:p>
    <w:p w:rsidRPr="00FB51C3" w:rsidR="000B15FB" w:rsidP="000B15FB" w:rsidRDefault="000B15FB" w14:paraId="320806E7" w14:textId="77777777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</w:p>
    <w:p w:rsidRPr="00FB51C3" w:rsidR="000B15FB" w:rsidP="000B15FB" w:rsidRDefault="000B15FB" w14:paraId="78FD9E43" w14:textId="77777777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FB51C3">
        <w:rPr>
          <w:rFonts w:ascii="Arial" w:hAnsi="Arial" w:cs="Arial"/>
          <w:sz w:val="20"/>
          <w:szCs w:val="20"/>
        </w:rPr>
        <w:t>La verificación se realizará de acuerdo con las directrices para su cálculo con sujeción a lo señalado en el artículo 2.2.1.1.1.5.3. del Decreto Nacional 1082 de 2015 y el Decreto 579 del 31 de mayo de 2021.</w:t>
      </w:r>
    </w:p>
    <w:p w:rsidRPr="00121188" w:rsidR="000B15FB" w:rsidP="000B15FB" w:rsidRDefault="000B15FB" w14:paraId="34AD6215" w14:textId="77777777">
      <w:pPr>
        <w:pStyle w:val="Sinespaciado"/>
        <w:jc w:val="center"/>
        <w:rPr>
          <w:rFonts w:ascii="Arial" w:hAnsi="Arial" w:cs="Arial"/>
          <w:sz w:val="24"/>
          <w:szCs w:val="24"/>
          <w:lang w:eastAsia="x-none"/>
        </w:rPr>
      </w:pPr>
    </w:p>
    <w:p w:rsidRPr="00121188" w:rsidR="000B15FB" w:rsidP="000B15FB" w:rsidRDefault="000B15FB" w14:paraId="7A988F46" w14:textId="77777777">
      <w:pPr>
        <w:pStyle w:val="Sinespaciado"/>
        <w:rPr>
          <w:rFonts w:ascii="Arial" w:hAnsi="Arial" w:cs="Arial"/>
          <w:sz w:val="20"/>
          <w:szCs w:val="24"/>
        </w:rPr>
      </w:pPr>
      <w:r w:rsidRPr="00121188">
        <w:rPr>
          <w:rFonts w:ascii="Arial" w:hAnsi="Arial" w:cs="Arial"/>
          <w:b/>
          <w:bCs/>
          <w:sz w:val="20"/>
          <w:szCs w:val="24"/>
        </w:rPr>
        <w:t xml:space="preserve">OFERENTE: </w:t>
      </w:r>
      <w:r w:rsidRPr="00121188">
        <w:rPr>
          <w:rFonts w:ascii="Arial" w:hAnsi="Arial" w:cs="Arial"/>
          <w:sz w:val="20"/>
          <w:szCs w:val="24"/>
        </w:rPr>
        <w:t>______________</w:t>
      </w:r>
      <w:r>
        <w:rPr>
          <w:rFonts w:ascii="Arial" w:hAnsi="Arial" w:cs="Arial"/>
          <w:sz w:val="20"/>
          <w:szCs w:val="24"/>
        </w:rPr>
        <w:t>__________________________</w:t>
      </w:r>
      <w:r w:rsidRPr="00121188">
        <w:rPr>
          <w:rFonts w:ascii="Arial" w:hAnsi="Arial" w:cs="Arial"/>
          <w:sz w:val="20"/>
          <w:szCs w:val="24"/>
        </w:rPr>
        <w:t>__________________________</w:t>
      </w:r>
    </w:p>
    <w:p w:rsidRPr="00121188" w:rsidR="000B15FB" w:rsidP="000B15FB" w:rsidRDefault="000B15FB" w14:paraId="49BD73DB" w14:textId="77777777">
      <w:pPr>
        <w:pStyle w:val="Sinespaciado"/>
        <w:rPr>
          <w:rFonts w:ascii="Arial" w:hAnsi="Arial" w:cs="Arial"/>
          <w:sz w:val="20"/>
          <w:szCs w:val="24"/>
        </w:rPr>
      </w:pPr>
    </w:p>
    <w:p w:rsidRPr="00121188" w:rsidR="000B15FB" w:rsidP="000B15FB" w:rsidRDefault="000B15FB" w14:paraId="0412631E" w14:textId="77777777">
      <w:pPr>
        <w:pStyle w:val="Sinespaciado"/>
        <w:rPr>
          <w:rFonts w:ascii="Arial" w:hAnsi="Arial" w:cs="Arial"/>
          <w:sz w:val="20"/>
          <w:szCs w:val="24"/>
        </w:rPr>
      </w:pPr>
    </w:p>
    <w:p w:rsidR="000B15FB" w:rsidP="000B15FB" w:rsidRDefault="000B15FB" w14:paraId="50711F1C" w14:textId="5E46B64B">
      <w:pPr>
        <w:pStyle w:val="Sinespaciado"/>
        <w:ind w:hanging="142"/>
        <w:rPr>
          <w:rFonts w:ascii="Arial" w:hAnsi="Arial" w:cs="Arial"/>
          <w:sz w:val="20"/>
          <w:szCs w:val="20"/>
        </w:rPr>
      </w:pPr>
      <w:r w:rsidRPr="6351F77A" w:rsidR="000B15FB">
        <w:rPr>
          <w:rFonts w:ascii="Arial" w:hAnsi="Arial" w:cs="Arial"/>
          <w:b w:val="1"/>
          <w:bCs w:val="1"/>
          <w:sz w:val="20"/>
          <w:szCs w:val="20"/>
        </w:rPr>
        <w:t xml:space="preserve">INFORMACION FINANCIERA A </w:t>
      </w:r>
      <w:r w:rsidRPr="6351F77A" w:rsidR="000B15FB">
        <w:rPr>
          <w:rFonts w:ascii="Arial" w:hAnsi="Arial" w:cs="Arial"/>
          <w:b w:val="1"/>
          <w:bCs w:val="1"/>
          <w:sz w:val="20"/>
          <w:szCs w:val="20"/>
        </w:rPr>
        <w:t>___ de _______________</w:t>
      </w:r>
      <w:r w:rsidRPr="6351F77A" w:rsidR="000B15FB">
        <w:rPr>
          <w:rFonts w:ascii="Arial" w:hAnsi="Arial" w:cs="Arial"/>
          <w:b w:val="1"/>
          <w:bCs w:val="1"/>
          <w:sz w:val="20"/>
          <w:szCs w:val="20"/>
        </w:rPr>
        <w:t xml:space="preserve"> </w:t>
      </w:r>
      <w:r w:rsidRPr="6351F77A" w:rsidR="000B15FB">
        <w:rPr>
          <w:rFonts w:ascii="Arial" w:hAnsi="Arial" w:cs="Arial"/>
          <w:b w:val="1"/>
          <w:bCs w:val="1"/>
          <w:sz w:val="20"/>
          <w:szCs w:val="20"/>
        </w:rPr>
        <w:t>de</w:t>
      </w:r>
      <w:r w:rsidRPr="6351F77A" w:rsidR="000B15FB">
        <w:rPr>
          <w:rFonts w:ascii="Arial" w:hAnsi="Arial" w:cs="Arial"/>
          <w:b w:val="1"/>
          <w:bCs w:val="1"/>
          <w:sz w:val="20"/>
          <w:szCs w:val="20"/>
        </w:rPr>
        <w:t xml:space="preserve"> </w:t>
      </w:r>
      <w:r w:rsidRPr="6351F77A" w:rsidR="000B15FB">
        <w:rPr>
          <w:rFonts w:ascii="Arial" w:hAnsi="Arial" w:cs="Arial"/>
          <w:b w:val="1"/>
          <w:bCs w:val="1"/>
          <w:sz w:val="20"/>
          <w:szCs w:val="20"/>
        </w:rPr>
        <w:t>20</w:t>
      </w:r>
      <w:r w:rsidRPr="6351F77A" w:rsidR="7C0AAA1A">
        <w:rPr>
          <w:rFonts w:ascii="Arial" w:hAnsi="Arial" w:cs="Arial"/>
          <w:b w:val="1"/>
          <w:bCs w:val="1"/>
          <w:sz w:val="20"/>
          <w:szCs w:val="20"/>
        </w:rPr>
        <w:t>_</w:t>
      </w:r>
      <w:r w:rsidRPr="6351F77A" w:rsidR="000B15FB">
        <w:rPr>
          <w:rFonts w:ascii="Arial" w:hAnsi="Arial" w:cs="Arial"/>
          <w:b w:val="1"/>
          <w:bCs w:val="1"/>
          <w:sz w:val="20"/>
          <w:szCs w:val="20"/>
        </w:rPr>
        <w:t xml:space="preserve"> </w:t>
      </w:r>
      <w:r w:rsidRPr="6351F77A" w:rsidR="000B15FB">
        <w:rPr>
          <w:rFonts w:ascii="Arial" w:hAnsi="Arial" w:cs="Arial"/>
          <w:sz w:val="20"/>
          <w:szCs w:val="20"/>
        </w:rPr>
        <w:t>(</w:t>
      </w:r>
      <w:r w:rsidRPr="6351F77A" w:rsidR="000B15FB">
        <w:rPr>
          <w:rFonts w:ascii="Arial" w:hAnsi="Arial" w:cs="Arial"/>
          <w:sz w:val="20"/>
          <w:szCs w:val="20"/>
        </w:rPr>
        <w:t>Valor en pesos colombianos</w:t>
      </w:r>
      <w:r w:rsidRPr="6351F77A" w:rsidR="000B15FB">
        <w:rPr>
          <w:rFonts w:ascii="Arial" w:hAnsi="Arial" w:cs="Arial"/>
          <w:sz w:val="20"/>
          <w:szCs w:val="20"/>
        </w:rPr>
        <w:t>)</w:t>
      </w:r>
    </w:p>
    <w:p w:rsidRPr="00121188" w:rsidR="000B15FB" w:rsidP="000B15FB" w:rsidRDefault="000B15FB" w14:paraId="1EC34B44" w14:textId="77777777">
      <w:pPr>
        <w:pStyle w:val="Sinespaciado"/>
        <w:ind w:hanging="142"/>
        <w:rPr>
          <w:rFonts w:ascii="Arial" w:hAnsi="Arial" w:eastAsia="Times New Roman" w:cs="Arial"/>
          <w:b/>
          <w:bCs/>
          <w:sz w:val="20"/>
          <w:szCs w:val="24"/>
        </w:rPr>
      </w:pPr>
    </w:p>
    <w:tbl>
      <w:tblPr>
        <w:tblW w:w="946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1730"/>
        <w:gridCol w:w="1855"/>
        <w:gridCol w:w="1712"/>
        <w:gridCol w:w="1507"/>
      </w:tblGrid>
      <w:tr w:rsidRPr="00121188" w:rsidR="000B15FB" w:rsidTr="00C7508D" w14:paraId="3107F4B3" w14:textId="77777777">
        <w:trPr>
          <w:trHeight w:val="444"/>
        </w:trPr>
        <w:tc>
          <w:tcPr>
            <w:tcW w:w="266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121188" w:rsidR="000B15FB" w:rsidP="00C7508D" w:rsidRDefault="000B15FB" w14:paraId="452B3E3A" w14:textId="77777777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121188">
              <w:rPr>
                <w:rFonts w:ascii="Arial" w:hAnsi="Arial" w:cs="Arial"/>
                <w:b/>
                <w:bCs/>
                <w:sz w:val="20"/>
                <w:szCs w:val="24"/>
              </w:rPr>
              <w:t>CUENTA</w:t>
            </w:r>
          </w:p>
        </w:tc>
        <w:tc>
          <w:tcPr>
            <w:tcW w:w="1730" w:type="dxa"/>
            <w:vMerge w:val="restart"/>
            <w:tcBorders>
              <w:top w:val="single" w:color="000000" w:sz="8" w:space="0"/>
              <w:left w:val="nil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121188" w:rsidR="000B15FB" w:rsidP="00C7508D" w:rsidRDefault="000B15FB" w14:paraId="26FF1EB3" w14:textId="77777777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121188">
              <w:rPr>
                <w:rFonts w:ascii="Arial" w:hAnsi="Arial" w:cs="Arial"/>
                <w:b/>
                <w:bCs/>
                <w:sz w:val="20"/>
                <w:szCs w:val="24"/>
              </w:rPr>
              <w:t>OFERENTE INDIVIDUAL</w:t>
            </w:r>
          </w:p>
        </w:tc>
        <w:tc>
          <w:tcPr>
            <w:tcW w:w="5074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121188" w:rsidR="000B15FB" w:rsidP="00C7508D" w:rsidRDefault="000B15FB" w14:paraId="24497486" w14:textId="77777777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121188">
              <w:rPr>
                <w:rFonts w:ascii="Arial" w:hAnsi="Arial" w:cs="Arial"/>
                <w:b/>
                <w:bCs/>
                <w:sz w:val="20"/>
                <w:szCs w:val="24"/>
              </w:rPr>
              <w:t>OFERENTE PLURAL</w:t>
            </w:r>
          </w:p>
        </w:tc>
      </w:tr>
      <w:tr w:rsidRPr="00121188" w:rsidR="000B15FB" w:rsidTr="00C7508D" w14:paraId="7569C52F" w14:textId="77777777">
        <w:trPr>
          <w:trHeight w:val="499"/>
        </w:trPr>
        <w:tc>
          <w:tcPr>
            <w:tcW w:w="2660" w:type="dxa"/>
            <w:vMerge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  <w:hideMark/>
          </w:tcPr>
          <w:p w:rsidRPr="00121188" w:rsidR="000B15FB" w:rsidP="00C7508D" w:rsidRDefault="000B15FB" w14:paraId="19433D76" w14:textId="77777777">
            <w:pPr>
              <w:spacing w:line="240" w:lineRule="auto"/>
              <w:jc w:val="center"/>
              <w:rPr>
                <w:rFonts w:ascii="Arial" w:hAnsi="Arial" w:eastAsia="Times New Roman" w:cs="Arial"/>
                <w:b/>
                <w:bCs/>
                <w:szCs w:val="24"/>
                <w:lang w:eastAsia="x-none"/>
              </w:rPr>
            </w:pPr>
          </w:p>
        </w:tc>
        <w:tc>
          <w:tcPr>
            <w:tcW w:w="1730" w:type="dxa"/>
            <w:vMerge/>
            <w:tcBorders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4399A7D1" w14:textId="77777777">
            <w:pPr>
              <w:pStyle w:val="Sinespaciad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E4D28" w:rsidR="000B15FB" w:rsidP="00C7508D" w:rsidRDefault="000B15FB" w14:paraId="78C7CF7E" w14:textId="77777777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4E4D28">
              <w:rPr>
                <w:rFonts w:ascii="Arial Narrow" w:hAnsi="Arial Narrow" w:cs="Arial"/>
                <w:sz w:val="20"/>
                <w:szCs w:val="24"/>
              </w:rPr>
              <w:t>Participante</w:t>
            </w:r>
          </w:p>
          <w:p w:rsidRPr="004E4D28" w:rsidR="000B15FB" w:rsidP="00C7508D" w:rsidRDefault="000B15FB" w14:paraId="24701B6C" w14:textId="77777777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proofErr w:type="spellStart"/>
            <w:r w:rsidRPr="004E4D28">
              <w:rPr>
                <w:rFonts w:ascii="Arial Narrow" w:hAnsi="Arial Narrow" w:cs="Arial"/>
                <w:sz w:val="20"/>
                <w:szCs w:val="24"/>
              </w:rPr>
              <w:t>N°</w:t>
            </w:r>
            <w:proofErr w:type="spellEnd"/>
            <w:r w:rsidRPr="004E4D28">
              <w:rPr>
                <w:rFonts w:ascii="Arial Narrow" w:hAnsi="Arial Narrow" w:cs="Arial"/>
                <w:sz w:val="20"/>
                <w:szCs w:val="24"/>
              </w:rPr>
              <w:t xml:space="preserve"> 1</w:t>
            </w:r>
          </w:p>
          <w:p w:rsidRPr="004E4D28" w:rsidR="000B15FB" w:rsidP="00C7508D" w:rsidRDefault="000B15FB" w14:paraId="7BD8C171" w14:textId="77777777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4E4D28">
              <w:rPr>
                <w:rFonts w:ascii="Arial Narrow" w:hAnsi="Arial Narrow" w:cs="Arial"/>
                <w:sz w:val="20"/>
                <w:szCs w:val="24"/>
              </w:rPr>
              <w:t xml:space="preserve">Porcentaje de </w:t>
            </w:r>
            <w:proofErr w:type="gramStart"/>
            <w:r w:rsidRPr="004E4D28">
              <w:rPr>
                <w:rFonts w:ascii="Arial Narrow" w:hAnsi="Arial Narrow" w:cs="Arial"/>
                <w:sz w:val="20"/>
                <w:szCs w:val="24"/>
              </w:rPr>
              <w:t>participación  _</w:t>
            </w:r>
            <w:proofErr w:type="gramEnd"/>
            <w:r w:rsidRPr="004E4D28">
              <w:rPr>
                <w:rFonts w:ascii="Arial Narrow" w:hAnsi="Arial Narrow" w:cs="Arial"/>
                <w:sz w:val="20"/>
                <w:szCs w:val="24"/>
              </w:rPr>
              <w:t>__%</w:t>
            </w:r>
          </w:p>
        </w:tc>
        <w:tc>
          <w:tcPr>
            <w:tcW w:w="17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E4D28" w:rsidR="000B15FB" w:rsidP="00C7508D" w:rsidRDefault="000B15FB" w14:paraId="458209A1" w14:textId="77777777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4E4D28">
              <w:rPr>
                <w:rFonts w:ascii="Arial Narrow" w:hAnsi="Arial Narrow" w:cs="Arial"/>
                <w:sz w:val="20"/>
                <w:szCs w:val="24"/>
              </w:rPr>
              <w:t>Participante</w:t>
            </w:r>
          </w:p>
          <w:p w:rsidRPr="004E4D28" w:rsidR="000B15FB" w:rsidP="00C7508D" w:rsidRDefault="000B15FB" w14:paraId="28B84FD0" w14:textId="77777777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proofErr w:type="spellStart"/>
            <w:r w:rsidRPr="004E4D28">
              <w:rPr>
                <w:rFonts w:ascii="Arial Narrow" w:hAnsi="Arial Narrow" w:cs="Arial"/>
                <w:sz w:val="20"/>
                <w:szCs w:val="24"/>
              </w:rPr>
              <w:t>N°</w:t>
            </w:r>
            <w:proofErr w:type="spellEnd"/>
            <w:r w:rsidRPr="004E4D28">
              <w:rPr>
                <w:rFonts w:ascii="Arial Narrow" w:hAnsi="Arial Narrow" w:cs="Arial"/>
                <w:sz w:val="20"/>
                <w:szCs w:val="24"/>
              </w:rPr>
              <w:t xml:space="preserve"> 2</w:t>
            </w:r>
          </w:p>
          <w:p w:rsidRPr="004E4D28" w:rsidR="000B15FB" w:rsidP="00C7508D" w:rsidRDefault="000B15FB" w14:paraId="41DAAEBC" w14:textId="77777777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4E4D28">
              <w:rPr>
                <w:rFonts w:ascii="Arial Narrow" w:hAnsi="Arial Narrow" w:cs="Arial"/>
                <w:sz w:val="20"/>
                <w:szCs w:val="24"/>
              </w:rPr>
              <w:t xml:space="preserve">Porcentaje de </w:t>
            </w:r>
            <w:proofErr w:type="gramStart"/>
            <w:r w:rsidRPr="004E4D28">
              <w:rPr>
                <w:rFonts w:ascii="Arial Narrow" w:hAnsi="Arial Narrow" w:cs="Arial"/>
                <w:sz w:val="20"/>
                <w:szCs w:val="24"/>
              </w:rPr>
              <w:t>participación  _</w:t>
            </w:r>
            <w:proofErr w:type="gramEnd"/>
            <w:r w:rsidRPr="004E4D28">
              <w:rPr>
                <w:rFonts w:ascii="Arial Narrow" w:hAnsi="Arial Narrow" w:cs="Arial"/>
                <w:sz w:val="20"/>
                <w:szCs w:val="24"/>
              </w:rPr>
              <w:t>__%</w:t>
            </w:r>
          </w:p>
        </w:tc>
        <w:tc>
          <w:tcPr>
            <w:tcW w:w="15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E4D28" w:rsidR="000B15FB" w:rsidP="00C7508D" w:rsidRDefault="000B15FB" w14:paraId="7D6E49C5" w14:textId="77777777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4E4D28">
              <w:rPr>
                <w:rFonts w:ascii="Arial Narrow" w:hAnsi="Arial Narrow" w:cs="Arial"/>
                <w:sz w:val="20"/>
                <w:szCs w:val="24"/>
              </w:rPr>
              <w:t>Participante</w:t>
            </w:r>
          </w:p>
          <w:p w:rsidRPr="004E4D28" w:rsidR="000B15FB" w:rsidP="00C7508D" w:rsidRDefault="000B15FB" w14:paraId="0B1104DA" w14:textId="77777777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proofErr w:type="spellStart"/>
            <w:r w:rsidRPr="004E4D28">
              <w:rPr>
                <w:rFonts w:ascii="Arial Narrow" w:hAnsi="Arial Narrow" w:cs="Arial"/>
                <w:sz w:val="20"/>
                <w:szCs w:val="24"/>
              </w:rPr>
              <w:t>N°</w:t>
            </w:r>
            <w:proofErr w:type="spellEnd"/>
            <w:r w:rsidRPr="004E4D28">
              <w:rPr>
                <w:rFonts w:ascii="Arial Narrow" w:hAnsi="Arial Narrow" w:cs="Arial"/>
                <w:sz w:val="20"/>
                <w:szCs w:val="24"/>
              </w:rPr>
              <w:t xml:space="preserve"> 3</w:t>
            </w:r>
          </w:p>
          <w:p w:rsidRPr="004E4D28" w:rsidR="000B15FB" w:rsidP="00C7508D" w:rsidRDefault="000B15FB" w14:paraId="26F3E375" w14:textId="77777777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4E4D28">
              <w:rPr>
                <w:rFonts w:ascii="Arial Narrow" w:hAnsi="Arial Narrow" w:cs="Arial"/>
                <w:sz w:val="20"/>
                <w:szCs w:val="24"/>
              </w:rPr>
              <w:t xml:space="preserve">Porcentaje de </w:t>
            </w:r>
            <w:proofErr w:type="gramStart"/>
            <w:r w:rsidRPr="004E4D28">
              <w:rPr>
                <w:rFonts w:ascii="Arial Narrow" w:hAnsi="Arial Narrow" w:cs="Arial"/>
                <w:sz w:val="20"/>
                <w:szCs w:val="24"/>
              </w:rPr>
              <w:t>participación  _</w:t>
            </w:r>
            <w:proofErr w:type="gramEnd"/>
            <w:r w:rsidRPr="004E4D28">
              <w:rPr>
                <w:rFonts w:ascii="Arial Narrow" w:hAnsi="Arial Narrow" w:cs="Arial"/>
                <w:sz w:val="20"/>
                <w:szCs w:val="24"/>
              </w:rPr>
              <w:t>__%</w:t>
            </w:r>
          </w:p>
        </w:tc>
      </w:tr>
      <w:tr w:rsidRPr="00121188" w:rsidR="000B15FB" w:rsidTr="00C7508D" w14:paraId="6397FFDC" w14:textId="77777777">
        <w:trPr>
          <w:trHeight w:val="423"/>
        </w:trPr>
        <w:tc>
          <w:tcPr>
            <w:tcW w:w="26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121188" w:rsidR="000B15FB" w:rsidP="00C7508D" w:rsidRDefault="000B15FB" w14:paraId="75BE996D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 xml:space="preserve">Activo corriente </w:t>
            </w:r>
          </w:p>
        </w:tc>
        <w:tc>
          <w:tcPr>
            <w:tcW w:w="173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2C10E675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85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1F65D3B9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71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2078230C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0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3BE537BC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Pr="00121188" w:rsidR="000B15FB" w:rsidTr="00C7508D" w14:paraId="23AC3BEE" w14:textId="77777777">
        <w:trPr>
          <w:trHeight w:val="423"/>
        </w:trPr>
        <w:tc>
          <w:tcPr>
            <w:tcW w:w="266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121188" w:rsidR="000B15FB" w:rsidP="00C7508D" w:rsidRDefault="000B15FB" w14:paraId="593F8F96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 xml:space="preserve">Activo Total </w:t>
            </w:r>
          </w:p>
        </w:tc>
        <w:tc>
          <w:tcPr>
            <w:tcW w:w="17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76744036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64D045D6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25140413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0BED24DF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Pr="00121188" w:rsidR="000B15FB" w:rsidTr="00C7508D" w14:paraId="7BD119E9" w14:textId="77777777">
        <w:trPr>
          <w:trHeight w:val="423"/>
        </w:trPr>
        <w:tc>
          <w:tcPr>
            <w:tcW w:w="266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121188" w:rsidR="000B15FB" w:rsidP="00C7508D" w:rsidRDefault="000B15FB" w14:paraId="2183E6CA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>Pasivo Corriente</w:t>
            </w:r>
          </w:p>
        </w:tc>
        <w:tc>
          <w:tcPr>
            <w:tcW w:w="17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5C39983E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28925998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1183D23F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09256CF1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Pr="00121188" w:rsidR="000B15FB" w:rsidTr="00C7508D" w14:paraId="35A8C73C" w14:textId="77777777">
        <w:trPr>
          <w:trHeight w:val="423"/>
        </w:trPr>
        <w:tc>
          <w:tcPr>
            <w:tcW w:w="266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121188" w:rsidR="000B15FB" w:rsidP="00C7508D" w:rsidRDefault="000B15FB" w14:paraId="1FDC00F9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 xml:space="preserve">Pasivo Total </w:t>
            </w:r>
          </w:p>
        </w:tc>
        <w:tc>
          <w:tcPr>
            <w:tcW w:w="17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561E17B6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5B80975A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6F3B49A9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5085BCCC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Pr="00121188" w:rsidR="000B15FB" w:rsidTr="00C7508D" w14:paraId="488A8E7C" w14:textId="77777777">
        <w:trPr>
          <w:trHeight w:val="423"/>
        </w:trPr>
        <w:tc>
          <w:tcPr>
            <w:tcW w:w="266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121188" w:rsidR="000B15FB" w:rsidP="00C7508D" w:rsidRDefault="000B15FB" w14:paraId="26F01C92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>Utilidad Operacional</w:t>
            </w:r>
          </w:p>
        </w:tc>
        <w:tc>
          <w:tcPr>
            <w:tcW w:w="17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6484C35C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544794B6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5920E05C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5D4C05E2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Pr="00121188" w:rsidR="000B15FB" w:rsidTr="00C7508D" w14:paraId="15D2C337" w14:textId="77777777">
        <w:trPr>
          <w:trHeight w:val="423"/>
        </w:trPr>
        <w:tc>
          <w:tcPr>
            <w:tcW w:w="266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121188" w:rsidR="000B15FB" w:rsidP="00C7508D" w:rsidRDefault="000B15FB" w14:paraId="06890DA8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>Gastos de intereses</w:t>
            </w:r>
          </w:p>
        </w:tc>
        <w:tc>
          <w:tcPr>
            <w:tcW w:w="17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52DD9B01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1A905F51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2FA553C2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748B0F31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</w:tbl>
    <w:p w:rsidRPr="00121188" w:rsidR="000B15FB" w:rsidP="000B15FB" w:rsidRDefault="000B15FB" w14:paraId="5197C48F" w14:textId="77777777">
      <w:pPr>
        <w:pStyle w:val="Sinespaciado"/>
        <w:rPr>
          <w:rFonts w:ascii="Arial" w:hAnsi="Arial" w:cs="Arial"/>
          <w:sz w:val="20"/>
          <w:szCs w:val="24"/>
          <w:lang w:eastAsia="x-none"/>
        </w:rPr>
      </w:pPr>
    </w:p>
    <w:p w:rsidR="000B15FB" w:rsidP="000B15FB" w:rsidRDefault="000B15FB" w14:paraId="465C88E7" w14:textId="77777777">
      <w:pPr>
        <w:pStyle w:val="Sinespaciado"/>
        <w:ind w:hanging="142"/>
        <w:rPr>
          <w:rFonts w:ascii="Arial" w:hAnsi="Arial" w:cs="Arial"/>
          <w:b/>
          <w:bCs/>
          <w:sz w:val="20"/>
          <w:szCs w:val="24"/>
        </w:rPr>
      </w:pPr>
      <w:r w:rsidRPr="00121188">
        <w:rPr>
          <w:rFonts w:ascii="Arial" w:hAnsi="Arial" w:cs="Arial"/>
          <w:b/>
          <w:bCs/>
          <w:sz w:val="20"/>
          <w:szCs w:val="24"/>
        </w:rPr>
        <w:t xml:space="preserve">CAPACIDAD FINANCIERA </w:t>
      </w:r>
    </w:p>
    <w:p w:rsidRPr="00121188" w:rsidR="000B15FB" w:rsidP="000B15FB" w:rsidRDefault="000B15FB" w14:paraId="66FCCF6C" w14:textId="77777777">
      <w:pPr>
        <w:pStyle w:val="Sinespaciado"/>
        <w:rPr>
          <w:rFonts w:ascii="Arial" w:hAnsi="Arial" w:cs="Arial"/>
          <w:sz w:val="20"/>
          <w:szCs w:val="24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8"/>
        <w:gridCol w:w="2445"/>
        <w:gridCol w:w="2545"/>
      </w:tblGrid>
      <w:tr w:rsidRPr="00121188" w:rsidR="000B15FB" w:rsidTr="00C7508D" w14:paraId="5716A3A3" w14:textId="77777777">
        <w:trPr>
          <w:trHeight w:val="461"/>
        </w:trPr>
        <w:tc>
          <w:tcPr>
            <w:tcW w:w="41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D47943" w:rsidR="000B15FB" w:rsidP="00C7508D" w:rsidRDefault="000B15FB" w14:paraId="0BAE4358" w14:textId="77777777">
            <w:pPr>
              <w:pStyle w:val="Sinespaciado"/>
              <w:jc w:val="center"/>
              <w:rPr>
                <w:rFonts w:ascii="Arial" w:hAnsi="Arial" w:cs="Arial"/>
                <w:b/>
                <w:sz w:val="18"/>
                <w:szCs w:val="24"/>
              </w:rPr>
            </w:pPr>
            <w:r w:rsidRPr="00D47943">
              <w:rPr>
                <w:rFonts w:ascii="Arial" w:hAnsi="Arial" w:cs="Arial"/>
                <w:b/>
                <w:sz w:val="20"/>
                <w:szCs w:val="24"/>
              </w:rPr>
              <w:t>I</w:t>
            </w:r>
            <w:r w:rsidRPr="00D47943">
              <w:rPr>
                <w:rFonts w:ascii="Arial" w:hAnsi="Arial" w:cs="Arial"/>
                <w:b/>
                <w:bCs/>
                <w:sz w:val="20"/>
                <w:szCs w:val="24"/>
              </w:rPr>
              <w:t>NDICADOR</w:t>
            </w:r>
          </w:p>
        </w:tc>
        <w:tc>
          <w:tcPr>
            <w:tcW w:w="2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375A4A08" w14:textId="77777777">
            <w:pPr>
              <w:pStyle w:val="Sinespaciado"/>
              <w:jc w:val="center"/>
              <w:rPr>
                <w:rFonts w:ascii="Arial" w:hAnsi="Arial" w:cs="Arial"/>
                <w:bCs/>
                <w:sz w:val="18"/>
                <w:szCs w:val="24"/>
              </w:rPr>
            </w:pPr>
            <w:r w:rsidRPr="00121188">
              <w:rPr>
                <w:rFonts w:ascii="Arial" w:hAnsi="Arial" w:cs="Arial"/>
                <w:b/>
                <w:bCs/>
                <w:sz w:val="20"/>
                <w:szCs w:val="24"/>
              </w:rPr>
              <w:t>OFERENTE INDIVIDUAL</w:t>
            </w:r>
          </w:p>
        </w:tc>
        <w:tc>
          <w:tcPr>
            <w:tcW w:w="2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1DD6DE30" w14:textId="77777777">
            <w:pPr>
              <w:pStyle w:val="Sinespaciado"/>
              <w:jc w:val="center"/>
              <w:rPr>
                <w:rFonts w:ascii="Arial" w:hAnsi="Arial" w:cs="Arial"/>
                <w:bCs/>
                <w:sz w:val="18"/>
                <w:szCs w:val="24"/>
              </w:rPr>
            </w:pPr>
            <w:r w:rsidRPr="00E74735">
              <w:rPr>
                <w:rFonts w:ascii="Arial" w:hAnsi="Arial" w:cs="Arial"/>
                <w:b/>
                <w:bCs/>
                <w:sz w:val="20"/>
                <w:szCs w:val="24"/>
              </w:rPr>
              <w:t>OFERENTE PLURAL</w:t>
            </w:r>
          </w:p>
        </w:tc>
      </w:tr>
      <w:tr w:rsidRPr="00121188" w:rsidR="000B15FB" w:rsidTr="00C7508D" w14:paraId="19357D82" w14:textId="77777777">
        <w:trPr>
          <w:trHeight w:val="685"/>
        </w:trPr>
        <w:tc>
          <w:tcPr>
            <w:tcW w:w="41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121188" w:rsidR="000B15FB" w:rsidP="00C7508D" w:rsidRDefault="000B15FB" w14:paraId="1A909A01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>Índice de Liquidez</w:t>
            </w:r>
          </w:p>
        </w:tc>
        <w:tc>
          <w:tcPr>
            <w:tcW w:w="2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3870E085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5D622515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Pr="00121188" w:rsidR="000B15FB" w:rsidTr="00C7508D" w14:paraId="4187CADF" w14:textId="77777777">
        <w:trPr>
          <w:trHeight w:val="567"/>
        </w:trPr>
        <w:tc>
          <w:tcPr>
            <w:tcW w:w="41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121188" w:rsidR="000B15FB" w:rsidP="00C7508D" w:rsidRDefault="000B15FB" w14:paraId="341CA6C4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lastRenderedPageBreak/>
              <w:t xml:space="preserve">Índice de Endeudamiento </w:t>
            </w:r>
          </w:p>
        </w:tc>
        <w:tc>
          <w:tcPr>
            <w:tcW w:w="2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4A366C11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24DCB13A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Pr="00121188" w:rsidR="000B15FB" w:rsidTr="00C7508D" w14:paraId="1067F0B8" w14:textId="77777777">
        <w:trPr>
          <w:trHeight w:val="535"/>
        </w:trPr>
        <w:tc>
          <w:tcPr>
            <w:tcW w:w="41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121188" w:rsidR="000B15FB" w:rsidP="00C7508D" w:rsidRDefault="000B15FB" w14:paraId="117EADD2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 xml:space="preserve">Razón de Cobertura de intereses </w:t>
            </w:r>
          </w:p>
        </w:tc>
        <w:tc>
          <w:tcPr>
            <w:tcW w:w="2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43DF1ED7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61AEF7DE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</w:tbl>
    <w:p w:rsidR="000B15FB" w:rsidP="000B15FB" w:rsidRDefault="000B15FB" w14:paraId="7E8A79FD" w14:textId="77777777">
      <w:pPr>
        <w:pStyle w:val="Sinespaciado"/>
        <w:ind w:hanging="142"/>
        <w:rPr>
          <w:rFonts w:ascii="Arial" w:hAnsi="Arial" w:cs="Arial"/>
          <w:b/>
          <w:bCs/>
          <w:sz w:val="20"/>
          <w:szCs w:val="24"/>
        </w:rPr>
      </w:pPr>
    </w:p>
    <w:p w:rsidRPr="00121188" w:rsidR="000B15FB" w:rsidP="000B15FB" w:rsidRDefault="000B15FB" w14:paraId="2176D320" w14:textId="77777777">
      <w:pPr>
        <w:pStyle w:val="Sinespaciado"/>
        <w:ind w:hanging="142"/>
        <w:rPr>
          <w:rFonts w:ascii="Arial" w:hAnsi="Arial" w:eastAsia="Times New Roman" w:cs="Arial"/>
          <w:b/>
          <w:bCs/>
          <w:sz w:val="20"/>
          <w:szCs w:val="24"/>
        </w:rPr>
      </w:pPr>
      <w:r w:rsidRPr="00121188">
        <w:rPr>
          <w:rFonts w:ascii="Arial" w:hAnsi="Arial" w:cs="Arial"/>
          <w:b/>
          <w:bCs/>
          <w:sz w:val="20"/>
          <w:szCs w:val="24"/>
        </w:rPr>
        <w:t xml:space="preserve">CAPACIDAD ORGANIZACIONAL </w:t>
      </w:r>
    </w:p>
    <w:p w:rsidRPr="00121188" w:rsidR="000B15FB" w:rsidP="000B15FB" w:rsidRDefault="000B15FB" w14:paraId="668E41F9" w14:textId="77777777">
      <w:pPr>
        <w:pStyle w:val="Sinespaciado"/>
        <w:ind w:hanging="142"/>
        <w:rPr>
          <w:rFonts w:ascii="Arial" w:hAnsi="Arial" w:cs="Arial"/>
          <w:b/>
          <w:bCs/>
          <w:sz w:val="20"/>
          <w:szCs w:val="24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0"/>
        <w:gridCol w:w="2435"/>
        <w:gridCol w:w="2473"/>
      </w:tblGrid>
      <w:tr w:rsidRPr="00121188" w:rsidR="000B15FB" w:rsidTr="00C7508D" w14:paraId="6DB1B522" w14:textId="77777777">
        <w:trPr>
          <w:trHeight w:val="742"/>
        </w:trPr>
        <w:tc>
          <w:tcPr>
            <w:tcW w:w="42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D47943" w:rsidR="000B15FB" w:rsidP="00C7508D" w:rsidRDefault="000B15FB" w14:paraId="7A85D501" w14:textId="77777777">
            <w:pPr>
              <w:pStyle w:val="Sinespaciado"/>
              <w:jc w:val="center"/>
              <w:rPr>
                <w:rFonts w:ascii="Arial" w:hAnsi="Arial" w:cs="Arial"/>
                <w:b/>
                <w:sz w:val="18"/>
                <w:szCs w:val="24"/>
              </w:rPr>
            </w:pPr>
            <w:r w:rsidRPr="00D47943">
              <w:rPr>
                <w:rFonts w:ascii="Arial" w:hAnsi="Arial" w:cs="Arial"/>
                <w:b/>
                <w:sz w:val="20"/>
                <w:szCs w:val="24"/>
              </w:rPr>
              <w:t>INDICADOR</w:t>
            </w:r>
          </w:p>
        </w:tc>
        <w:tc>
          <w:tcPr>
            <w:tcW w:w="25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121188" w:rsidR="000B15FB" w:rsidP="00C7508D" w:rsidRDefault="000B15FB" w14:paraId="7B49889C" w14:textId="77777777">
            <w:pPr>
              <w:pStyle w:val="Sinespaciado"/>
              <w:jc w:val="center"/>
              <w:rPr>
                <w:rFonts w:ascii="Arial" w:hAnsi="Arial" w:cs="Arial"/>
                <w:bCs/>
                <w:sz w:val="18"/>
                <w:szCs w:val="24"/>
              </w:rPr>
            </w:pPr>
            <w:r w:rsidRPr="00121188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OFERENTE </w:t>
            </w:r>
            <w:r>
              <w:rPr>
                <w:rFonts w:ascii="Arial" w:hAnsi="Arial" w:cs="Arial"/>
                <w:b/>
                <w:bCs/>
                <w:sz w:val="20"/>
                <w:szCs w:val="24"/>
              </w:rPr>
              <w:t>I</w:t>
            </w:r>
            <w:r w:rsidRPr="00121188">
              <w:rPr>
                <w:rFonts w:ascii="Arial" w:hAnsi="Arial" w:cs="Arial"/>
                <w:b/>
                <w:bCs/>
                <w:sz w:val="20"/>
                <w:szCs w:val="24"/>
              </w:rPr>
              <w:t>NDIVIDUAL</w:t>
            </w:r>
          </w:p>
        </w:tc>
        <w:tc>
          <w:tcPr>
            <w:tcW w:w="26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4F0AD59D" w14:textId="77777777">
            <w:pPr>
              <w:pStyle w:val="Sinespaciado"/>
              <w:jc w:val="center"/>
              <w:rPr>
                <w:rFonts w:ascii="Arial" w:hAnsi="Arial" w:cs="Arial"/>
                <w:bCs/>
                <w:sz w:val="18"/>
                <w:szCs w:val="24"/>
              </w:rPr>
            </w:pPr>
            <w:r w:rsidRPr="00E74735">
              <w:rPr>
                <w:rFonts w:ascii="Arial" w:hAnsi="Arial" w:cs="Arial"/>
                <w:b/>
                <w:bCs/>
                <w:sz w:val="20"/>
                <w:szCs w:val="24"/>
              </w:rPr>
              <w:t>OFERENTE PLURAL</w:t>
            </w:r>
          </w:p>
        </w:tc>
      </w:tr>
      <w:tr w:rsidRPr="00121188" w:rsidR="000B15FB" w:rsidTr="00C7508D" w14:paraId="78A5B1FE" w14:textId="77777777">
        <w:trPr>
          <w:trHeight w:val="623"/>
        </w:trPr>
        <w:tc>
          <w:tcPr>
            <w:tcW w:w="42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121188" w:rsidR="000B15FB" w:rsidP="00C7508D" w:rsidRDefault="000B15FB" w14:paraId="557ED608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>Rentabilidad sobre activos</w:t>
            </w:r>
          </w:p>
        </w:tc>
        <w:tc>
          <w:tcPr>
            <w:tcW w:w="25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7DE5D455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6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750FC280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Pr="00121188" w:rsidR="000B15FB" w:rsidTr="00C7508D" w14:paraId="3E6E8180" w14:textId="77777777">
        <w:trPr>
          <w:trHeight w:val="673"/>
        </w:trPr>
        <w:tc>
          <w:tcPr>
            <w:tcW w:w="42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121188" w:rsidR="000B15FB" w:rsidP="00C7508D" w:rsidRDefault="000B15FB" w14:paraId="07AA431B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 xml:space="preserve">Rentabilidad sobre patrimonio </w:t>
            </w:r>
          </w:p>
        </w:tc>
        <w:tc>
          <w:tcPr>
            <w:tcW w:w="25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29DD1097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6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121188" w:rsidR="000B15FB" w:rsidP="00C7508D" w:rsidRDefault="000B15FB" w14:paraId="20D24A06" w14:textId="77777777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</w:tbl>
    <w:p w:rsidR="000B15FB" w:rsidP="000B15FB" w:rsidRDefault="000B15FB" w14:paraId="306AE39E" w14:textId="77777777">
      <w:pPr>
        <w:pStyle w:val="Sinespaciado"/>
        <w:rPr>
          <w:rFonts w:ascii="Arial" w:hAnsi="Arial" w:cs="Arial"/>
          <w:i/>
          <w:iCs/>
          <w:sz w:val="20"/>
          <w:szCs w:val="24"/>
          <w:lang w:eastAsia="x-none"/>
        </w:rPr>
      </w:pPr>
    </w:p>
    <w:p w:rsidR="000B15FB" w:rsidP="000B15FB" w:rsidRDefault="000B15FB" w14:paraId="0FAAEF41" w14:textId="77777777">
      <w:pPr>
        <w:pStyle w:val="Sinespaciado"/>
        <w:rPr>
          <w:rFonts w:ascii="Arial" w:hAnsi="Arial" w:cs="Arial"/>
          <w:i/>
          <w:iCs/>
          <w:sz w:val="20"/>
          <w:szCs w:val="24"/>
          <w:lang w:eastAsia="x-none"/>
        </w:rPr>
      </w:pPr>
    </w:p>
    <w:p w:rsidR="000B15FB" w:rsidP="000B15FB" w:rsidRDefault="000B15FB" w14:paraId="2BA955B3" w14:textId="77777777">
      <w:pPr>
        <w:pStyle w:val="Sinespaciado"/>
        <w:rPr>
          <w:rFonts w:ascii="Arial" w:hAnsi="Arial" w:cs="Arial"/>
          <w:i/>
          <w:iCs/>
          <w:sz w:val="20"/>
          <w:szCs w:val="24"/>
          <w:lang w:eastAsia="x-none"/>
        </w:rPr>
      </w:pPr>
    </w:p>
    <w:p w:rsidRPr="00121188" w:rsidR="000B15FB" w:rsidP="000B15FB" w:rsidRDefault="000B15FB" w14:paraId="1A4979A3" w14:textId="77777777">
      <w:pPr>
        <w:pStyle w:val="Sinespaciado"/>
        <w:rPr>
          <w:rFonts w:ascii="Arial" w:hAnsi="Arial" w:cs="Arial"/>
          <w:i/>
          <w:iCs/>
          <w:sz w:val="20"/>
          <w:szCs w:val="24"/>
          <w:lang w:eastAsia="x-non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7"/>
        <w:gridCol w:w="4331"/>
      </w:tblGrid>
      <w:tr w:rsidRPr="00121188" w:rsidR="000B15FB" w:rsidTr="00C7508D" w14:paraId="4F72AAC6" w14:textId="77777777"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121188" w:rsidR="000B15FB" w:rsidP="00C7508D" w:rsidRDefault="000B15FB" w14:paraId="0FCC323E" w14:textId="77777777">
            <w:pPr>
              <w:pStyle w:val="Sinespaciado"/>
              <w:rPr>
                <w:rFonts w:ascii="Arial" w:hAnsi="Arial" w:eastAsia="Times New Roman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>__________________________________</w:t>
            </w:r>
          </w:p>
          <w:p w:rsidRPr="00121188" w:rsidR="000B15FB" w:rsidP="00C7508D" w:rsidRDefault="000B15FB" w14:paraId="27B027B4" w14:textId="77777777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 xml:space="preserve">Firma Representante Legal </w:t>
            </w:r>
          </w:p>
          <w:p w:rsidRPr="00121188" w:rsidR="000B15FB" w:rsidP="00C7508D" w:rsidRDefault="000B15FB" w14:paraId="2BEFDA31" w14:textId="77777777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>Nombre</w:t>
            </w:r>
          </w:p>
          <w:p w:rsidRPr="00121188" w:rsidR="000B15FB" w:rsidP="00C7508D" w:rsidRDefault="000B15FB" w14:paraId="2B924D50" w14:textId="77777777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 xml:space="preserve">Documento de identidad </w:t>
            </w:r>
          </w:p>
          <w:p w:rsidRPr="00121188" w:rsidR="000B15FB" w:rsidP="00C7508D" w:rsidRDefault="000B15FB" w14:paraId="26ACC2CA" w14:textId="77777777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121188" w:rsidR="000B15FB" w:rsidP="00C7508D" w:rsidRDefault="000B15FB" w14:paraId="4CB99939" w14:textId="77777777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>_____________________________</w:t>
            </w:r>
          </w:p>
          <w:p w:rsidRPr="00121188" w:rsidR="000B15FB" w:rsidP="00C7508D" w:rsidRDefault="000B15FB" w14:paraId="0737F162" w14:textId="77777777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 xml:space="preserve">Firma del </w:t>
            </w:r>
            <w:r>
              <w:rPr>
                <w:rFonts w:ascii="Arial" w:hAnsi="Arial" w:cs="Arial"/>
                <w:i/>
                <w:iCs/>
                <w:sz w:val="20"/>
                <w:szCs w:val="24"/>
              </w:rPr>
              <w:t>Contador (a)</w:t>
            </w: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 xml:space="preserve"> </w:t>
            </w:r>
          </w:p>
          <w:p w:rsidRPr="00121188" w:rsidR="000B15FB" w:rsidP="00C7508D" w:rsidRDefault="000B15FB" w14:paraId="0833EFA2" w14:textId="77777777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>Nombre</w:t>
            </w:r>
          </w:p>
          <w:p w:rsidRPr="00121188" w:rsidR="000B15FB" w:rsidP="00C7508D" w:rsidRDefault="000B15FB" w14:paraId="4B7CC1B7" w14:textId="77777777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 xml:space="preserve">Documento de identidad </w:t>
            </w:r>
          </w:p>
          <w:p w:rsidRPr="00121188" w:rsidR="000B15FB" w:rsidP="00C7508D" w:rsidRDefault="000B15FB" w14:paraId="0C20553D" w14:textId="77777777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 xml:space="preserve">Tarjeta profesional </w:t>
            </w:r>
          </w:p>
        </w:tc>
      </w:tr>
    </w:tbl>
    <w:p w:rsidRPr="00121188" w:rsidR="000B15FB" w:rsidP="000B15FB" w:rsidRDefault="000B15FB" w14:paraId="7D0E4ECF" w14:textId="77777777">
      <w:pPr>
        <w:pStyle w:val="Default"/>
        <w:jc w:val="both"/>
        <w:rPr>
          <w:b/>
          <w:color w:val="auto"/>
          <w:sz w:val="20"/>
          <w:u w:val="single"/>
          <w:lang w:val="es-ES" w:eastAsia="en-US"/>
        </w:rPr>
      </w:pPr>
    </w:p>
    <w:p w:rsidRPr="000B15FB" w:rsidR="00BE798F" w:rsidP="000B15FB" w:rsidRDefault="00BE798F" w14:paraId="700D3114" w14:textId="77777777"/>
    <w:sectPr w:rsidRPr="000B15FB" w:rsidR="00BE798F" w:rsidSect="00692D8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orient="portrait"/>
      <w:pgMar w:top="1702" w:right="1701" w:bottom="1417" w:left="1701" w:header="426" w:footer="19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A48C7" w:rsidRDefault="00EA48C7" w14:paraId="2033D070" w14:textId="77777777">
      <w:pPr>
        <w:spacing w:line="240" w:lineRule="auto"/>
      </w:pPr>
      <w:r>
        <w:separator/>
      </w:r>
    </w:p>
  </w:endnote>
  <w:endnote w:type="continuationSeparator" w:id="0">
    <w:p w:rsidR="00EA48C7" w:rsidRDefault="00EA48C7" w14:paraId="125D8BAB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2D80" w:rsidRDefault="00692D80" w14:paraId="45C95112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6028DF" w:rsidP="00ED187B" w:rsidRDefault="00502537" w14:paraId="0FEC79CC" w14:textId="77777777">
    <w:pPr>
      <w:pStyle w:val="Piedepgina"/>
      <w:rPr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442D9E8D" wp14:editId="23CB6EA5">
          <wp:simplePos x="0" y="0"/>
          <wp:positionH relativeFrom="column">
            <wp:posOffset>-883920</wp:posOffset>
          </wp:positionH>
          <wp:positionV relativeFrom="paragraph">
            <wp:posOffset>274955</wp:posOffset>
          </wp:positionV>
          <wp:extent cx="6858000" cy="951865"/>
          <wp:effectExtent l="0" t="0" r="0" b="0"/>
          <wp:wrapNone/>
          <wp:docPr id="541899164" name="Imagen 5418991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 de Página_DocINTERNO (último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0" cy="951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2D80" w:rsidRDefault="00692D80" w14:paraId="16C94E3D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A48C7" w:rsidRDefault="00EA48C7" w14:paraId="33974853" w14:textId="77777777">
      <w:pPr>
        <w:spacing w:line="240" w:lineRule="auto"/>
      </w:pPr>
      <w:r>
        <w:separator/>
      </w:r>
    </w:p>
  </w:footnote>
  <w:footnote w:type="continuationSeparator" w:id="0">
    <w:p w:rsidR="00EA48C7" w:rsidRDefault="00EA48C7" w14:paraId="1B36D0D5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2D80" w:rsidRDefault="00692D80" w14:paraId="1EBEDF86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6028DF" w:rsidP="007D21E4" w:rsidRDefault="007D21E4" w14:paraId="70F89D80" w14:textId="5F532026">
    <w:pPr>
      <w:pStyle w:val="Encabezado"/>
      <w:jc w:val="center"/>
      <w:rPr>
        <w:rFonts w:ascii="Arial" w:hAnsi="Arial" w:cs="Arial"/>
        <w:b/>
        <w:sz w:val="18"/>
        <w:szCs w:val="18"/>
        <w:lang w:val="es-ES_tradnl"/>
      </w:rPr>
    </w:pPr>
    <w:r>
      <w:rPr>
        <w:rFonts w:ascii="Times New Roman"/>
        <w:noProof/>
        <w:sz w:val="20"/>
      </w:rPr>
      <w:drawing>
        <wp:inline distT="0" distB="0" distL="0" distR="0" wp14:anchorId="13052979" wp14:editId="4814CE5D">
          <wp:extent cx="1000173" cy="519398"/>
          <wp:effectExtent l="0" t="0" r="0" b="0"/>
          <wp:docPr id="51754815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00173" cy="5193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C47C13" w:rsidR="006028DF" w:rsidP="00A461A2" w:rsidRDefault="006028DF" w14:paraId="0CBF280C" w14:textId="77777777">
    <w:pPr>
      <w:pStyle w:val="Encabezado"/>
      <w:jc w:val="center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2D80" w:rsidRDefault="00692D80" w14:paraId="192A72A1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Ttulo2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2A7690E"/>
    <w:multiLevelType w:val="hybridMultilevel"/>
    <w:tmpl w:val="931C073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A758E"/>
    <w:multiLevelType w:val="hybridMultilevel"/>
    <w:tmpl w:val="980CAC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CA447C"/>
    <w:multiLevelType w:val="hybridMultilevel"/>
    <w:tmpl w:val="20C8E3F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665792594">
    <w:abstractNumId w:val="0"/>
  </w:num>
  <w:num w:numId="2" w16cid:durableId="1809128584">
    <w:abstractNumId w:val="1"/>
  </w:num>
  <w:num w:numId="3" w16cid:durableId="1160271015">
    <w:abstractNumId w:val="2"/>
  </w:num>
  <w:num w:numId="4" w16cid:durableId="2044018040">
    <w:abstractNumId w:val="4"/>
  </w:num>
  <w:num w:numId="5" w16cid:durableId="3952487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dirty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CB7"/>
    <w:rsid w:val="00013431"/>
    <w:rsid w:val="000155C7"/>
    <w:rsid w:val="00016086"/>
    <w:rsid w:val="000329C3"/>
    <w:rsid w:val="000861A9"/>
    <w:rsid w:val="00090166"/>
    <w:rsid w:val="000951EC"/>
    <w:rsid w:val="000A1AB9"/>
    <w:rsid w:val="000A2E4B"/>
    <w:rsid w:val="000B15FB"/>
    <w:rsid w:val="000B4CDA"/>
    <w:rsid w:val="000B60D2"/>
    <w:rsid w:val="000C4722"/>
    <w:rsid w:val="000D6E46"/>
    <w:rsid w:val="000E2437"/>
    <w:rsid w:val="000E4568"/>
    <w:rsid w:val="000F0677"/>
    <w:rsid w:val="00106528"/>
    <w:rsid w:val="00107E09"/>
    <w:rsid w:val="00114978"/>
    <w:rsid w:val="001158A5"/>
    <w:rsid w:val="00116A62"/>
    <w:rsid w:val="00122F23"/>
    <w:rsid w:val="0012647A"/>
    <w:rsid w:val="00140EDB"/>
    <w:rsid w:val="0014474E"/>
    <w:rsid w:val="001513CB"/>
    <w:rsid w:val="00176F33"/>
    <w:rsid w:val="001A16D7"/>
    <w:rsid w:val="001A57B3"/>
    <w:rsid w:val="001B0956"/>
    <w:rsid w:val="001F71AA"/>
    <w:rsid w:val="0020444D"/>
    <w:rsid w:val="00204F73"/>
    <w:rsid w:val="00205F10"/>
    <w:rsid w:val="00213870"/>
    <w:rsid w:val="00215465"/>
    <w:rsid w:val="002460A3"/>
    <w:rsid w:val="00251215"/>
    <w:rsid w:val="002577A8"/>
    <w:rsid w:val="002657B2"/>
    <w:rsid w:val="002719D1"/>
    <w:rsid w:val="00271B16"/>
    <w:rsid w:val="00287421"/>
    <w:rsid w:val="00295CB5"/>
    <w:rsid w:val="002C5969"/>
    <w:rsid w:val="002D0CB7"/>
    <w:rsid w:val="002D4A5A"/>
    <w:rsid w:val="002E08FD"/>
    <w:rsid w:val="002E1776"/>
    <w:rsid w:val="002E68CA"/>
    <w:rsid w:val="002F6538"/>
    <w:rsid w:val="002F763C"/>
    <w:rsid w:val="002F7E70"/>
    <w:rsid w:val="00326D0F"/>
    <w:rsid w:val="00333A23"/>
    <w:rsid w:val="00337122"/>
    <w:rsid w:val="00345DFA"/>
    <w:rsid w:val="00356B65"/>
    <w:rsid w:val="003673A3"/>
    <w:rsid w:val="00380283"/>
    <w:rsid w:val="003A143A"/>
    <w:rsid w:val="003C4141"/>
    <w:rsid w:val="003D2EED"/>
    <w:rsid w:val="003D3281"/>
    <w:rsid w:val="003E3DF0"/>
    <w:rsid w:val="003E644C"/>
    <w:rsid w:val="003F1D4E"/>
    <w:rsid w:val="003F3C7B"/>
    <w:rsid w:val="0041735A"/>
    <w:rsid w:val="004273EB"/>
    <w:rsid w:val="00434FE1"/>
    <w:rsid w:val="00445560"/>
    <w:rsid w:val="0044660A"/>
    <w:rsid w:val="004726C0"/>
    <w:rsid w:val="004804C2"/>
    <w:rsid w:val="004A0BD6"/>
    <w:rsid w:val="004B7055"/>
    <w:rsid w:val="004C6C58"/>
    <w:rsid w:val="004D3159"/>
    <w:rsid w:val="004F0706"/>
    <w:rsid w:val="004F5815"/>
    <w:rsid w:val="004F790A"/>
    <w:rsid w:val="00502537"/>
    <w:rsid w:val="00525D72"/>
    <w:rsid w:val="00526299"/>
    <w:rsid w:val="00531CF0"/>
    <w:rsid w:val="0054013F"/>
    <w:rsid w:val="005465D5"/>
    <w:rsid w:val="00552120"/>
    <w:rsid w:val="0056218B"/>
    <w:rsid w:val="0056673F"/>
    <w:rsid w:val="00574C19"/>
    <w:rsid w:val="0059300C"/>
    <w:rsid w:val="00596194"/>
    <w:rsid w:val="00596DC1"/>
    <w:rsid w:val="00597880"/>
    <w:rsid w:val="005A23AB"/>
    <w:rsid w:val="005D4070"/>
    <w:rsid w:val="005E4E65"/>
    <w:rsid w:val="005E6E9B"/>
    <w:rsid w:val="005E7834"/>
    <w:rsid w:val="005E7973"/>
    <w:rsid w:val="005F0E81"/>
    <w:rsid w:val="00601B59"/>
    <w:rsid w:val="006028DF"/>
    <w:rsid w:val="0062392E"/>
    <w:rsid w:val="00626745"/>
    <w:rsid w:val="00627A7D"/>
    <w:rsid w:val="006454F7"/>
    <w:rsid w:val="006471AD"/>
    <w:rsid w:val="00654E35"/>
    <w:rsid w:val="006573F0"/>
    <w:rsid w:val="006713CF"/>
    <w:rsid w:val="00674844"/>
    <w:rsid w:val="00681AC2"/>
    <w:rsid w:val="00686E68"/>
    <w:rsid w:val="0069158F"/>
    <w:rsid w:val="00692D80"/>
    <w:rsid w:val="006951A5"/>
    <w:rsid w:val="006B0B3B"/>
    <w:rsid w:val="006D2651"/>
    <w:rsid w:val="006D58B3"/>
    <w:rsid w:val="006D6DFE"/>
    <w:rsid w:val="006E05EB"/>
    <w:rsid w:val="006E09B2"/>
    <w:rsid w:val="006E1E75"/>
    <w:rsid w:val="006F630F"/>
    <w:rsid w:val="00705950"/>
    <w:rsid w:val="00744565"/>
    <w:rsid w:val="0075364F"/>
    <w:rsid w:val="0075474D"/>
    <w:rsid w:val="00763C62"/>
    <w:rsid w:val="00777683"/>
    <w:rsid w:val="007841E4"/>
    <w:rsid w:val="007850F4"/>
    <w:rsid w:val="00791174"/>
    <w:rsid w:val="007917FC"/>
    <w:rsid w:val="00793533"/>
    <w:rsid w:val="007A75D0"/>
    <w:rsid w:val="007B7CE5"/>
    <w:rsid w:val="007D1EC5"/>
    <w:rsid w:val="007D21E4"/>
    <w:rsid w:val="007D3589"/>
    <w:rsid w:val="007E6CDA"/>
    <w:rsid w:val="00817D68"/>
    <w:rsid w:val="00835DF1"/>
    <w:rsid w:val="008436B1"/>
    <w:rsid w:val="00844D3B"/>
    <w:rsid w:val="008761B7"/>
    <w:rsid w:val="00884E11"/>
    <w:rsid w:val="00886E4D"/>
    <w:rsid w:val="00890D6B"/>
    <w:rsid w:val="00892B53"/>
    <w:rsid w:val="00896A27"/>
    <w:rsid w:val="008A3DD5"/>
    <w:rsid w:val="008A693A"/>
    <w:rsid w:val="008B1096"/>
    <w:rsid w:val="008B47FC"/>
    <w:rsid w:val="008B6A1C"/>
    <w:rsid w:val="008F21DE"/>
    <w:rsid w:val="008F392B"/>
    <w:rsid w:val="00907055"/>
    <w:rsid w:val="00927F89"/>
    <w:rsid w:val="00933746"/>
    <w:rsid w:val="009432C6"/>
    <w:rsid w:val="009505AB"/>
    <w:rsid w:val="0095106B"/>
    <w:rsid w:val="009771FD"/>
    <w:rsid w:val="009926C2"/>
    <w:rsid w:val="00994C75"/>
    <w:rsid w:val="009A358E"/>
    <w:rsid w:val="009B154B"/>
    <w:rsid w:val="009B3BDE"/>
    <w:rsid w:val="009D1D24"/>
    <w:rsid w:val="009E555C"/>
    <w:rsid w:val="009E719A"/>
    <w:rsid w:val="009F11E3"/>
    <w:rsid w:val="009F37B7"/>
    <w:rsid w:val="009F57A5"/>
    <w:rsid w:val="00A15F11"/>
    <w:rsid w:val="00A2440E"/>
    <w:rsid w:val="00A36AB2"/>
    <w:rsid w:val="00A4602C"/>
    <w:rsid w:val="00A461A2"/>
    <w:rsid w:val="00A57F33"/>
    <w:rsid w:val="00A662E4"/>
    <w:rsid w:val="00A83569"/>
    <w:rsid w:val="00A91E87"/>
    <w:rsid w:val="00A94847"/>
    <w:rsid w:val="00AA03A7"/>
    <w:rsid w:val="00AA3D70"/>
    <w:rsid w:val="00AB5696"/>
    <w:rsid w:val="00AB5F88"/>
    <w:rsid w:val="00AC03B8"/>
    <w:rsid w:val="00AC1B9D"/>
    <w:rsid w:val="00AC1DD2"/>
    <w:rsid w:val="00AC286A"/>
    <w:rsid w:val="00AC79E8"/>
    <w:rsid w:val="00AD2488"/>
    <w:rsid w:val="00AE05D6"/>
    <w:rsid w:val="00AF3A86"/>
    <w:rsid w:val="00AF5468"/>
    <w:rsid w:val="00B0065C"/>
    <w:rsid w:val="00B02965"/>
    <w:rsid w:val="00B124E7"/>
    <w:rsid w:val="00B22728"/>
    <w:rsid w:val="00B23432"/>
    <w:rsid w:val="00B273C2"/>
    <w:rsid w:val="00B27C83"/>
    <w:rsid w:val="00B32FD7"/>
    <w:rsid w:val="00B33CBE"/>
    <w:rsid w:val="00B41F51"/>
    <w:rsid w:val="00B56291"/>
    <w:rsid w:val="00B627BB"/>
    <w:rsid w:val="00B64B0D"/>
    <w:rsid w:val="00B83FFD"/>
    <w:rsid w:val="00B90FF9"/>
    <w:rsid w:val="00BB7986"/>
    <w:rsid w:val="00BE0776"/>
    <w:rsid w:val="00BE6A32"/>
    <w:rsid w:val="00BE798F"/>
    <w:rsid w:val="00C0470A"/>
    <w:rsid w:val="00C226F4"/>
    <w:rsid w:val="00C245C3"/>
    <w:rsid w:val="00C2713C"/>
    <w:rsid w:val="00C30F74"/>
    <w:rsid w:val="00C435A3"/>
    <w:rsid w:val="00C43AAA"/>
    <w:rsid w:val="00C47C13"/>
    <w:rsid w:val="00C51164"/>
    <w:rsid w:val="00C542E1"/>
    <w:rsid w:val="00C55A69"/>
    <w:rsid w:val="00C60635"/>
    <w:rsid w:val="00C6219E"/>
    <w:rsid w:val="00C629DA"/>
    <w:rsid w:val="00C6312A"/>
    <w:rsid w:val="00C77A2B"/>
    <w:rsid w:val="00C809CF"/>
    <w:rsid w:val="00C8650E"/>
    <w:rsid w:val="00C91C5F"/>
    <w:rsid w:val="00C972DE"/>
    <w:rsid w:val="00CA1B49"/>
    <w:rsid w:val="00CA58A9"/>
    <w:rsid w:val="00CA78CE"/>
    <w:rsid w:val="00CB26C8"/>
    <w:rsid w:val="00CB6746"/>
    <w:rsid w:val="00CE47EE"/>
    <w:rsid w:val="00CE5226"/>
    <w:rsid w:val="00CF32F4"/>
    <w:rsid w:val="00D0453D"/>
    <w:rsid w:val="00D16850"/>
    <w:rsid w:val="00D358ED"/>
    <w:rsid w:val="00D44A95"/>
    <w:rsid w:val="00D457BB"/>
    <w:rsid w:val="00D70185"/>
    <w:rsid w:val="00D70C0B"/>
    <w:rsid w:val="00D81916"/>
    <w:rsid w:val="00D91EA5"/>
    <w:rsid w:val="00DA1BD1"/>
    <w:rsid w:val="00DD51E6"/>
    <w:rsid w:val="00DE01EB"/>
    <w:rsid w:val="00DE4FAE"/>
    <w:rsid w:val="00DE76FA"/>
    <w:rsid w:val="00DF11DF"/>
    <w:rsid w:val="00E0299C"/>
    <w:rsid w:val="00E262C9"/>
    <w:rsid w:val="00E2697C"/>
    <w:rsid w:val="00E35C00"/>
    <w:rsid w:val="00E47121"/>
    <w:rsid w:val="00E52A72"/>
    <w:rsid w:val="00E57893"/>
    <w:rsid w:val="00E60FB8"/>
    <w:rsid w:val="00E628B0"/>
    <w:rsid w:val="00E72B69"/>
    <w:rsid w:val="00E77F84"/>
    <w:rsid w:val="00E87AE0"/>
    <w:rsid w:val="00E93D11"/>
    <w:rsid w:val="00EA48C7"/>
    <w:rsid w:val="00EA62D8"/>
    <w:rsid w:val="00EC2B5E"/>
    <w:rsid w:val="00EC6520"/>
    <w:rsid w:val="00EC6FC7"/>
    <w:rsid w:val="00ED187B"/>
    <w:rsid w:val="00ED1D55"/>
    <w:rsid w:val="00ED408E"/>
    <w:rsid w:val="00EF5AAE"/>
    <w:rsid w:val="00F034FF"/>
    <w:rsid w:val="00F15AF3"/>
    <w:rsid w:val="00F2090A"/>
    <w:rsid w:val="00F213D6"/>
    <w:rsid w:val="00F24C83"/>
    <w:rsid w:val="00F26E2F"/>
    <w:rsid w:val="00F41BD7"/>
    <w:rsid w:val="00F41D19"/>
    <w:rsid w:val="00F45112"/>
    <w:rsid w:val="00F513C0"/>
    <w:rsid w:val="00F52DD5"/>
    <w:rsid w:val="00F57FA3"/>
    <w:rsid w:val="00F70D18"/>
    <w:rsid w:val="00F7306D"/>
    <w:rsid w:val="00F93C4E"/>
    <w:rsid w:val="00F96049"/>
    <w:rsid w:val="00FA56CE"/>
    <w:rsid w:val="00FB7CAC"/>
    <w:rsid w:val="00FC5449"/>
    <w:rsid w:val="00FD0FA2"/>
    <w:rsid w:val="00FF1CE4"/>
    <w:rsid w:val="00FF2039"/>
    <w:rsid w:val="00FF3E8A"/>
    <w:rsid w:val="00FF717A"/>
    <w:rsid w:val="00FF75EF"/>
    <w:rsid w:val="015CE836"/>
    <w:rsid w:val="05DEBA00"/>
    <w:rsid w:val="0D8C3C18"/>
    <w:rsid w:val="1495A130"/>
    <w:rsid w:val="14C63C54"/>
    <w:rsid w:val="155EBC1B"/>
    <w:rsid w:val="18E659D2"/>
    <w:rsid w:val="1B34E9C5"/>
    <w:rsid w:val="1C9FA037"/>
    <w:rsid w:val="228EC55A"/>
    <w:rsid w:val="28A1679E"/>
    <w:rsid w:val="3123B15A"/>
    <w:rsid w:val="3EB4FCD8"/>
    <w:rsid w:val="4508C18A"/>
    <w:rsid w:val="476AD7EC"/>
    <w:rsid w:val="48972A62"/>
    <w:rsid w:val="4CABD5D8"/>
    <w:rsid w:val="564341A0"/>
    <w:rsid w:val="567E8CBA"/>
    <w:rsid w:val="571E90C5"/>
    <w:rsid w:val="605A6097"/>
    <w:rsid w:val="6351F77A"/>
    <w:rsid w:val="7294365B"/>
    <w:rsid w:val="7AF0F6FC"/>
    <w:rsid w:val="7C0AAA1A"/>
    <w:rsid w:val="7C2576D0"/>
    <w:rsid w:val="7D0B4BD8"/>
    <w:rsid w:val="7F5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E9CEE56"/>
  <w15:chartTrackingRefBased/>
  <w15:docId w15:val="{774B4E45-59E9-4B10-8ABB-951A601A1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  <w:spacing w:line="100" w:lineRule="atLeast"/>
    </w:pPr>
    <w:rPr>
      <w:rFonts w:ascii="Calibri" w:hAnsi="Calibri" w:eastAsia="Calibri" w:cs="Calibri"/>
      <w:lang w:eastAsia="zh-CN"/>
    </w:rPr>
  </w:style>
  <w:style w:type="paragraph" w:styleId="Ttulo1">
    <w:name w:val="heading 1"/>
    <w:basedOn w:val="Encabezado5"/>
    <w:next w:val="Textoindependiente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Encabezado5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Encabezado5"/>
    <w:next w:val="Textoindependiente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2B69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2B69"/>
    <w:pPr>
      <w:keepNext/>
      <w:keepLines/>
      <w:spacing w:before="40"/>
      <w:outlineLvl w:val="4"/>
    </w:pPr>
    <w:rPr>
      <w:rFonts w:asciiTheme="majorHAnsi" w:hAnsiTheme="majorHAnsi" w:eastAsiaTheme="majorEastAsia" w:cstheme="majorBidi"/>
      <w:color w:val="2E74B5" w:themeColor="accent1" w:themeShade="B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2B69"/>
    <w:pPr>
      <w:keepNext/>
      <w:keepLines/>
      <w:spacing w:before="40"/>
      <w:outlineLvl w:val="6"/>
    </w:pPr>
    <w:rPr>
      <w:rFonts w:asciiTheme="majorHAnsi" w:hAnsiTheme="majorHAnsi" w:eastAsiaTheme="majorEastAsia" w:cstheme="majorBidi"/>
      <w:i/>
      <w:iCs/>
      <w:color w:val="1F4D78" w:themeColor="accent1" w:themeShade="7F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WW8Num1z0" w:customStyle="1">
    <w:name w:val="WW8Num1z0"/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WW8Num2z0" w:customStyle="1">
    <w:name w:val="WW8Num2z0"/>
  </w:style>
  <w:style w:type="character" w:styleId="WW8Num2z1" w:customStyle="1">
    <w:name w:val="WW8Num2z1"/>
  </w:style>
  <w:style w:type="character" w:styleId="WW8Num2z2" w:customStyle="1">
    <w:name w:val="WW8Num2z2"/>
  </w:style>
  <w:style w:type="character" w:styleId="WW8Num2z3" w:customStyle="1">
    <w:name w:val="WW8Num2z3"/>
  </w:style>
  <w:style w:type="character" w:styleId="WW8Num2z4" w:customStyle="1">
    <w:name w:val="WW8Num2z4"/>
  </w:style>
  <w:style w:type="character" w:styleId="WW8Num2z5" w:customStyle="1">
    <w:name w:val="WW8Num2z5"/>
  </w:style>
  <w:style w:type="character" w:styleId="WW8Num2z6" w:customStyle="1">
    <w:name w:val="WW8Num2z6"/>
  </w:style>
  <w:style w:type="character" w:styleId="WW8Num2z7" w:customStyle="1">
    <w:name w:val="WW8Num2z7"/>
  </w:style>
  <w:style w:type="character" w:styleId="WW8Num2z8" w:customStyle="1">
    <w:name w:val="WW8Num2z8"/>
  </w:style>
  <w:style w:type="character" w:styleId="Fuentedeprrafopredeter8" w:customStyle="1">
    <w:name w:val="Fuente de párrafo predeter.8"/>
  </w:style>
  <w:style w:type="character" w:styleId="Fuentedeprrafopredeter7" w:customStyle="1">
    <w:name w:val="Fuente de párrafo predeter.7"/>
  </w:style>
  <w:style w:type="character" w:styleId="Fuentedeprrafopredeter6" w:customStyle="1">
    <w:name w:val="Fuente de párrafo predeter.6"/>
  </w:style>
  <w:style w:type="character" w:styleId="Fuentedeprrafopredeter5" w:customStyle="1">
    <w:name w:val="Fuente de párrafo predeter.5"/>
  </w:style>
  <w:style w:type="character" w:styleId="Fuentedeprrafopredeter4" w:customStyle="1">
    <w:name w:val="Fuente de párrafo predeter.4"/>
  </w:style>
  <w:style w:type="character" w:styleId="Fuentedeprrafopredeter3" w:customStyle="1">
    <w:name w:val="Fuente de párrafo predeter.3"/>
  </w:style>
  <w:style w:type="character" w:styleId="Fuentedeprrafopredeter2" w:customStyle="1">
    <w:name w:val="Fuente de párrafo predeter.2"/>
  </w:style>
  <w:style w:type="character" w:styleId="Fuentedeprrafopredeter1" w:customStyle="1">
    <w:name w:val="Fuente de párrafo predeter.1"/>
  </w:style>
  <w:style w:type="character" w:styleId="Ttulo2Car" w:customStyle="1">
    <w:name w:val="Título 2 Car"/>
    <w:rPr>
      <w:rFonts w:ascii="Arial" w:hAnsi="Arial" w:eastAsia="Calibri" w:cs="Arial"/>
      <w:b/>
      <w:bCs/>
      <w:sz w:val="24"/>
      <w:szCs w:val="24"/>
      <w:lang w:val="es-ES"/>
    </w:rPr>
  </w:style>
  <w:style w:type="character" w:styleId="EncabezadoCar" w:customStyle="1">
    <w:name w:val="Encabezado Car"/>
    <w:rPr>
      <w:rFonts w:ascii="Calibri" w:hAnsi="Calibri" w:eastAsia="Times New Roman" w:cs="Times New Roman"/>
    </w:rPr>
  </w:style>
  <w:style w:type="character" w:styleId="PiedepginaCar" w:customStyle="1">
    <w:name w:val="Pie de página Car"/>
    <w:rPr>
      <w:rFonts w:ascii="Calibri" w:hAnsi="Calibri" w:eastAsia="Times New Roman" w:cs="Times New Roman"/>
    </w:rPr>
  </w:style>
  <w:style w:type="character" w:styleId="TextodegloboCar" w:customStyle="1">
    <w:name w:val="Texto de globo Car"/>
    <w:rPr>
      <w:rFonts w:ascii="Tahoma" w:hAnsi="Tahoma" w:eastAsia="Times New Roman" w:cs="Tahoma"/>
      <w:sz w:val="16"/>
      <w:szCs w:val="16"/>
    </w:rPr>
  </w:style>
  <w:style w:type="paragraph" w:styleId="Encabezado7" w:customStyle="1">
    <w:name w:val="Encabezado7"/>
    <w:basedOn w:val="Encabezado6"/>
    <w:next w:val="Textoindependiente"/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pPr>
      <w:suppressLineNumbers/>
    </w:pPr>
    <w:rPr>
      <w:rFonts w:cs="Mangal"/>
    </w:rPr>
  </w:style>
  <w:style w:type="paragraph" w:styleId="Encabezado5" w:customStyle="1">
    <w:name w:val="Encabezado5"/>
    <w:basedOn w:val="Normal"/>
    <w:next w:val="Textoindependiente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Encabezado6" w:customStyle="1">
    <w:name w:val="Encabezado6"/>
    <w:basedOn w:val="Encabezado5"/>
    <w:next w:val="Textoindependiente"/>
    <w:pPr>
      <w:jc w:val="center"/>
    </w:pPr>
    <w:rPr>
      <w:b/>
      <w:bCs/>
      <w:sz w:val="56"/>
      <w:szCs w:val="56"/>
    </w:rPr>
  </w:style>
  <w:style w:type="paragraph" w:styleId="Epgrafe" w:customStyle="1">
    <w:name w:val="Epígrafe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pgrafe5" w:customStyle="1">
    <w:name w:val="Epígrafe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4" w:customStyle="1">
    <w:name w:val="Encabezado4"/>
    <w:basedOn w:val="Normal"/>
    <w:next w:val="Textoindependiente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Epgrafe4" w:customStyle="1">
    <w:name w:val="Epígrafe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3" w:customStyle="1">
    <w:name w:val="Encabezado3"/>
    <w:basedOn w:val="Normal"/>
    <w:next w:val="Textoindependiente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Epgrafe3" w:customStyle="1">
    <w:name w:val="Epígrafe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2" w:customStyle="1">
    <w:name w:val="Encabezado2"/>
    <w:basedOn w:val="Normal"/>
    <w:next w:val="Textoindependiente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Epgrafe2" w:customStyle="1">
    <w:name w:val="Epígrafe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1" w:customStyle="1">
    <w:name w:val="Encabezado1"/>
    <w:basedOn w:val="Normal"/>
    <w:next w:val="Textoindependiente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Epgrafe1" w:customStyle="1">
    <w:name w:val="Epígrafe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ormal1" w:customStyle="1">
    <w:name w:val="Normal1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Ttulo21" w:customStyle="1">
    <w:name w:val="Título 21"/>
    <w:basedOn w:val="Normal1"/>
    <w:next w:val="Normal1"/>
    <w:pPr>
      <w:keepNext/>
      <w:numPr>
        <w:numId w:val="2"/>
      </w:numPr>
      <w:spacing w:after="0" w:line="100" w:lineRule="atLeast"/>
    </w:pPr>
    <w:rPr>
      <w:rFonts w:ascii="Arial" w:hAnsi="Arial" w:eastAsia="Calibri" w:cs="Arial"/>
      <w:b/>
      <w:bCs/>
      <w:sz w:val="24"/>
      <w:szCs w:val="24"/>
      <w:lang w:val="es-ES"/>
    </w:rPr>
  </w:style>
  <w:style w:type="paragraph" w:styleId="Encabezado">
    <w:name w:val="header"/>
    <w:basedOn w:val="Normal1"/>
    <w:pPr>
      <w:tabs>
        <w:tab w:val="center" w:pos="4419"/>
        <w:tab w:val="right" w:pos="8838"/>
      </w:tabs>
      <w:spacing w:after="0" w:line="100" w:lineRule="atLeast"/>
    </w:pPr>
  </w:style>
  <w:style w:type="paragraph" w:styleId="Piedepgina">
    <w:name w:val="footer"/>
    <w:basedOn w:val="Normal1"/>
    <w:pPr>
      <w:tabs>
        <w:tab w:val="center" w:pos="4419"/>
        <w:tab w:val="right" w:pos="8838"/>
      </w:tabs>
      <w:spacing w:after="0" w:line="100" w:lineRule="atLeast"/>
    </w:pPr>
  </w:style>
  <w:style w:type="paragraph" w:styleId="Textodeglobo">
    <w:name w:val="Balloon Text"/>
    <w:basedOn w:val="Normal1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Contenidodelmarco" w:customStyle="1">
    <w:name w:val="Contenido del marco"/>
    <w:basedOn w:val="Textoindependiente"/>
  </w:style>
  <w:style w:type="paragraph" w:styleId="Contenidodelatabla" w:customStyle="1">
    <w:name w:val="Contenido de la tabla"/>
    <w:basedOn w:val="Normal"/>
    <w:pPr>
      <w:suppressLineNumbers/>
    </w:pPr>
  </w:style>
  <w:style w:type="paragraph" w:styleId="Encabezadodelatabla" w:customStyle="1">
    <w:name w:val="Encabezado de la tabla"/>
    <w:basedOn w:val="Contenidodelatabla"/>
    <w:pPr>
      <w:jc w:val="center"/>
    </w:pPr>
    <w:rPr>
      <w:b/>
      <w:bCs/>
    </w:rPr>
  </w:style>
  <w:style w:type="paragraph" w:styleId="Cita">
    <w:name w:val="Quote"/>
    <w:basedOn w:val="Normal"/>
    <w:qFormat/>
    <w:pPr>
      <w:spacing w:after="283"/>
      <w:ind w:left="567" w:right="567"/>
    </w:pPr>
  </w:style>
  <w:style w:type="paragraph" w:styleId="Subttulo">
    <w:name w:val="Subtitle"/>
    <w:basedOn w:val="Encabezado5"/>
    <w:next w:val="Textoindependiente"/>
    <w:qFormat/>
    <w:pPr>
      <w:spacing w:before="60"/>
      <w:jc w:val="center"/>
    </w:pPr>
    <w:rPr>
      <w:sz w:val="36"/>
      <w:szCs w:val="36"/>
    </w:rPr>
  </w:style>
  <w:style w:type="paragraph" w:styleId="Ttulo">
    <w:name w:val="Title"/>
    <w:basedOn w:val="Encabezado7"/>
    <w:next w:val="Textoindependiente"/>
    <w:qFormat/>
  </w:style>
  <w:style w:type="table" w:styleId="Tablaconcuadrcula">
    <w:name w:val="Table Grid"/>
    <w:basedOn w:val="Tablanormal"/>
    <w:uiPriority w:val="39"/>
    <w:rsid w:val="007841E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Normal" w:customStyle="1">
    <w:name w:val="Table Normal"/>
    <w:uiPriority w:val="2"/>
    <w:semiHidden/>
    <w:unhideWhenUsed/>
    <w:qFormat/>
    <w:rsid w:val="001B0956"/>
    <w:pPr>
      <w:widowControl w:val="0"/>
      <w:autoSpaceDE w:val="0"/>
      <w:autoSpaceDN w:val="0"/>
    </w:pPr>
    <w:rPr>
      <w:rFonts w:ascii="Calibri" w:hAnsi="Calibri"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1B0956"/>
    <w:pPr>
      <w:widowControl w:val="0"/>
      <w:suppressAutoHyphens w:val="0"/>
      <w:autoSpaceDE w:val="0"/>
      <w:autoSpaceDN w:val="0"/>
      <w:spacing w:line="240" w:lineRule="auto"/>
    </w:pPr>
    <w:rPr>
      <w:sz w:val="22"/>
      <w:szCs w:val="22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A461A2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7536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5364F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75364F"/>
    <w:rPr>
      <w:rFonts w:ascii="Calibri" w:hAnsi="Calibri" w:eastAsia="Calibri" w:cs="Calibri"/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5364F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75364F"/>
    <w:rPr>
      <w:rFonts w:ascii="Calibri" w:hAnsi="Calibri" w:eastAsia="Calibri" w:cs="Calibri"/>
      <w:b/>
      <w:bCs/>
      <w:lang w:eastAsia="zh-CN"/>
    </w:rPr>
  </w:style>
  <w:style w:type="character" w:styleId="normaltextrun" w:customStyle="1">
    <w:name w:val="normaltextrun"/>
    <w:basedOn w:val="Fuentedeprrafopredeter"/>
    <w:rsid w:val="00114978"/>
  </w:style>
  <w:style w:type="character" w:styleId="eop" w:customStyle="1">
    <w:name w:val="eop"/>
    <w:basedOn w:val="Fuentedeprrafopredeter"/>
    <w:rsid w:val="00114978"/>
  </w:style>
  <w:style w:type="character" w:styleId="Ttulo4Car" w:customStyle="1">
    <w:name w:val="Título 4 Car"/>
    <w:basedOn w:val="Fuentedeprrafopredeter"/>
    <w:link w:val="Ttulo4"/>
    <w:uiPriority w:val="9"/>
    <w:semiHidden/>
    <w:rsid w:val="00E72B69"/>
    <w:rPr>
      <w:rFonts w:asciiTheme="majorHAnsi" w:hAnsiTheme="majorHAnsi" w:eastAsiaTheme="majorEastAsia" w:cstheme="majorBidi"/>
      <w:i/>
      <w:iCs/>
      <w:color w:val="2E74B5" w:themeColor="accent1" w:themeShade="BF"/>
      <w:lang w:eastAsia="zh-CN"/>
    </w:rPr>
  </w:style>
  <w:style w:type="character" w:styleId="Ttulo5Car" w:customStyle="1">
    <w:name w:val="Título 5 Car"/>
    <w:basedOn w:val="Fuentedeprrafopredeter"/>
    <w:link w:val="Ttulo5"/>
    <w:uiPriority w:val="9"/>
    <w:semiHidden/>
    <w:rsid w:val="00E72B69"/>
    <w:rPr>
      <w:rFonts w:asciiTheme="majorHAnsi" w:hAnsiTheme="majorHAnsi" w:eastAsiaTheme="majorEastAsia" w:cstheme="majorBidi"/>
      <w:color w:val="2E74B5" w:themeColor="accent1" w:themeShade="BF"/>
      <w:lang w:eastAsia="zh-CN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E72B69"/>
    <w:rPr>
      <w:rFonts w:asciiTheme="majorHAnsi" w:hAnsiTheme="majorHAnsi" w:eastAsiaTheme="majorEastAsia" w:cstheme="majorBidi"/>
      <w:i/>
      <w:iCs/>
      <w:color w:val="1F4D78" w:themeColor="accent1" w:themeShade="7F"/>
      <w:lang w:eastAsia="zh-CN"/>
    </w:rPr>
  </w:style>
  <w:style w:type="paragraph" w:styleId="Prrafodelista">
    <w:name w:val="List Paragraph"/>
    <w:basedOn w:val="Normal"/>
    <w:uiPriority w:val="34"/>
    <w:qFormat/>
    <w:rsid w:val="0041735A"/>
    <w:pPr>
      <w:ind w:left="720"/>
      <w:contextualSpacing/>
    </w:pPr>
  </w:style>
  <w:style w:type="paragraph" w:styleId="Revisin">
    <w:name w:val="Revision"/>
    <w:hidden/>
    <w:uiPriority w:val="99"/>
    <w:semiHidden/>
    <w:rsid w:val="00FB7CAC"/>
    <w:rPr>
      <w:rFonts w:ascii="Calibri" w:hAnsi="Calibri" w:eastAsia="Calibri" w:cs="Calibri"/>
      <w:lang w:eastAsia="zh-CN"/>
    </w:rPr>
  </w:style>
  <w:style w:type="paragraph" w:styleId="Default" w:customStyle="1">
    <w:name w:val="Default"/>
    <w:link w:val="DefaultCar"/>
    <w:rsid w:val="000B15FB"/>
    <w:pPr>
      <w:autoSpaceDE w:val="0"/>
      <w:autoSpaceDN w:val="0"/>
      <w:adjustRightInd w:val="0"/>
    </w:pPr>
    <w:rPr>
      <w:rFonts w:ascii="Arial" w:hAnsi="Arial" w:eastAsia="Calibri" w:cs="Arial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rsid w:val="000B15FB"/>
    <w:rPr>
      <w:rFonts w:ascii="Calibri" w:hAnsi="Calibri" w:eastAsia="Calibri"/>
      <w:sz w:val="22"/>
      <w:szCs w:val="22"/>
      <w:lang w:val="es-ES" w:eastAsia="en-US"/>
    </w:rPr>
  </w:style>
  <w:style w:type="character" w:styleId="SinespaciadoCar" w:customStyle="1">
    <w:name w:val="Sin espaciado Car"/>
    <w:link w:val="Sinespaciado"/>
    <w:uiPriority w:val="1"/>
    <w:rsid w:val="000B15FB"/>
    <w:rPr>
      <w:rFonts w:ascii="Calibri" w:hAnsi="Calibri" w:eastAsia="Calibri"/>
      <w:sz w:val="22"/>
      <w:szCs w:val="22"/>
      <w:lang w:val="es-ES" w:eastAsia="en-US"/>
    </w:rPr>
  </w:style>
  <w:style w:type="character" w:styleId="DefaultCar" w:customStyle="1">
    <w:name w:val="Default Car"/>
    <w:link w:val="Default"/>
    <w:locked/>
    <w:rsid w:val="000B15FB"/>
    <w:rPr>
      <w:rFonts w:ascii="Arial" w:hAnsi="Arial" w:eastAsia="Calibri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ECRETARIA%20GENERAL\GESTOR%20CALIDAD\FERRAN\DOCUMENTOS\FORMATOS\4231000-%20FT-239.dotx" TargetMode="External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b5e38dba-d356-42c6-b1a1-a7148dea7b53">
      <Terms xmlns="http://schemas.microsoft.com/office/infopath/2007/PartnerControls"/>
    </lcf76f155ced4ddcb4097134ff3c332f>
    <_ip_UnifiedCompliancePolicyProperties xmlns="http://schemas.microsoft.com/sharepoint/v3" xsi:nil="true"/>
    <TaxCatchAll xmlns="32c2c76e-8eb3-4d29-b57b-f407475c562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B0EA87D2C1384098C67EDE8F7266F4" ma:contentTypeVersion="19" ma:contentTypeDescription="Crear nuevo documento." ma:contentTypeScope="" ma:versionID="ee8cc81acc0a4234773609a92793a7bc">
  <xsd:schema xmlns:xsd="http://www.w3.org/2001/XMLSchema" xmlns:xs="http://www.w3.org/2001/XMLSchema" xmlns:p="http://schemas.microsoft.com/office/2006/metadata/properties" xmlns:ns1="http://schemas.microsoft.com/sharepoint/v3" xmlns:ns2="b5e38dba-d356-42c6-b1a1-a7148dea7b53" xmlns:ns3="32c2c76e-8eb3-4d29-b57b-f407475c5625" targetNamespace="http://schemas.microsoft.com/office/2006/metadata/properties" ma:root="true" ma:fieldsID="355fbc6aeb8a5eb6d172c02f062f4097" ns1:_="" ns2:_="" ns3:_="">
    <xsd:import namespace="http://schemas.microsoft.com/sharepoint/v3"/>
    <xsd:import namespace="b5e38dba-d356-42c6-b1a1-a7148dea7b53"/>
    <xsd:import namespace="32c2c76e-8eb3-4d29-b57b-f407475c5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38dba-d356-42c6-b1a1-a7148dea7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2c76e-8eb3-4d29-b57b-f407475c5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323d4c1-aa06-4ed5-a961-9aea40393d19}" ma:internalName="TaxCatchAll" ma:showField="CatchAllData" ma:web="32c2c76e-8eb3-4d29-b57b-f407475c5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6DFC92-80A5-46F4-B508-CDB322A80F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7E8C72-8D6F-40D6-BD69-93E029065D1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F9B5B2A-8912-4DAC-8206-0DA01C3E19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B46ADD5-C876-4FC8-BD51-55462090672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4231000- FT-239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Usuario</dc:creator>
  <keywords/>
  <dc:description/>
  <lastModifiedBy>Claudia Lorena Usuga Gil</lastModifiedBy>
  <revision>9</revision>
  <lastPrinted>2020-01-29T20:04:00.0000000Z</lastPrinted>
  <dcterms:created xsi:type="dcterms:W3CDTF">2025-10-03T17:33:00.0000000Z</dcterms:created>
  <dcterms:modified xsi:type="dcterms:W3CDTF">2026-06-25T15:26:08.0008339Z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0x01010022B0EA87D2C1384098C67EDE8F7266F4</vt:lpwstr>
  </property>
  <property fmtid="{D5CDD505-2E9C-101B-9397-08002B2CF9AE}" pid="3" name="MediaServiceImageTags">
    <vt:lpwstr/>
  </property>
</Properties>
</file>