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D3C7" w14:textId="6181E603" w:rsidR="005F6E6D" w:rsidRPr="00A33959" w:rsidRDefault="005F6E6D" w:rsidP="005F6E6D">
      <w:pPr>
        <w:jc w:val="center"/>
        <w:rPr>
          <w:rFonts w:ascii="Arial" w:hAnsi="Arial" w:cs="Arial"/>
          <w:b/>
        </w:rPr>
      </w:pPr>
      <w:r w:rsidRPr="00A33959">
        <w:rPr>
          <w:rFonts w:ascii="Arial" w:hAnsi="Arial" w:cs="Arial"/>
          <w:b/>
        </w:rPr>
        <w:fldChar w:fldCharType="begin"/>
      </w:r>
      <w:r w:rsidRPr="00A33959">
        <w:rPr>
          <w:rFonts w:ascii="Arial" w:hAnsi="Arial" w:cs="Arial"/>
          <w:b/>
        </w:rPr>
        <w:instrText xml:space="preserve"> DOCVARIABLE  winstitucion  \* MERGEFORMAT </w:instrText>
      </w:r>
      <w:r w:rsidRPr="00A33959">
        <w:rPr>
          <w:rFonts w:ascii="Arial" w:hAnsi="Arial" w:cs="Arial"/>
          <w:b/>
        </w:rPr>
        <w:fldChar w:fldCharType="separate"/>
      </w:r>
      <w:r w:rsidR="00855A9B">
        <w:rPr>
          <w:rFonts w:ascii="Arial" w:hAnsi="Arial" w:cs="Arial"/>
          <w:b/>
        </w:rPr>
        <w:t>INSTITUCION EDUCATIVA LOS FARALLONES</w:t>
      </w:r>
      <w:r w:rsidRPr="00A33959">
        <w:rPr>
          <w:rFonts w:ascii="Arial" w:hAnsi="Arial" w:cs="Arial"/>
          <w:b/>
        </w:rPr>
        <w:fldChar w:fldCharType="end"/>
      </w:r>
    </w:p>
    <w:p w14:paraId="70A561D1" w14:textId="77777777" w:rsidR="005F6E6D" w:rsidRPr="00C55EF5" w:rsidRDefault="00C428DE" w:rsidP="00C428DE">
      <w:pPr>
        <w:jc w:val="center"/>
        <w:rPr>
          <w:rFonts w:ascii="Arial" w:hAnsi="Arial" w:cs="Arial"/>
          <w:b/>
          <w:sz w:val="20"/>
          <w:szCs w:val="20"/>
        </w:rPr>
      </w:pPr>
      <w:smartTag w:uri="urn:schemas-microsoft-com:office:smarttags" w:element="PersonName">
        <w:smartTagPr>
          <w:attr w:name="ProductID" w:val="LA TESORERIA"/>
        </w:smartTagPr>
        <w:r w:rsidRPr="00C55EF5">
          <w:rPr>
            <w:rFonts w:ascii="Arial" w:hAnsi="Arial" w:cs="Arial"/>
            <w:b/>
            <w:sz w:val="20"/>
            <w:szCs w:val="20"/>
          </w:rPr>
          <w:t>LA TESORERIA</w:t>
        </w:r>
      </w:smartTag>
    </w:p>
    <w:p w14:paraId="13A677C1" w14:textId="79C7DABB" w:rsidR="00CB63D4" w:rsidRPr="00C55EF5" w:rsidRDefault="00CB63D4" w:rsidP="00D9330A">
      <w:pPr>
        <w:jc w:val="center"/>
        <w:rPr>
          <w:rFonts w:ascii="Arial" w:hAnsi="Arial" w:cs="Arial"/>
          <w:b/>
          <w:sz w:val="20"/>
          <w:szCs w:val="20"/>
        </w:rPr>
      </w:pPr>
      <w:r w:rsidRPr="00C55EF5">
        <w:rPr>
          <w:rFonts w:ascii="Arial" w:hAnsi="Arial" w:cs="Arial"/>
          <w:b/>
          <w:sz w:val="20"/>
          <w:szCs w:val="20"/>
        </w:rPr>
        <w:t>N</w:t>
      </w:r>
      <w:r w:rsidR="00A33959" w:rsidRPr="00C55EF5">
        <w:rPr>
          <w:rFonts w:ascii="Arial" w:hAnsi="Arial" w:cs="Arial"/>
          <w:b/>
          <w:sz w:val="20"/>
          <w:szCs w:val="20"/>
        </w:rPr>
        <w:t>it</w:t>
      </w:r>
      <w:r w:rsidR="002E3C09" w:rsidRPr="00C55EF5">
        <w:rPr>
          <w:rFonts w:ascii="Arial" w:hAnsi="Arial" w:cs="Arial"/>
          <w:b/>
          <w:sz w:val="20"/>
          <w:szCs w:val="20"/>
        </w:rPr>
        <w:t>.</w:t>
      </w:r>
      <w:r w:rsidRPr="00C55EF5">
        <w:rPr>
          <w:rFonts w:ascii="Arial" w:hAnsi="Arial" w:cs="Arial"/>
          <w:b/>
          <w:sz w:val="20"/>
          <w:szCs w:val="20"/>
        </w:rPr>
        <w:t xml:space="preserve"> </w:t>
      </w:r>
      <w:r w:rsidRPr="00C55EF5">
        <w:rPr>
          <w:rFonts w:ascii="Arial" w:hAnsi="Arial" w:cs="Arial"/>
          <w:b/>
          <w:sz w:val="20"/>
          <w:szCs w:val="20"/>
        </w:rPr>
        <w:fldChar w:fldCharType="begin"/>
      </w:r>
      <w:r w:rsidRPr="00C55EF5">
        <w:rPr>
          <w:rFonts w:ascii="Arial" w:hAnsi="Arial" w:cs="Arial"/>
          <w:b/>
          <w:sz w:val="20"/>
          <w:szCs w:val="20"/>
        </w:rPr>
        <w:instrText xml:space="preserve"> DOCVARIABLE  wnitinstitucion  \* MERGEFORMAT </w:instrText>
      </w:r>
      <w:r w:rsidRPr="00C55EF5">
        <w:rPr>
          <w:rFonts w:ascii="Arial" w:hAnsi="Arial" w:cs="Arial"/>
          <w:b/>
          <w:sz w:val="20"/>
          <w:szCs w:val="20"/>
        </w:rPr>
        <w:fldChar w:fldCharType="separate"/>
      </w:r>
      <w:r w:rsidR="00855A9B">
        <w:rPr>
          <w:rFonts w:ascii="Arial" w:hAnsi="Arial" w:cs="Arial"/>
          <w:b/>
          <w:sz w:val="20"/>
          <w:szCs w:val="20"/>
        </w:rPr>
        <w:t>901780114-5</w:t>
      </w:r>
      <w:r w:rsidRPr="00C55EF5">
        <w:rPr>
          <w:rFonts w:ascii="Arial" w:hAnsi="Arial" w:cs="Arial"/>
          <w:b/>
          <w:sz w:val="20"/>
          <w:szCs w:val="20"/>
        </w:rPr>
        <w:fldChar w:fldCharType="end"/>
      </w:r>
    </w:p>
    <w:p w14:paraId="744CDF15" w14:textId="77777777" w:rsidR="005F6E6D" w:rsidRPr="00A33959" w:rsidRDefault="005F6E6D" w:rsidP="005F6E6D">
      <w:pPr>
        <w:rPr>
          <w:rFonts w:ascii="Arial" w:hAnsi="Arial" w:cs="Arial"/>
        </w:rPr>
      </w:pPr>
    </w:p>
    <w:p w14:paraId="44171CC5" w14:textId="77777777" w:rsidR="005F6E6D" w:rsidRPr="00A33959" w:rsidRDefault="009061C8" w:rsidP="005F6E6D">
      <w:pPr>
        <w:jc w:val="center"/>
        <w:rPr>
          <w:rFonts w:ascii="Arial" w:hAnsi="Arial" w:cs="Arial"/>
          <w:b/>
        </w:rPr>
      </w:pPr>
      <w:r w:rsidRPr="00A33959">
        <w:rPr>
          <w:rFonts w:ascii="Arial" w:hAnsi="Arial" w:cs="Arial"/>
          <w:b/>
        </w:rPr>
        <w:t>CERTIFICADO</w:t>
      </w:r>
      <w:r w:rsidR="00DC77A4" w:rsidRPr="00A33959">
        <w:rPr>
          <w:rFonts w:ascii="Arial" w:hAnsi="Arial" w:cs="Arial"/>
          <w:b/>
        </w:rPr>
        <w:t xml:space="preserve"> DE </w:t>
      </w:r>
      <w:r w:rsidR="002A66A0">
        <w:rPr>
          <w:rFonts w:ascii="Arial" w:hAnsi="Arial" w:cs="Arial"/>
          <w:b/>
        </w:rPr>
        <w:t>DISPONIBILIDAD</w:t>
      </w:r>
      <w:r w:rsidR="00C428DE" w:rsidRPr="00A33959">
        <w:rPr>
          <w:rFonts w:ascii="Arial" w:hAnsi="Arial" w:cs="Arial"/>
          <w:b/>
        </w:rPr>
        <w:t xml:space="preserve"> PR</w:t>
      </w:r>
      <w:r w:rsidR="00A33959" w:rsidRPr="00A33959">
        <w:rPr>
          <w:rFonts w:ascii="Arial" w:hAnsi="Arial" w:cs="Arial"/>
          <w:b/>
        </w:rPr>
        <w:t>E</w:t>
      </w:r>
      <w:r w:rsidR="00C428DE" w:rsidRPr="00A33959">
        <w:rPr>
          <w:rFonts w:ascii="Arial" w:hAnsi="Arial" w:cs="Arial"/>
          <w:b/>
        </w:rPr>
        <w:t>SUPUESTAL</w:t>
      </w:r>
      <w:r w:rsidR="005F6E6D" w:rsidRPr="00A33959">
        <w:rPr>
          <w:rFonts w:ascii="Arial" w:hAnsi="Arial" w:cs="Arial"/>
          <w:b/>
        </w:rPr>
        <w:t xml:space="preserve"> </w:t>
      </w:r>
    </w:p>
    <w:p w14:paraId="45B77A06" w14:textId="77777777" w:rsidR="00A33959" w:rsidRDefault="00A33959" w:rsidP="005F6E6D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2"/>
        <w:gridCol w:w="4947"/>
      </w:tblGrid>
      <w:tr w:rsidR="00C428DE" w:rsidRPr="00C7382F" w14:paraId="613B8596" w14:textId="77777777" w:rsidTr="00855A9B">
        <w:trPr>
          <w:trHeight w:val="389"/>
        </w:trPr>
        <w:tc>
          <w:tcPr>
            <w:tcW w:w="4402" w:type="dxa"/>
          </w:tcPr>
          <w:p w14:paraId="2AD10475" w14:textId="77777777" w:rsidR="00C428DE" w:rsidRPr="00C7382F" w:rsidRDefault="00C428DE" w:rsidP="00A3395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>FECHA DE RECEPCI</w:t>
            </w:r>
            <w:r w:rsidR="00A33959" w:rsidRPr="00C7382F">
              <w:rPr>
                <w:rFonts w:ascii="Arial" w:hAnsi="Arial" w:cs="Arial"/>
                <w:sz w:val="18"/>
                <w:szCs w:val="18"/>
              </w:rPr>
              <w:t>Ó</w:t>
            </w:r>
            <w:r w:rsidRPr="00C7382F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5031" w:type="dxa"/>
          </w:tcPr>
          <w:p w14:paraId="2FA4D2E6" w14:textId="5F0170BD" w:rsidR="00C428DE" w:rsidRPr="00C7382F" w:rsidRDefault="00D028BB" w:rsidP="00C738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DOCVARIABLE  wfecha  \* MERGEFORMAT 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A9B">
              <w:rPr>
                <w:rFonts w:ascii="Arial" w:hAnsi="Arial" w:cs="Arial"/>
                <w:sz w:val="18"/>
                <w:szCs w:val="18"/>
              </w:rPr>
              <w:t xml:space="preserve">22 de </w:t>
            </w:r>
            <w:proofErr w:type="gramStart"/>
            <w:r w:rsidR="00855A9B">
              <w:rPr>
                <w:rFonts w:ascii="Arial" w:hAnsi="Arial" w:cs="Arial"/>
                <w:sz w:val="18"/>
                <w:szCs w:val="18"/>
              </w:rPr>
              <w:t>Junio</w:t>
            </w:r>
            <w:proofErr w:type="gramEnd"/>
            <w:r w:rsidR="00855A9B">
              <w:rPr>
                <w:rFonts w:ascii="Arial" w:hAnsi="Arial" w:cs="Arial"/>
                <w:sz w:val="18"/>
                <w:szCs w:val="18"/>
              </w:rPr>
              <w:t xml:space="preserve"> del 2026</w: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4380C8FF" w14:textId="77777777" w:rsidR="00C428DE" w:rsidRDefault="00C428DE" w:rsidP="005F6E6D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1"/>
        <w:gridCol w:w="6968"/>
      </w:tblGrid>
      <w:tr w:rsidR="00C428DE" w:rsidRPr="00C7382F" w14:paraId="0BCEFEC8" w14:textId="77777777" w:rsidTr="00C7382F">
        <w:trPr>
          <w:trHeight w:val="219"/>
        </w:trPr>
        <w:tc>
          <w:tcPr>
            <w:tcW w:w="2335" w:type="dxa"/>
          </w:tcPr>
          <w:p w14:paraId="3EABC1FE" w14:textId="77777777" w:rsidR="00C428DE" w:rsidRPr="00C7382F" w:rsidRDefault="00C428DE" w:rsidP="00A3395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>OBJETO</w:t>
            </w:r>
          </w:p>
        </w:tc>
        <w:tc>
          <w:tcPr>
            <w:tcW w:w="7025" w:type="dxa"/>
          </w:tcPr>
          <w:p w14:paraId="5E3E0191" w14:textId="4DB02033" w:rsidR="00C428DE" w:rsidRPr="00C7382F" w:rsidRDefault="00A33959" w:rsidP="00A339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DOCVARIABLE  w</w:instrText>
            </w:r>
            <w:r w:rsidR="00165BBB" w:rsidRPr="00C7382F">
              <w:rPr>
                <w:rFonts w:ascii="Arial" w:hAnsi="Arial" w:cs="Arial"/>
                <w:sz w:val="18"/>
                <w:szCs w:val="18"/>
              </w:rPr>
              <w:instrText>concepto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 \* MERGEFORMAT 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A9B">
              <w:rPr>
                <w:rFonts w:ascii="Arial" w:hAnsi="Arial" w:cs="Arial"/>
                <w:sz w:val="18"/>
                <w:szCs w:val="18"/>
              </w:rPr>
              <w:t>SERVICIO DE ASESORIA CONTRACTUAL Y JURIDICA DE JUNIO A DICIEMBRE DE 2026</w: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1F10EFBD" w14:textId="77777777" w:rsidR="00C428DE" w:rsidRPr="00A33959" w:rsidRDefault="00C428DE" w:rsidP="00C428DE">
      <w:pPr>
        <w:jc w:val="center"/>
        <w:rPr>
          <w:rFonts w:ascii="Arial" w:hAnsi="Arial" w:cs="Arial"/>
          <w:b/>
          <w:sz w:val="2"/>
          <w:szCs w:val="2"/>
        </w:rPr>
      </w:pPr>
    </w:p>
    <w:p w14:paraId="67C9D829" w14:textId="77777777" w:rsidR="00A33959" w:rsidRPr="002A66A0" w:rsidRDefault="00A33959" w:rsidP="00C428D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5"/>
        <w:gridCol w:w="1217"/>
        <w:gridCol w:w="1760"/>
        <w:gridCol w:w="2650"/>
        <w:gridCol w:w="2028"/>
      </w:tblGrid>
      <w:tr w:rsidR="00F17E23" w:rsidRPr="00C7382F" w14:paraId="3060346B" w14:textId="77777777" w:rsidTr="00855A9B">
        <w:trPr>
          <w:trHeight w:val="284"/>
          <w:jc w:val="center"/>
        </w:trPr>
        <w:tc>
          <w:tcPr>
            <w:tcW w:w="19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768711" w14:textId="77777777" w:rsidR="00683E68" w:rsidRPr="00C7382F" w:rsidRDefault="00683E68" w:rsidP="00C7382F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/>
                <w:sz w:val="18"/>
                <w:szCs w:val="18"/>
              </w:rPr>
            </w:pPr>
            <w:r w:rsidRPr="00C7382F">
              <w:rPr>
                <w:rFonts w:ascii="Arial" w:hAnsi="Arial"/>
                <w:sz w:val="18"/>
                <w:szCs w:val="18"/>
              </w:rPr>
              <w:t>CÓDIGO</w:t>
            </w:r>
          </w:p>
        </w:tc>
        <w:tc>
          <w:tcPr>
            <w:tcW w:w="12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287FC6" w14:textId="77777777" w:rsidR="00683E68" w:rsidRPr="00C7382F" w:rsidRDefault="00683E68" w:rsidP="00C7382F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/>
                <w:sz w:val="18"/>
                <w:szCs w:val="18"/>
              </w:rPr>
            </w:pPr>
            <w:r w:rsidRPr="00C7382F">
              <w:rPr>
                <w:rFonts w:ascii="Arial" w:hAnsi="Arial"/>
                <w:sz w:val="18"/>
                <w:szCs w:val="18"/>
              </w:rPr>
              <w:t>DENOMINACIÓN</w:t>
            </w:r>
          </w:p>
        </w:tc>
        <w:tc>
          <w:tcPr>
            <w:tcW w:w="1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BABEA5" w14:textId="77777777" w:rsidR="00683E68" w:rsidRPr="00C7382F" w:rsidRDefault="00655CAF" w:rsidP="00C7382F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/>
                <w:sz w:val="18"/>
                <w:szCs w:val="18"/>
              </w:rPr>
            </w:pPr>
            <w:r w:rsidRPr="00C7382F">
              <w:rPr>
                <w:rFonts w:ascii="Arial" w:hAnsi="Arial"/>
                <w:sz w:val="18"/>
                <w:szCs w:val="18"/>
              </w:rPr>
              <w:t>PRESUPUESTO DISPONIBLE</w:t>
            </w:r>
          </w:p>
        </w:tc>
        <w:tc>
          <w:tcPr>
            <w:tcW w:w="2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30B98D" w14:textId="77777777" w:rsidR="00683E68" w:rsidRPr="00C7382F" w:rsidRDefault="00C7382F" w:rsidP="00C7382F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/>
                <w:sz w:val="18"/>
                <w:szCs w:val="18"/>
              </w:rPr>
            </w:pPr>
            <w:r w:rsidRPr="00C7382F">
              <w:rPr>
                <w:rFonts w:ascii="Arial" w:hAnsi="Arial"/>
                <w:sz w:val="18"/>
                <w:szCs w:val="18"/>
              </w:rPr>
              <w:t>VALOR TOTAL (INCLUIDO IVA)</w:t>
            </w:r>
          </w:p>
        </w:tc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4B2891" w14:textId="77777777" w:rsidR="00683E68" w:rsidRPr="00C7382F" w:rsidRDefault="00C7382F" w:rsidP="00C7382F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/>
                <w:sz w:val="18"/>
                <w:szCs w:val="18"/>
              </w:rPr>
            </w:pPr>
            <w:proofErr w:type="gramStart"/>
            <w:r w:rsidRPr="00C7382F">
              <w:rPr>
                <w:rFonts w:ascii="Arial" w:hAnsi="Arial"/>
                <w:sz w:val="18"/>
                <w:szCs w:val="18"/>
              </w:rPr>
              <w:t>SALDO  DISPONIBLE</w:t>
            </w:r>
            <w:proofErr w:type="gramEnd"/>
          </w:p>
        </w:tc>
      </w:tr>
      <w:tr w:rsidR="00F17E23" w:rsidRPr="00C7382F" w14:paraId="7335A8A0" w14:textId="77777777" w:rsidTr="00855A9B">
        <w:trPr>
          <w:trHeight w:val="202"/>
          <w:jc w:val="center"/>
        </w:trPr>
        <w:tc>
          <w:tcPr>
            <w:tcW w:w="1935" w:type="dxa"/>
            <w:tcBorders>
              <w:top w:val="single" w:sz="12" w:space="0" w:color="auto"/>
            </w:tcBorders>
            <w:vAlign w:val="center"/>
          </w:tcPr>
          <w:p w14:paraId="75C7BC84" w14:textId="6B0A3A73" w:rsidR="00683E68" w:rsidRPr="00C7382F" w:rsidRDefault="00855A9B" w:rsidP="00C7382F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2.1.2.02.02.008.01</w:t>
            </w:r>
          </w:p>
        </w:tc>
        <w:tc>
          <w:tcPr>
            <w:tcW w:w="1217" w:type="dxa"/>
            <w:tcBorders>
              <w:top w:val="single" w:sz="12" w:space="0" w:color="auto"/>
            </w:tcBorders>
          </w:tcPr>
          <w:p w14:paraId="0A981762" w14:textId="02713E19" w:rsidR="00683E68" w:rsidRPr="00C7382F" w:rsidRDefault="00855A9B" w:rsidP="00C7382F">
            <w:pPr>
              <w:tabs>
                <w:tab w:val="left" w:pos="709"/>
                <w:tab w:val="left" w:pos="5103"/>
                <w:tab w:val="left" w:pos="5670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Honorarios profesionales                                                                            </w:t>
            </w:r>
          </w:p>
        </w:tc>
        <w:tc>
          <w:tcPr>
            <w:tcW w:w="1760" w:type="dxa"/>
            <w:tcBorders>
              <w:top w:val="single" w:sz="12" w:space="0" w:color="auto"/>
            </w:tcBorders>
          </w:tcPr>
          <w:p w14:paraId="07C5AECC" w14:textId="4D680359" w:rsidR="00683E68" w:rsidRPr="00C7382F" w:rsidRDefault="00855A9B" w:rsidP="00C7382F">
            <w:pPr>
              <w:tabs>
                <w:tab w:val="left" w:pos="709"/>
                <w:tab w:val="left" w:pos="5103"/>
                <w:tab w:val="left" w:pos="5670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$    23,400,000</w:t>
            </w:r>
          </w:p>
        </w:tc>
        <w:tc>
          <w:tcPr>
            <w:tcW w:w="2650" w:type="dxa"/>
            <w:tcBorders>
              <w:top w:val="single" w:sz="12" w:space="0" w:color="auto"/>
            </w:tcBorders>
          </w:tcPr>
          <w:p w14:paraId="45CF7152" w14:textId="2A554501" w:rsidR="00683E68" w:rsidRPr="00C7382F" w:rsidRDefault="00855A9B" w:rsidP="00C7382F">
            <w:pPr>
              <w:tabs>
                <w:tab w:val="left" w:pos="709"/>
                <w:tab w:val="left" w:pos="5103"/>
                <w:tab w:val="left" w:pos="5670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$      6,300,000.00</w:t>
            </w:r>
          </w:p>
        </w:tc>
        <w:tc>
          <w:tcPr>
            <w:tcW w:w="2028" w:type="dxa"/>
            <w:tcBorders>
              <w:top w:val="single" w:sz="12" w:space="0" w:color="auto"/>
            </w:tcBorders>
          </w:tcPr>
          <w:p w14:paraId="423B2CE2" w14:textId="2444EF69" w:rsidR="00683E68" w:rsidRPr="00C7382F" w:rsidRDefault="00855A9B" w:rsidP="00C7382F">
            <w:pPr>
              <w:tabs>
                <w:tab w:val="left" w:pos="709"/>
                <w:tab w:val="left" w:pos="5103"/>
                <w:tab w:val="left" w:pos="5670"/>
              </w:tabs>
              <w:ind w:left="-10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$    17,100,000</w:t>
            </w:r>
          </w:p>
        </w:tc>
      </w:tr>
    </w:tbl>
    <w:p w14:paraId="6C92E9C0" w14:textId="77777777" w:rsidR="002743D2" w:rsidRPr="002A66A0" w:rsidRDefault="002743D2" w:rsidP="00226980">
      <w:pPr>
        <w:rPr>
          <w:rFonts w:ascii="Arial" w:hAnsi="Arial" w:cs="Arial"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4"/>
        <w:gridCol w:w="6815"/>
      </w:tblGrid>
      <w:tr w:rsidR="008C108C" w:rsidRPr="00C7382F" w14:paraId="5E9C6E7E" w14:textId="77777777" w:rsidTr="00855A9B">
        <w:trPr>
          <w:trHeight w:val="285"/>
        </w:trPr>
        <w:tc>
          <w:tcPr>
            <w:tcW w:w="2493" w:type="dxa"/>
          </w:tcPr>
          <w:p w14:paraId="5B1E4CAE" w14:textId="03C77F3C" w:rsidR="008C108C" w:rsidRPr="00C7382F" w:rsidRDefault="008C108C" w:rsidP="00031772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 xml:space="preserve">NOMBRE DEL </w:t>
            </w:r>
            <w:r w:rsidR="00855A9B">
              <w:rPr>
                <w:rFonts w:ascii="Arial" w:hAnsi="Arial" w:cs="Arial"/>
                <w:sz w:val="18"/>
                <w:szCs w:val="18"/>
              </w:rPr>
              <w:t>AUXILIAR ADMINISTRATIVO</w:t>
            </w:r>
          </w:p>
        </w:tc>
        <w:tc>
          <w:tcPr>
            <w:tcW w:w="6963" w:type="dxa"/>
            <w:vAlign w:val="center"/>
          </w:tcPr>
          <w:p w14:paraId="347098A3" w14:textId="64C7BB32" w:rsidR="008C108C" w:rsidRPr="00C7382F" w:rsidRDefault="0076271C" w:rsidP="00D028BB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DOCVARIABLE  w</w:instrText>
            </w:r>
            <w:r w:rsidR="004703CA" w:rsidRPr="00C7382F">
              <w:rPr>
                <w:rFonts w:ascii="Arial" w:hAnsi="Arial" w:cs="Arial"/>
                <w:sz w:val="18"/>
                <w:szCs w:val="18"/>
              </w:rPr>
              <w:instrText>firma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 \* MERGEFORMAT 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A9B">
              <w:rPr>
                <w:rFonts w:ascii="Arial" w:hAnsi="Arial" w:cs="Arial"/>
                <w:sz w:val="18"/>
                <w:szCs w:val="18"/>
              </w:rPr>
              <w:t>ANDRES VALENCIA</w: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3247CA57" w14:textId="77777777" w:rsidR="008C108C" w:rsidRPr="00C55EF5" w:rsidRDefault="008C108C" w:rsidP="00226980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5"/>
        <w:gridCol w:w="7884"/>
      </w:tblGrid>
      <w:tr w:rsidR="008C108C" w:rsidRPr="00C7382F" w14:paraId="551CBE94" w14:textId="77777777" w:rsidTr="00855A9B">
        <w:trPr>
          <w:trHeight w:val="381"/>
        </w:trPr>
        <w:tc>
          <w:tcPr>
            <w:tcW w:w="1416" w:type="dxa"/>
          </w:tcPr>
          <w:p w14:paraId="072A3B09" w14:textId="77777777" w:rsidR="008C108C" w:rsidRPr="00C7382F" w:rsidRDefault="00D028BB" w:rsidP="00226980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>FIRMA</w:t>
            </w:r>
          </w:p>
        </w:tc>
        <w:tc>
          <w:tcPr>
            <w:tcW w:w="8022" w:type="dxa"/>
          </w:tcPr>
          <w:p w14:paraId="7A276A0F" w14:textId="77777777" w:rsidR="008C108C" w:rsidRPr="00C7382F" w:rsidRDefault="008C108C" w:rsidP="0022698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C81ACB" w14:textId="77777777" w:rsidR="008C108C" w:rsidRDefault="008C108C" w:rsidP="00226980">
      <w:pPr>
        <w:rPr>
          <w:rFonts w:ascii="Arial" w:hAnsi="Arial" w:cs="Arial"/>
        </w:rPr>
      </w:pPr>
    </w:p>
    <w:p w14:paraId="79B8AE37" w14:textId="6B5B93C8" w:rsidR="00D028BB" w:rsidRPr="00AF01EA" w:rsidRDefault="00D028BB" w:rsidP="00AF01EA">
      <w:pPr>
        <w:jc w:val="both"/>
        <w:rPr>
          <w:rFonts w:ascii="Arial" w:hAnsi="Arial" w:cs="Arial"/>
          <w:b/>
          <w:sz w:val="18"/>
          <w:szCs w:val="18"/>
        </w:rPr>
      </w:pPr>
      <w:r w:rsidRPr="00AF01EA">
        <w:rPr>
          <w:rFonts w:ascii="Arial" w:hAnsi="Arial" w:cs="Arial"/>
          <w:sz w:val="18"/>
          <w:szCs w:val="18"/>
        </w:rPr>
        <w:t xml:space="preserve">El </w:t>
      </w:r>
      <w:r w:rsidR="00855A9B">
        <w:rPr>
          <w:rFonts w:ascii="Arial" w:hAnsi="Arial" w:cs="Arial"/>
          <w:sz w:val="18"/>
          <w:szCs w:val="18"/>
        </w:rPr>
        <w:t>Auxiliar Administrativo</w:t>
      </w:r>
      <w:r w:rsidR="00807B68">
        <w:rPr>
          <w:rFonts w:ascii="Arial" w:hAnsi="Arial" w:cs="Arial"/>
          <w:sz w:val="18"/>
          <w:szCs w:val="18"/>
        </w:rPr>
        <w:t xml:space="preserve"> </w:t>
      </w:r>
      <w:r w:rsidRPr="00AF01EA">
        <w:rPr>
          <w:rFonts w:ascii="Arial" w:hAnsi="Arial" w:cs="Arial"/>
          <w:sz w:val="18"/>
          <w:szCs w:val="18"/>
        </w:rPr>
        <w:t xml:space="preserve">(a) de la </w:t>
      </w:r>
      <w:r w:rsidRPr="00AF01EA">
        <w:rPr>
          <w:rFonts w:ascii="Arial" w:hAnsi="Arial" w:cs="Arial"/>
          <w:sz w:val="18"/>
          <w:szCs w:val="18"/>
          <w:u w:val="single"/>
        </w:rPr>
        <w:fldChar w:fldCharType="begin"/>
      </w:r>
      <w:r w:rsidRPr="00AF01EA">
        <w:rPr>
          <w:rFonts w:ascii="Arial" w:hAnsi="Arial" w:cs="Arial"/>
          <w:sz w:val="18"/>
          <w:szCs w:val="18"/>
          <w:u w:val="single"/>
        </w:rPr>
        <w:instrText xml:space="preserve"> DOCVARIABLE  winstitucion  \* MERGEFORMAT </w:instrText>
      </w:r>
      <w:r w:rsidRPr="00AF01EA">
        <w:rPr>
          <w:rFonts w:ascii="Arial" w:hAnsi="Arial" w:cs="Arial"/>
          <w:sz w:val="18"/>
          <w:szCs w:val="18"/>
          <w:u w:val="single"/>
        </w:rPr>
        <w:fldChar w:fldCharType="separate"/>
      </w:r>
      <w:r w:rsidR="00855A9B">
        <w:rPr>
          <w:rFonts w:ascii="Arial" w:hAnsi="Arial" w:cs="Arial"/>
          <w:sz w:val="18"/>
          <w:szCs w:val="18"/>
          <w:u w:val="single"/>
        </w:rPr>
        <w:t>INSTITUCION EDUCATIVA LOS FARALLONES</w:t>
      </w:r>
      <w:r w:rsidRPr="00AF01EA">
        <w:rPr>
          <w:rFonts w:ascii="Arial" w:hAnsi="Arial" w:cs="Arial"/>
          <w:sz w:val="18"/>
          <w:szCs w:val="18"/>
          <w:u w:val="single"/>
        </w:rPr>
        <w:fldChar w:fldCharType="end"/>
      </w:r>
      <w:r w:rsidR="00BC0BA1">
        <w:rPr>
          <w:rFonts w:ascii="Arial" w:hAnsi="Arial" w:cs="Arial"/>
          <w:sz w:val="18"/>
          <w:szCs w:val="18"/>
        </w:rPr>
        <w:t xml:space="preserve">, </w:t>
      </w:r>
      <w:r w:rsidR="00FF42EA">
        <w:rPr>
          <w:rFonts w:ascii="Arial" w:hAnsi="Arial" w:cs="Arial"/>
          <w:sz w:val="18"/>
          <w:szCs w:val="18"/>
        </w:rPr>
        <w:t xml:space="preserve">como </w:t>
      </w:r>
      <w:proofErr w:type="gramStart"/>
      <w:r w:rsidR="00031772">
        <w:rPr>
          <w:rFonts w:ascii="Arial" w:hAnsi="Arial" w:cs="Arial"/>
          <w:sz w:val="18"/>
          <w:szCs w:val="18"/>
        </w:rPr>
        <w:t>pagador</w:t>
      </w:r>
      <w:r w:rsidR="002D3565">
        <w:rPr>
          <w:rFonts w:ascii="Arial" w:hAnsi="Arial" w:cs="Arial"/>
          <w:sz w:val="18"/>
          <w:szCs w:val="18"/>
        </w:rPr>
        <w:t xml:space="preserve"> </w:t>
      </w:r>
      <w:r w:rsidRPr="00AF01EA">
        <w:rPr>
          <w:rFonts w:ascii="Arial" w:hAnsi="Arial" w:cs="Arial"/>
          <w:sz w:val="18"/>
          <w:szCs w:val="18"/>
        </w:rPr>
        <w:t xml:space="preserve"> </w:t>
      </w:r>
      <w:r w:rsidR="00FF42EA">
        <w:rPr>
          <w:rFonts w:ascii="Arial" w:hAnsi="Arial" w:cs="Arial"/>
          <w:sz w:val="18"/>
          <w:szCs w:val="18"/>
        </w:rPr>
        <w:t>del</w:t>
      </w:r>
      <w:proofErr w:type="gramEnd"/>
      <w:r w:rsidR="00FF42EA">
        <w:rPr>
          <w:rFonts w:ascii="Arial" w:hAnsi="Arial" w:cs="Arial"/>
          <w:sz w:val="18"/>
          <w:szCs w:val="18"/>
        </w:rPr>
        <w:t xml:space="preserve"> </w:t>
      </w:r>
      <w:r w:rsidRPr="00AF01EA">
        <w:rPr>
          <w:rFonts w:ascii="Arial" w:hAnsi="Arial" w:cs="Arial"/>
          <w:sz w:val="18"/>
          <w:szCs w:val="18"/>
        </w:rPr>
        <w:t xml:space="preserve"> Fondo </w:t>
      </w:r>
      <w:proofErr w:type="gramStart"/>
      <w:r w:rsidR="00C31159" w:rsidRPr="00AF01EA">
        <w:rPr>
          <w:rFonts w:ascii="Arial" w:hAnsi="Arial" w:cs="Arial"/>
          <w:sz w:val="18"/>
          <w:szCs w:val="18"/>
        </w:rPr>
        <w:t>de  Servicios</w:t>
      </w:r>
      <w:proofErr w:type="gramEnd"/>
      <w:r w:rsidR="00C31159" w:rsidRPr="00AF01EA">
        <w:rPr>
          <w:rFonts w:ascii="Arial" w:hAnsi="Arial" w:cs="Arial"/>
          <w:sz w:val="18"/>
          <w:szCs w:val="18"/>
        </w:rPr>
        <w:t xml:space="preserve"> Educativos certifica que existen recursos disponibles en el presupuesto del citado Fondo para el objeto y por la cantidad solicitada arriba.</w:t>
      </w:r>
    </w:p>
    <w:p w14:paraId="3D007755" w14:textId="77777777" w:rsidR="00C31159" w:rsidRPr="00AF01EA" w:rsidRDefault="00C31159" w:rsidP="00AF01EA">
      <w:pPr>
        <w:jc w:val="both"/>
        <w:rPr>
          <w:rFonts w:ascii="Arial" w:hAnsi="Arial" w:cs="Arial"/>
          <w:sz w:val="18"/>
          <w:szCs w:val="18"/>
        </w:rPr>
      </w:pPr>
    </w:p>
    <w:p w14:paraId="55EEBB63" w14:textId="7FB76385" w:rsidR="00C31159" w:rsidRPr="00AF01EA" w:rsidRDefault="00855A9B" w:rsidP="00AF01EA">
      <w:pPr>
        <w:jc w:val="both"/>
        <w:rPr>
          <w:rFonts w:ascii="Arial" w:hAnsi="Arial" w:cs="Arial"/>
          <w:sz w:val="18"/>
          <w:szCs w:val="18"/>
        </w:rPr>
      </w:pPr>
      <w:r w:rsidRPr="00AF01EA">
        <w:rPr>
          <w:rFonts w:ascii="Arial" w:hAnsi="Arial" w:cs="Arial"/>
          <w:sz w:val="18"/>
          <w:szCs w:val="18"/>
        </w:rPr>
        <w:t>Así</w:t>
      </w:r>
      <w:r w:rsidR="00C31159" w:rsidRPr="00AF01EA">
        <w:rPr>
          <w:rFonts w:ascii="Arial" w:hAnsi="Arial" w:cs="Arial"/>
          <w:sz w:val="18"/>
          <w:szCs w:val="18"/>
        </w:rPr>
        <w:t xml:space="preserve"> mismo certifica que el proyecto que se esta afectando corresponde al objeto del gasto de esta solicitud, de acuerdo con las normas legales vigentes. El original de est</w:t>
      </w:r>
      <w:r w:rsidR="00AF01EA">
        <w:rPr>
          <w:rFonts w:ascii="Arial" w:hAnsi="Arial" w:cs="Arial"/>
          <w:sz w:val="18"/>
          <w:szCs w:val="18"/>
        </w:rPr>
        <w:t>e</w:t>
      </w:r>
      <w:r w:rsidR="00C31159" w:rsidRPr="00AF01EA">
        <w:rPr>
          <w:rFonts w:ascii="Arial" w:hAnsi="Arial" w:cs="Arial"/>
          <w:sz w:val="18"/>
          <w:szCs w:val="18"/>
        </w:rPr>
        <w:t xml:space="preserve"> documento con sus anexos deberá formar parte del expediente que contiene el proceso contractual.</w:t>
      </w:r>
    </w:p>
    <w:p w14:paraId="4297B80E" w14:textId="77777777" w:rsidR="00C31159" w:rsidRDefault="00C31159" w:rsidP="00DF3C39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7"/>
        <w:gridCol w:w="3492"/>
        <w:gridCol w:w="2094"/>
        <w:gridCol w:w="1956"/>
      </w:tblGrid>
      <w:tr w:rsidR="00AF01EA" w:rsidRPr="00C7382F" w14:paraId="68FB552F" w14:textId="77777777" w:rsidTr="00C7382F">
        <w:tc>
          <w:tcPr>
            <w:tcW w:w="1620" w:type="dxa"/>
          </w:tcPr>
          <w:p w14:paraId="517CCAED" w14:textId="166638EE" w:rsidR="00AF01EA" w:rsidRPr="00C7382F" w:rsidRDefault="00AF01EA" w:rsidP="00031772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 xml:space="preserve">NOMBRE DEL </w:t>
            </w:r>
            <w:r w:rsidR="00855A9B">
              <w:rPr>
                <w:rFonts w:ascii="Arial" w:hAnsi="Arial" w:cs="Arial"/>
                <w:sz w:val="18"/>
                <w:szCs w:val="18"/>
              </w:rPr>
              <w:t>AUXILIAR ADMINISTRATIVO</w:t>
            </w:r>
          </w:p>
        </w:tc>
        <w:tc>
          <w:tcPr>
            <w:tcW w:w="4590" w:type="dxa"/>
            <w:vAlign w:val="center"/>
          </w:tcPr>
          <w:p w14:paraId="3B81B7C5" w14:textId="4E575CF6" w:rsidR="00AF01EA" w:rsidRPr="00C7382F" w:rsidRDefault="0076271C" w:rsidP="002E3C0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DOCVARIABLE  w</w:instrText>
            </w:r>
            <w:r w:rsidR="004703CA" w:rsidRPr="00C7382F">
              <w:rPr>
                <w:rFonts w:ascii="Arial" w:hAnsi="Arial" w:cs="Arial"/>
                <w:sz w:val="18"/>
                <w:szCs w:val="18"/>
              </w:rPr>
              <w:instrText>firma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 \* MERGEFORMAT 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A9B">
              <w:rPr>
                <w:rFonts w:ascii="Arial" w:hAnsi="Arial" w:cs="Arial"/>
                <w:sz w:val="18"/>
                <w:szCs w:val="18"/>
              </w:rPr>
              <w:t>ANDRES VALENCIA</w: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95" w:type="dxa"/>
            <w:vAlign w:val="center"/>
          </w:tcPr>
          <w:p w14:paraId="7A73D9F4" w14:textId="77777777" w:rsidR="00AF01EA" w:rsidRPr="00C7382F" w:rsidRDefault="00AF01EA" w:rsidP="002E3C0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 xml:space="preserve">NUMERO DE </w:t>
            </w:r>
            <w:r w:rsidR="00CE6AFA" w:rsidRPr="00C7382F">
              <w:rPr>
                <w:rFonts w:ascii="Arial" w:hAnsi="Arial" w:cs="Arial"/>
                <w:sz w:val="18"/>
                <w:szCs w:val="18"/>
              </w:rPr>
              <w:t>DISPONIBILIDAD</w:t>
            </w:r>
          </w:p>
        </w:tc>
        <w:tc>
          <w:tcPr>
            <w:tcW w:w="2295" w:type="dxa"/>
            <w:vAlign w:val="center"/>
          </w:tcPr>
          <w:p w14:paraId="497D5A3B" w14:textId="02FF77DC" w:rsidR="00AF01EA" w:rsidRPr="00C7382F" w:rsidRDefault="00AF01EA" w:rsidP="002E3C0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DOCVARIABLE  w</w:instrText>
            </w:r>
            <w:r w:rsidR="008A6245" w:rsidRPr="00C7382F">
              <w:rPr>
                <w:rFonts w:ascii="Arial" w:hAnsi="Arial" w:cs="Arial"/>
                <w:sz w:val="18"/>
                <w:szCs w:val="18"/>
              </w:rPr>
              <w:instrText>nro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 \* MERGEFORMAT 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A9B">
              <w:rPr>
                <w:rFonts w:ascii="Arial" w:hAnsi="Arial" w:cs="Arial"/>
                <w:sz w:val="18"/>
                <w:szCs w:val="18"/>
              </w:rPr>
              <w:t>0000000005</w: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0CFFDE6B" w14:textId="77777777" w:rsidR="00AF01EA" w:rsidRPr="00C55EF5" w:rsidRDefault="00AF01EA" w:rsidP="00AF01E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1"/>
        <w:gridCol w:w="5777"/>
        <w:gridCol w:w="2041"/>
      </w:tblGrid>
      <w:tr w:rsidR="00AF01EA" w:rsidRPr="00C7382F" w14:paraId="3F792279" w14:textId="77777777" w:rsidTr="00C7382F">
        <w:tc>
          <w:tcPr>
            <w:tcW w:w="1620" w:type="dxa"/>
          </w:tcPr>
          <w:p w14:paraId="4F046964" w14:textId="77777777" w:rsidR="00AF01EA" w:rsidRPr="00C7382F" w:rsidRDefault="00AF01EA" w:rsidP="002E3C0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>FIRMA</w:t>
            </w:r>
          </w:p>
        </w:tc>
        <w:tc>
          <w:tcPr>
            <w:tcW w:w="6840" w:type="dxa"/>
          </w:tcPr>
          <w:p w14:paraId="774BF5D8" w14:textId="77777777" w:rsidR="00AF01EA" w:rsidRPr="00C7382F" w:rsidRDefault="00AF01EA" w:rsidP="00C7382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t>FECHA</w:t>
            </w:r>
          </w:p>
        </w:tc>
        <w:tc>
          <w:tcPr>
            <w:tcW w:w="2340" w:type="dxa"/>
          </w:tcPr>
          <w:p w14:paraId="38235B7A" w14:textId="021156E3" w:rsidR="00AF01EA" w:rsidRPr="00C7382F" w:rsidRDefault="00C10D48" w:rsidP="002E3C09">
            <w:pPr>
              <w:rPr>
                <w:rFonts w:ascii="Arial" w:hAnsi="Arial" w:cs="Arial"/>
                <w:sz w:val="18"/>
                <w:szCs w:val="18"/>
              </w:rPr>
            </w:pPr>
            <w:r w:rsidRPr="00C738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C7382F">
              <w:rPr>
                <w:rFonts w:ascii="Arial" w:hAnsi="Arial" w:cs="Arial"/>
                <w:sz w:val="18"/>
                <w:szCs w:val="18"/>
              </w:rPr>
              <w:instrText xml:space="preserve"> DOCVARIABLE  wfecha  \* MERGEFORMAT </w:instrTex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A9B">
              <w:rPr>
                <w:rFonts w:ascii="Arial" w:hAnsi="Arial" w:cs="Arial"/>
                <w:sz w:val="18"/>
                <w:szCs w:val="18"/>
              </w:rPr>
              <w:t xml:space="preserve">22 de </w:t>
            </w:r>
            <w:proofErr w:type="gramStart"/>
            <w:r w:rsidR="00855A9B">
              <w:rPr>
                <w:rFonts w:ascii="Arial" w:hAnsi="Arial" w:cs="Arial"/>
                <w:sz w:val="18"/>
                <w:szCs w:val="18"/>
              </w:rPr>
              <w:t>Junio</w:t>
            </w:r>
            <w:proofErr w:type="gramEnd"/>
            <w:r w:rsidR="00855A9B">
              <w:rPr>
                <w:rFonts w:ascii="Arial" w:hAnsi="Arial" w:cs="Arial"/>
                <w:sz w:val="18"/>
                <w:szCs w:val="18"/>
              </w:rPr>
              <w:t xml:space="preserve"> del 2026</w:t>
            </w:r>
            <w:r w:rsidRPr="00C738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252C5CEB" w14:textId="77777777" w:rsidR="00AF01EA" w:rsidRDefault="00AF01EA" w:rsidP="00DF3C39">
      <w:pPr>
        <w:rPr>
          <w:rFonts w:ascii="Arial" w:hAnsi="Arial" w:cs="Arial"/>
        </w:rPr>
      </w:pPr>
    </w:p>
    <w:p w14:paraId="31F5587F" w14:textId="77777777" w:rsidR="002743D2" w:rsidRDefault="002743D2" w:rsidP="00226980">
      <w:pPr>
        <w:rPr>
          <w:rFonts w:ascii="Arial" w:hAnsi="Arial" w:cs="Arial"/>
        </w:rPr>
      </w:pPr>
    </w:p>
    <w:sectPr w:rsidR="002743D2" w:rsidSect="00F17E23">
      <w:pgSz w:w="12242" w:h="15842" w:code="1"/>
      <w:pgMar w:top="1418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1070F"/>
    <w:multiLevelType w:val="hybridMultilevel"/>
    <w:tmpl w:val="B66A820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1099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cedrector" w:val="31936094"/>
    <w:docVar w:name="wcedteso" w:val="31936094"/>
    <w:docVar w:name="wconcepto" w:val="SERVICIO DE ASESORIA CONTRACTUAL Y JURIDICA DE JUNIO A DICIEMBRE DE 2026"/>
    <w:docVar w:name="wfecha" w:val="22 de Junio del 2026"/>
    <w:docVar w:name="wfirma" w:val="ANDRES VALENCIA"/>
    <w:docVar w:name="winstitucion" w:val="INSTITUCION EDUCATIVA LOS FARALLONES"/>
    <w:docVar w:name="wmunicipio" w:val="JAMUNDI"/>
    <w:docVar w:name="wnitinstitucion" w:val="901780114-5"/>
    <w:docVar w:name="wnro" w:val="0000000005"/>
    <w:docVar w:name="wvalor" w:val="$      6,300,000.00"/>
  </w:docVars>
  <w:rsids>
    <w:rsidRoot w:val="00855A9B"/>
    <w:rsid w:val="000307AD"/>
    <w:rsid w:val="00031772"/>
    <w:rsid w:val="00067AE6"/>
    <w:rsid w:val="000A73B3"/>
    <w:rsid w:val="000F336D"/>
    <w:rsid w:val="000F3F9B"/>
    <w:rsid w:val="001021C8"/>
    <w:rsid w:val="00165BBB"/>
    <w:rsid w:val="00226980"/>
    <w:rsid w:val="00257485"/>
    <w:rsid w:val="002743D2"/>
    <w:rsid w:val="002A66A0"/>
    <w:rsid w:val="002B61B4"/>
    <w:rsid w:val="002D13B9"/>
    <w:rsid w:val="002D3565"/>
    <w:rsid w:val="002E3C09"/>
    <w:rsid w:val="00333C63"/>
    <w:rsid w:val="0033451A"/>
    <w:rsid w:val="00357A32"/>
    <w:rsid w:val="00375717"/>
    <w:rsid w:val="003B76E1"/>
    <w:rsid w:val="003D5E53"/>
    <w:rsid w:val="004703CA"/>
    <w:rsid w:val="00476906"/>
    <w:rsid w:val="005C5F12"/>
    <w:rsid w:val="005F6E6D"/>
    <w:rsid w:val="005F7AD8"/>
    <w:rsid w:val="00655CAF"/>
    <w:rsid w:val="00667D2D"/>
    <w:rsid w:val="00683E68"/>
    <w:rsid w:val="006F45D7"/>
    <w:rsid w:val="00702D7C"/>
    <w:rsid w:val="0076271C"/>
    <w:rsid w:val="007807A3"/>
    <w:rsid w:val="00805C9F"/>
    <w:rsid w:val="00807B68"/>
    <w:rsid w:val="00855A9B"/>
    <w:rsid w:val="00862515"/>
    <w:rsid w:val="00896BA2"/>
    <w:rsid w:val="008A6245"/>
    <w:rsid w:val="008C108C"/>
    <w:rsid w:val="008D0C91"/>
    <w:rsid w:val="008D5043"/>
    <w:rsid w:val="008E13B2"/>
    <w:rsid w:val="008F6E6E"/>
    <w:rsid w:val="009061C8"/>
    <w:rsid w:val="009377FF"/>
    <w:rsid w:val="009B0F89"/>
    <w:rsid w:val="009B66D7"/>
    <w:rsid w:val="009C6964"/>
    <w:rsid w:val="009D1A41"/>
    <w:rsid w:val="00A33959"/>
    <w:rsid w:val="00A57051"/>
    <w:rsid w:val="00AF01EA"/>
    <w:rsid w:val="00B35F07"/>
    <w:rsid w:val="00B675A4"/>
    <w:rsid w:val="00BC0BA1"/>
    <w:rsid w:val="00BF78F0"/>
    <w:rsid w:val="00C10D48"/>
    <w:rsid w:val="00C31159"/>
    <w:rsid w:val="00C332B9"/>
    <w:rsid w:val="00C428DE"/>
    <w:rsid w:val="00C521B6"/>
    <w:rsid w:val="00C55EF5"/>
    <w:rsid w:val="00C7382F"/>
    <w:rsid w:val="00CB63D4"/>
    <w:rsid w:val="00CE6AFA"/>
    <w:rsid w:val="00D01260"/>
    <w:rsid w:val="00D028BB"/>
    <w:rsid w:val="00D2216B"/>
    <w:rsid w:val="00D9330A"/>
    <w:rsid w:val="00DB339A"/>
    <w:rsid w:val="00DC77A4"/>
    <w:rsid w:val="00DF00B3"/>
    <w:rsid w:val="00DF3C39"/>
    <w:rsid w:val="00E50159"/>
    <w:rsid w:val="00E575FD"/>
    <w:rsid w:val="00E74648"/>
    <w:rsid w:val="00EA14AE"/>
    <w:rsid w:val="00EF6BC1"/>
    <w:rsid w:val="00F17E23"/>
    <w:rsid w:val="00F3491B"/>
    <w:rsid w:val="00F77D01"/>
    <w:rsid w:val="00F93231"/>
    <w:rsid w:val="00FE0B1A"/>
    <w:rsid w:val="00FF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9B62084"/>
  <w15:chartTrackingRefBased/>
  <w15:docId w15:val="{A040ABC5-0793-4C43-A7AF-B937ACA9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74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desistemas\sarie\plt\Institucion%20Educativa%20Los%20Farallones\dis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5CB86-8D3D-41AF-9155-C9BE272B1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dispo</Template>
  <TotalTime>0</TotalTime>
  <Pages>1</Pages>
  <Words>156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Ide Sistemas Ltda.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Rocio</cp:lastModifiedBy>
  <cp:revision>2</cp:revision>
  <cp:lastPrinted>2005-11-21T21:27:00Z</cp:lastPrinted>
  <dcterms:created xsi:type="dcterms:W3CDTF">2026-06-26T14:06:00Z</dcterms:created>
  <dcterms:modified xsi:type="dcterms:W3CDTF">2026-06-26T14:06:00Z</dcterms:modified>
</cp:coreProperties>
</file>