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E42AA8" w:rsidRPr="00825EDE" w14:paraId="08D96D9C" w14:textId="77777777" w:rsidTr="00081363">
        <w:trPr>
          <w:trHeight w:val="407"/>
          <w:jc w:val="center"/>
        </w:trPr>
        <w:tc>
          <w:tcPr>
            <w:tcW w:w="9634" w:type="dxa"/>
            <w:tcBorders>
              <w:top w:val="single" w:sz="4" w:space="0" w:color="auto"/>
            </w:tcBorders>
            <w:vAlign w:val="center"/>
          </w:tcPr>
          <w:p w14:paraId="29B7BCF9" w14:textId="77777777" w:rsidR="00E42AA8" w:rsidRPr="003D76C6" w:rsidRDefault="003D76C6" w:rsidP="000C26C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Decreto </w:t>
            </w:r>
            <w:r w:rsidR="00FA11E3">
              <w:rPr>
                <w:rFonts w:ascii="Arial" w:hAnsi="Arial" w:cs="Arial"/>
                <w:sz w:val="22"/>
                <w:szCs w:val="22"/>
              </w:rPr>
              <w:t>358 del 05</w:t>
            </w:r>
            <w:r w:rsidR="000C26C0">
              <w:rPr>
                <w:rFonts w:ascii="Arial" w:hAnsi="Arial" w:cs="Arial"/>
                <w:sz w:val="22"/>
                <w:szCs w:val="22"/>
              </w:rPr>
              <w:t xml:space="preserve"> de marzo del 2020</w:t>
            </w:r>
          </w:p>
        </w:tc>
      </w:tr>
      <w:tr w:rsidR="00E42AA8" w:rsidRPr="00825EDE" w14:paraId="6714DFF0" w14:textId="77777777" w:rsidTr="00081363">
        <w:trPr>
          <w:trHeight w:val="402"/>
          <w:jc w:val="center"/>
        </w:trPr>
        <w:tc>
          <w:tcPr>
            <w:tcW w:w="9634" w:type="dxa"/>
            <w:tcBorders>
              <w:top w:val="nil"/>
            </w:tcBorders>
            <w:vAlign w:val="center"/>
          </w:tcPr>
          <w:p w14:paraId="184EA249" w14:textId="77777777" w:rsidR="00A32332" w:rsidRDefault="00E42AA8" w:rsidP="00FF01A4">
            <w:pPr>
              <w:rPr>
                <w:rFonts w:ascii="Arial" w:hAnsi="Arial" w:cs="Arial"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 xml:space="preserve">Dependencia: </w:t>
            </w:r>
            <w:r w:rsidRPr="00E42AA8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="00855980">
              <w:t xml:space="preserve">SECRETARIA DE CONVIVENCIA Y SEGURIDAD CIUDADANA </w:t>
            </w:r>
            <w:r w:rsidRPr="00E42AA8"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  <w:p w14:paraId="1BB48F3B" w14:textId="77777777" w:rsidR="00A32332" w:rsidRPr="00A32332" w:rsidRDefault="00A32332" w:rsidP="00FF01A4">
            <w:pPr>
              <w:rPr>
                <w:rFonts w:ascii="Arial" w:hAnsi="Arial" w:cs="Arial"/>
                <w:sz w:val="6"/>
                <w:szCs w:val="6"/>
              </w:rPr>
            </w:pPr>
          </w:p>
          <w:p w14:paraId="78E7938F" w14:textId="43D12B0D" w:rsidR="00E42AA8" w:rsidRPr="00E42AA8" w:rsidRDefault="00E42AA8" w:rsidP="00A32332">
            <w:pPr>
              <w:rPr>
                <w:rFonts w:ascii="Arial" w:hAnsi="Arial" w:cs="Arial"/>
                <w:sz w:val="22"/>
                <w:szCs w:val="22"/>
              </w:rPr>
            </w:pPr>
            <w:r w:rsidRPr="00584D3F">
              <w:rPr>
                <w:rFonts w:ascii="Arial" w:hAnsi="Arial" w:cs="Arial"/>
                <w:b/>
                <w:sz w:val="22"/>
                <w:szCs w:val="22"/>
              </w:rPr>
              <w:t xml:space="preserve">No. </w:t>
            </w:r>
            <w:r w:rsidR="003E5E81" w:rsidRPr="00584D3F">
              <w:rPr>
                <w:rFonts w:ascii="Arial" w:hAnsi="Arial" w:cs="Arial"/>
                <w:b/>
                <w:sz w:val="22"/>
                <w:szCs w:val="22"/>
              </w:rPr>
              <w:t>1.</w:t>
            </w:r>
            <w:r w:rsidR="00942538">
              <w:rPr>
                <w:rFonts w:ascii="Arial" w:hAnsi="Arial" w:cs="Arial"/>
                <w:b/>
                <w:sz w:val="22"/>
                <w:szCs w:val="22"/>
              </w:rPr>
              <w:t>410.</w:t>
            </w:r>
            <w:r w:rsidR="00FE739B">
              <w:rPr>
                <w:rFonts w:ascii="Arial" w:hAnsi="Arial" w:cs="Arial"/>
                <w:b/>
                <w:sz w:val="22"/>
                <w:szCs w:val="22"/>
              </w:rPr>
              <w:t>19.13</w:t>
            </w:r>
            <w:r w:rsidR="00844417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FE739B">
              <w:rPr>
                <w:rFonts w:ascii="Arial" w:hAnsi="Arial" w:cs="Arial"/>
                <w:b/>
                <w:sz w:val="22"/>
                <w:szCs w:val="22"/>
              </w:rPr>
              <w:t>5016</w:t>
            </w:r>
            <w:r w:rsidRPr="00E42AA8">
              <w:rPr>
                <w:rFonts w:ascii="Arial" w:hAnsi="Arial" w:cs="Arial"/>
                <w:sz w:val="22"/>
                <w:szCs w:val="22"/>
              </w:rPr>
              <w:t xml:space="preserve">    </w:t>
            </w:r>
          </w:p>
        </w:tc>
      </w:tr>
      <w:tr w:rsidR="004915C3" w:rsidRPr="00825EDE" w14:paraId="7945239E" w14:textId="77777777" w:rsidTr="00081363">
        <w:trPr>
          <w:trHeight w:val="402"/>
          <w:jc w:val="center"/>
        </w:trPr>
        <w:tc>
          <w:tcPr>
            <w:tcW w:w="9634" w:type="dxa"/>
            <w:tcBorders>
              <w:top w:val="nil"/>
            </w:tcBorders>
            <w:vAlign w:val="center"/>
          </w:tcPr>
          <w:p w14:paraId="26DFF84B" w14:textId="11FEF583" w:rsidR="004915C3" w:rsidRPr="004915C3" w:rsidRDefault="004915C3" w:rsidP="007049D4">
            <w:pPr>
              <w:rPr>
                <w:rFonts w:ascii="Arial" w:hAnsi="Arial" w:cs="Arial"/>
                <w:sz w:val="22"/>
                <w:szCs w:val="22"/>
              </w:rPr>
            </w:pPr>
            <w:r w:rsidRPr="004915C3">
              <w:rPr>
                <w:rFonts w:ascii="Arial" w:hAnsi="Arial" w:cs="Arial"/>
                <w:sz w:val="22"/>
                <w:szCs w:val="22"/>
              </w:rPr>
              <w:t>Según autorización numeración de la DIAN N</w:t>
            </w:r>
            <w:r>
              <w:rPr>
                <w:rFonts w:ascii="Arial" w:hAnsi="Arial" w:cs="Arial"/>
                <w:sz w:val="22"/>
                <w:szCs w:val="22"/>
              </w:rPr>
              <w:t>o 187640</w:t>
            </w:r>
            <w:r w:rsidR="006C67C3">
              <w:rPr>
                <w:rFonts w:ascii="Arial" w:hAnsi="Arial" w:cs="Arial"/>
                <w:sz w:val="22"/>
                <w:szCs w:val="22"/>
              </w:rPr>
              <w:t>30858214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915C3">
              <w:rPr>
                <w:rFonts w:ascii="Arial" w:hAnsi="Arial" w:cs="Arial"/>
                <w:sz w:val="22"/>
                <w:szCs w:val="22"/>
              </w:rPr>
              <w:t xml:space="preserve">del 22 de </w:t>
            </w:r>
            <w:r w:rsidR="006C67C3">
              <w:rPr>
                <w:rFonts w:ascii="Arial" w:hAnsi="Arial" w:cs="Arial"/>
                <w:sz w:val="22"/>
                <w:szCs w:val="22"/>
              </w:rPr>
              <w:t>julio</w:t>
            </w:r>
            <w:r w:rsidRPr="004915C3">
              <w:rPr>
                <w:rFonts w:ascii="Arial" w:hAnsi="Arial" w:cs="Arial"/>
                <w:sz w:val="22"/>
                <w:szCs w:val="22"/>
              </w:rPr>
              <w:t xml:space="preserve"> de 202</w:t>
            </w:r>
            <w:r w:rsidR="006C67C3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E42AA8" w:rsidRPr="00825EDE" w14:paraId="483E79F3" w14:textId="77777777" w:rsidTr="00081363">
        <w:trPr>
          <w:trHeight w:val="402"/>
          <w:jc w:val="center"/>
        </w:trPr>
        <w:tc>
          <w:tcPr>
            <w:tcW w:w="9634" w:type="dxa"/>
            <w:tcBorders>
              <w:top w:val="nil"/>
            </w:tcBorders>
            <w:vAlign w:val="center"/>
          </w:tcPr>
          <w:p w14:paraId="6C746473" w14:textId="6FDD583A" w:rsidR="00E42AA8" w:rsidRPr="00E42AA8" w:rsidRDefault="00E42AA8" w:rsidP="00F97AC1">
            <w:pPr>
              <w:rPr>
                <w:rFonts w:ascii="Arial" w:hAnsi="Arial" w:cs="Arial"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 xml:space="preserve">Fecha de la </w:t>
            </w:r>
            <w:r w:rsidRPr="00D22287">
              <w:rPr>
                <w:rFonts w:ascii="Arial" w:hAnsi="Arial" w:cs="Arial"/>
                <w:b/>
                <w:sz w:val="22"/>
                <w:szCs w:val="22"/>
              </w:rPr>
              <w:t>Transacción</w:t>
            </w:r>
            <w:r w:rsidR="00365C71" w:rsidRPr="00D22287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703D43">
              <w:rPr>
                <w:rFonts w:ascii="Arial" w:hAnsi="Arial" w:cs="Arial"/>
                <w:sz w:val="22"/>
                <w:szCs w:val="22"/>
              </w:rPr>
              <w:t>junio</w:t>
            </w:r>
            <w:r w:rsidR="00375AB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65B07">
              <w:rPr>
                <w:rFonts w:ascii="Arial" w:hAnsi="Arial" w:cs="Arial"/>
                <w:sz w:val="22"/>
                <w:szCs w:val="22"/>
              </w:rPr>
              <w:t>1</w:t>
            </w:r>
            <w:r w:rsidR="00703D43">
              <w:rPr>
                <w:rFonts w:ascii="Arial" w:hAnsi="Arial" w:cs="Arial"/>
                <w:sz w:val="22"/>
                <w:szCs w:val="22"/>
              </w:rPr>
              <w:t>6</w:t>
            </w:r>
            <w:r w:rsidR="00D366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83A23" w:rsidRPr="00D22287">
              <w:rPr>
                <w:rFonts w:ascii="Arial" w:hAnsi="Arial" w:cs="Arial"/>
                <w:sz w:val="22"/>
                <w:szCs w:val="22"/>
              </w:rPr>
              <w:t>de 202</w:t>
            </w:r>
            <w:r w:rsidR="00145056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E42AA8" w:rsidRPr="00825EDE" w14:paraId="6DAA2BF6" w14:textId="77777777" w:rsidTr="00636B10">
        <w:trPr>
          <w:trHeight w:val="372"/>
          <w:jc w:val="center"/>
        </w:trPr>
        <w:tc>
          <w:tcPr>
            <w:tcW w:w="9634" w:type="dxa"/>
            <w:vAlign w:val="center"/>
          </w:tcPr>
          <w:p w14:paraId="1FD947F4" w14:textId="74813A97" w:rsidR="00E42AA8" w:rsidRPr="00E42AA8" w:rsidRDefault="00E42AA8" w:rsidP="000470EC">
            <w:pPr>
              <w:rPr>
                <w:rFonts w:ascii="Arial" w:hAnsi="Arial" w:cs="Arial"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>Nombre y/o Razón Social Adquiriente</w:t>
            </w:r>
            <w:r w:rsidRPr="00E42AA8">
              <w:rPr>
                <w:rFonts w:ascii="Arial" w:hAnsi="Arial" w:cs="Arial"/>
                <w:sz w:val="22"/>
                <w:szCs w:val="22"/>
              </w:rPr>
              <w:t>: DEPARTAMENTO DEL VALLE DEL CAUCA</w:t>
            </w:r>
          </w:p>
        </w:tc>
      </w:tr>
      <w:tr w:rsidR="00E42AA8" w:rsidRPr="00825EDE" w14:paraId="32CAD169" w14:textId="77777777" w:rsidTr="00081363">
        <w:trPr>
          <w:trHeight w:val="471"/>
          <w:jc w:val="center"/>
        </w:trPr>
        <w:tc>
          <w:tcPr>
            <w:tcW w:w="9634" w:type="dxa"/>
            <w:vAlign w:val="center"/>
          </w:tcPr>
          <w:p w14:paraId="346571C8" w14:textId="77777777" w:rsidR="007E3B27" w:rsidRPr="00E42AA8" w:rsidRDefault="00E42AA8" w:rsidP="000470E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42AA8">
              <w:rPr>
                <w:rFonts w:ascii="Arial" w:hAnsi="Arial" w:cs="Arial"/>
                <w:b/>
                <w:sz w:val="22"/>
                <w:szCs w:val="22"/>
              </w:rPr>
              <w:t>Nit</w:t>
            </w:r>
            <w:proofErr w:type="spellEnd"/>
            <w:r w:rsidRPr="00E42AA8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Pr="00E42AA8">
              <w:rPr>
                <w:rFonts w:ascii="Arial" w:hAnsi="Arial" w:cs="Arial"/>
                <w:sz w:val="22"/>
                <w:szCs w:val="22"/>
              </w:rPr>
              <w:t xml:space="preserve"> 890399029-</w:t>
            </w:r>
            <w:r w:rsidR="001B6C37" w:rsidRPr="00E42AA8">
              <w:rPr>
                <w:rFonts w:ascii="Arial" w:hAnsi="Arial" w:cs="Arial"/>
                <w:sz w:val="22"/>
                <w:szCs w:val="22"/>
              </w:rPr>
              <w:t>5 Dirección</w:t>
            </w:r>
            <w:r w:rsidR="00DC49D9" w:rsidRPr="00E42AA8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DC49D9" w:rsidRPr="00E42AA8">
              <w:rPr>
                <w:rFonts w:ascii="Arial" w:hAnsi="Arial" w:cs="Arial"/>
                <w:sz w:val="22"/>
                <w:szCs w:val="22"/>
              </w:rPr>
              <w:t xml:space="preserve"> C</w:t>
            </w:r>
            <w:r w:rsidR="00DC49D9">
              <w:rPr>
                <w:rFonts w:ascii="Arial" w:hAnsi="Arial" w:cs="Arial"/>
                <w:sz w:val="22"/>
                <w:szCs w:val="22"/>
              </w:rPr>
              <w:t>ALLE</w:t>
            </w:r>
            <w:r w:rsidRPr="00E42AA8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 10 CR 6 Y 8 P 3 ED</w:t>
            </w:r>
            <w:r w:rsidR="00DC49D9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IFIC. </w:t>
            </w:r>
            <w:r w:rsidR="007049D4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 SAN FRANCISCO. </w:t>
            </w:r>
            <w:r w:rsidRPr="00E42AA8">
              <w:rPr>
                <w:rFonts w:ascii="Arial" w:hAnsi="Arial" w:cs="Arial"/>
                <w:b/>
                <w:sz w:val="22"/>
                <w:szCs w:val="22"/>
              </w:rPr>
              <w:t>No. Teléfono:</w:t>
            </w:r>
            <w:r w:rsidRPr="00E42AA8">
              <w:rPr>
                <w:rFonts w:ascii="Arial" w:hAnsi="Arial" w:cs="Arial"/>
                <w:sz w:val="22"/>
                <w:szCs w:val="22"/>
              </w:rPr>
              <w:t xml:space="preserve">   6200000</w:t>
            </w:r>
          </w:p>
        </w:tc>
      </w:tr>
      <w:tr w:rsidR="00E42AA8" w:rsidRPr="00825EDE" w14:paraId="3D2A0725" w14:textId="77777777" w:rsidTr="00636B10">
        <w:trPr>
          <w:trHeight w:val="329"/>
          <w:jc w:val="center"/>
        </w:trPr>
        <w:tc>
          <w:tcPr>
            <w:tcW w:w="9634" w:type="dxa"/>
            <w:vAlign w:val="center"/>
          </w:tcPr>
          <w:p w14:paraId="29D07520" w14:textId="77777777" w:rsidR="00E42AA8" w:rsidRPr="00E42AA8" w:rsidRDefault="00E42AA8" w:rsidP="000470EC">
            <w:pPr>
              <w:rPr>
                <w:rFonts w:ascii="Arial" w:hAnsi="Arial" w:cs="Arial"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>Ciudad:</w:t>
            </w:r>
            <w:r w:rsidR="00532A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2AA8">
              <w:rPr>
                <w:rFonts w:ascii="Arial" w:hAnsi="Arial" w:cs="Arial"/>
                <w:sz w:val="22"/>
                <w:szCs w:val="22"/>
              </w:rPr>
              <w:t xml:space="preserve">Santiago de Cali                                                                         </w:t>
            </w:r>
          </w:p>
        </w:tc>
      </w:tr>
      <w:tr w:rsidR="00E42AA8" w:rsidRPr="00825EDE" w14:paraId="7122B502" w14:textId="77777777" w:rsidTr="00636B10">
        <w:trPr>
          <w:trHeight w:val="561"/>
          <w:jc w:val="center"/>
        </w:trPr>
        <w:tc>
          <w:tcPr>
            <w:tcW w:w="9634" w:type="dxa"/>
            <w:vAlign w:val="center"/>
          </w:tcPr>
          <w:p w14:paraId="1060EAF7" w14:textId="46AA56B0" w:rsidR="00E42AA8" w:rsidRPr="00E42AA8" w:rsidRDefault="00E42AA8" w:rsidP="0004721C">
            <w:pPr>
              <w:rPr>
                <w:rFonts w:ascii="Arial" w:hAnsi="Arial" w:cs="Arial"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>Nombre y/o Razón Social Beneficiario:</w:t>
            </w:r>
            <w:r w:rsidRPr="00E42AA8">
              <w:rPr>
                <w:rFonts w:ascii="Arial" w:hAnsi="Arial" w:cs="Arial"/>
                <w:bCs/>
                <w:sz w:val="22"/>
                <w:szCs w:val="22"/>
                <w:lang w:val="es-CO"/>
              </w:rPr>
              <w:t xml:space="preserve"> </w:t>
            </w:r>
            <w:r w:rsidRPr="00E42AA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57E6E">
              <w:rPr>
                <w:rFonts w:ascii="Arial" w:hAnsi="Arial" w:cs="Arial"/>
                <w:sz w:val="22"/>
                <w:szCs w:val="22"/>
              </w:rPr>
              <w:t>Luisa Fernanda Delgado Caicedo</w:t>
            </w:r>
          </w:p>
        </w:tc>
      </w:tr>
      <w:tr w:rsidR="00E42AA8" w:rsidRPr="00825EDE" w14:paraId="64F7EEC2" w14:textId="77777777" w:rsidTr="00081363">
        <w:trPr>
          <w:trHeight w:val="461"/>
          <w:jc w:val="center"/>
        </w:trPr>
        <w:tc>
          <w:tcPr>
            <w:tcW w:w="9634" w:type="dxa"/>
            <w:vAlign w:val="center"/>
          </w:tcPr>
          <w:p w14:paraId="5B86FF2B" w14:textId="43BC66EC" w:rsidR="00E42AA8" w:rsidRPr="00E42AA8" w:rsidRDefault="00E42AA8" w:rsidP="0004721C">
            <w:pPr>
              <w:rPr>
                <w:rFonts w:ascii="Arial" w:hAnsi="Arial" w:cs="Arial"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 xml:space="preserve">Cedula o </w:t>
            </w:r>
            <w:proofErr w:type="spellStart"/>
            <w:r w:rsidRPr="00E42AA8">
              <w:rPr>
                <w:rFonts w:ascii="Arial" w:hAnsi="Arial" w:cs="Arial"/>
                <w:b/>
                <w:sz w:val="22"/>
                <w:szCs w:val="22"/>
              </w:rPr>
              <w:t>Nit</w:t>
            </w:r>
            <w:proofErr w:type="spellEnd"/>
            <w:r w:rsidRPr="0004721C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Pr="0004721C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57E6E">
              <w:rPr>
                <w:rFonts w:ascii="Arial" w:hAnsi="Arial" w:cs="Arial"/>
                <w:sz w:val="22"/>
                <w:szCs w:val="22"/>
              </w:rPr>
              <w:t>1113696799 de palmira</w:t>
            </w:r>
            <w:r w:rsidRPr="0004721C"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E42AA8">
              <w:rPr>
                <w:rFonts w:ascii="Arial" w:hAnsi="Arial" w:cs="Arial"/>
                <w:b/>
                <w:sz w:val="22"/>
                <w:szCs w:val="22"/>
              </w:rPr>
              <w:t>Dirección Beneficiario:</w:t>
            </w:r>
            <w:r w:rsidR="00457E6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57E6E" w:rsidRPr="00457E6E">
              <w:rPr>
                <w:rFonts w:ascii="Arial" w:hAnsi="Arial" w:cs="Arial"/>
                <w:bCs/>
                <w:sz w:val="22"/>
                <w:szCs w:val="22"/>
              </w:rPr>
              <w:t>Calle 15 #10-46</w:t>
            </w:r>
          </w:p>
        </w:tc>
      </w:tr>
      <w:tr w:rsidR="00E42AA8" w:rsidRPr="00825EDE" w14:paraId="21C454B8" w14:textId="77777777" w:rsidTr="00081363">
        <w:trPr>
          <w:trHeight w:val="499"/>
          <w:jc w:val="center"/>
        </w:trPr>
        <w:tc>
          <w:tcPr>
            <w:tcW w:w="9634" w:type="dxa"/>
            <w:vAlign w:val="center"/>
          </w:tcPr>
          <w:p w14:paraId="168F7606" w14:textId="33EB93AE" w:rsidR="00E42AA8" w:rsidRPr="0004721C" w:rsidRDefault="00E42AA8" w:rsidP="000470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>Teléfono:</w:t>
            </w:r>
            <w:r w:rsidRPr="00E42AA8"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="00457E6E">
              <w:rPr>
                <w:rFonts w:ascii="Arial" w:hAnsi="Arial" w:cs="Arial"/>
                <w:sz w:val="22"/>
                <w:szCs w:val="22"/>
              </w:rPr>
              <w:t>3212716408</w:t>
            </w:r>
            <w:r w:rsidR="003E5E81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Pr="000472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E5E81">
              <w:rPr>
                <w:rFonts w:ascii="Arial" w:hAnsi="Arial" w:cs="Arial"/>
                <w:sz w:val="22"/>
                <w:szCs w:val="22"/>
              </w:rPr>
              <w:t xml:space="preserve">                   </w:t>
            </w:r>
            <w:r w:rsidRPr="0004721C">
              <w:rPr>
                <w:rFonts w:ascii="Arial" w:hAnsi="Arial" w:cs="Arial"/>
                <w:b/>
                <w:sz w:val="22"/>
                <w:szCs w:val="22"/>
              </w:rPr>
              <w:t>Correo Electrónico</w:t>
            </w:r>
            <w:r w:rsidRPr="0004721C">
              <w:rPr>
                <w:rFonts w:ascii="Arial" w:hAnsi="Arial" w:cs="Arial"/>
                <w:sz w:val="22"/>
                <w:szCs w:val="22"/>
              </w:rPr>
              <w:t xml:space="preserve">:  </w:t>
            </w:r>
            <w:r w:rsidR="00457E6E">
              <w:rPr>
                <w:rFonts w:ascii="Arial" w:hAnsi="Arial" w:cs="Arial"/>
                <w:sz w:val="22"/>
                <w:szCs w:val="22"/>
              </w:rPr>
              <w:t>luiisa672@gmail.com</w:t>
            </w:r>
          </w:p>
          <w:p w14:paraId="18AF8D16" w14:textId="77777777" w:rsidR="00E42AA8" w:rsidRPr="00E42AA8" w:rsidRDefault="00E42AA8" w:rsidP="000470EC">
            <w:pPr>
              <w:rPr>
                <w:rFonts w:ascii="Arial" w:hAnsi="Arial" w:cs="Arial"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 xml:space="preserve"> Ciudad</w:t>
            </w:r>
            <w:r w:rsidRPr="00E42AA8">
              <w:rPr>
                <w:rFonts w:ascii="Arial" w:hAnsi="Arial" w:cs="Arial"/>
                <w:sz w:val="22"/>
                <w:szCs w:val="22"/>
              </w:rPr>
              <w:t xml:space="preserve">:    </w:t>
            </w:r>
            <w:r w:rsidR="00855980">
              <w:rPr>
                <w:rFonts w:ascii="Arial" w:hAnsi="Arial" w:cs="Arial"/>
                <w:sz w:val="22"/>
                <w:szCs w:val="22"/>
              </w:rPr>
              <w:t>CALI</w:t>
            </w:r>
          </w:p>
        </w:tc>
      </w:tr>
      <w:tr w:rsidR="00E42AA8" w:rsidRPr="00825EDE" w14:paraId="15CF6BE0" w14:textId="77777777" w:rsidTr="00081363">
        <w:trPr>
          <w:jc w:val="center"/>
        </w:trPr>
        <w:tc>
          <w:tcPr>
            <w:tcW w:w="9634" w:type="dxa"/>
          </w:tcPr>
          <w:p w14:paraId="03F2D484" w14:textId="77777777" w:rsidR="00E42AA8" w:rsidRPr="00E42AA8" w:rsidRDefault="00743B16" w:rsidP="000470E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>INFORMACIÓN</w:t>
            </w:r>
            <w:r w:rsidR="00E42AA8" w:rsidRPr="00E42AA8">
              <w:rPr>
                <w:rFonts w:ascii="Arial" w:hAnsi="Arial" w:cs="Arial"/>
                <w:b/>
                <w:sz w:val="22"/>
                <w:szCs w:val="22"/>
              </w:rPr>
              <w:t xml:space="preserve"> CONTRACTUAL</w:t>
            </w:r>
          </w:p>
        </w:tc>
      </w:tr>
      <w:tr w:rsidR="00E42AA8" w:rsidRPr="00825EDE" w14:paraId="1DC50646" w14:textId="77777777" w:rsidTr="00081363">
        <w:trPr>
          <w:trHeight w:val="647"/>
          <w:jc w:val="center"/>
        </w:trPr>
        <w:tc>
          <w:tcPr>
            <w:tcW w:w="9634" w:type="dxa"/>
          </w:tcPr>
          <w:p w14:paraId="516A3263" w14:textId="77777777" w:rsidR="007049D4" w:rsidRPr="004915C3" w:rsidRDefault="007049D4" w:rsidP="000470EC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  <w:p w14:paraId="31A4E3D4" w14:textId="5ED01AC7" w:rsidR="007049D4" w:rsidRPr="004915C3" w:rsidRDefault="00E42AA8" w:rsidP="00457E6E">
            <w:pPr>
              <w:jc w:val="both"/>
              <w:rPr>
                <w:rFonts w:ascii="Arial" w:hAnsi="Arial" w:cs="Arial"/>
                <w:sz w:val="10"/>
                <w:szCs w:val="10"/>
              </w:rPr>
            </w:pPr>
            <w:r w:rsidRPr="00E46C56">
              <w:rPr>
                <w:rFonts w:ascii="Arial" w:hAnsi="Arial" w:cs="Arial"/>
                <w:b/>
                <w:sz w:val="22"/>
                <w:szCs w:val="22"/>
              </w:rPr>
              <w:t xml:space="preserve">Objeto del Contrato: </w:t>
            </w:r>
            <w:r w:rsidR="00844417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Prestar los servicios </w:t>
            </w:r>
            <w:r w:rsidR="009B436A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como</w:t>
            </w:r>
            <w:r w:rsidR="00844417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apoyo a la gestió</w:t>
            </w:r>
            <w:r w:rsidR="00E7532D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n, en la secretaria de convivencia</w:t>
            </w:r>
            <w:r w:rsidR="00844417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E7532D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y seguridad</w:t>
            </w:r>
            <w:r w:rsidR="00844417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E7532D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ciudadana</w:t>
            </w:r>
            <w:r w:rsidR="00844417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E7532D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para el desarrollo</w:t>
            </w:r>
            <w:r w:rsidR="00844417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E7532D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del proyecto de inversión denominado</w:t>
            </w:r>
            <w:r w:rsidR="00844417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"</w:t>
            </w:r>
            <w:r w:rsidR="00953F90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implementación de </w:t>
            </w:r>
            <w:r w:rsidR="0013505C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estrategias para la prevención situacional del delito </w:t>
            </w:r>
            <w:r w:rsidR="006A0546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en el valle del cauca</w:t>
            </w:r>
            <w:r w:rsidR="00844417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"</w:t>
            </w:r>
            <w:r w:rsidR="006A0546" w:rsidRPr="00E46C5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E42AA8" w:rsidRPr="00825EDE" w14:paraId="7D9996B3" w14:textId="77777777" w:rsidTr="00081363">
        <w:trPr>
          <w:jc w:val="center"/>
        </w:trPr>
        <w:tc>
          <w:tcPr>
            <w:tcW w:w="9634" w:type="dxa"/>
            <w:vAlign w:val="center"/>
          </w:tcPr>
          <w:p w14:paraId="2CF1B17C" w14:textId="77777777" w:rsidR="007B4FCC" w:rsidRPr="00E46C56" w:rsidRDefault="007B4FCC" w:rsidP="0004721C">
            <w:pPr>
              <w:rPr>
                <w:rFonts w:ascii="Arial" w:hAnsi="Arial" w:cs="Arial"/>
                <w:bCs/>
                <w:sz w:val="10"/>
                <w:szCs w:val="10"/>
              </w:rPr>
            </w:pPr>
          </w:p>
          <w:p w14:paraId="5FF5B277" w14:textId="3659E88C" w:rsidR="00000718" w:rsidRDefault="00E42AA8" w:rsidP="003F07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46C56">
              <w:rPr>
                <w:rFonts w:ascii="Arial" w:hAnsi="Arial" w:cs="Arial"/>
                <w:b/>
                <w:sz w:val="22"/>
                <w:szCs w:val="22"/>
              </w:rPr>
              <w:t>No. RPC</w:t>
            </w:r>
            <w:r w:rsidR="0004721C" w:rsidRPr="00E46C56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Pr="00E46C5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A0C63" w:rsidRPr="00E46C56">
              <w:rPr>
                <w:rFonts w:ascii="Arial" w:hAnsi="Arial" w:cs="Arial"/>
                <w:b/>
                <w:sz w:val="22"/>
                <w:szCs w:val="22"/>
              </w:rPr>
              <w:t>56</w:t>
            </w:r>
            <w:r w:rsidR="00622ABA">
              <w:rPr>
                <w:rFonts w:ascii="Arial" w:hAnsi="Arial" w:cs="Arial"/>
                <w:b/>
                <w:sz w:val="22"/>
                <w:szCs w:val="22"/>
              </w:rPr>
              <w:t>0010</w:t>
            </w:r>
            <w:r w:rsidR="00102F67">
              <w:rPr>
                <w:rFonts w:ascii="Arial" w:hAnsi="Arial" w:cs="Arial"/>
                <w:b/>
                <w:sz w:val="22"/>
                <w:szCs w:val="22"/>
              </w:rPr>
              <w:t>4170</w:t>
            </w:r>
            <w:r w:rsidR="00FA0C63" w:rsidRPr="00E46C56"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r w:rsidR="008F1350">
              <w:rPr>
                <w:rFonts w:ascii="Arial" w:hAnsi="Arial" w:cs="Arial"/>
                <w:b/>
                <w:sz w:val="22"/>
                <w:szCs w:val="22"/>
              </w:rPr>
              <w:t>17</w:t>
            </w:r>
            <w:r w:rsidR="00FA0C63" w:rsidRPr="00E46C56">
              <w:rPr>
                <w:rFonts w:ascii="Arial" w:hAnsi="Arial" w:cs="Arial"/>
                <w:b/>
                <w:sz w:val="22"/>
                <w:szCs w:val="22"/>
              </w:rPr>
              <w:t>/0</w:t>
            </w:r>
            <w:r w:rsidR="008F1350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FA0C63" w:rsidRPr="00E46C56">
              <w:rPr>
                <w:rFonts w:ascii="Arial" w:hAnsi="Arial" w:cs="Arial"/>
                <w:b/>
                <w:sz w:val="22"/>
                <w:szCs w:val="22"/>
              </w:rPr>
              <w:t>/202</w:t>
            </w:r>
            <w:r w:rsidR="008F1350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  <w:p w14:paraId="323B0911" w14:textId="20F70EB5" w:rsidR="00A90A3D" w:rsidRDefault="00A90A3D" w:rsidP="003F074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Vr contrato: 10.000.000</w:t>
            </w:r>
          </w:p>
          <w:p w14:paraId="2CCB8727" w14:textId="7B349EED" w:rsidR="003F0744" w:rsidRPr="00E46C56" w:rsidRDefault="00C178F0" w:rsidP="003F074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RPC OTRO SI:</w:t>
            </w:r>
            <w:r w:rsidR="006B2E67">
              <w:rPr>
                <w:rFonts w:ascii="Arial" w:hAnsi="Arial" w:cs="Arial"/>
                <w:b/>
                <w:sz w:val="22"/>
                <w:szCs w:val="22"/>
              </w:rPr>
              <w:t xml:space="preserve"> 5600105471 de 21/04/2026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A0C63" w:rsidRPr="00E46C56">
              <w:rPr>
                <w:rFonts w:ascii="Arial" w:hAnsi="Arial" w:cs="Arial"/>
                <w:b/>
                <w:sz w:val="22"/>
                <w:szCs w:val="22"/>
              </w:rPr>
              <w:t xml:space="preserve">               </w:t>
            </w:r>
            <w:r w:rsidR="00E42AA8" w:rsidRPr="00E46C56">
              <w:rPr>
                <w:rFonts w:ascii="Arial" w:hAnsi="Arial" w:cs="Arial"/>
                <w:b/>
                <w:sz w:val="22"/>
                <w:szCs w:val="22"/>
              </w:rPr>
              <w:t xml:space="preserve">No. CDP: </w:t>
            </w:r>
            <w:r w:rsidR="00C1331C" w:rsidRPr="00E46C56">
              <w:rPr>
                <w:rFonts w:ascii="Arial" w:hAnsi="Arial" w:cs="Arial"/>
                <w:b/>
                <w:sz w:val="22"/>
                <w:szCs w:val="22"/>
              </w:rPr>
              <w:t>550000</w:t>
            </w:r>
            <w:r w:rsidR="00AF0AF1">
              <w:rPr>
                <w:rFonts w:ascii="Arial" w:hAnsi="Arial" w:cs="Arial"/>
                <w:b/>
                <w:sz w:val="22"/>
                <w:szCs w:val="22"/>
              </w:rPr>
              <w:t>6996</w:t>
            </w:r>
            <w:r w:rsidR="00C1331C" w:rsidRPr="00E46C56"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r w:rsidR="00BA42F9" w:rsidRPr="00E46C56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AF0AF1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C1331C" w:rsidRPr="00E46C56">
              <w:rPr>
                <w:rFonts w:ascii="Arial" w:hAnsi="Arial" w:cs="Arial"/>
                <w:b/>
                <w:sz w:val="22"/>
                <w:szCs w:val="22"/>
              </w:rPr>
              <w:t>/0</w:t>
            </w:r>
            <w:r w:rsidR="00AF0AF1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C1331C" w:rsidRPr="00E46C56">
              <w:rPr>
                <w:rFonts w:ascii="Arial" w:hAnsi="Arial" w:cs="Arial"/>
                <w:b/>
                <w:sz w:val="22"/>
                <w:szCs w:val="22"/>
              </w:rPr>
              <w:t>/202</w:t>
            </w:r>
            <w:r w:rsidR="002C1692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  <w:p w14:paraId="2A8E5F22" w14:textId="558C5B6F" w:rsidR="005B17DA" w:rsidRPr="00E46C56" w:rsidRDefault="00A90A3D" w:rsidP="0004721C">
            <w:pPr>
              <w:rPr>
                <w:rFonts w:ascii="Arial" w:hAnsi="Arial" w:cs="Arial"/>
                <w:b/>
                <w:sz w:val="10"/>
                <w:szCs w:val="10"/>
              </w:rPr>
            </w:pPr>
            <w:r w:rsidRPr="00A90A3D">
              <w:rPr>
                <w:rFonts w:ascii="Arial" w:hAnsi="Arial" w:cs="Arial"/>
                <w:b/>
                <w:sz w:val="22"/>
                <w:szCs w:val="22"/>
              </w:rPr>
              <w:t>Vr contrato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otro si: 5.000.000</w:t>
            </w:r>
          </w:p>
          <w:p w14:paraId="649BD075" w14:textId="03789068" w:rsidR="00E42AA8" w:rsidRPr="00E46C56" w:rsidRDefault="00E42AA8" w:rsidP="004A170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46C56">
              <w:rPr>
                <w:rFonts w:ascii="Arial" w:hAnsi="Arial" w:cs="Arial"/>
                <w:b/>
                <w:sz w:val="22"/>
                <w:szCs w:val="22"/>
              </w:rPr>
              <w:t>Vr. Contrato</w:t>
            </w:r>
            <w:r w:rsidR="00A90A3D">
              <w:rPr>
                <w:rFonts w:ascii="Arial" w:hAnsi="Arial" w:cs="Arial"/>
                <w:b/>
                <w:sz w:val="22"/>
                <w:szCs w:val="22"/>
              </w:rPr>
              <w:t xml:space="preserve"> total</w:t>
            </w:r>
            <w:r w:rsidRPr="00E46C56">
              <w:rPr>
                <w:rFonts w:ascii="Arial" w:hAnsi="Arial" w:cs="Arial"/>
                <w:b/>
                <w:sz w:val="22"/>
                <w:szCs w:val="22"/>
              </w:rPr>
              <w:t xml:space="preserve"> $ </w:t>
            </w:r>
            <w:r w:rsidR="00BA42F9" w:rsidRPr="00E46C56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AC4545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C1331C" w:rsidRPr="00E46C56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BA42F9" w:rsidRPr="00E46C56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C1331C" w:rsidRPr="00E46C56">
              <w:rPr>
                <w:rFonts w:ascii="Arial" w:hAnsi="Arial" w:cs="Arial"/>
                <w:b/>
                <w:sz w:val="22"/>
                <w:szCs w:val="22"/>
              </w:rPr>
              <w:t>00.000</w:t>
            </w:r>
          </w:p>
          <w:p w14:paraId="32E45B91" w14:textId="4F32A2C9" w:rsidR="007B4FCC" w:rsidRPr="00E46C56" w:rsidRDefault="007B4FCC" w:rsidP="004A170F">
            <w:pPr>
              <w:rPr>
                <w:rFonts w:ascii="Arial" w:hAnsi="Arial" w:cs="Arial"/>
                <w:b/>
                <w:sz w:val="10"/>
                <w:szCs w:val="10"/>
                <w:highlight w:val="yellow"/>
              </w:rPr>
            </w:pPr>
          </w:p>
        </w:tc>
      </w:tr>
      <w:tr w:rsidR="00E42AA8" w:rsidRPr="00825EDE" w14:paraId="307B2278" w14:textId="77777777" w:rsidTr="00081363">
        <w:trPr>
          <w:trHeight w:val="638"/>
          <w:jc w:val="center"/>
        </w:trPr>
        <w:tc>
          <w:tcPr>
            <w:tcW w:w="9634" w:type="dxa"/>
            <w:tcBorders>
              <w:bottom w:val="single" w:sz="4" w:space="0" w:color="auto"/>
              <w:right w:val="single" w:sz="4" w:space="0" w:color="auto"/>
            </w:tcBorders>
          </w:tcPr>
          <w:p w14:paraId="083746BE" w14:textId="77777777" w:rsidR="00B41284" w:rsidRPr="007049D4" w:rsidRDefault="00B41284" w:rsidP="000470EC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  <w:p w14:paraId="4BA1A849" w14:textId="540CE96D" w:rsidR="00E42AA8" w:rsidRPr="00C1331C" w:rsidRDefault="00E42AA8" w:rsidP="000470EC">
            <w:pPr>
              <w:rPr>
                <w:rFonts w:ascii="Arial" w:hAnsi="Arial" w:cs="Arial"/>
                <w:sz w:val="22"/>
                <w:szCs w:val="22"/>
              </w:rPr>
            </w:pPr>
            <w:r w:rsidRPr="00C1331C">
              <w:rPr>
                <w:rFonts w:ascii="Arial" w:hAnsi="Arial" w:cs="Arial"/>
                <w:b/>
                <w:sz w:val="22"/>
                <w:szCs w:val="22"/>
              </w:rPr>
              <w:t>Concepto:</w:t>
            </w:r>
            <w:r w:rsidRPr="00C133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0F2E" w:rsidRPr="00C1331C">
              <w:rPr>
                <w:rFonts w:ascii="Arial" w:hAnsi="Arial" w:cs="Arial"/>
                <w:b/>
                <w:sz w:val="22"/>
                <w:szCs w:val="22"/>
              </w:rPr>
              <w:t>CUOTA No</w:t>
            </w:r>
            <w:r w:rsidR="00AA0F2E" w:rsidRPr="00C1331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="008619BE" w:rsidRPr="00C133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F069B5" w:rsidRPr="00C1331C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  <w:r w:rsidR="00A0299B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  <w:r w:rsidR="00AA0F2E" w:rsidRPr="00C1331C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="00AA0F2E" w:rsidRPr="00C1331C">
              <w:rPr>
                <w:rFonts w:ascii="Arial" w:hAnsi="Arial" w:cs="Arial"/>
                <w:sz w:val="22"/>
                <w:szCs w:val="22"/>
              </w:rPr>
              <w:t xml:space="preserve">- Mes de </w:t>
            </w:r>
            <w:r w:rsidR="00A0299B">
              <w:rPr>
                <w:rFonts w:ascii="Arial" w:hAnsi="Arial" w:cs="Arial"/>
                <w:sz w:val="22"/>
                <w:szCs w:val="22"/>
              </w:rPr>
              <w:t>junio</w:t>
            </w:r>
            <w:r w:rsidR="00713D4B" w:rsidRPr="00C133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80EF3" w:rsidRPr="00C1331C">
              <w:rPr>
                <w:rFonts w:ascii="Arial" w:hAnsi="Arial" w:cs="Arial"/>
                <w:sz w:val="22"/>
                <w:szCs w:val="22"/>
              </w:rPr>
              <w:t>de 202</w:t>
            </w:r>
            <w:r w:rsidR="00EB6203">
              <w:rPr>
                <w:rFonts w:ascii="Arial" w:hAnsi="Arial" w:cs="Arial"/>
                <w:sz w:val="22"/>
                <w:szCs w:val="22"/>
              </w:rPr>
              <w:t>6</w:t>
            </w:r>
            <w:r w:rsidR="009A502D" w:rsidRPr="00C1331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3C1DA61" w14:textId="77777777" w:rsidR="00A72559" w:rsidRPr="00C1331C" w:rsidRDefault="0069464A" w:rsidP="0069464A">
            <w:pPr>
              <w:tabs>
                <w:tab w:val="left" w:pos="1245"/>
              </w:tabs>
              <w:rPr>
                <w:rFonts w:ascii="Arial" w:hAnsi="Arial" w:cs="Arial"/>
                <w:sz w:val="14"/>
                <w:szCs w:val="14"/>
              </w:rPr>
            </w:pPr>
            <w:r w:rsidRPr="00C1331C">
              <w:rPr>
                <w:rFonts w:ascii="Arial" w:hAnsi="Arial" w:cs="Arial"/>
                <w:sz w:val="22"/>
                <w:szCs w:val="22"/>
              </w:rPr>
              <w:tab/>
            </w:r>
          </w:p>
          <w:p w14:paraId="0E280281" w14:textId="0EC68569" w:rsidR="00BA624B" w:rsidRDefault="00AA0F2E" w:rsidP="000470EC">
            <w:pPr>
              <w:rPr>
                <w:rFonts w:ascii="Arial" w:hAnsi="Arial" w:cs="Arial"/>
                <w:sz w:val="22"/>
                <w:szCs w:val="22"/>
              </w:rPr>
            </w:pPr>
            <w:r w:rsidRPr="00C1331C">
              <w:rPr>
                <w:rFonts w:ascii="Arial" w:hAnsi="Arial" w:cs="Arial"/>
                <w:b/>
                <w:sz w:val="22"/>
                <w:szCs w:val="22"/>
              </w:rPr>
              <w:t>Contrato No</w:t>
            </w:r>
            <w:r w:rsidR="00081363" w:rsidRPr="00C1331C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EB6203" w:rsidRPr="00584D3F">
              <w:rPr>
                <w:rFonts w:ascii="Arial" w:hAnsi="Arial" w:cs="Arial"/>
                <w:b/>
                <w:sz w:val="22"/>
                <w:szCs w:val="22"/>
              </w:rPr>
              <w:t xml:space="preserve"> 1.</w:t>
            </w:r>
            <w:r w:rsidR="00EB6203">
              <w:rPr>
                <w:rFonts w:ascii="Arial" w:hAnsi="Arial" w:cs="Arial"/>
                <w:b/>
                <w:sz w:val="22"/>
                <w:szCs w:val="22"/>
              </w:rPr>
              <w:t>410.19.13-5016</w:t>
            </w:r>
            <w:r w:rsidR="007B4FCC" w:rsidRPr="00C1331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1331C"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="008D2748">
              <w:rPr>
                <w:rFonts w:ascii="Arial" w:hAnsi="Arial" w:cs="Arial"/>
                <w:sz w:val="22"/>
                <w:szCs w:val="22"/>
              </w:rPr>
              <w:t>17</w:t>
            </w:r>
            <w:r w:rsidR="00C1331C" w:rsidRPr="00BE5B36">
              <w:rPr>
                <w:rFonts w:ascii="Arial" w:hAnsi="Arial" w:cs="Arial"/>
                <w:sz w:val="22"/>
                <w:szCs w:val="22"/>
              </w:rPr>
              <w:t>/0</w:t>
            </w:r>
            <w:r w:rsidR="001E680D" w:rsidRPr="00BE5B36">
              <w:rPr>
                <w:rFonts w:ascii="Arial" w:hAnsi="Arial" w:cs="Arial"/>
                <w:sz w:val="22"/>
                <w:szCs w:val="22"/>
              </w:rPr>
              <w:t>1</w:t>
            </w:r>
            <w:r w:rsidR="00C1331C" w:rsidRPr="00BE5B36">
              <w:rPr>
                <w:rFonts w:ascii="Arial" w:hAnsi="Arial" w:cs="Arial"/>
                <w:sz w:val="22"/>
                <w:szCs w:val="22"/>
              </w:rPr>
              <w:t>/</w:t>
            </w:r>
            <w:r w:rsidR="00374D7B" w:rsidRPr="00BE5B36">
              <w:rPr>
                <w:rFonts w:ascii="Arial" w:hAnsi="Arial" w:cs="Arial"/>
                <w:sz w:val="22"/>
                <w:szCs w:val="22"/>
              </w:rPr>
              <w:t>202</w:t>
            </w:r>
            <w:r w:rsidR="001E680D" w:rsidRPr="00BE5B36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70F8C9C2" w14:textId="6124BB91" w:rsidR="00A90A3D" w:rsidRDefault="00A90A3D" w:rsidP="000470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Contrato otro si: </w:t>
            </w:r>
            <w:r w:rsidRPr="00584D3F">
              <w:rPr>
                <w:rFonts w:ascii="Arial" w:hAnsi="Arial" w:cs="Arial"/>
                <w:b/>
                <w:sz w:val="22"/>
                <w:szCs w:val="22"/>
              </w:rPr>
              <w:t>1.</w:t>
            </w:r>
            <w:r>
              <w:rPr>
                <w:rFonts w:ascii="Arial" w:hAnsi="Arial" w:cs="Arial"/>
                <w:b/>
                <w:sz w:val="22"/>
                <w:szCs w:val="22"/>
              </w:rPr>
              <w:t>410.19.13-5016-1</w:t>
            </w:r>
            <w:r w:rsidRPr="00C1331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1331C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FD7E05">
              <w:rPr>
                <w:rFonts w:ascii="Arial" w:hAnsi="Arial" w:cs="Arial"/>
                <w:sz w:val="22"/>
                <w:szCs w:val="22"/>
              </w:rPr>
              <w:t>0</w:t>
            </w:r>
            <w:r w:rsidRPr="00BE5B36">
              <w:rPr>
                <w:rFonts w:ascii="Arial" w:hAnsi="Arial" w:cs="Arial"/>
                <w:sz w:val="22"/>
                <w:szCs w:val="22"/>
              </w:rPr>
              <w:t>/0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BE5B36">
              <w:rPr>
                <w:rFonts w:ascii="Arial" w:hAnsi="Arial" w:cs="Arial"/>
                <w:sz w:val="22"/>
                <w:szCs w:val="22"/>
              </w:rPr>
              <w:t>/2026</w:t>
            </w:r>
          </w:p>
          <w:p w14:paraId="4762E569" w14:textId="77777777" w:rsidR="00A72559" w:rsidRPr="00061932" w:rsidRDefault="00A72559" w:rsidP="00480EF3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2696FE10" w14:textId="7A2B0D3F" w:rsidR="00D366D5" w:rsidRDefault="00BE5B36" w:rsidP="00E60B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Anexa </w:t>
            </w:r>
            <w:r w:rsidR="00C8549F">
              <w:rPr>
                <w:rFonts w:ascii="Arial" w:eastAsia="Arial" w:hAnsi="Arial" w:cs="Arial"/>
                <w:sz w:val="22"/>
                <w:szCs w:val="22"/>
              </w:rPr>
              <w:t xml:space="preserve">planilla </w:t>
            </w:r>
            <w:r w:rsidR="00544ECD">
              <w:rPr>
                <w:rFonts w:ascii="Arial" w:eastAsia="Arial" w:hAnsi="Arial" w:cs="Arial"/>
                <w:sz w:val="22"/>
                <w:szCs w:val="22"/>
              </w:rPr>
              <w:t>número</w:t>
            </w:r>
            <w:r w:rsidR="004D7F33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732BDF">
              <w:rPr>
                <w:rFonts w:ascii="Arial" w:eastAsia="Arial" w:hAnsi="Arial" w:cs="Arial"/>
                <w:sz w:val="22"/>
                <w:szCs w:val="22"/>
              </w:rPr>
              <w:t>1</w:t>
            </w:r>
            <w:r w:rsidR="004D7F33">
              <w:rPr>
                <w:rFonts w:ascii="Arial" w:eastAsia="Arial" w:hAnsi="Arial" w:cs="Arial"/>
                <w:sz w:val="22"/>
                <w:szCs w:val="22"/>
              </w:rPr>
              <w:t>081974008</w:t>
            </w:r>
            <w:r w:rsidR="00301A07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2D346B">
              <w:rPr>
                <w:rFonts w:ascii="Arial" w:eastAsia="Arial" w:hAnsi="Arial" w:cs="Arial"/>
                <w:sz w:val="22"/>
                <w:szCs w:val="22"/>
              </w:rPr>
              <w:t>y referencia de pago C</w:t>
            </w:r>
            <w:r w:rsidR="00444E0A">
              <w:rPr>
                <w:rFonts w:ascii="Arial" w:eastAsia="Arial" w:hAnsi="Arial" w:cs="Arial"/>
                <w:sz w:val="22"/>
                <w:szCs w:val="22"/>
              </w:rPr>
              <w:t>US</w:t>
            </w:r>
            <w:r w:rsidR="00313E5A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313E5A" w:rsidRPr="00313E5A">
              <w:rPr>
                <w:rFonts w:ascii="Arial" w:hAnsi="Arial" w:cs="Arial"/>
                <w:color w:val="1F1F1F"/>
                <w:shd w:val="clear" w:color="auto" w:fill="FFFFFF"/>
              </w:rPr>
              <w:t>373701879</w:t>
            </w:r>
            <w:r w:rsidR="00590832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D937D5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B82840">
              <w:rPr>
                <w:rFonts w:ascii="Arial" w:eastAsia="Arial" w:hAnsi="Arial" w:cs="Arial"/>
                <w:sz w:val="22"/>
                <w:szCs w:val="22"/>
              </w:rPr>
              <w:t xml:space="preserve"> mes de </w:t>
            </w:r>
            <w:r w:rsidR="004451A7">
              <w:rPr>
                <w:rFonts w:ascii="Arial" w:eastAsia="Arial" w:hAnsi="Arial" w:cs="Arial"/>
                <w:sz w:val="22"/>
                <w:szCs w:val="22"/>
              </w:rPr>
              <w:t>mayo</w:t>
            </w:r>
            <w:r w:rsidR="00B82840">
              <w:rPr>
                <w:rFonts w:ascii="Arial" w:eastAsia="Arial" w:hAnsi="Arial" w:cs="Arial"/>
                <w:sz w:val="22"/>
                <w:szCs w:val="22"/>
              </w:rPr>
              <w:t xml:space="preserve"> operador </w:t>
            </w:r>
            <w:r w:rsidR="004D7F33">
              <w:rPr>
                <w:rFonts w:ascii="Arial" w:eastAsia="Arial" w:hAnsi="Arial" w:cs="Arial"/>
                <w:sz w:val="22"/>
                <w:szCs w:val="22"/>
              </w:rPr>
              <w:t>simple EPS</w:t>
            </w:r>
            <w:r w:rsidR="006C3D32">
              <w:rPr>
                <w:rFonts w:ascii="Arial" w:eastAsia="Arial" w:hAnsi="Arial" w:cs="Arial"/>
                <w:sz w:val="22"/>
                <w:szCs w:val="22"/>
              </w:rPr>
              <w:t xml:space="preserve"> (EMSSANAR), de PENSION (PORVENIR), ARL (POSITIVA).</w:t>
            </w:r>
          </w:p>
          <w:p w14:paraId="71416EFD" w14:textId="2925B4D4" w:rsidR="00AA366F" w:rsidRDefault="00D366D5" w:rsidP="00E60B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178D3B2B" w14:textId="70063E63" w:rsidR="00AA0F2E" w:rsidRPr="00061932" w:rsidRDefault="00AA0F2E" w:rsidP="000470EC">
            <w:pPr>
              <w:rPr>
                <w:rFonts w:ascii="Arial" w:hAnsi="Arial" w:cs="Arial"/>
                <w:sz w:val="10"/>
                <w:szCs w:val="10"/>
              </w:rPr>
            </w:pPr>
          </w:p>
          <w:p w14:paraId="4BA8503A" w14:textId="6DD57870" w:rsidR="007B4FCC" w:rsidRPr="008F3514" w:rsidRDefault="007B4FCC" w:rsidP="007B4FCC">
            <w:pPr>
              <w:rPr>
                <w:rFonts w:ascii="Arial" w:hAnsi="Arial" w:cs="Arial"/>
                <w:sz w:val="22"/>
                <w:szCs w:val="22"/>
              </w:rPr>
            </w:pPr>
            <w:r w:rsidRPr="008F3514">
              <w:rPr>
                <w:rFonts w:ascii="Arial" w:hAnsi="Arial" w:cs="Arial"/>
                <w:b/>
                <w:sz w:val="22"/>
                <w:szCs w:val="22"/>
              </w:rPr>
              <w:t>Favor consignar en Cuenta Ahorros No</w:t>
            </w:r>
            <w:r w:rsidRPr="008F351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9A4DAA">
              <w:rPr>
                <w:rFonts w:ascii="Arial" w:hAnsi="Arial" w:cs="Arial"/>
                <w:sz w:val="22"/>
                <w:szCs w:val="22"/>
              </w:rPr>
              <w:t>488433301899</w:t>
            </w:r>
            <w:r w:rsidR="00374D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3514">
              <w:rPr>
                <w:rFonts w:ascii="Arial" w:hAnsi="Arial" w:cs="Arial"/>
                <w:b/>
                <w:sz w:val="22"/>
                <w:szCs w:val="22"/>
              </w:rPr>
              <w:t>del Banco</w:t>
            </w:r>
            <w:r w:rsidRPr="008F351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A4DAA">
              <w:rPr>
                <w:rFonts w:ascii="Arial" w:hAnsi="Arial" w:cs="Arial"/>
                <w:sz w:val="22"/>
                <w:szCs w:val="22"/>
              </w:rPr>
              <w:t>DAVIVIENDA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023A3C2" w14:textId="77777777" w:rsidR="00AA0F2E" w:rsidRPr="00636B10" w:rsidRDefault="00AA0F2E" w:rsidP="000470EC">
            <w:pPr>
              <w:rPr>
                <w:rFonts w:ascii="Arial" w:hAnsi="Arial" w:cs="Arial"/>
                <w:sz w:val="10"/>
                <w:szCs w:val="10"/>
              </w:rPr>
            </w:pPr>
          </w:p>
          <w:p w14:paraId="124E19BA" w14:textId="45173505" w:rsidR="000A39DB" w:rsidRPr="008F3514" w:rsidRDefault="00E42AA8" w:rsidP="000470EC">
            <w:pPr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8F3514">
              <w:rPr>
                <w:rFonts w:ascii="Arial" w:hAnsi="Arial" w:cs="Arial"/>
                <w:b/>
                <w:sz w:val="22"/>
                <w:szCs w:val="22"/>
              </w:rPr>
              <w:t>Valor $:</w:t>
            </w:r>
            <w:r w:rsidR="008901E4" w:rsidRPr="008F351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22287">
              <w:rPr>
                <w:rFonts w:ascii="Arial" w:hAnsi="Arial" w:cs="Arial"/>
                <w:b/>
                <w:sz w:val="22"/>
                <w:szCs w:val="22"/>
              </w:rPr>
              <w:t>2.500.000</w:t>
            </w:r>
          </w:p>
          <w:p w14:paraId="593DBCA6" w14:textId="77777777" w:rsidR="00A72559" w:rsidRPr="00636B10" w:rsidRDefault="00A72559" w:rsidP="000470EC">
            <w:pPr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</w:tc>
      </w:tr>
      <w:tr w:rsidR="00E42AA8" w:rsidRPr="00825EDE" w14:paraId="5C890B98" w14:textId="77777777" w:rsidTr="00081363">
        <w:trPr>
          <w:jc w:val="center"/>
        </w:trPr>
        <w:tc>
          <w:tcPr>
            <w:tcW w:w="9634" w:type="dxa"/>
            <w:tcBorders>
              <w:top w:val="single" w:sz="4" w:space="0" w:color="auto"/>
            </w:tcBorders>
          </w:tcPr>
          <w:p w14:paraId="7EE61A39" w14:textId="52CEB390" w:rsidR="00E42AA8" w:rsidRPr="00E42AA8" w:rsidRDefault="00E42AA8" w:rsidP="000470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 xml:space="preserve">Son:  </w:t>
            </w:r>
            <w:r w:rsidR="00D22287">
              <w:rPr>
                <w:rFonts w:ascii="Arial" w:hAnsi="Arial" w:cs="Arial"/>
                <w:b/>
                <w:sz w:val="22"/>
                <w:szCs w:val="22"/>
              </w:rPr>
              <w:t>DOS MILLONES QUINIENTOS MIL PESO</w:t>
            </w:r>
            <w:r w:rsidR="00D22287" w:rsidRPr="00D22287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04721C" w:rsidRPr="00D2228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F3514" w:rsidRPr="00D22287">
              <w:rPr>
                <w:rFonts w:ascii="Arial" w:hAnsi="Arial" w:cs="Arial"/>
                <w:b/>
                <w:sz w:val="22"/>
                <w:szCs w:val="22"/>
              </w:rPr>
              <w:t>M/CTE</w:t>
            </w:r>
            <w:r w:rsidR="0004721C" w:rsidRPr="00D22287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E42AA8" w:rsidRPr="00825EDE" w14:paraId="4BC70842" w14:textId="77777777" w:rsidTr="00081363">
        <w:trPr>
          <w:trHeight w:val="945"/>
          <w:jc w:val="center"/>
        </w:trPr>
        <w:tc>
          <w:tcPr>
            <w:tcW w:w="9634" w:type="dxa"/>
            <w:tcBorders>
              <w:top w:val="single" w:sz="4" w:space="0" w:color="auto"/>
            </w:tcBorders>
          </w:tcPr>
          <w:p w14:paraId="108EAF0C" w14:textId="77777777" w:rsidR="00855980" w:rsidRDefault="00E42AA8" w:rsidP="000470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 xml:space="preserve">          </w:t>
            </w:r>
          </w:p>
          <w:p w14:paraId="4CDE1741" w14:textId="77777777" w:rsidR="007049D4" w:rsidRPr="007B4FCC" w:rsidRDefault="007049D4" w:rsidP="000470EC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  <w:p w14:paraId="34898FAB" w14:textId="77777777" w:rsidR="00886909" w:rsidRDefault="00886909" w:rsidP="000470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747609" w14:textId="77777777" w:rsidR="007B4FCC" w:rsidRPr="007B4FCC" w:rsidRDefault="007B4FCC" w:rsidP="000470EC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  <w:p w14:paraId="263345BF" w14:textId="77777777" w:rsidR="00E42AA8" w:rsidRPr="00E42AA8" w:rsidRDefault="00E42AA8" w:rsidP="000470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 xml:space="preserve">                  </w:t>
            </w:r>
            <w:r w:rsidR="00C44022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</w:t>
            </w:r>
            <w:r w:rsidR="005B17DA">
              <w:rPr>
                <w:rFonts w:ascii="Arial" w:hAnsi="Arial" w:cs="Arial"/>
                <w:b/>
                <w:sz w:val="22"/>
                <w:szCs w:val="22"/>
              </w:rPr>
              <w:t xml:space="preserve">  ____________</w:t>
            </w:r>
            <w:r w:rsidRPr="00E42AA8">
              <w:rPr>
                <w:rFonts w:ascii="Arial" w:hAnsi="Arial" w:cs="Arial"/>
                <w:b/>
                <w:sz w:val="22"/>
                <w:szCs w:val="22"/>
              </w:rPr>
              <w:t>_______________</w:t>
            </w:r>
          </w:p>
          <w:p w14:paraId="18076C2F" w14:textId="657025A9" w:rsidR="00E42AA8" w:rsidRPr="00A72559" w:rsidRDefault="00E42AA8" w:rsidP="000470E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42AA8">
              <w:rPr>
                <w:rFonts w:ascii="Arial" w:hAnsi="Arial" w:cs="Arial"/>
                <w:b/>
                <w:sz w:val="22"/>
                <w:szCs w:val="22"/>
              </w:rPr>
              <w:t xml:space="preserve">                 </w:t>
            </w:r>
            <w:r w:rsidR="00AA0F2E"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Pr="00E42AA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44022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</w:t>
            </w:r>
            <w:r w:rsidRPr="00D22287">
              <w:rPr>
                <w:rFonts w:ascii="Arial" w:hAnsi="Arial" w:cs="Arial"/>
                <w:b/>
                <w:sz w:val="22"/>
                <w:szCs w:val="22"/>
                <w:shd w:val="clear" w:color="auto" w:fill="FFFF00"/>
              </w:rPr>
              <w:t>Firma y c</w:t>
            </w:r>
            <w:r w:rsidR="00713D4B" w:rsidRPr="00D22287">
              <w:rPr>
                <w:rFonts w:ascii="Arial" w:hAnsi="Arial" w:cs="Arial"/>
                <w:b/>
                <w:sz w:val="22"/>
                <w:szCs w:val="22"/>
                <w:shd w:val="clear" w:color="auto" w:fill="FFFF00"/>
              </w:rPr>
              <w:t>é</w:t>
            </w:r>
            <w:r w:rsidRPr="00D22287">
              <w:rPr>
                <w:rFonts w:ascii="Arial" w:hAnsi="Arial" w:cs="Arial"/>
                <w:b/>
                <w:sz w:val="22"/>
                <w:szCs w:val="22"/>
                <w:shd w:val="clear" w:color="auto" w:fill="FFFF00"/>
              </w:rPr>
              <w:t>dula del Beneficiario</w:t>
            </w:r>
            <w:r w:rsidRPr="0004721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6FCDF899" w14:textId="77777777" w:rsidR="00AA0F2E" w:rsidRPr="00081363" w:rsidRDefault="00AA0F2E" w:rsidP="000470EC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</w:tc>
      </w:tr>
    </w:tbl>
    <w:p w14:paraId="39682315" w14:textId="77777777" w:rsidR="00855980" w:rsidRPr="00636B10" w:rsidRDefault="00855980" w:rsidP="00636B10">
      <w:pPr>
        <w:jc w:val="both"/>
        <w:rPr>
          <w:rFonts w:ascii="Arial" w:eastAsia="Calibri" w:hAnsi="Arial" w:cs="Arial"/>
          <w:b/>
          <w:sz w:val="6"/>
          <w:szCs w:val="6"/>
        </w:rPr>
      </w:pPr>
    </w:p>
    <w:sectPr w:rsidR="00855980" w:rsidRPr="00636B10" w:rsidSect="00A773E8">
      <w:headerReference w:type="default" r:id="rId8"/>
      <w:footerReference w:type="default" r:id="rId9"/>
      <w:pgSz w:w="12242" w:h="15842" w:code="1"/>
      <w:pgMar w:top="391" w:right="1701" w:bottom="1559" w:left="1701" w:header="425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5FA7C" w14:textId="77777777" w:rsidR="00E30366" w:rsidRDefault="00E30366">
      <w:r>
        <w:separator/>
      </w:r>
    </w:p>
  </w:endnote>
  <w:endnote w:type="continuationSeparator" w:id="0">
    <w:p w14:paraId="166F1E79" w14:textId="77777777" w:rsidR="00E30366" w:rsidRDefault="00E30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77F9B" w14:textId="77777777" w:rsidR="006276EC" w:rsidRDefault="006276EC" w:rsidP="006276EC">
    <w:pPr>
      <w:pStyle w:val="Piedepgina"/>
      <w:jc w:val="center"/>
      <w:rPr>
        <w:rFonts w:ascii="Arial" w:hAnsi="Arial" w:cs="Arial"/>
        <w:iCs/>
        <w:sz w:val="16"/>
        <w:szCs w:val="16"/>
        <w:lang w:val="es-MX"/>
      </w:rPr>
    </w:pPr>
  </w:p>
  <w:p w14:paraId="74473B91" w14:textId="77777777" w:rsidR="006276EC" w:rsidRDefault="006276EC" w:rsidP="006276EC">
    <w:pPr>
      <w:pStyle w:val="Piedepgina"/>
      <w:jc w:val="center"/>
      <w:rPr>
        <w:rFonts w:ascii="Arial" w:hAnsi="Arial" w:cs="Arial"/>
        <w:iCs/>
        <w:sz w:val="16"/>
        <w:szCs w:val="16"/>
        <w:lang w:val="es-MX"/>
      </w:rPr>
    </w:pPr>
  </w:p>
  <w:p w14:paraId="6BC516D8" w14:textId="77777777" w:rsidR="006276EC" w:rsidRPr="001E6B85" w:rsidRDefault="006276EC" w:rsidP="007246E5">
    <w:pPr>
      <w:pStyle w:val="Piedepgina"/>
      <w:tabs>
        <w:tab w:val="clear" w:pos="8504"/>
        <w:tab w:val="right" w:pos="7581"/>
      </w:tabs>
      <w:ind w:left="-540" w:right="5"/>
      <w:jc w:val="center"/>
      <w:rPr>
        <w:rFonts w:ascii="Arial" w:hAnsi="Arial" w:cs="Arial"/>
        <w:bCs/>
        <w:sz w:val="16"/>
        <w:szCs w:val="16"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1DCD5" w14:textId="77777777" w:rsidR="00E30366" w:rsidRDefault="00E30366">
      <w:r>
        <w:separator/>
      </w:r>
    </w:p>
  </w:footnote>
  <w:footnote w:type="continuationSeparator" w:id="0">
    <w:p w14:paraId="54E164D7" w14:textId="77777777" w:rsidR="00E30366" w:rsidRDefault="00E30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98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11"/>
      <w:gridCol w:w="4394"/>
      <w:gridCol w:w="2693"/>
    </w:tblGrid>
    <w:tr w:rsidR="00DF4B82" w14:paraId="1925D2EE" w14:textId="77777777" w:rsidTr="00E42AA8">
      <w:trPr>
        <w:cantSplit/>
        <w:trHeight w:val="515"/>
      </w:trPr>
      <w:tc>
        <w:tcPr>
          <w:tcW w:w="2411" w:type="dxa"/>
          <w:vMerge w:val="restart"/>
          <w:vAlign w:val="center"/>
        </w:tcPr>
        <w:p w14:paraId="69E37A1C" w14:textId="488A3557" w:rsidR="00DF4B82" w:rsidRPr="00DF4B82" w:rsidRDefault="00DF4B82" w:rsidP="001F2AFE">
          <w:pPr>
            <w:pStyle w:val="Encabezado"/>
            <w:jc w:val="center"/>
            <w:rPr>
              <w:rFonts w:ascii="Arial" w:hAnsi="Arial" w:cs="Arial"/>
              <w:noProof/>
              <w:sz w:val="20"/>
              <w:szCs w:val="20"/>
              <w:lang w:val="es-ES_tradnl" w:eastAsia="es-ES_tradnl"/>
            </w:rPr>
          </w:pPr>
          <w:r w:rsidRPr="00DF4B82">
            <w:rPr>
              <w:rFonts w:ascii="Arial" w:hAnsi="Arial" w:cs="Arial"/>
              <w:noProof/>
              <w:sz w:val="20"/>
              <w:szCs w:val="20"/>
              <w:lang w:val="es-ES_tradnl" w:eastAsia="es-ES_tradnl"/>
            </w:rPr>
            <w:t>Departamento</w:t>
          </w:r>
        </w:p>
        <w:p w14:paraId="56D06BFC" w14:textId="77777777" w:rsidR="00DF4B82" w:rsidRPr="00DF4B82" w:rsidRDefault="00DF4B82" w:rsidP="001F2AFE">
          <w:pPr>
            <w:pStyle w:val="Encabezado"/>
            <w:jc w:val="center"/>
            <w:rPr>
              <w:rFonts w:ascii="Arial" w:hAnsi="Arial" w:cs="Arial"/>
              <w:noProof/>
              <w:sz w:val="20"/>
              <w:szCs w:val="20"/>
              <w:lang w:val="es-ES_tradnl" w:eastAsia="es-ES_tradnl"/>
            </w:rPr>
          </w:pPr>
          <w:r w:rsidRPr="00DF4B82">
            <w:rPr>
              <w:rFonts w:ascii="Arial" w:hAnsi="Arial" w:cs="Arial"/>
              <w:noProof/>
              <w:sz w:val="20"/>
              <w:szCs w:val="20"/>
              <w:lang w:val="es-ES_tradnl" w:eastAsia="es-ES_tradnl"/>
            </w:rPr>
            <w:t>del Valle del Cauca</w:t>
          </w:r>
        </w:p>
        <w:p w14:paraId="14CB829C" w14:textId="77777777" w:rsidR="00DF4B82" w:rsidRDefault="00000000" w:rsidP="001F2AFE">
          <w:pPr>
            <w:pStyle w:val="Encabezado"/>
            <w:jc w:val="center"/>
            <w:rPr>
              <w:noProof/>
              <w:lang w:val="es-ES_tradnl" w:eastAsia="es-ES_tradnl"/>
            </w:rPr>
          </w:pPr>
          <w:r>
            <w:rPr>
              <w:rFonts w:ascii="Arial" w:hAnsi="Arial" w:cs="Arial"/>
              <w:noProof/>
              <w:lang w:val="es-ES_tradnl" w:eastAsia="es-ES_tradnl"/>
            </w:rPr>
            <w:object w:dxaOrig="1440" w:dyaOrig="1440" w14:anchorId="32C38B4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left:0;text-align:left;margin-left:34.1pt;margin-top:7.65pt;width:41.25pt;height:39.85pt;z-index:251657728;visibility:visible;mso-wrap-edited:f" wrapcoords="-415 0 -415 21168 21600 21168 21600 0 -415 0">
                <v:imagedata r:id="rId1" o:title=""/>
              </v:shape>
              <o:OLEObject Type="Embed" ProgID="Word.Picture.8" ShapeID="_x0000_s1027" DrawAspect="Content" ObjectID="_1842492902" r:id="rId2"/>
            </w:object>
          </w:r>
        </w:p>
        <w:p w14:paraId="5E5E48E7" w14:textId="77777777" w:rsidR="00DF4B82" w:rsidRDefault="00DF4B82" w:rsidP="001F2AFE">
          <w:pPr>
            <w:pStyle w:val="Encabezado"/>
            <w:jc w:val="center"/>
            <w:rPr>
              <w:noProof/>
              <w:lang w:val="es-ES_tradnl" w:eastAsia="es-ES_tradnl"/>
            </w:rPr>
          </w:pPr>
        </w:p>
        <w:p w14:paraId="621FA287" w14:textId="77777777" w:rsidR="00DF4B82" w:rsidRDefault="00DF4B82" w:rsidP="001F2AFE">
          <w:pPr>
            <w:pStyle w:val="Encabezado"/>
            <w:jc w:val="center"/>
            <w:rPr>
              <w:noProof/>
              <w:lang w:val="es-ES_tradnl" w:eastAsia="es-ES_tradnl"/>
            </w:rPr>
          </w:pPr>
        </w:p>
        <w:p w14:paraId="72AB025C" w14:textId="77777777" w:rsidR="00431A7D" w:rsidRDefault="00431A7D" w:rsidP="00431A7D">
          <w:pPr>
            <w:pStyle w:val="Encabezado"/>
            <w:rPr>
              <w:noProof/>
              <w:lang w:val="es-ES_tradnl" w:eastAsia="es-ES_tradnl"/>
            </w:rPr>
          </w:pPr>
        </w:p>
        <w:p w14:paraId="25868427" w14:textId="77777777" w:rsidR="00DF4B82" w:rsidRPr="00DF4B82" w:rsidRDefault="00195E5A" w:rsidP="00431A7D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Gobernación</w:t>
          </w:r>
        </w:p>
      </w:tc>
      <w:tc>
        <w:tcPr>
          <w:tcW w:w="4394" w:type="dxa"/>
          <w:vMerge w:val="restart"/>
          <w:vAlign w:val="center"/>
        </w:tcPr>
        <w:p w14:paraId="3488820B" w14:textId="77777777" w:rsidR="00DF4B82" w:rsidRPr="000B35FB" w:rsidRDefault="00421305" w:rsidP="00232803">
          <w:pPr>
            <w:pStyle w:val="Encabezado"/>
            <w:jc w:val="center"/>
            <w:rPr>
              <w:rFonts w:ascii="Arial" w:hAnsi="Arial"/>
              <w:b/>
            </w:rPr>
          </w:pPr>
          <w:r w:rsidRPr="00421305">
            <w:rPr>
              <w:rFonts w:ascii="Arial" w:hAnsi="Arial"/>
              <w:b/>
            </w:rPr>
            <w:t>DOCUMENTO SOPORTE EN ADQUISICIONES EFECTUADAS A NO OBLIGADOS A FACTURAR</w:t>
          </w:r>
        </w:p>
      </w:tc>
      <w:tc>
        <w:tcPr>
          <w:tcW w:w="2693" w:type="dxa"/>
          <w:vAlign w:val="center"/>
        </w:tcPr>
        <w:p w14:paraId="73F1AA79" w14:textId="77777777" w:rsidR="00DF4B82" w:rsidRPr="00DF4B82" w:rsidRDefault="00DF4B82" w:rsidP="009C0BC0">
          <w:pPr>
            <w:pStyle w:val="Encabezado"/>
            <w:rPr>
              <w:rFonts w:ascii="Arial" w:hAnsi="Arial"/>
              <w:sz w:val="20"/>
              <w:szCs w:val="20"/>
            </w:rPr>
          </w:pPr>
          <w:r w:rsidRPr="00DF4B82">
            <w:rPr>
              <w:rFonts w:ascii="Arial" w:hAnsi="Arial"/>
              <w:sz w:val="20"/>
              <w:szCs w:val="20"/>
            </w:rPr>
            <w:t xml:space="preserve">Código: </w:t>
          </w:r>
          <w:r>
            <w:rPr>
              <w:rFonts w:ascii="Arial" w:hAnsi="Arial"/>
              <w:sz w:val="20"/>
              <w:szCs w:val="20"/>
            </w:rPr>
            <w:t>FO-M</w:t>
          </w:r>
          <w:r w:rsidR="00EE290F">
            <w:rPr>
              <w:rFonts w:ascii="Arial" w:hAnsi="Arial"/>
              <w:sz w:val="20"/>
              <w:szCs w:val="20"/>
            </w:rPr>
            <w:t>7</w:t>
          </w:r>
          <w:r>
            <w:rPr>
              <w:rFonts w:ascii="Arial" w:hAnsi="Arial"/>
              <w:sz w:val="20"/>
              <w:szCs w:val="20"/>
            </w:rPr>
            <w:t>-P3-0</w:t>
          </w:r>
          <w:r w:rsidR="00D969C6">
            <w:rPr>
              <w:rFonts w:ascii="Arial" w:hAnsi="Arial"/>
              <w:sz w:val="20"/>
              <w:szCs w:val="20"/>
            </w:rPr>
            <w:t>2</w:t>
          </w:r>
        </w:p>
      </w:tc>
    </w:tr>
    <w:tr w:rsidR="00DF4B82" w14:paraId="677AE481" w14:textId="77777777" w:rsidTr="00E42AA8">
      <w:trPr>
        <w:cantSplit/>
        <w:trHeight w:val="309"/>
      </w:trPr>
      <w:tc>
        <w:tcPr>
          <w:tcW w:w="2411" w:type="dxa"/>
          <w:vMerge/>
          <w:vAlign w:val="center"/>
        </w:tcPr>
        <w:p w14:paraId="5B19A863" w14:textId="77777777" w:rsidR="00DF4B82" w:rsidRDefault="00DF4B82" w:rsidP="001E4D55">
          <w:pPr>
            <w:pStyle w:val="Encabezado"/>
            <w:jc w:val="center"/>
          </w:pPr>
        </w:p>
      </w:tc>
      <w:tc>
        <w:tcPr>
          <w:tcW w:w="4394" w:type="dxa"/>
          <w:vMerge/>
          <w:vAlign w:val="center"/>
        </w:tcPr>
        <w:p w14:paraId="025DB316" w14:textId="77777777" w:rsidR="00DF4B82" w:rsidRDefault="00DF4B82" w:rsidP="001E4D55">
          <w:pPr>
            <w:pStyle w:val="Encabezado"/>
            <w:jc w:val="center"/>
          </w:pPr>
        </w:p>
      </w:tc>
      <w:tc>
        <w:tcPr>
          <w:tcW w:w="2693" w:type="dxa"/>
          <w:vAlign w:val="center"/>
        </w:tcPr>
        <w:p w14:paraId="5FAC13A7" w14:textId="77777777" w:rsidR="00232EB3" w:rsidRPr="00DF4B82" w:rsidRDefault="00DF4B82" w:rsidP="00EE290F">
          <w:pPr>
            <w:pStyle w:val="Encabezado"/>
            <w:rPr>
              <w:rFonts w:ascii="Arial" w:hAnsi="Arial"/>
              <w:sz w:val="20"/>
              <w:szCs w:val="20"/>
            </w:rPr>
          </w:pPr>
          <w:r w:rsidRPr="00DF4B82">
            <w:rPr>
              <w:rFonts w:ascii="Arial" w:hAnsi="Arial"/>
              <w:sz w:val="20"/>
              <w:szCs w:val="20"/>
            </w:rPr>
            <w:t>Versión:</w:t>
          </w:r>
          <w:r w:rsidR="00475F9F">
            <w:rPr>
              <w:rFonts w:ascii="Arial" w:hAnsi="Arial"/>
              <w:sz w:val="20"/>
              <w:szCs w:val="20"/>
            </w:rPr>
            <w:t xml:space="preserve"> </w:t>
          </w:r>
          <w:r w:rsidR="00A34F0B">
            <w:rPr>
              <w:rFonts w:ascii="Arial" w:hAnsi="Arial"/>
              <w:sz w:val="20"/>
              <w:szCs w:val="20"/>
            </w:rPr>
            <w:t>0</w:t>
          </w:r>
          <w:r w:rsidR="00232EB3">
            <w:rPr>
              <w:rFonts w:ascii="Arial" w:hAnsi="Arial"/>
              <w:sz w:val="20"/>
              <w:szCs w:val="20"/>
            </w:rPr>
            <w:t>4</w:t>
          </w:r>
        </w:p>
      </w:tc>
    </w:tr>
    <w:tr w:rsidR="00DF4B82" w14:paraId="5CC31FC0" w14:textId="77777777" w:rsidTr="00E42AA8">
      <w:trPr>
        <w:cantSplit/>
        <w:trHeight w:val="426"/>
      </w:trPr>
      <w:tc>
        <w:tcPr>
          <w:tcW w:w="2411" w:type="dxa"/>
          <w:vMerge/>
          <w:vAlign w:val="center"/>
        </w:tcPr>
        <w:p w14:paraId="709D1CDA" w14:textId="77777777" w:rsidR="00DF4B82" w:rsidRDefault="00DF4B82" w:rsidP="001E4D55">
          <w:pPr>
            <w:pStyle w:val="Encabezado"/>
            <w:jc w:val="center"/>
          </w:pPr>
        </w:p>
      </w:tc>
      <w:tc>
        <w:tcPr>
          <w:tcW w:w="4394" w:type="dxa"/>
          <w:vMerge/>
          <w:vAlign w:val="center"/>
        </w:tcPr>
        <w:p w14:paraId="5668B7ED" w14:textId="77777777" w:rsidR="00DF4B82" w:rsidRDefault="00DF4B82" w:rsidP="001E4D55">
          <w:pPr>
            <w:pStyle w:val="Encabezado"/>
            <w:jc w:val="center"/>
          </w:pPr>
        </w:p>
      </w:tc>
      <w:tc>
        <w:tcPr>
          <w:tcW w:w="2693" w:type="dxa"/>
        </w:tcPr>
        <w:p w14:paraId="0A64EC1F" w14:textId="77777777" w:rsidR="00DF4B82" w:rsidRPr="00DF4B82" w:rsidRDefault="00DF4B82" w:rsidP="00731848">
          <w:pPr>
            <w:pStyle w:val="Encabezado"/>
            <w:rPr>
              <w:rFonts w:ascii="Arial" w:hAnsi="Arial"/>
              <w:sz w:val="20"/>
              <w:szCs w:val="20"/>
            </w:rPr>
          </w:pPr>
          <w:r w:rsidRPr="00DF4B82">
            <w:rPr>
              <w:rFonts w:ascii="Arial" w:hAnsi="Arial"/>
              <w:sz w:val="20"/>
              <w:szCs w:val="20"/>
            </w:rPr>
            <w:t xml:space="preserve">Fecha de aprobación: </w:t>
          </w:r>
          <w:r w:rsidR="000001AC">
            <w:rPr>
              <w:rFonts w:ascii="Arial" w:hAnsi="Arial"/>
              <w:sz w:val="20"/>
              <w:szCs w:val="20"/>
            </w:rPr>
            <w:t>06/08</w:t>
          </w:r>
          <w:r w:rsidR="00BE3D55">
            <w:rPr>
              <w:rFonts w:ascii="Arial" w:hAnsi="Arial"/>
              <w:sz w:val="20"/>
              <w:szCs w:val="20"/>
            </w:rPr>
            <w:t>/</w:t>
          </w:r>
          <w:r w:rsidR="000001AC">
            <w:rPr>
              <w:rFonts w:ascii="Arial" w:hAnsi="Arial"/>
              <w:sz w:val="20"/>
              <w:szCs w:val="20"/>
            </w:rPr>
            <w:t>2020</w:t>
          </w:r>
        </w:p>
      </w:tc>
    </w:tr>
    <w:tr w:rsidR="00DF4B82" w14:paraId="556BF33D" w14:textId="77777777" w:rsidTr="00E42AA8">
      <w:trPr>
        <w:cantSplit/>
        <w:trHeight w:val="548"/>
      </w:trPr>
      <w:tc>
        <w:tcPr>
          <w:tcW w:w="2411" w:type="dxa"/>
          <w:vMerge/>
          <w:vAlign w:val="center"/>
        </w:tcPr>
        <w:p w14:paraId="44A5F552" w14:textId="77777777" w:rsidR="00DF4B82" w:rsidRDefault="00DF4B82" w:rsidP="001E4D55">
          <w:pPr>
            <w:pStyle w:val="Encabezado"/>
            <w:jc w:val="center"/>
          </w:pPr>
        </w:p>
      </w:tc>
      <w:tc>
        <w:tcPr>
          <w:tcW w:w="4394" w:type="dxa"/>
          <w:vMerge/>
          <w:vAlign w:val="center"/>
        </w:tcPr>
        <w:p w14:paraId="2DC12C33" w14:textId="77777777" w:rsidR="00DF4B82" w:rsidRDefault="00DF4B82" w:rsidP="001E4D55">
          <w:pPr>
            <w:pStyle w:val="Encabezado"/>
            <w:jc w:val="center"/>
          </w:pPr>
        </w:p>
      </w:tc>
      <w:tc>
        <w:tcPr>
          <w:tcW w:w="2693" w:type="dxa"/>
          <w:vAlign w:val="center"/>
        </w:tcPr>
        <w:p w14:paraId="66C95919" w14:textId="77777777" w:rsidR="00DF4B82" w:rsidRPr="00DF4B82" w:rsidRDefault="00DF4B82" w:rsidP="001E4D55">
          <w:pPr>
            <w:rPr>
              <w:sz w:val="20"/>
              <w:szCs w:val="20"/>
            </w:rPr>
          </w:pPr>
          <w:r w:rsidRPr="00DF4B82">
            <w:rPr>
              <w:rFonts w:ascii="Arial" w:hAnsi="Arial" w:cs="Arial"/>
              <w:sz w:val="20"/>
              <w:szCs w:val="20"/>
            </w:rPr>
            <w:t xml:space="preserve">Página: </w:t>
          </w:r>
          <w:r w:rsidR="00FF104C" w:rsidRPr="00DF4B82">
            <w:rPr>
              <w:rFonts w:ascii="Arial" w:hAnsi="Arial" w:cs="Arial"/>
              <w:sz w:val="20"/>
              <w:szCs w:val="20"/>
            </w:rPr>
            <w:fldChar w:fldCharType="begin"/>
          </w:r>
          <w:r w:rsidRPr="00DF4B82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="00FF104C" w:rsidRPr="00DF4B82">
            <w:rPr>
              <w:rFonts w:ascii="Arial" w:hAnsi="Arial" w:cs="Arial"/>
              <w:sz w:val="20"/>
              <w:szCs w:val="20"/>
            </w:rPr>
            <w:fldChar w:fldCharType="separate"/>
          </w:r>
          <w:r w:rsidR="00475F9F">
            <w:rPr>
              <w:rFonts w:ascii="Arial" w:hAnsi="Arial" w:cs="Arial"/>
              <w:noProof/>
              <w:sz w:val="20"/>
              <w:szCs w:val="20"/>
            </w:rPr>
            <w:t>1</w:t>
          </w:r>
          <w:r w:rsidR="00FF104C" w:rsidRPr="00DF4B82">
            <w:rPr>
              <w:rFonts w:ascii="Arial" w:hAnsi="Arial" w:cs="Arial"/>
              <w:sz w:val="20"/>
              <w:szCs w:val="20"/>
            </w:rPr>
            <w:fldChar w:fldCharType="end"/>
          </w:r>
          <w:r w:rsidRPr="00DF4B82">
            <w:rPr>
              <w:rFonts w:ascii="Arial" w:hAnsi="Arial" w:cs="Arial"/>
              <w:sz w:val="20"/>
              <w:szCs w:val="20"/>
            </w:rPr>
            <w:t xml:space="preserve"> de </w:t>
          </w:r>
          <w:r w:rsidR="00FF104C" w:rsidRPr="00DF4B82">
            <w:rPr>
              <w:rFonts w:ascii="Arial" w:hAnsi="Arial" w:cs="Arial"/>
              <w:sz w:val="20"/>
              <w:szCs w:val="20"/>
            </w:rPr>
            <w:fldChar w:fldCharType="begin"/>
          </w:r>
          <w:r w:rsidRPr="00DF4B82">
            <w:rPr>
              <w:rFonts w:ascii="Arial" w:hAnsi="Arial" w:cs="Arial"/>
              <w:sz w:val="20"/>
              <w:szCs w:val="20"/>
            </w:rPr>
            <w:instrText xml:space="preserve"> NUMPAGES  </w:instrText>
          </w:r>
          <w:r w:rsidR="00FF104C" w:rsidRPr="00DF4B82">
            <w:rPr>
              <w:rFonts w:ascii="Arial" w:hAnsi="Arial" w:cs="Arial"/>
              <w:sz w:val="20"/>
              <w:szCs w:val="20"/>
            </w:rPr>
            <w:fldChar w:fldCharType="separate"/>
          </w:r>
          <w:r w:rsidR="00475F9F">
            <w:rPr>
              <w:rFonts w:ascii="Arial" w:hAnsi="Arial" w:cs="Arial"/>
              <w:noProof/>
              <w:sz w:val="20"/>
              <w:szCs w:val="20"/>
            </w:rPr>
            <w:t>1</w:t>
          </w:r>
          <w:r w:rsidR="00FF104C" w:rsidRPr="00DF4B82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295F5F3A" w14:textId="77777777" w:rsidR="002F34EF" w:rsidRPr="003F0744" w:rsidRDefault="002F34EF" w:rsidP="00081363">
    <w:pPr>
      <w:rPr>
        <w:rFonts w:ascii="Arial" w:hAnsi="Arial" w:cs="Arial"/>
        <w:b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C14A2"/>
    <w:multiLevelType w:val="hybridMultilevel"/>
    <w:tmpl w:val="83AE1FF4"/>
    <w:lvl w:ilvl="0" w:tplc="200A724C">
      <w:numFmt w:val="none"/>
      <w:lvlText w:val="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F306FC"/>
    <w:multiLevelType w:val="hybridMultilevel"/>
    <w:tmpl w:val="3F16B27E"/>
    <w:lvl w:ilvl="0" w:tplc="200A724C">
      <w:numFmt w:val="none"/>
      <w:lvlText w:val="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B830EE"/>
    <w:multiLevelType w:val="multilevel"/>
    <w:tmpl w:val="BE728E1A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2376"/>
        </w:tabs>
        <w:ind w:left="2376" w:hanging="576"/>
      </w:pPr>
      <w:rPr>
        <w:sz w:val="24"/>
        <w:szCs w:val="24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4140"/>
        </w:tabs>
        <w:ind w:left="414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6F765DA0"/>
    <w:multiLevelType w:val="hybridMultilevel"/>
    <w:tmpl w:val="0A4C45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3111768">
    <w:abstractNumId w:val="2"/>
  </w:num>
  <w:num w:numId="2" w16cid:durableId="2107574444">
    <w:abstractNumId w:val="3"/>
  </w:num>
  <w:num w:numId="3" w16cid:durableId="2041936290">
    <w:abstractNumId w:val="0"/>
  </w:num>
  <w:num w:numId="4" w16cid:durableId="1252934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5F8"/>
    <w:rsid w:val="000001AC"/>
    <w:rsid w:val="00000718"/>
    <w:rsid w:val="00007204"/>
    <w:rsid w:val="000128CA"/>
    <w:rsid w:val="00014E45"/>
    <w:rsid w:val="00017E4E"/>
    <w:rsid w:val="00020251"/>
    <w:rsid w:val="0002402D"/>
    <w:rsid w:val="00027FE6"/>
    <w:rsid w:val="00030C54"/>
    <w:rsid w:val="000345FF"/>
    <w:rsid w:val="0004721C"/>
    <w:rsid w:val="00050528"/>
    <w:rsid w:val="00051F36"/>
    <w:rsid w:val="00061932"/>
    <w:rsid w:val="00072790"/>
    <w:rsid w:val="00075109"/>
    <w:rsid w:val="00081363"/>
    <w:rsid w:val="000823EE"/>
    <w:rsid w:val="0008544D"/>
    <w:rsid w:val="0009427A"/>
    <w:rsid w:val="000A2B8B"/>
    <w:rsid w:val="000A39DB"/>
    <w:rsid w:val="000A3F81"/>
    <w:rsid w:val="000B0AC4"/>
    <w:rsid w:val="000B35FB"/>
    <w:rsid w:val="000C26C0"/>
    <w:rsid w:val="000D00C7"/>
    <w:rsid w:val="000E4987"/>
    <w:rsid w:val="000F09CC"/>
    <w:rsid w:val="000F0FF3"/>
    <w:rsid w:val="00102F67"/>
    <w:rsid w:val="001077EF"/>
    <w:rsid w:val="00111CC2"/>
    <w:rsid w:val="00112D6C"/>
    <w:rsid w:val="0013505C"/>
    <w:rsid w:val="00143729"/>
    <w:rsid w:val="00145056"/>
    <w:rsid w:val="00153D70"/>
    <w:rsid w:val="001610C3"/>
    <w:rsid w:val="00162798"/>
    <w:rsid w:val="00165B07"/>
    <w:rsid w:val="001840AA"/>
    <w:rsid w:val="0018641F"/>
    <w:rsid w:val="001865A8"/>
    <w:rsid w:val="00194B24"/>
    <w:rsid w:val="00195E5A"/>
    <w:rsid w:val="00196B08"/>
    <w:rsid w:val="001A1577"/>
    <w:rsid w:val="001A552F"/>
    <w:rsid w:val="001A7408"/>
    <w:rsid w:val="001B316E"/>
    <w:rsid w:val="001B3F9D"/>
    <w:rsid w:val="001B6C37"/>
    <w:rsid w:val="001C6368"/>
    <w:rsid w:val="001D5975"/>
    <w:rsid w:val="001D69A4"/>
    <w:rsid w:val="001E4D55"/>
    <w:rsid w:val="001E5A0D"/>
    <w:rsid w:val="001E680D"/>
    <w:rsid w:val="001F291E"/>
    <w:rsid w:val="001F2AFE"/>
    <w:rsid w:val="001F6E7B"/>
    <w:rsid w:val="001F7F08"/>
    <w:rsid w:val="00211E49"/>
    <w:rsid w:val="002125E6"/>
    <w:rsid w:val="0022432B"/>
    <w:rsid w:val="00227D64"/>
    <w:rsid w:val="00227DB9"/>
    <w:rsid w:val="002314BE"/>
    <w:rsid w:val="00232803"/>
    <w:rsid w:val="00232EB3"/>
    <w:rsid w:val="00243442"/>
    <w:rsid w:val="00246389"/>
    <w:rsid w:val="0025257D"/>
    <w:rsid w:val="00254BCE"/>
    <w:rsid w:val="00261128"/>
    <w:rsid w:val="00262925"/>
    <w:rsid w:val="00264378"/>
    <w:rsid w:val="00264578"/>
    <w:rsid w:val="00283CDC"/>
    <w:rsid w:val="0028448A"/>
    <w:rsid w:val="002A0D0A"/>
    <w:rsid w:val="002B77CA"/>
    <w:rsid w:val="002C0285"/>
    <w:rsid w:val="002C0BE5"/>
    <w:rsid w:val="002C1692"/>
    <w:rsid w:val="002D17B3"/>
    <w:rsid w:val="002D346B"/>
    <w:rsid w:val="002D6877"/>
    <w:rsid w:val="002D7AB8"/>
    <w:rsid w:val="002E25D9"/>
    <w:rsid w:val="002E283B"/>
    <w:rsid w:val="002E4054"/>
    <w:rsid w:val="002E40D5"/>
    <w:rsid w:val="002E5464"/>
    <w:rsid w:val="002F34EF"/>
    <w:rsid w:val="002F6775"/>
    <w:rsid w:val="003006A4"/>
    <w:rsid w:val="00301A07"/>
    <w:rsid w:val="00301A71"/>
    <w:rsid w:val="00313E5A"/>
    <w:rsid w:val="0033199C"/>
    <w:rsid w:val="0034522C"/>
    <w:rsid w:val="003456E3"/>
    <w:rsid w:val="00363D13"/>
    <w:rsid w:val="00365C71"/>
    <w:rsid w:val="00367E9C"/>
    <w:rsid w:val="00371E88"/>
    <w:rsid w:val="00374D7B"/>
    <w:rsid w:val="00375ABC"/>
    <w:rsid w:val="0037794E"/>
    <w:rsid w:val="003803E0"/>
    <w:rsid w:val="00390542"/>
    <w:rsid w:val="003A23B2"/>
    <w:rsid w:val="003A40BB"/>
    <w:rsid w:val="003C0A72"/>
    <w:rsid w:val="003C3195"/>
    <w:rsid w:val="003C6C20"/>
    <w:rsid w:val="003C72B9"/>
    <w:rsid w:val="003D2BE9"/>
    <w:rsid w:val="003D4493"/>
    <w:rsid w:val="003D76C6"/>
    <w:rsid w:val="003E5E81"/>
    <w:rsid w:val="003F0744"/>
    <w:rsid w:val="003F32CE"/>
    <w:rsid w:val="00401B3D"/>
    <w:rsid w:val="00405967"/>
    <w:rsid w:val="00415A03"/>
    <w:rsid w:val="00421305"/>
    <w:rsid w:val="00423DA0"/>
    <w:rsid w:val="00431A7D"/>
    <w:rsid w:val="00434457"/>
    <w:rsid w:val="00443B39"/>
    <w:rsid w:val="00444B9D"/>
    <w:rsid w:val="00444E0A"/>
    <w:rsid w:val="004451A7"/>
    <w:rsid w:val="004569EC"/>
    <w:rsid w:val="00457E6E"/>
    <w:rsid w:val="004641F8"/>
    <w:rsid w:val="004674EF"/>
    <w:rsid w:val="004702F6"/>
    <w:rsid w:val="004705CA"/>
    <w:rsid w:val="00475F9F"/>
    <w:rsid w:val="00480EF3"/>
    <w:rsid w:val="00483A23"/>
    <w:rsid w:val="004915C3"/>
    <w:rsid w:val="004934FC"/>
    <w:rsid w:val="00495C9C"/>
    <w:rsid w:val="004A04D6"/>
    <w:rsid w:val="004A170F"/>
    <w:rsid w:val="004A1AAB"/>
    <w:rsid w:val="004B0B25"/>
    <w:rsid w:val="004B2DC7"/>
    <w:rsid w:val="004B5E4F"/>
    <w:rsid w:val="004C261B"/>
    <w:rsid w:val="004D7F33"/>
    <w:rsid w:val="004E4B68"/>
    <w:rsid w:val="004E558A"/>
    <w:rsid w:val="004E5BAC"/>
    <w:rsid w:val="00500C37"/>
    <w:rsid w:val="0050703D"/>
    <w:rsid w:val="00511A71"/>
    <w:rsid w:val="00527CF3"/>
    <w:rsid w:val="00532A64"/>
    <w:rsid w:val="00534A65"/>
    <w:rsid w:val="00544ECD"/>
    <w:rsid w:val="00550E63"/>
    <w:rsid w:val="00574A18"/>
    <w:rsid w:val="00575057"/>
    <w:rsid w:val="005767D6"/>
    <w:rsid w:val="005817B3"/>
    <w:rsid w:val="0058239D"/>
    <w:rsid w:val="00584D3F"/>
    <w:rsid w:val="005851D2"/>
    <w:rsid w:val="00587A3B"/>
    <w:rsid w:val="00590832"/>
    <w:rsid w:val="005A1E23"/>
    <w:rsid w:val="005B17DA"/>
    <w:rsid w:val="005B25EB"/>
    <w:rsid w:val="005B4E73"/>
    <w:rsid w:val="005C3F14"/>
    <w:rsid w:val="005D0BB1"/>
    <w:rsid w:val="005E14D1"/>
    <w:rsid w:val="005F3737"/>
    <w:rsid w:val="006055BC"/>
    <w:rsid w:val="00614B6F"/>
    <w:rsid w:val="006223C2"/>
    <w:rsid w:val="00622ABA"/>
    <w:rsid w:val="00626A74"/>
    <w:rsid w:val="006276EC"/>
    <w:rsid w:val="00631CF4"/>
    <w:rsid w:val="00634684"/>
    <w:rsid w:val="00636B10"/>
    <w:rsid w:val="00640462"/>
    <w:rsid w:val="0065035C"/>
    <w:rsid w:val="00675E50"/>
    <w:rsid w:val="00692944"/>
    <w:rsid w:val="0069464A"/>
    <w:rsid w:val="0069629C"/>
    <w:rsid w:val="006A0546"/>
    <w:rsid w:val="006A66D3"/>
    <w:rsid w:val="006B2E67"/>
    <w:rsid w:val="006B6AD0"/>
    <w:rsid w:val="006C3D32"/>
    <w:rsid w:val="006C67C3"/>
    <w:rsid w:val="006D52F2"/>
    <w:rsid w:val="006D7248"/>
    <w:rsid w:val="006E0415"/>
    <w:rsid w:val="006E14AA"/>
    <w:rsid w:val="006E4060"/>
    <w:rsid w:val="006E5997"/>
    <w:rsid w:val="00703D43"/>
    <w:rsid w:val="007049D4"/>
    <w:rsid w:val="00713D4B"/>
    <w:rsid w:val="007168E9"/>
    <w:rsid w:val="007246E5"/>
    <w:rsid w:val="007247C8"/>
    <w:rsid w:val="00724986"/>
    <w:rsid w:val="00731848"/>
    <w:rsid w:val="00732BDF"/>
    <w:rsid w:val="00743B16"/>
    <w:rsid w:val="00747983"/>
    <w:rsid w:val="00751D49"/>
    <w:rsid w:val="00763E60"/>
    <w:rsid w:val="00780EDE"/>
    <w:rsid w:val="00785BD3"/>
    <w:rsid w:val="0078639A"/>
    <w:rsid w:val="00793A6F"/>
    <w:rsid w:val="007976A0"/>
    <w:rsid w:val="007A236A"/>
    <w:rsid w:val="007B4FCC"/>
    <w:rsid w:val="007D44DB"/>
    <w:rsid w:val="007D45C0"/>
    <w:rsid w:val="007E16E9"/>
    <w:rsid w:val="007E3B27"/>
    <w:rsid w:val="007F3D77"/>
    <w:rsid w:val="00801F46"/>
    <w:rsid w:val="008023AB"/>
    <w:rsid w:val="00815D7C"/>
    <w:rsid w:val="008200EA"/>
    <w:rsid w:val="00825FFF"/>
    <w:rsid w:val="00826500"/>
    <w:rsid w:val="008433C9"/>
    <w:rsid w:val="00844417"/>
    <w:rsid w:val="00851376"/>
    <w:rsid w:val="00851E93"/>
    <w:rsid w:val="00854868"/>
    <w:rsid w:val="00855980"/>
    <w:rsid w:val="008619BE"/>
    <w:rsid w:val="00862DD3"/>
    <w:rsid w:val="0086440A"/>
    <w:rsid w:val="00876361"/>
    <w:rsid w:val="00886909"/>
    <w:rsid w:val="008901E4"/>
    <w:rsid w:val="0089782B"/>
    <w:rsid w:val="008B6628"/>
    <w:rsid w:val="008C5F0F"/>
    <w:rsid w:val="008D2748"/>
    <w:rsid w:val="008E67D6"/>
    <w:rsid w:val="008F1350"/>
    <w:rsid w:val="008F3514"/>
    <w:rsid w:val="00903364"/>
    <w:rsid w:val="009073E7"/>
    <w:rsid w:val="0091046F"/>
    <w:rsid w:val="00913FA3"/>
    <w:rsid w:val="00915351"/>
    <w:rsid w:val="009165AD"/>
    <w:rsid w:val="00942538"/>
    <w:rsid w:val="0094428E"/>
    <w:rsid w:val="00944C52"/>
    <w:rsid w:val="00950746"/>
    <w:rsid w:val="00952004"/>
    <w:rsid w:val="00953772"/>
    <w:rsid w:val="00953CBE"/>
    <w:rsid w:val="00953F90"/>
    <w:rsid w:val="0097314A"/>
    <w:rsid w:val="00983452"/>
    <w:rsid w:val="0099258E"/>
    <w:rsid w:val="009A1A05"/>
    <w:rsid w:val="009A4DAA"/>
    <w:rsid w:val="009A502D"/>
    <w:rsid w:val="009B436A"/>
    <w:rsid w:val="009C0BC0"/>
    <w:rsid w:val="009C10F5"/>
    <w:rsid w:val="009C143B"/>
    <w:rsid w:val="009E70EA"/>
    <w:rsid w:val="009F0975"/>
    <w:rsid w:val="009F6B67"/>
    <w:rsid w:val="00A0299B"/>
    <w:rsid w:val="00A0368E"/>
    <w:rsid w:val="00A32332"/>
    <w:rsid w:val="00A34F0B"/>
    <w:rsid w:val="00A45F14"/>
    <w:rsid w:val="00A46236"/>
    <w:rsid w:val="00A5772A"/>
    <w:rsid w:val="00A60B3B"/>
    <w:rsid w:val="00A66187"/>
    <w:rsid w:val="00A72559"/>
    <w:rsid w:val="00A72FC5"/>
    <w:rsid w:val="00A773E8"/>
    <w:rsid w:val="00A87D81"/>
    <w:rsid w:val="00A90A3D"/>
    <w:rsid w:val="00A97FAD"/>
    <w:rsid w:val="00AA0EAD"/>
    <w:rsid w:val="00AA0F2E"/>
    <w:rsid w:val="00AA366F"/>
    <w:rsid w:val="00AA423B"/>
    <w:rsid w:val="00AA64B9"/>
    <w:rsid w:val="00AB1730"/>
    <w:rsid w:val="00AB3AF0"/>
    <w:rsid w:val="00AB52E8"/>
    <w:rsid w:val="00AC4545"/>
    <w:rsid w:val="00AD019F"/>
    <w:rsid w:val="00AD10B7"/>
    <w:rsid w:val="00AD2338"/>
    <w:rsid w:val="00AD494E"/>
    <w:rsid w:val="00AD5DF1"/>
    <w:rsid w:val="00AD75F8"/>
    <w:rsid w:val="00AE7A5D"/>
    <w:rsid w:val="00AF0AF1"/>
    <w:rsid w:val="00AF213A"/>
    <w:rsid w:val="00AF5A6E"/>
    <w:rsid w:val="00AF5C31"/>
    <w:rsid w:val="00B23395"/>
    <w:rsid w:val="00B41284"/>
    <w:rsid w:val="00B75D40"/>
    <w:rsid w:val="00B81F27"/>
    <w:rsid w:val="00B82840"/>
    <w:rsid w:val="00B92AB1"/>
    <w:rsid w:val="00B94B05"/>
    <w:rsid w:val="00B959AD"/>
    <w:rsid w:val="00B97FA6"/>
    <w:rsid w:val="00BA27FE"/>
    <w:rsid w:val="00BA42F9"/>
    <w:rsid w:val="00BA624B"/>
    <w:rsid w:val="00BA6DD0"/>
    <w:rsid w:val="00BB0B96"/>
    <w:rsid w:val="00BB34C3"/>
    <w:rsid w:val="00BB7726"/>
    <w:rsid w:val="00BC1B38"/>
    <w:rsid w:val="00BC5308"/>
    <w:rsid w:val="00BD1E50"/>
    <w:rsid w:val="00BD475A"/>
    <w:rsid w:val="00BD621C"/>
    <w:rsid w:val="00BD6BEB"/>
    <w:rsid w:val="00BE2A97"/>
    <w:rsid w:val="00BE3D55"/>
    <w:rsid w:val="00BE4DD3"/>
    <w:rsid w:val="00BE5B36"/>
    <w:rsid w:val="00BF0D6B"/>
    <w:rsid w:val="00C1331C"/>
    <w:rsid w:val="00C15778"/>
    <w:rsid w:val="00C178F0"/>
    <w:rsid w:val="00C259AF"/>
    <w:rsid w:val="00C25FDB"/>
    <w:rsid w:val="00C27D08"/>
    <w:rsid w:val="00C44022"/>
    <w:rsid w:val="00C4406F"/>
    <w:rsid w:val="00C57C8E"/>
    <w:rsid w:val="00C8549F"/>
    <w:rsid w:val="00CA0F87"/>
    <w:rsid w:val="00CB6A1B"/>
    <w:rsid w:val="00CE67AE"/>
    <w:rsid w:val="00CF3FBE"/>
    <w:rsid w:val="00D03F18"/>
    <w:rsid w:val="00D05A63"/>
    <w:rsid w:val="00D05BD7"/>
    <w:rsid w:val="00D12402"/>
    <w:rsid w:val="00D22287"/>
    <w:rsid w:val="00D22A05"/>
    <w:rsid w:val="00D2311B"/>
    <w:rsid w:val="00D27A4A"/>
    <w:rsid w:val="00D3350B"/>
    <w:rsid w:val="00D366D5"/>
    <w:rsid w:val="00D45548"/>
    <w:rsid w:val="00D507AA"/>
    <w:rsid w:val="00D5385B"/>
    <w:rsid w:val="00D828DA"/>
    <w:rsid w:val="00D937D5"/>
    <w:rsid w:val="00D969C6"/>
    <w:rsid w:val="00D97117"/>
    <w:rsid w:val="00DA2FF6"/>
    <w:rsid w:val="00DC49D9"/>
    <w:rsid w:val="00DD5970"/>
    <w:rsid w:val="00DE4E49"/>
    <w:rsid w:val="00DF4B82"/>
    <w:rsid w:val="00DF5D01"/>
    <w:rsid w:val="00E00BBB"/>
    <w:rsid w:val="00E022B8"/>
    <w:rsid w:val="00E16062"/>
    <w:rsid w:val="00E219EA"/>
    <w:rsid w:val="00E30366"/>
    <w:rsid w:val="00E31495"/>
    <w:rsid w:val="00E351BE"/>
    <w:rsid w:val="00E36752"/>
    <w:rsid w:val="00E42AA8"/>
    <w:rsid w:val="00E46C56"/>
    <w:rsid w:val="00E53C01"/>
    <w:rsid w:val="00E57200"/>
    <w:rsid w:val="00E60712"/>
    <w:rsid w:val="00E60BE1"/>
    <w:rsid w:val="00E7532D"/>
    <w:rsid w:val="00E75F04"/>
    <w:rsid w:val="00E8420B"/>
    <w:rsid w:val="00E86648"/>
    <w:rsid w:val="00E87C74"/>
    <w:rsid w:val="00E87EFB"/>
    <w:rsid w:val="00E923B4"/>
    <w:rsid w:val="00E9319E"/>
    <w:rsid w:val="00E93D28"/>
    <w:rsid w:val="00EA22E7"/>
    <w:rsid w:val="00EA3C50"/>
    <w:rsid w:val="00EA6EB0"/>
    <w:rsid w:val="00EB6203"/>
    <w:rsid w:val="00EC3531"/>
    <w:rsid w:val="00ED3012"/>
    <w:rsid w:val="00ED6730"/>
    <w:rsid w:val="00EE07AD"/>
    <w:rsid w:val="00EE290F"/>
    <w:rsid w:val="00EF345A"/>
    <w:rsid w:val="00EF5CF0"/>
    <w:rsid w:val="00F069B5"/>
    <w:rsid w:val="00F07947"/>
    <w:rsid w:val="00F13EC3"/>
    <w:rsid w:val="00F31381"/>
    <w:rsid w:val="00F32611"/>
    <w:rsid w:val="00F47179"/>
    <w:rsid w:val="00F57023"/>
    <w:rsid w:val="00F666DC"/>
    <w:rsid w:val="00F723DA"/>
    <w:rsid w:val="00F72601"/>
    <w:rsid w:val="00F75347"/>
    <w:rsid w:val="00F92C0D"/>
    <w:rsid w:val="00F9370E"/>
    <w:rsid w:val="00F9721E"/>
    <w:rsid w:val="00F97AC1"/>
    <w:rsid w:val="00FA0C63"/>
    <w:rsid w:val="00FA0E36"/>
    <w:rsid w:val="00FA11E3"/>
    <w:rsid w:val="00FA1363"/>
    <w:rsid w:val="00FA6467"/>
    <w:rsid w:val="00FC5D5A"/>
    <w:rsid w:val="00FD7E05"/>
    <w:rsid w:val="00FE487F"/>
    <w:rsid w:val="00FE739B"/>
    <w:rsid w:val="00FF01A4"/>
    <w:rsid w:val="00FF1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A64DC8"/>
  <w15:docId w15:val="{314A3636-C6C2-494B-BFEC-A80F8D89F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68E9"/>
    <w:rPr>
      <w:sz w:val="24"/>
      <w:szCs w:val="24"/>
    </w:rPr>
  </w:style>
  <w:style w:type="paragraph" w:styleId="Ttulo1">
    <w:name w:val="heading 1"/>
    <w:basedOn w:val="Normal"/>
    <w:next w:val="Normal"/>
    <w:qFormat/>
    <w:rsid w:val="007168E9"/>
    <w:pPr>
      <w:keepNext/>
      <w:numPr>
        <w:numId w:val="1"/>
      </w:numPr>
      <w:jc w:val="center"/>
      <w:outlineLvl w:val="0"/>
    </w:pPr>
    <w:rPr>
      <w:rFonts w:ascii="Verdana" w:hAnsi="Verdana"/>
      <w:sz w:val="28"/>
    </w:rPr>
  </w:style>
  <w:style w:type="paragraph" w:styleId="Ttulo2">
    <w:name w:val="heading 2"/>
    <w:basedOn w:val="Normal"/>
    <w:next w:val="Normal"/>
    <w:qFormat/>
    <w:rsid w:val="007168E9"/>
    <w:pPr>
      <w:keepNext/>
      <w:numPr>
        <w:ilvl w:val="1"/>
        <w:numId w:val="1"/>
      </w:numPr>
      <w:jc w:val="center"/>
      <w:outlineLvl w:val="1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rsid w:val="007168E9"/>
    <w:pPr>
      <w:keepNext/>
      <w:numPr>
        <w:ilvl w:val="2"/>
        <w:numId w:val="1"/>
      </w:numPr>
      <w:outlineLvl w:val="2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qFormat/>
    <w:rsid w:val="007168E9"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qFormat/>
    <w:rsid w:val="007168E9"/>
    <w:pPr>
      <w:keepNext/>
      <w:numPr>
        <w:ilvl w:val="4"/>
        <w:numId w:val="1"/>
      </w:numPr>
      <w:jc w:val="both"/>
      <w:outlineLvl w:val="4"/>
    </w:pPr>
    <w:rPr>
      <w:b/>
      <w:bCs/>
      <w:sz w:val="48"/>
    </w:rPr>
  </w:style>
  <w:style w:type="paragraph" w:styleId="Ttulo6">
    <w:name w:val="heading 6"/>
    <w:basedOn w:val="Normal"/>
    <w:next w:val="Normal"/>
    <w:qFormat/>
    <w:rsid w:val="007168E9"/>
    <w:pPr>
      <w:keepNext/>
      <w:numPr>
        <w:ilvl w:val="5"/>
        <w:numId w:val="1"/>
      </w:numPr>
      <w:jc w:val="center"/>
      <w:outlineLvl w:val="5"/>
    </w:pPr>
    <w:rPr>
      <w:b/>
      <w:bCs/>
      <w:sz w:val="48"/>
    </w:rPr>
  </w:style>
  <w:style w:type="paragraph" w:styleId="Ttulo7">
    <w:name w:val="heading 7"/>
    <w:basedOn w:val="Normal"/>
    <w:next w:val="Normal"/>
    <w:qFormat/>
    <w:rsid w:val="007168E9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7168E9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7168E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7168E9"/>
    <w:pPr>
      <w:tabs>
        <w:tab w:val="center" w:pos="4252"/>
        <w:tab w:val="right" w:pos="8504"/>
      </w:tabs>
    </w:pPr>
    <w:rPr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locked/>
    <w:rsid w:val="007168E9"/>
    <w:rPr>
      <w:sz w:val="24"/>
      <w:lang w:val="es-ES_tradnl" w:eastAsia="es-ES" w:bidi="ar-SA"/>
    </w:rPr>
  </w:style>
  <w:style w:type="paragraph" w:customStyle="1" w:styleId="texto">
    <w:name w:val="texto"/>
    <w:basedOn w:val="Normal"/>
    <w:rsid w:val="007168E9"/>
    <w:pPr>
      <w:tabs>
        <w:tab w:val="right" w:pos="6570"/>
      </w:tabs>
      <w:suppressAutoHyphens/>
      <w:jc w:val="both"/>
    </w:pPr>
    <w:rPr>
      <w:rFonts w:ascii="Arial" w:hAnsi="Arial"/>
      <w:spacing w:val="-2"/>
      <w:sz w:val="22"/>
      <w:szCs w:val="20"/>
      <w:lang w:val="es-CO"/>
    </w:rPr>
  </w:style>
  <w:style w:type="character" w:styleId="Hipervnculo">
    <w:name w:val="Hyperlink"/>
    <w:basedOn w:val="Fuentedeprrafopredeter"/>
    <w:rsid w:val="007168E9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rsid w:val="002F34EF"/>
    <w:pPr>
      <w:tabs>
        <w:tab w:val="center" w:pos="4252"/>
        <w:tab w:val="right" w:pos="8504"/>
      </w:tabs>
    </w:pPr>
  </w:style>
  <w:style w:type="character" w:styleId="Refdecomentario">
    <w:name w:val="annotation reference"/>
    <w:basedOn w:val="Fuentedeprrafopredeter"/>
    <w:semiHidden/>
    <w:rsid w:val="006276EC"/>
    <w:rPr>
      <w:sz w:val="16"/>
      <w:szCs w:val="16"/>
    </w:rPr>
  </w:style>
  <w:style w:type="paragraph" w:styleId="Textocomentario">
    <w:name w:val="annotation text"/>
    <w:basedOn w:val="Normal"/>
    <w:semiHidden/>
    <w:rsid w:val="006276E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276EC"/>
    <w:rPr>
      <w:b/>
      <w:bCs/>
    </w:rPr>
  </w:style>
  <w:style w:type="paragraph" w:styleId="Textodeglobo">
    <w:name w:val="Balloon Text"/>
    <w:basedOn w:val="Normal"/>
    <w:semiHidden/>
    <w:rsid w:val="006276E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DF4B82"/>
    <w:rPr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724986"/>
    <w:pPr>
      <w:ind w:left="720"/>
      <w:contextualSpacing/>
    </w:pPr>
  </w:style>
  <w:style w:type="table" w:styleId="Tablaconcuadrcula">
    <w:name w:val="Table Grid"/>
    <w:basedOn w:val="Tablanormal"/>
    <w:rsid w:val="00443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ola.alfonso.ELVALLE\Desktop\M9-P3\Formatos\FORMATO_AC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64240E-01E4-4D53-80DE-43F4B932F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FORMATO_ACTA</Template>
  <TotalTime>117</TotalTime>
  <Pages>1</Pages>
  <Words>297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paola.alfonso</dc:creator>
  <cp:keywords/>
  <cp:lastModifiedBy>luisa fernanda delgado caicedo</cp:lastModifiedBy>
  <cp:revision>82</cp:revision>
  <cp:lastPrinted>2026-04-23T15:28:00Z</cp:lastPrinted>
  <dcterms:created xsi:type="dcterms:W3CDTF">2025-08-09T00:01:00Z</dcterms:created>
  <dcterms:modified xsi:type="dcterms:W3CDTF">2026-06-09T11:49:00Z</dcterms:modified>
</cp:coreProperties>
</file>