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99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284"/>
        <w:gridCol w:w="2618"/>
        <w:gridCol w:w="2484"/>
        <w:gridCol w:w="1557"/>
      </w:tblGrid>
      <w:tr w:rsidR="00783D59" w:rsidRPr="00CC781D" w14:paraId="30460138" w14:textId="77777777" w:rsidTr="000838C3">
        <w:trPr>
          <w:gridAfter w:val="2"/>
          <w:wAfter w:w="4041" w:type="dxa"/>
          <w:cantSplit/>
          <w:trHeight w:val="457"/>
        </w:trPr>
        <w:tc>
          <w:tcPr>
            <w:tcW w:w="5949" w:type="dxa"/>
            <w:gridSpan w:val="3"/>
            <w:vAlign w:val="center"/>
          </w:tcPr>
          <w:p w14:paraId="594B13DE" w14:textId="13AB7E32" w:rsidR="005F28A5" w:rsidRPr="00C25F0B" w:rsidRDefault="00783D59" w:rsidP="00634714">
            <w:pPr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8E2162">
              <w:rPr>
                <w:rFonts w:ascii="Arial" w:hAnsi="Arial" w:cs="Arial"/>
                <w:b/>
                <w:sz w:val="22"/>
                <w:szCs w:val="22"/>
              </w:rPr>
              <w:t>Fecha:</w:t>
            </w:r>
            <w:r w:rsidR="00D709D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CA3632">
              <w:rPr>
                <w:rFonts w:ascii="Arial" w:hAnsi="Arial" w:cs="Arial"/>
                <w:b/>
                <w:sz w:val="22"/>
                <w:szCs w:val="22"/>
              </w:rPr>
              <w:t>junio</w:t>
            </w:r>
            <w:r w:rsidR="0088797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7F2495"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="00CA3632">
              <w:rPr>
                <w:rFonts w:ascii="Arial" w:hAnsi="Arial" w:cs="Arial"/>
                <w:b/>
                <w:sz w:val="22"/>
                <w:szCs w:val="22"/>
              </w:rPr>
              <w:t>6</w:t>
            </w:r>
            <w:r w:rsidR="00CE542F" w:rsidRPr="008E2162">
              <w:rPr>
                <w:rFonts w:ascii="Arial" w:hAnsi="Arial" w:cs="Arial"/>
                <w:b/>
                <w:sz w:val="22"/>
                <w:szCs w:val="22"/>
              </w:rPr>
              <w:t xml:space="preserve"> de 202</w:t>
            </w:r>
            <w:r w:rsidR="00CB2799"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</w:tc>
      </w:tr>
      <w:tr w:rsidR="00A34E8A" w:rsidRPr="00CC781D" w14:paraId="6A719140" w14:textId="77777777" w:rsidTr="004C5C23">
        <w:trPr>
          <w:cantSplit/>
          <w:trHeight w:val="429"/>
        </w:trPr>
        <w:tc>
          <w:tcPr>
            <w:tcW w:w="9990" w:type="dxa"/>
            <w:gridSpan w:val="5"/>
            <w:vAlign w:val="center"/>
          </w:tcPr>
          <w:p w14:paraId="08A98575" w14:textId="54B8ED24" w:rsidR="00A34E8A" w:rsidRPr="00CC781D" w:rsidRDefault="003A4FD0" w:rsidP="00634714">
            <w:pPr>
              <w:spacing w:after="120"/>
              <w:ind w:right="-360"/>
              <w:rPr>
                <w:rFonts w:ascii="Arial" w:hAnsi="Arial" w:cs="Arial"/>
                <w:b/>
                <w:sz w:val="22"/>
                <w:szCs w:val="22"/>
              </w:rPr>
            </w:pPr>
            <w:r w:rsidRPr="00CC781D">
              <w:rPr>
                <w:rFonts w:ascii="Arial" w:hAnsi="Arial" w:cs="Arial"/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8F4AFD0" wp14:editId="169EEDC6">
                      <wp:simplePos x="0" y="0"/>
                      <wp:positionH relativeFrom="column">
                        <wp:posOffset>6220460</wp:posOffset>
                      </wp:positionH>
                      <wp:positionV relativeFrom="paragraph">
                        <wp:posOffset>21590</wp:posOffset>
                      </wp:positionV>
                      <wp:extent cx="95250" cy="104775"/>
                      <wp:effectExtent l="0" t="0" r="19050" b="28575"/>
                      <wp:wrapNone/>
                      <wp:docPr id="2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90E69B4" w14:textId="6A14836B" w:rsidR="0042733A" w:rsidRDefault="006A7348" w:rsidP="0042733A">
                                  <w:proofErr w:type="spellStart"/>
                                  <w:r>
                                    <w:t>xxx</w:t>
                                  </w:r>
                                  <w:r w:rsidR="0054215D">
                                    <w:t>X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8F4AFD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margin-left:489.8pt;margin-top:1.7pt;width:7.5pt;height:8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">
                      <v:textbox>
                        <w:txbxContent>
                          <w:p w14:paraId="590E69B4" w14:textId="6A14836B" w:rsidR="0042733A" w:rsidRDefault="006A7348" w:rsidP="0042733A">
                            <w:r>
                              <w:t>xxx</w:t>
                            </w:r>
                            <w:r w:rsidR="0054215D"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F28A5" w:rsidRPr="00CC781D">
              <w:rPr>
                <w:rFonts w:ascii="Arial" w:hAnsi="Arial" w:cs="Arial"/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3E09B699" wp14:editId="45DA41D9">
                      <wp:simplePos x="0" y="0"/>
                      <wp:positionH relativeFrom="column">
                        <wp:posOffset>4090670</wp:posOffset>
                      </wp:positionH>
                      <wp:positionV relativeFrom="paragraph">
                        <wp:posOffset>-73660</wp:posOffset>
                      </wp:positionV>
                      <wp:extent cx="302895" cy="266700"/>
                      <wp:effectExtent l="10160" t="7620" r="10795" b="11430"/>
                      <wp:wrapNone/>
                      <wp:docPr id="1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2895" cy="266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7EB8A28" w14:textId="77777777" w:rsidR="0042733A" w:rsidRDefault="00A917F9">
                                  <w:r>
                                    <w:t>X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09B699" id="Text Box 4" o:spid="_x0000_s1027" type="#_x0000_t202" style="position:absolute;margin-left:322.1pt;margin-top:-5.8pt;width:23.85pt;height:2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">
                      <v:textbox>
                        <w:txbxContent>
                          <w:p w14:paraId="47EB8A28" w14:textId="77777777" w:rsidR="0042733A" w:rsidRDefault="00A917F9">
                            <w: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34E8A" w:rsidRPr="00CC781D">
              <w:rPr>
                <w:rFonts w:ascii="Arial" w:hAnsi="Arial" w:cs="Arial"/>
                <w:b/>
                <w:sz w:val="22"/>
                <w:szCs w:val="22"/>
              </w:rPr>
              <w:t>CONTRATO PRESTACIÓN DE SERVICIOS:</w:t>
            </w:r>
            <w:r w:rsidR="00A5587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A34E8A" w:rsidRPr="00CC781D">
              <w:rPr>
                <w:rFonts w:ascii="Arial" w:hAnsi="Arial" w:cs="Arial"/>
                <w:b/>
                <w:sz w:val="22"/>
                <w:szCs w:val="22"/>
              </w:rPr>
              <w:t>PROFESIONALES</w:t>
            </w:r>
            <w:r w:rsidR="002F59EE">
              <w:rPr>
                <w:rFonts w:ascii="Arial" w:hAnsi="Arial" w:cs="Arial"/>
                <w:b/>
                <w:sz w:val="22"/>
                <w:szCs w:val="22"/>
              </w:rPr>
              <w:t xml:space="preserve">         DE APOYO A LA </w:t>
            </w:r>
            <w:r w:rsidR="005A4142" w:rsidRPr="00CC781D">
              <w:rPr>
                <w:rFonts w:ascii="Arial" w:hAnsi="Arial" w:cs="Arial"/>
                <w:b/>
                <w:sz w:val="22"/>
                <w:szCs w:val="22"/>
              </w:rPr>
              <w:t>GESTIÓN</w:t>
            </w:r>
            <w:r w:rsidR="00A34E8A" w:rsidRPr="00CC781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  <w:tr w:rsidR="004C5C23" w:rsidRPr="00CC781D" w14:paraId="7862B30A" w14:textId="77777777" w:rsidTr="004C5C23">
        <w:trPr>
          <w:cantSplit/>
          <w:trHeight w:val="421"/>
        </w:trPr>
        <w:tc>
          <w:tcPr>
            <w:tcW w:w="9990" w:type="dxa"/>
            <w:gridSpan w:val="5"/>
            <w:vAlign w:val="center"/>
          </w:tcPr>
          <w:p w14:paraId="557158A6" w14:textId="5BF1068C" w:rsidR="004C5C23" w:rsidRPr="00634714" w:rsidRDefault="004C5C23" w:rsidP="004C5C23">
            <w:pPr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7D4D1D">
              <w:rPr>
                <w:rFonts w:ascii="Arial" w:hAnsi="Arial" w:cs="Arial"/>
                <w:b/>
                <w:sz w:val="22"/>
                <w:szCs w:val="22"/>
              </w:rPr>
              <w:t>Contrato No</w:t>
            </w:r>
            <w:r w:rsidRPr="00A23E3E">
              <w:rPr>
                <w:rFonts w:ascii="Arial" w:hAnsi="Arial" w:cs="Arial"/>
                <w:b/>
                <w:sz w:val="22"/>
                <w:szCs w:val="22"/>
              </w:rPr>
              <w:t xml:space="preserve">: </w:t>
            </w:r>
            <w:r w:rsidR="00A23E3E" w:rsidRPr="00A23E3E">
              <w:rPr>
                <w:rFonts w:ascii="Arial" w:hAnsi="Arial" w:cs="Arial"/>
                <w:b/>
                <w:color w:val="000000"/>
                <w:sz w:val="22"/>
                <w:szCs w:val="22"/>
                <w:shd w:val="clear" w:color="auto" w:fill="FFFFFF"/>
              </w:rPr>
              <w:t>1.410-19.13-5016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7D4D1D">
              <w:rPr>
                <w:rFonts w:ascii="Arial" w:hAnsi="Arial" w:cs="Arial"/>
                <w:b/>
                <w:sz w:val="22"/>
                <w:szCs w:val="22"/>
              </w:rPr>
              <w:t xml:space="preserve">de </w:t>
            </w:r>
            <w:r w:rsidR="004B34DA">
              <w:rPr>
                <w:rFonts w:ascii="Arial" w:hAnsi="Arial" w:cs="Arial"/>
                <w:b/>
                <w:sz w:val="22"/>
                <w:szCs w:val="22"/>
              </w:rPr>
              <w:t>17</w:t>
            </w:r>
            <w:r w:rsidR="001C029A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247BCA">
              <w:rPr>
                <w:rFonts w:ascii="Arial" w:hAnsi="Arial" w:cs="Arial"/>
                <w:b/>
                <w:sz w:val="22"/>
                <w:szCs w:val="22"/>
              </w:rPr>
              <w:t xml:space="preserve">enero </w:t>
            </w:r>
            <w:r w:rsidR="009C428B">
              <w:rPr>
                <w:rFonts w:ascii="Arial" w:hAnsi="Arial" w:cs="Arial"/>
                <w:b/>
                <w:sz w:val="22"/>
                <w:szCs w:val="22"/>
              </w:rPr>
              <w:t>del 2026</w:t>
            </w:r>
            <w:r w:rsidR="00347D2A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567835">
              <w:rPr>
                <w:rFonts w:ascii="Arial" w:hAnsi="Arial" w:cs="Arial"/>
                <w:b/>
                <w:sz w:val="22"/>
                <w:szCs w:val="22"/>
              </w:rPr>
              <w:t xml:space="preserve">otro si: </w:t>
            </w:r>
            <w:r w:rsidR="00567835" w:rsidRPr="00A23E3E">
              <w:rPr>
                <w:rFonts w:ascii="Arial" w:hAnsi="Arial" w:cs="Arial"/>
                <w:b/>
                <w:color w:val="000000"/>
                <w:sz w:val="22"/>
                <w:szCs w:val="22"/>
                <w:shd w:val="clear" w:color="auto" w:fill="FFFFFF"/>
              </w:rPr>
              <w:t>1.410-19.13-5016</w:t>
            </w:r>
            <w:r w:rsidR="00567835">
              <w:rPr>
                <w:rFonts w:ascii="Arial" w:hAnsi="Arial" w:cs="Arial"/>
                <w:b/>
                <w:color w:val="000000"/>
                <w:sz w:val="22"/>
                <w:szCs w:val="22"/>
                <w:shd w:val="clear" w:color="auto" w:fill="FFFFFF"/>
              </w:rPr>
              <w:t>-1</w:t>
            </w:r>
            <w:r w:rsidR="0056783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567835" w:rsidRPr="007D4D1D">
              <w:rPr>
                <w:rFonts w:ascii="Arial" w:hAnsi="Arial" w:cs="Arial"/>
                <w:b/>
                <w:sz w:val="22"/>
                <w:szCs w:val="22"/>
              </w:rPr>
              <w:t xml:space="preserve">de </w:t>
            </w:r>
            <w:r w:rsidR="00567835"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="006572EA">
              <w:rPr>
                <w:rFonts w:ascii="Arial" w:hAnsi="Arial" w:cs="Arial"/>
                <w:b/>
                <w:sz w:val="22"/>
                <w:szCs w:val="22"/>
              </w:rPr>
              <w:t>0</w:t>
            </w:r>
            <w:r w:rsidR="00567835">
              <w:rPr>
                <w:rFonts w:ascii="Arial" w:hAnsi="Arial" w:cs="Arial"/>
                <w:b/>
                <w:sz w:val="22"/>
                <w:szCs w:val="22"/>
              </w:rPr>
              <w:t xml:space="preserve"> abril del 2026</w:t>
            </w:r>
          </w:p>
        </w:tc>
      </w:tr>
      <w:tr w:rsidR="004C5C23" w:rsidRPr="00CC781D" w14:paraId="06BFB3C4" w14:textId="77777777" w:rsidTr="004C5C23">
        <w:trPr>
          <w:trHeight w:hRule="exact" w:val="454"/>
        </w:trPr>
        <w:tc>
          <w:tcPr>
            <w:tcW w:w="9990" w:type="dxa"/>
            <w:gridSpan w:val="5"/>
            <w:vAlign w:val="center"/>
          </w:tcPr>
          <w:p w14:paraId="7D7B858F" w14:textId="77777777" w:rsidR="004C5C23" w:rsidRPr="00CC781D" w:rsidRDefault="004C5C23" w:rsidP="004C5C23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C781D">
              <w:rPr>
                <w:rFonts w:ascii="Arial" w:hAnsi="Arial" w:cs="Arial"/>
                <w:b/>
                <w:sz w:val="22"/>
                <w:szCs w:val="22"/>
              </w:rPr>
              <w:t>DATOS PLAN DE DESARROLLO</w:t>
            </w:r>
          </w:p>
        </w:tc>
      </w:tr>
      <w:tr w:rsidR="004C5C23" w:rsidRPr="00F64011" w14:paraId="1F5E3A6F" w14:textId="77777777" w:rsidTr="004C5C23">
        <w:trPr>
          <w:trHeight w:hRule="exact" w:val="671"/>
        </w:trPr>
        <w:tc>
          <w:tcPr>
            <w:tcW w:w="3047" w:type="dxa"/>
            <w:vAlign w:val="center"/>
          </w:tcPr>
          <w:p w14:paraId="03602094" w14:textId="77777777" w:rsidR="004C5C23" w:rsidRPr="00F64011" w:rsidRDefault="004C5C23" w:rsidP="004C5C2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6401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Línea Estratégica Territorial:  </w:t>
            </w:r>
          </w:p>
        </w:tc>
        <w:tc>
          <w:tcPr>
            <w:tcW w:w="6943" w:type="dxa"/>
            <w:gridSpan w:val="4"/>
            <w:vAlign w:val="center"/>
          </w:tcPr>
          <w:p w14:paraId="19CE6DFD" w14:textId="267BB39B" w:rsidR="004C5C23" w:rsidRPr="00F64011" w:rsidRDefault="00950D18" w:rsidP="00950D18">
            <w:pPr>
              <w:ind w:hanging="2"/>
              <w:jc w:val="both"/>
              <w:rPr>
                <w:rFonts w:ascii="Arial" w:hAnsi="Arial" w:cs="Arial"/>
                <w:b/>
                <w:sz w:val="21"/>
                <w:szCs w:val="21"/>
              </w:rPr>
            </w:pPr>
            <w:r w:rsidRPr="00F64011">
              <w:rPr>
                <w:rFonts w:ascii="Arial" w:hAnsi="Arial" w:cs="Arial"/>
                <w:shd w:val="clear" w:color="auto" w:fill="FFFFFF"/>
              </w:rPr>
              <w:t>4 </w:t>
            </w:r>
            <w:r w:rsidRPr="00F64011">
              <w:rPr>
                <w:rFonts w:ascii="Segoe UI Symbol" w:hAnsi="Segoe UI Symbol"/>
                <w:shd w:val="clear" w:color="auto" w:fill="FFFFFF"/>
              </w:rPr>
              <w:t>⁠</w:t>
            </w:r>
            <w:r w:rsidRPr="00F64011">
              <w:rPr>
                <w:rFonts w:ascii="Arial" w:hAnsi="Arial" w:cs="Arial"/>
                <w:shd w:val="clear" w:color="auto" w:fill="FFFFFF"/>
              </w:rPr>
              <w:t>- Valle territorio de Vida</w:t>
            </w:r>
          </w:p>
        </w:tc>
      </w:tr>
      <w:tr w:rsidR="004C5C23" w:rsidRPr="00F64011" w14:paraId="6752A074" w14:textId="77777777" w:rsidTr="004C5C23">
        <w:trPr>
          <w:trHeight w:hRule="exact" w:val="454"/>
        </w:trPr>
        <w:tc>
          <w:tcPr>
            <w:tcW w:w="3047" w:type="dxa"/>
            <w:vAlign w:val="center"/>
          </w:tcPr>
          <w:p w14:paraId="4FF0D851" w14:textId="77777777" w:rsidR="004C5C23" w:rsidRPr="00F64011" w:rsidRDefault="004C5C23" w:rsidP="004C5C2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64011">
              <w:rPr>
                <w:rFonts w:ascii="Arial" w:hAnsi="Arial" w:cs="Arial"/>
                <w:b/>
                <w:sz w:val="22"/>
                <w:szCs w:val="22"/>
              </w:rPr>
              <w:t>Programa:</w:t>
            </w:r>
          </w:p>
        </w:tc>
        <w:tc>
          <w:tcPr>
            <w:tcW w:w="6943" w:type="dxa"/>
            <w:gridSpan w:val="4"/>
            <w:vAlign w:val="center"/>
          </w:tcPr>
          <w:p w14:paraId="65A7897E" w14:textId="25B58FAA" w:rsidR="004C5C23" w:rsidRPr="00F64011" w:rsidRDefault="00D431F9" w:rsidP="004C5C23">
            <w:pPr>
              <w:jc w:val="both"/>
              <w:rPr>
                <w:rFonts w:ascii="Arial" w:hAnsi="Arial" w:cs="Arial"/>
                <w:b/>
                <w:sz w:val="21"/>
                <w:szCs w:val="21"/>
              </w:rPr>
            </w:pPr>
            <w:r w:rsidRPr="00F64011">
              <w:rPr>
                <w:rFonts w:ascii="Arial" w:hAnsi="Arial" w:cs="Arial"/>
                <w:shd w:val="clear" w:color="auto" w:fill="FFFFFF"/>
              </w:rPr>
              <w:t>41 – Valle Seguro</w:t>
            </w:r>
          </w:p>
        </w:tc>
      </w:tr>
      <w:tr w:rsidR="004C5C23" w:rsidRPr="00F64011" w14:paraId="479405C6" w14:textId="77777777" w:rsidTr="004C5C23">
        <w:trPr>
          <w:trHeight w:hRule="exact" w:val="774"/>
        </w:trPr>
        <w:tc>
          <w:tcPr>
            <w:tcW w:w="3047" w:type="dxa"/>
            <w:vAlign w:val="center"/>
          </w:tcPr>
          <w:p w14:paraId="67E281BE" w14:textId="77777777" w:rsidR="004C5C23" w:rsidRPr="00F64011" w:rsidRDefault="004C5C23" w:rsidP="004C5C2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64011">
              <w:rPr>
                <w:rFonts w:ascii="Arial" w:hAnsi="Arial" w:cs="Arial"/>
                <w:b/>
                <w:sz w:val="22"/>
                <w:szCs w:val="22"/>
              </w:rPr>
              <w:t>Meta de Resultado</w:t>
            </w:r>
            <w:r w:rsidRPr="00F64011">
              <w:rPr>
                <w:rFonts w:ascii="Arial" w:hAnsi="Arial" w:cs="Arial"/>
                <w:sz w:val="22"/>
                <w:szCs w:val="22"/>
              </w:rPr>
              <w:t xml:space="preserve">:               </w:t>
            </w:r>
          </w:p>
        </w:tc>
        <w:tc>
          <w:tcPr>
            <w:tcW w:w="6943" w:type="dxa"/>
            <w:gridSpan w:val="4"/>
            <w:vAlign w:val="center"/>
          </w:tcPr>
          <w:p w14:paraId="265C8CD8" w14:textId="79D20DB0" w:rsidR="004C5C23" w:rsidRPr="00F64011" w:rsidRDefault="000D5EB5" w:rsidP="004C5C23">
            <w:pPr>
              <w:ind w:hanging="2"/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F64011">
              <w:rPr>
                <w:rFonts w:ascii="Arial" w:hAnsi="Arial" w:cs="Arial"/>
                <w:shd w:val="clear" w:color="auto" w:fill="FFFFFF"/>
              </w:rPr>
              <w:t>41001-Reducir al 544,39 la tasa de hurtos por cada 100.000 habitantes durante el periodo de gobierno.</w:t>
            </w:r>
          </w:p>
        </w:tc>
      </w:tr>
      <w:tr w:rsidR="004C5C23" w:rsidRPr="00F64011" w14:paraId="37E176C2" w14:textId="77777777" w:rsidTr="004C5C23">
        <w:trPr>
          <w:trHeight w:hRule="exact" w:val="311"/>
        </w:trPr>
        <w:tc>
          <w:tcPr>
            <w:tcW w:w="3047" w:type="dxa"/>
            <w:vAlign w:val="center"/>
          </w:tcPr>
          <w:p w14:paraId="14AE4577" w14:textId="77777777" w:rsidR="004C5C23" w:rsidRPr="00F64011" w:rsidRDefault="004C5C23" w:rsidP="004C5C2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64011">
              <w:rPr>
                <w:rFonts w:ascii="Arial" w:hAnsi="Arial" w:cs="Arial"/>
                <w:b/>
                <w:sz w:val="22"/>
                <w:szCs w:val="22"/>
              </w:rPr>
              <w:t>Subprograma</w:t>
            </w:r>
          </w:p>
        </w:tc>
        <w:tc>
          <w:tcPr>
            <w:tcW w:w="6943" w:type="dxa"/>
            <w:gridSpan w:val="4"/>
            <w:vAlign w:val="center"/>
          </w:tcPr>
          <w:p w14:paraId="5D3791CE" w14:textId="418DFBF8" w:rsidR="004C5C23" w:rsidRPr="00F64011" w:rsidRDefault="0006401C" w:rsidP="004C5C23">
            <w:pPr>
              <w:jc w:val="both"/>
              <w:rPr>
                <w:rFonts w:ascii="Arial" w:hAnsi="Arial" w:cs="Arial"/>
                <w:b/>
                <w:sz w:val="21"/>
                <w:szCs w:val="21"/>
              </w:rPr>
            </w:pPr>
            <w:r w:rsidRPr="00F64011">
              <w:rPr>
                <w:rFonts w:ascii="Arial" w:hAnsi="Arial" w:cs="Arial"/>
                <w:shd w:val="clear" w:color="auto" w:fill="FFFFFF"/>
              </w:rPr>
              <w:t>Sg 4100101-Convivencia y Seguridad Ciudadana.</w:t>
            </w:r>
          </w:p>
        </w:tc>
      </w:tr>
      <w:tr w:rsidR="004C5C23" w:rsidRPr="00F64011" w14:paraId="1AA0BC12" w14:textId="77777777" w:rsidTr="004C5C23">
        <w:trPr>
          <w:trHeight w:hRule="exact" w:val="1287"/>
        </w:trPr>
        <w:tc>
          <w:tcPr>
            <w:tcW w:w="3047" w:type="dxa"/>
            <w:vAlign w:val="center"/>
          </w:tcPr>
          <w:p w14:paraId="5F95D208" w14:textId="77777777" w:rsidR="004C5C23" w:rsidRPr="00F64011" w:rsidRDefault="004C5C23" w:rsidP="004C5C2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64011">
              <w:rPr>
                <w:rFonts w:ascii="Arial" w:hAnsi="Arial" w:cs="Arial"/>
                <w:b/>
                <w:sz w:val="22"/>
                <w:szCs w:val="22"/>
              </w:rPr>
              <w:t xml:space="preserve">Meta Producto:                             </w:t>
            </w:r>
          </w:p>
        </w:tc>
        <w:tc>
          <w:tcPr>
            <w:tcW w:w="6943" w:type="dxa"/>
            <w:gridSpan w:val="4"/>
            <w:vAlign w:val="center"/>
          </w:tcPr>
          <w:p w14:paraId="5E91CE35" w14:textId="621351DF" w:rsidR="004C5C23" w:rsidRPr="00F64011" w:rsidRDefault="006E66FC" w:rsidP="004C5C23">
            <w:pPr>
              <w:ind w:hanging="2"/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F64011">
              <w:rPr>
                <w:rFonts w:ascii="Arial" w:hAnsi="Arial" w:cs="Arial"/>
                <w:shd w:val="clear" w:color="auto" w:fill="FFFFFF"/>
              </w:rPr>
              <w:t>MP4100101084501029 - Apoyar financieramente un proyecto de prevención situacional del delito en el valle del cauca, anualmente.</w:t>
            </w:r>
          </w:p>
        </w:tc>
      </w:tr>
      <w:tr w:rsidR="004C5C23" w:rsidRPr="00F64011" w14:paraId="3F775821" w14:textId="77777777" w:rsidTr="004C5C23">
        <w:trPr>
          <w:trHeight w:hRule="exact" w:val="571"/>
        </w:trPr>
        <w:tc>
          <w:tcPr>
            <w:tcW w:w="3047" w:type="dxa"/>
            <w:vAlign w:val="center"/>
          </w:tcPr>
          <w:p w14:paraId="235BB8D6" w14:textId="77777777" w:rsidR="004C5C23" w:rsidRPr="00F64011" w:rsidRDefault="004C5C23" w:rsidP="004C5C2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64011">
              <w:rPr>
                <w:rFonts w:ascii="Arial" w:hAnsi="Arial" w:cs="Arial"/>
                <w:b/>
                <w:sz w:val="22"/>
                <w:szCs w:val="22"/>
              </w:rPr>
              <w:t>Proyecto:</w:t>
            </w:r>
          </w:p>
        </w:tc>
        <w:tc>
          <w:tcPr>
            <w:tcW w:w="6943" w:type="dxa"/>
            <w:gridSpan w:val="4"/>
            <w:vAlign w:val="center"/>
          </w:tcPr>
          <w:p w14:paraId="1391ECF2" w14:textId="4C0ED067" w:rsidR="004C5C23" w:rsidRPr="00F64011" w:rsidRDefault="00733FAA" w:rsidP="004C5C2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F64011">
              <w:rPr>
                <w:rFonts w:ascii="Arial" w:hAnsi="Arial" w:cs="Arial"/>
                <w:sz w:val="22"/>
                <w:szCs w:val="22"/>
                <w:lang w:val="es-CO"/>
              </w:rPr>
              <w:t>Implementación</w:t>
            </w:r>
            <w:r w:rsidR="006E2D83" w:rsidRPr="00F64011">
              <w:rPr>
                <w:rFonts w:ascii="Arial" w:hAnsi="Arial" w:cs="Arial"/>
                <w:sz w:val="22"/>
                <w:szCs w:val="22"/>
                <w:lang w:val="es-CO"/>
              </w:rPr>
              <w:t xml:space="preserve"> de estrategias para la prevención </w:t>
            </w:r>
            <w:r w:rsidR="00276EE1" w:rsidRPr="00F64011">
              <w:rPr>
                <w:rFonts w:ascii="Arial" w:hAnsi="Arial" w:cs="Arial"/>
                <w:sz w:val="22"/>
                <w:szCs w:val="22"/>
                <w:lang w:val="es-CO"/>
              </w:rPr>
              <w:t xml:space="preserve">situacional del delito </w:t>
            </w:r>
            <w:r w:rsidR="00C57A3E" w:rsidRPr="00F64011">
              <w:rPr>
                <w:rFonts w:ascii="Arial" w:hAnsi="Arial" w:cs="Arial"/>
                <w:sz w:val="22"/>
                <w:szCs w:val="22"/>
                <w:lang w:val="es-CO"/>
              </w:rPr>
              <w:t>en el valle del cauca.</w:t>
            </w:r>
          </w:p>
          <w:p w14:paraId="6343EA10" w14:textId="77777777" w:rsidR="004C5C23" w:rsidRPr="00F64011" w:rsidRDefault="004C5C23" w:rsidP="004C5C2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1"/>
                <w:szCs w:val="21"/>
              </w:rPr>
            </w:pPr>
          </w:p>
        </w:tc>
      </w:tr>
      <w:tr w:rsidR="004C5C23" w:rsidRPr="00F64011" w14:paraId="0CDEF8B2" w14:textId="77777777" w:rsidTr="004C5C23">
        <w:trPr>
          <w:trHeight w:hRule="exact" w:val="802"/>
        </w:trPr>
        <w:tc>
          <w:tcPr>
            <w:tcW w:w="3047" w:type="dxa"/>
            <w:vAlign w:val="center"/>
          </w:tcPr>
          <w:p w14:paraId="607CCE8A" w14:textId="05A4113D" w:rsidR="004C5C23" w:rsidRPr="00F64011" w:rsidRDefault="004C5C23" w:rsidP="004C5C2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64011">
              <w:rPr>
                <w:rFonts w:ascii="Arial" w:hAnsi="Arial" w:cs="Arial"/>
                <w:b/>
                <w:sz w:val="22"/>
                <w:szCs w:val="22"/>
              </w:rPr>
              <w:t>Actividad del Proyecto:</w:t>
            </w:r>
            <w:r w:rsidRPr="00F64011">
              <w:rPr>
                <w:rFonts w:ascii="Arial" w:hAnsi="Arial" w:cs="Arial"/>
                <w:b/>
                <w:sz w:val="22"/>
                <w:szCs w:val="22"/>
                <w:lang w:val="es-MX"/>
              </w:rPr>
              <w:t xml:space="preserve"> </w:t>
            </w:r>
          </w:p>
        </w:tc>
        <w:tc>
          <w:tcPr>
            <w:tcW w:w="6943" w:type="dxa"/>
            <w:gridSpan w:val="4"/>
            <w:vAlign w:val="center"/>
          </w:tcPr>
          <w:p w14:paraId="2F0C7B32" w14:textId="517DF425" w:rsidR="004C5C23" w:rsidRPr="00F64011" w:rsidRDefault="00EC7615" w:rsidP="004C5C23">
            <w:pPr>
              <w:jc w:val="both"/>
              <w:rPr>
                <w:rFonts w:ascii="Arial" w:eastAsia="Arial" w:hAnsi="Arial" w:cs="Arial"/>
                <w:sz w:val="14"/>
                <w:szCs w:val="14"/>
              </w:rPr>
            </w:pPr>
            <w:r w:rsidRPr="00F64011">
              <w:rPr>
                <w:rFonts w:ascii="Arial" w:hAnsi="Arial" w:cs="Arial"/>
                <w:shd w:val="clear" w:color="auto" w:fill="FFFFFF"/>
              </w:rPr>
              <w:t>Brindar asistencia técnica a los municipios a través de acciones de prevención de la violencia y la delincuenci</w:t>
            </w:r>
            <w:r w:rsidR="004B34DA" w:rsidRPr="00F64011">
              <w:rPr>
                <w:rFonts w:ascii="Arial" w:hAnsi="Arial" w:cs="Arial"/>
                <w:shd w:val="clear" w:color="auto" w:fill="FFFFFF"/>
              </w:rPr>
              <w:t>a en el marco de la prevención situacional del delito.</w:t>
            </w:r>
          </w:p>
        </w:tc>
      </w:tr>
      <w:tr w:rsidR="004C5C23" w:rsidRPr="00F64011" w14:paraId="1152C88C" w14:textId="77777777" w:rsidTr="004C5C23">
        <w:trPr>
          <w:trHeight w:val="76"/>
        </w:trPr>
        <w:tc>
          <w:tcPr>
            <w:tcW w:w="9990" w:type="dxa"/>
            <w:gridSpan w:val="5"/>
            <w:vAlign w:val="center"/>
          </w:tcPr>
          <w:p w14:paraId="60F77BBC" w14:textId="77777777" w:rsidR="004C5C23" w:rsidRPr="00F64011" w:rsidRDefault="004C5C23" w:rsidP="004C5C23">
            <w:pPr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b/>
                <w:bCs/>
                <w:sz w:val="6"/>
                <w:szCs w:val="6"/>
              </w:rPr>
            </w:pPr>
          </w:p>
        </w:tc>
      </w:tr>
      <w:tr w:rsidR="004C5C23" w:rsidRPr="00F64011" w14:paraId="64D9BE09" w14:textId="77777777" w:rsidTr="004C5C23">
        <w:trPr>
          <w:trHeight w:val="431"/>
        </w:trPr>
        <w:tc>
          <w:tcPr>
            <w:tcW w:w="9990" w:type="dxa"/>
            <w:gridSpan w:val="5"/>
            <w:vAlign w:val="center"/>
          </w:tcPr>
          <w:p w14:paraId="2FE44FE5" w14:textId="77777777" w:rsidR="004C5C23" w:rsidRPr="00F64011" w:rsidRDefault="004C5C23" w:rsidP="004C5C23">
            <w:pPr>
              <w:autoSpaceDE w:val="0"/>
              <w:autoSpaceDN w:val="0"/>
              <w:adjustRightInd w:val="0"/>
              <w:spacing w:after="120"/>
              <w:ind w:left="3540" w:hanging="354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6401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INFORME DE ACTIVIDADES </w:t>
            </w:r>
          </w:p>
        </w:tc>
      </w:tr>
      <w:tr w:rsidR="004C5C23" w:rsidRPr="00F64011" w14:paraId="197A9F9A" w14:textId="77777777" w:rsidTr="004C5C23">
        <w:trPr>
          <w:cantSplit/>
          <w:trHeight w:val="405"/>
        </w:trPr>
        <w:tc>
          <w:tcPr>
            <w:tcW w:w="3331" w:type="dxa"/>
            <w:gridSpan w:val="2"/>
            <w:vAlign w:val="center"/>
          </w:tcPr>
          <w:p w14:paraId="7FE10075" w14:textId="446636AB" w:rsidR="004C5C23" w:rsidRPr="00F64011" w:rsidRDefault="004C5C23" w:rsidP="004C5C23">
            <w:pPr>
              <w:spacing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64011">
              <w:rPr>
                <w:rFonts w:ascii="Arial" w:hAnsi="Arial" w:cs="Arial"/>
                <w:b/>
                <w:sz w:val="20"/>
                <w:szCs w:val="20"/>
              </w:rPr>
              <w:t>ACTIVIDAD CONTRACTUAL</w:t>
            </w:r>
          </w:p>
        </w:tc>
        <w:tc>
          <w:tcPr>
            <w:tcW w:w="5102" w:type="dxa"/>
            <w:gridSpan w:val="2"/>
            <w:vAlign w:val="center"/>
          </w:tcPr>
          <w:p w14:paraId="75DB9883" w14:textId="204C242D" w:rsidR="004C5C23" w:rsidRPr="00F64011" w:rsidRDefault="004C5C23" w:rsidP="004C5C23">
            <w:pPr>
              <w:spacing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64011">
              <w:rPr>
                <w:rFonts w:ascii="Arial" w:hAnsi="Arial" w:cs="Arial"/>
                <w:b/>
                <w:sz w:val="22"/>
                <w:szCs w:val="22"/>
              </w:rPr>
              <w:t>DESCRIPCIÓN EJECUCIÓN DE LA ACTIVIDAD</w:t>
            </w:r>
          </w:p>
        </w:tc>
        <w:tc>
          <w:tcPr>
            <w:tcW w:w="1557" w:type="dxa"/>
            <w:vAlign w:val="center"/>
          </w:tcPr>
          <w:p w14:paraId="378F8F56" w14:textId="241494F6" w:rsidR="004C5C23" w:rsidRPr="00F64011" w:rsidRDefault="004C5C23" w:rsidP="004C5C23">
            <w:pPr>
              <w:spacing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64011">
              <w:rPr>
                <w:rFonts w:ascii="Arial" w:hAnsi="Arial" w:cs="Arial"/>
                <w:b/>
                <w:bCs/>
                <w:sz w:val="20"/>
                <w:szCs w:val="20"/>
              </w:rPr>
              <w:t>RELACIÓN DE EVIDENCIA</w:t>
            </w:r>
          </w:p>
        </w:tc>
      </w:tr>
      <w:tr w:rsidR="004C5C23" w:rsidRPr="00F64011" w14:paraId="76DD2766" w14:textId="77777777" w:rsidTr="004C5C23">
        <w:trPr>
          <w:cantSplit/>
          <w:trHeight w:val="405"/>
        </w:trPr>
        <w:tc>
          <w:tcPr>
            <w:tcW w:w="3331" w:type="dxa"/>
            <w:gridSpan w:val="2"/>
            <w:vAlign w:val="center"/>
          </w:tcPr>
          <w:p w14:paraId="4930BB39" w14:textId="5C26A327" w:rsidR="004C5C23" w:rsidRPr="00F64011" w:rsidRDefault="004C5C23" w:rsidP="004C5C2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64011">
              <w:rPr>
                <w:rFonts w:ascii="Arial" w:hAnsi="Arial" w:cs="Arial"/>
                <w:b/>
                <w:sz w:val="22"/>
                <w:szCs w:val="22"/>
                <w:lang w:eastAsia="es-CO"/>
              </w:rPr>
              <w:t xml:space="preserve">1. Apoyar con la redacción y transcripción oficios, y respuestas de PQRSD, así como demás comunicaciones o documentos relacionados con el fortalecimiento del sistema de información geográfica, geodésica y cartográfica para el análisis avanzado del delito en el valle del cauca. </w:t>
            </w:r>
          </w:p>
        </w:tc>
        <w:tc>
          <w:tcPr>
            <w:tcW w:w="5102" w:type="dxa"/>
            <w:gridSpan w:val="2"/>
            <w:vAlign w:val="center"/>
          </w:tcPr>
          <w:p w14:paraId="23C146E7" w14:textId="0888242E" w:rsidR="004B26E4" w:rsidRPr="004B26E4" w:rsidRDefault="004B26E4" w:rsidP="004B26E4">
            <w:pPr>
              <w:pStyle w:val="NormalWeb"/>
              <w:numPr>
                <w:ilvl w:val="0"/>
                <w:numId w:val="40"/>
              </w:numPr>
              <w:jc w:val="both"/>
              <w:rPr>
                <w:rFonts w:ascii="Arial" w:hAnsi="Arial" w:cs="Arial"/>
              </w:rPr>
            </w:pPr>
            <w:r w:rsidRPr="004B26E4">
              <w:rPr>
                <w:rFonts w:ascii="Arial" w:hAnsi="Arial" w:cs="Arial"/>
              </w:rPr>
              <w:t>Realicé el cargué de los reportes de implementación al PISCC, directamente en la carpeta de Mesas Técnicas del Drive.</w:t>
            </w:r>
          </w:p>
          <w:p w14:paraId="48C9CCBB" w14:textId="6A0F8C8F" w:rsidR="004B26E4" w:rsidRPr="004B26E4" w:rsidRDefault="004B26E4" w:rsidP="004B26E4">
            <w:pPr>
              <w:pStyle w:val="NormalWeb"/>
              <w:numPr>
                <w:ilvl w:val="0"/>
                <w:numId w:val="40"/>
              </w:numPr>
              <w:jc w:val="both"/>
              <w:rPr>
                <w:rFonts w:ascii="Arial" w:hAnsi="Arial" w:cs="Arial"/>
              </w:rPr>
            </w:pPr>
            <w:r w:rsidRPr="004B26E4">
              <w:rPr>
                <w:rFonts w:ascii="Arial" w:hAnsi="Arial" w:cs="Arial"/>
              </w:rPr>
              <w:t>Realicé el cargué de la Resolución 002-2026, relacionada con la restricción del porte y el permiso especial de armas de fuego, en la carpeta de Mesas Técnicas del Drive.</w:t>
            </w:r>
          </w:p>
          <w:p w14:paraId="6D8B44EF" w14:textId="42A58373" w:rsidR="001B7910" w:rsidRPr="00F64011" w:rsidRDefault="004B26E4" w:rsidP="004B26E4">
            <w:pPr>
              <w:pStyle w:val="NormalWeb"/>
              <w:numPr>
                <w:ilvl w:val="0"/>
                <w:numId w:val="40"/>
              </w:numPr>
              <w:jc w:val="both"/>
              <w:rPr>
                <w:rFonts w:ascii="Arial" w:hAnsi="Arial" w:cs="Arial"/>
              </w:rPr>
            </w:pPr>
            <w:r w:rsidRPr="004B26E4">
              <w:rPr>
                <w:rFonts w:ascii="Arial" w:hAnsi="Arial" w:cs="Arial"/>
              </w:rPr>
              <w:t>Realicé el cargué en el Drive de los reportes sobre comportamientos contrarios a la convivencia en los municipios de: Florida, El Cerrito, Ulloa, Obando, El Cairo, El Águila, Cartago, Alcalá, Cali, Buenaventura, Candelaria, La Cumbre, Jamundí, Vijes y Yumbo.</w:t>
            </w:r>
          </w:p>
        </w:tc>
        <w:tc>
          <w:tcPr>
            <w:tcW w:w="1557" w:type="dxa"/>
            <w:vAlign w:val="center"/>
          </w:tcPr>
          <w:p w14:paraId="2FE404E6" w14:textId="182A7F00" w:rsidR="004C5C23" w:rsidRPr="00F64011" w:rsidRDefault="004C5C23" w:rsidP="00356A0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64011">
              <w:rPr>
                <w:rFonts w:ascii="Arial" w:hAnsi="Arial" w:cs="Arial"/>
                <w:b/>
                <w:bCs/>
                <w:sz w:val="22"/>
                <w:szCs w:val="22"/>
              </w:rPr>
              <w:t>ANEXO 1</w:t>
            </w:r>
          </w:p>
          <w:p w14:paraId="1AA82CB9" w14:textId="203D6C89" w:rsidR="004C5C23" w:rsidRPr="00F64011" w:rsidRDefault="00BA5221" w:rsidP="004C5C2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64011">
              <w:rPr>
                <w:rFonts w:ascii="Arial" w:hAnsi="Arial" w:cs="Arial"/>
                <w:b/>
                <w:bCs/>
                <w:sz w:val="22"/>
                <w:szCs w:val="22"/>
              </w:rPr>
              <w:t>ANEXO 2</w:t>
            </w:r>
          </w:p>
          <w:p w14:paraId="38A71097" w14:textId="51CE2887" w:rsidR="00F005CA" w:rsidRPr="00F64011" w:rsidRDefault="00BF4A37" w:rsidP="004C5C2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ANEXO 3</w:t>
            </w:r>
          </w:p>
          <w:p w14:paraId="1E3D4746" w14:textId="77777777" w:rsidR="004C5C23" w:rsidRPr="00F64011" w:rsidRDefault="004C5C23" w:rsidP="004C5C2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F504E6A" w14:textId="440A56B7" w:rsidR="004C5C23" w:rsidRPr="00F64011" w:rsidRDefault="004C5C23" w:rsidP="004C5C2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</w:p>
        </w:tc>
      </w:tr>
      <w:tr w:rsidR="004C5C23" w:rsidRPr="00F64011" w14:paraId="25A47776" w14:textId="77777777" w:rsidTr="00352F12">
        <w:trPr>
          <w:cantSplit/>
          <w:trHeight w:val="4849"/>
        </w:trPr>
        <w:tc>
          <w:tcPr>
            <w:tcW w:w="3331" w:type="dxa"/>
            <w:gridSpan w:val="2"/>
            <w:vAlign w:val="center"/>
          </w:tcPr>
          <w:p w14:paraId="338ED8EE" w14:textId="77777777" w:rsidR="002A08A7" w:rsidRPr="00F64011" w:rsidRDefault="004C5C23" w:rsidP="004C5C23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s-CO"/>
              </w:rPr>
            </w:pPr>
            <w:r w:rsidRPr="00F64011">
              <w:rPr>
                <w:rFonts w:ascii="Arial" w:hAnsi="Arial" w:cs="Arial"/>
                <w:b/>
                <w:sz w:val="22"/>
                <w:szCs w:val="22"/>
                <w:lang w:eastAsia="es-CO"/>
              </w:rPr>
              <w:lastRenderedPageBreak/>
              <w:t>2. Apoyar con la organización de la gestión documental</w:t>
            </w:r>
            <w:r w:rsidR="002A08A7" w:rsidRPr="00F64011">
              <w:rPr>
                <w:rFonts w:ascii="Arial" w:hAnsi="Arial" w:cs="Arial"/>
                <w:b/>
                <w:sz w:val="22"/>
                <w:szCs w:val="22"/>
                <w:lang w:eastAsia="es-CO"/>
              </w:rPr>
              <w:t xml:space="preserve"> </w:t>
            </w:r>
          </w:p>
          <w:p w14:paraId="51D1FC8E" w14:textId="46DED3EE" w:rsidR="004C5C23" w:rsidRPr="00F64011" w:rsidRDefault="002A08A7" w:rsidP="004C5C23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s-CO"/>
              </w:rPr>
            </w:pPr>
            <w:r w:rsidRPr="00F64011">
              <w:rPr>
                <w:rFonts w:ascii="Arial" w:hAnsi="Arial" w:cs="Arial"/>
                <w:b/>
                <w:sz w:val="22"/>
                <w:szCs w:val="22"/>
                <w:lang w:eastAsia="es-CO"/>
              </w:rPr>
              <w:t>(digital</w:t>
            </w:r>
            <w:r w:rsidR="004C5C23" w:rsidRPr="00F64011">
              <w:rPr>
                <w:rFonts w:ascii="Arial" w:hAnsi="Arial" w:cs="Arial"/>
                <w:b/>
                <w:sz w:val="22"/>
                <w:szCs w:val="22"/>
                <w:lang w:eastAsia="es-CO"/>
              </w:rPr>
              <w:t xml:space="preserve"> y física) acorde con las tablas de retención documental, asociada con el fortalecimiento del sistema de información geográfica, geodésica y cartográfica para el análisis </w:t>
            </w:r>
            <w:r w:rsidRPr="00F64011">
              <w:rPr>
                <w:rFonts w:ascii="Arial" w:hAnsi="Arial" w:cs="Arial"/>
                <w:b/>
                <w:sz w:val="22"/>
                <w:szCs w:val="22"/>
                <w:lang w:eastAsia="es-CO"/>
              </w:rPr>
              <w:t>avanzado del</w:t>
            </w:r>
            <w:r w:rsidR="004C5C23" w:rsidRPr="00F64011">
              <w:rPr>
                <w:rFonts w:ascii="Arial" w:hAnsi="Arial" w:cs="Arial"/>
                <w:b/>
                <w:sz w:val="22"/>
                <w:szCs w:val="22"/>
                <w:lang w:eastAsia="es-CO"/>
              </w:rPr>
              <w:t xml:space="preserve"> delito en el valle del cauca.</w:t>
            </w:r>
          </w:p>
        </w:tc>
        <w:tc>
          <w:tcPr>
            <w:tcW w:w="5102" w:type="dxa"/>
            <w:gridSpan w:val="2"/>
            <w:vAlign w:val="center"/>
          </w:tcPr>
          <w:p w14:paraId="49EB89C0" w14:textId="3DCFBD44" w:rsidR="00D0643E" w:rsidRPr="003C7DF9" w:rsidRDefault="00D0643E" w:rsidP="003C7DF9">
            <w:pPr>
              <w:jc w:val="both"/>
              <w:rPr>
                <w:rFonts w:ascii="Arial" w:hAnsi="Arial" w:cs="Arial"/>
              </w:rPr>
            </w:pPr>
          </w:p>
          <w:p w14:paraId="6C106E7A" w14:textId="5E01B798" w:rsidR="00D0643E" w:rsidRPr="00D0643E" w:rsidRDefault="00D0643E" w:rsidP="00D0643E">
            <w:pPr>
              <w:pStyle w:val="Prrafodelista"/>
              <w:numPr>
                <w:ilvl w:val="0"/>
                <w:numId w:val="39"/>
              </w:numPr>
              <w:jc w:val="both"/>
              <w:rPr>
                <w:rFonts w:ascii="Arial" w:hAnsi="Arial" w:cs="Arial"/>
              </w:rPr>
            </w:pPr>
            <w:r w:rsidRPr="00D0643E">
              <w:rPr>
                <w:rFonts w:ascii="Arial" w:hAnsi="Arial" w:cs="Arial"/>
              </w:rPr>
              <w:t xml:space="preserve"> Realicé el cargué de información sobre las actividades desarrolladas por Olga Lucía Riascos, encargada de Buenaventura, donde se enfatizan las reuniones realizadas.</w:t>
            </w:r>
          </w:p>
          <w:p w14:paraId="4D6B3575" w14:textId="6CCBB593" w:rsidR="00D0643E" w:rsidRPr="00D0643E" w:rsidRDefault="00D0643E" w:rsidP="00D0643E">
            <w:pPr>
              <w:pStyle w:val="Prrafodelista"/>
              <w:numPr>
                <w:ilvl w:val="0"/>
                <w:numId w:val="39"/>
              </w:numPr>
              <w:jc w:val="both"/>
              <w:rPr>
                <w:rFonts w:ascii="Arial" w:hAnsi="Arial" w:cs="Arial"/>
              </w:rPr>
            </w:pPr>
            <w:r w:rsidRPr="00D0643E">
              <w:rPr>
                <w:rFonts w:ascii="Arial" w:hAnsi="Arial" w:cs="Arial"/>
              </w:rPr>
              <w:t>Realicé el cargué en el Drive de las actividades ejecutadas por Andrés Clavijo, donde se evidencian los avances correspondientes.</w:t>
            </w:r>
          </w:p>
          <w:p w14:paraId="7FD2BD3B" w14:textId="66A063D2" w:rsidR="004C5C23" w:rsidRPr="00F64011" w:rsidRDefault="00D0643E" w:rsidP="00D0643E">
            <w:pPr>
              <w:pStyle w:val="Prrafodelista"/>
              <w:numPr>
                <w:ilvl w:val="0"/>
                <w:numId w:val="39"/>
              </w:numPr>
              <w:jc w:val="both"/>
              <w:rPr>
                <w:rFonts w:ascii="Arial" w:hAnsi="Arial" w:cs="Arial"/>
              </w:rPr>
            </w:pPr>
            <w:r w:rsidRPr="00D0643E">
              <w:rPr>
                <w:rFonts w:ascii="Arial" w:hAnsi="Arial" w:cs="Arial"/>
              </w:rPr>
              <w:t>Realicé el cargué de las actividades desarrolladas por Víctor Daza en los municipios, dejando en claro las problemáticas y el trabajo que se ha venido adelantando en cada uno de ellos.</w:t>
            </w:r>
          </w:p>
        </w:tc>
        <w:tc>
          <w:tcPr>
            <w:tcW w:w="1557" w:type="dxa"/>
            <w:vAlign w:val="center"/>
          </w:tcPr>
          <w:p w14:paraId="023343FD" w14:textId="16C2B819" w:rsidR="004C5C23" w:rsidRPr="00F64011" w:rsidRDefault="003B1BBC" w:rsidP="003B1BB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6401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4C5C23" w:rsidRPr="00F6401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ANEXO </w:t>
            </w:r>
            <w:r w:rsidR="00BF4A37">
              <w:rPr>
                <w:rFonts w:ascii="Arial" w:hAnsi="Arial" w:cs="Arial"/>
                <w:b/>
                <w:bCs/>
                <w:sz w:val="22"/>
                <w:szCs w:val="22"/>
              </w:rPr>
              <w:t>4</w:t>
            </w:r>
            <w:r w:rsidR="00356A07" w:rsidRPr="00F6401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ANEXO</w:t>
            </w:r>
            <w:r w:rsidR="00826C67" w:rsidRPr="00F6401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BF4A37">
              <w:rPr>
                <w:rFonts w:ascii="Arial" w:hAnsi="Arial" w:cs="Arial"/>
                <w:b/>
                <w:bCs/>
                <w:sz w:val="22"/>
                <w:szCs w:val="22"/>
              </w:rPr>
              <w:t>5</w:t>
            </w:r>
          </w:p>
          <w:p w14:paraId="6A88C059" w14:textId="1B6220DD" w:rsidR="00CE54C5" w:rsidRDefault="003B1BBC" w:rsidP="00221A3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6401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  <w:r w:rsidR="00B834E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BF4A37">
              <w:rPr>
                <w:rFonts w:ascii="Arial" w:hAnsi="Arial" w:cs="Arial"/>
                <w:b/>
                <w:bCs/>
                <w:sz w:val="22"/>
                <w:szCs w:val="22"/>
              </w:rPr>
              <w:t>ANEXO 6</w:t>
            </w:r>
          </w:p>
          <w:p w14:paraId="52B284FB" w14:textId="0F4A64DB" w:rsidR="00B834E8" w:rsidRPr="00F64011" w:rsidRDefault="00B834E8" w:rsidP="00221A3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</w:t>
            </w:r>
          </w:p>
        </w:tc>
      </w:tr>
      <w:tr w:rsidR="004C5C23" w:rsidRPr="00F64011" w14:paraId="349EFA4D" w14:textId="77777777" w:rsidTr="004C5C23">
        <w:trPr>
          <w:cantSplit/>
          <w:trHeight w:val="405"/>
        </w:trPr>
        <w:tc>
          <w:tcPr>
            <w:tcW w:w="3331" w:type="dxa"/>
            <w:gridSpan w:val="2"/>
            <w:vAlign w:val="center"/>
          </w:tcPr>
          <w:p w14:paraId="7C817531" w14:textId="77777777" w:rsidR="002A08A7" w:rsidRPr="00F64011" w:rsidRDefault="002A08A7" w:rsidP="002A08A7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F64011">
              <w:rPr>
                <w:rFonts w:ascii="Arial" w:hAnsi="Arial" w:cs="Arial"/>
                <w:b/>
                <w:sz w:val="22"/>
                <w:szCs w:val="22"/>
                <w:lang w:eastAsia="es-CO"/>
              </w:rPr>
              <w:t xml:space="preserve">3. </w:t>
            </w:r>
            <w:r w:rsidRPr="00F64011">
              <w:rPr>
                <w:rFonts w:ascii="Arial" w:eastAsia="Arial" w:hAnsi="Arial" w:cs="Arial"/>
                <w:b/>
                <w:bCs/>
                <w:sz w:val="22"/>
                <w:szCs w:val="22"/>
              </w:rPr>
              <w:t>Realizar el seguimiento de los compromisos adquiridos y elaborar las actas de reuniones que se le designen.</w:t>
            </w:r>
          </w:p>
          <w:p w14:paraId="7D2D0FF4" w14:textId="794F1007" w:rsidR="004C5C23" w:rsidRPr="00F64011" w:rsidRDefault="004C5C23" w:rsidP="004C5C23">
            <w:pPr>
              <w:jc w:val="both"/>
              <w:rPr>
                <w:rFonts w:ascii="Arial" w:hAnsi="Arial" w:cs="Arial"/>
                <w:b/>
                <w:sz w:val="22"/>
                <w:szCs w:val="22"/>
                <w:highlight w:val="yellow"/>
                <w:lang w:eastAsia="es-CO"/>
              </w:rPr>
            </w:pPr>
          </w:p>
        </w:tc>
        <w:tc>
          <w:tcPr>
            <w:tcW w:w="5102" w:type="dxa"/>
            <w:gridSpan w:val="2"/>
            <w:vAlign w:val="center"/>
          </w:tcPr>
          <w:p w14:paraId="2FDCF34E" w14:textId="77A94855" w:rsidR="00CA3632" w:rsidRPr="00F64011" w:rsidRDefault="00CA3632" w:rsidP="00CA3632">
            <w:pPr>
              <w:pStyle w:val="Prrafodelista"/>
              <w:jc w:val="both"/>
              <w:rPr>
                <w:rFonts w:ascii="Arial" w:eastAsia="Arial" w:hAnsi="Arial" w:cs="Arial"/>
                <w:bCs/>
              </w:rPr>
            </w:pPr>
          </w:p>
          <w:p w14:paraId="1779B54C" w14:textId="5D24EF24" w:rsidR="00BF4A37" w:rsidRPr="00BF4A37" w:rsidRDefault="00BF4A37" w:rsidP="00BF4A37">
            <w:pPr>
              <w:pStyle w:val="Prrafodelista"/>
              <w:numPr>
                <w:ilvl w:val="0"/>
                <w:numId w:val="35"/>
              </w:numPr>
              <w:jc w:val="both"/>
              <w:rPr>
                <w:rFonts w:ascii="Arial" w:eastAsia="Arial" w:hAnsi="Arial" w:cs="Arial"/>
                <w:bCs/>
              </w:rPr>
            </w:pPr>
            <w:r w:rsidRPr="00BF4A37">
              <w:rPr>
                <w:rFonts w:ascii="Arial" w:eastAsia="Arial" w:hAnsi="Arial" w:cs="Arial"/>
                <w:bCs/>
              </w:rPr>
              <w:t>Realicé el acta con el grupo del PISCC. Se desarrolló una sesión virtual orientada a revisar los informes que las Mesas vienen entregando al Programa. La conversación se centró en la necesidad de fortalecer y ajustar ciertos apartados, especialmente aquellos que requieren mayor detalle y claridad para reflejar con precisión las acciones adelantadas.</w:t>
            </w:r>
          </w:p>
          <w:p w14:paraId="44CA0F9B" w14:textId="6CF7277E" w:rsidR="00B40862" w:rsidRPr="00F64011" w:rsidRDefault="00BF4A37" w:rsidP="00BF4A37">
            <w:pPr>
              <w:pStyle w:val="Prrafodelista"/>
              <w:numPr>
                <w:ilvl w:val="0"/>
                <w:numId w:val="35"/>
              </w:numPr>
              <w:jc w:val="both"/>
              <w:rPr>
                <w:rFonts w:ascii="Arial" w:eastAsia="Arial" w:hAnsi="Arial" w:cs="Arial"/>
                <w:bCs/>
              </w:rPr>
            </w:pPr>
            <w:r w:rsidRPr="00BF4A37">
              <w:rPr>
                <w:rFonts w:ascii="Arial" w:eastAsia="Arial" w:hAnsi="Arial" w:cs="Arial"/>
                <w:bCs/>
              </w:rPr>
              <w:t xml:space="preserve"> Participé en la reunión virtual con el equipo del PISCC, donde se nos indicaron las correcciones pertinentes acerca de los formatos que, mes a mes, debemos enviar para hacer efectivo el trabajo que realizamos en los municipios</w:t>
            </w:r>
          </w:p>
        </w:tc>
        <w:tc>
          <w:tcPr>
            <w:tcW w:w="1557" w:type="dxa"/>
            <w:vAlign w:val="center"/>
          </w:tcPr>
          <w:p w14:paraId="5A8D9837" w14:textId="482FCD4F" w:rsidR="004C5C23" w:rsidRPr="00F64011" w:rsidRDefault="004C5C23" w:rsidP="00BB39D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64011">
              <w:rPr>
                <w:rFonts w:ascii="Arial" w:hAnsi="Arial" w:cs="Arial"/>
                <w:b/>
                <w:bCs/>
                <w:sz w:val="22"/>
                <w:szCs w:val="22"/>
              </w:rPr>
              <w:t>ANEXO</w:t>
            </w:r>
            <w:r w:rsidR="00485CF8" w:rsidRPr="00F6401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3C7DF9">
              <w:rPr>
                <w:rFonts w:ascii="Arial" w:hAnsi="Arial" w:cs="Arial"/>
                <w:b/>
                <w:bCs/>
                <w:sz w:val="22"/>
                <w:szCs w:val="22"/>
              </w:rPr>
              <w:t>7</w:t>
            </w:r>
          </w:p>
          <w:p w14:paraId="24546DA1" w14:textId="0A0FFE34" w:rsidR="00485CF8" w:rsidRPr="00F64011" w:rsidRDefault="00485CF8" w:rsidP="00BB39D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6401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ANEXO </w:t>
            </w:r>
            <w:r w:rsidR="003C7DF9">
              <w:rPr>
                <w:rFonts w:ascii="Arial" w:hAnsi="Arial" w:cs="Arial"/>
                <w:b/>
                <w:bCs/>
                <w:sz w:val="22"/>
                <w:szCs w:val="22"/>
              </w:rPr>
              <w:t>8</w:t>
            </w:r>
          </w:p>
          <w:p w14:paraId="24E541AE" w14:textId="4FDFD083" w:rsidR="00485CF8" w:rsidRPr="00F64011" w:rsidRDefault="00485CF8" w:rsidP="00BB39D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D2B54A0" w14:textId="665CAA0E" w:rsidR="004C5C23" w:rsidRPr="00F64011" w:rsidRDefault="004C5C23" w:rsidP="004C5C2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6C592D7" w14:textId="645C1670" w:rsidR="004C5C23" w:rsidRPr="00F64011" w:rsidRDefault="004C5C23" w:rsidP="004C5C2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highlight w:val="yellow"/>
              </w:rPr>
            </w:pPr>
          </w:p>
        </w:tc>
      </w:tr>
      <w:tr w:rsidR="009E2E64" w:rsidRPr="00F64011" w14:paraId="7309E8C1" w14:textId="77777777" w:rsidTr="00685D84">
        <w:trPr>
          <w:cantSplit/>
          <w:trHeight w:val="405"/>
        </w:trPr>
        <w:tc>
          <w:tcPr>
            <w:tcW w:w="3331" w:type="dxa"/>
            <w:gridSpan w:val="2"/>
            <w:vAlign w:val="center"/>
          </w:tcPr>
          <w:p w14:paraId="2DB1D1E5" w14:textId="108603EC" w:rsidR="009E2E64" w:rsidRPr="00F64011" w:rsidRDefault="009E2E64" w:rsidP="00685D84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F64011">
              <w:rPr>
                <w:rFonts w:ascii="Arial" w:hAnsi="Arial" w:cs="Arial"/>
                <w:b/>
                <w:sz w:val="22"/>
                <w:szCs w:val="22"/>
                <w:lang w:eastAsia="es-CO"/>
              </w:rPr>
              <w:t xml:space="preserve">4. </w:t>
            </w:r>
            <w:r w:rsidRPr="00F64011">
              <w:rPr>
                <w:rFonts w:ascii="Arial" w:eastAsia="Arial" w:hAnsi="Arial" w:cs="Arial"/>
                <w:b/>
                <w:bCs/>
                <w:sz w:val="22"/>
                <w:szCs w:val="22"/>
              </w:rPr>
              <w:t xml:space="preserve">Realizar el </w:t>
            </w:r>
            <w:r w:rsidR="00A35EBE" w:rsidRPr="00F64011">
              <w:rPr>
                <w:rFonts w:ascii="Arial" w:eastAsia="Arial" w:hAnsi="Arial" w:cs="Arial"/>
                <w:b/>
                <w:bCs/>
                <w:sz w:val="22"/>
                <w:szCs w:val="22"/>
              </w:rPr>
              <w:t xml:space="preserve">cargue mensual de la información </w:t>
            </w:r>
            <w:r w:rsidR="00D760E6" w:rsidRPr="00F64011">
              <w:rPr>
                <w:rFonts w:ascii="Arial" w:eastAsia="Arial" w:hAnsi="Arial" w:cs="Arial"/>
                <w:b/>
                <w:bCs/>
                <w:sz w:val="22"/>
                <w:szCs w:val="22"/>
              </w:rPr>
              <w:t xml:space="preserve">de las cuotas de pago resultante de sus obligaciones del presente contrato a la plataforma </w:t>
            </w:r>
            <w:r w:rsidR="00EC5C01" w:rsidRPr="00F64011">
              <w:rPr>
                <w:rFonts w:ascii="Arial" w:eastAsia="Arial" w:hAnsi="Arial" w:cs="Arial"/>
                <w:b/>
                <w:bCs/>
                <w:sz w:val="22"/>
                <w:szCs w:val="22"/>
              </w:rPr>
              <w:t>SECOPII, informes que deben contar con las firmas que correspondan</w:t>
            </w:r>
            <w:r w:rsidRPr="00F64011">
              <w:rPr>
                <w:rFonts w:ascii="Arial" w:eastAsia="Arial" w:hAnsi="Arial" w:cs="Arial"/>
                <w:b/>
                <w:bCs/>
                <w:sz w:val="22"/>
                <w:szCs w:val="22"/>
              </w:rPr>
              <w:t>.</w:t>
            </w:r>
          </w:p>
          <w:p w14:paraId="19CE188F" w14:textId="77777777" w:rsidR="009E2E64" w:rsidRPr="00F64011" w:rsidRDefault="009E2E64" w:rsidP="00685D84">
            <w:pPr>
              <w:jc w:val="both"/>
              <w:rPr>
                <w:rFonts w:ascii="Arial" w:hAnsi="Arial" w:cs="Arial"/>
                <w:b/>
                <w:sz w:val="22"/>
                <w:szCs w:val="22"/>
                <w:highlight w:val="yellow"/>
                <w:lang w:eastAsia="es-CO"/>
              </w:rPr>
            </w:pPr>
          </w:p>
        </w:tc>
        <w:tc>
          <w:tcPr>
            <w:tcW w:w="5102" w:type="dxa"/>
            <w:gridSpan w:val="2"/>
            <w:vAlign w:val="center"/>
          </w:tcPr>
          <w:p w14:paraId="1290DBAD" w14:textId="56947D16" w:rsidR="009E2E64" w:rsidRPr="00F64011" w:rsidRDefault="006A7E11" w:rsidP="0091495F">
            <w:pPr>
              <w:pStyle w:val="Prrafodelista"/>
              <w:numPr>
                <w:ilvl w:val="0"/>
                <w:numId w:val="35"/>
              </w:numPr>
              <w:suppressAutoHyphens/>
              <w:jc w:val="both"/>
              <w:textDirection w:val="btLr"/>
              <w:textAlignment w:val="top"/>
              <w:outlineLvl w:val="0"/>
              <w:rPr>
                <w:rFonts w:ascii="Arial" w:eastAsia="Arial" w:hAnsi="Arial" w:cs="Arial"/>
                <w:bCs/>
              </w:rPr>
            </w:pPr>
            <w:r w:rsidRPr="00F64011">
              <w:rPr>
                <w:rFonts w:ascii="Arial" w:eastAsia="Arial" w:hAnsi="Arial" w:cs="Arial"/>
                <w:bCs/>
              </w:rPr>
              <w:t xml:space="preserve">Realice el cargue mensual de la información de las cuotas </w:t>
            </w:r>
            <w:r w:rsidR="00A2697E" w:rsidRPr="00F64011">
              <w:rPr>
                <w:rFonts w:ascii="Arial" w:eastAsia="Arial" w:hAnsi="Arial" w:cs="Arial"/>
                <w:bCs/>
              </w:rPr>
              <w:t xml:space="preserve">de pago resultante de sus obligaciones del presente contrato </w:t>
            </w:r>
            <w:r w:rsidR="00CC39ED" w:rsidRPr="00F64011">
              <w:rPr>
                <w:rFonts w:ascii="Arial" w:eastAsia="Arial" w:hAnsi="Arial" w:cs="Arial"/>
                <w:bCs/>
              </w:rPr>
              <w:t xml:space="preserve">a la plataforma SECOP II, informes que deben contar </w:t>
            </w:r>
            <w:r w:rsidR="00D832C0" w:rsidRPr="00F64011">
              <w:rPr>
                <w:rFonts w:ascii="Arial" w:eastAsia="Arial" w:hAnsi="Arial" w:cs="Arial"/>
                <w:bCs/>
              </w:rPr>
              <w:t xml:space="preserve">con las firmas que corresponden. </w:t>
            </w:r>
          </w:p>
        </w:tc>
        <w:tc>
          <w:tcPr>
            <w:tcW w:w="1557" w:type="dxa"/>
            <w:vAlign w:val="center"/>
          </w:tcPr>
          <w:p w14:paraId="5A483863" w14:textId="591A37EE" w:rsidR="009E2E64" w:rsidRPr="00F64011" w:rsidRDefault="009E2E64" w:rsidP="00685D84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6401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ANEXO </w:t>
            </w:r>
            <w:r w:rsidR="003C7DF9">
              <w:rPr>
                <w:rFonts w:ascii="Arial" w:hAnsi="Arial" w:cs="Arial"/>
                <w:b/>
                <w:bCs/>
                <w:sz w:val="22"/>
                <w:szCs w:val="22"/>
              </w:rPr>
              <w:t>9</w:t>
            </w:r>
          </w:p>
          <w:p w14:paraId="1FA8252E" w14:textId="77777777" w:rsidR="009E2E64" w:rsidRPr="00F64011" w:rsidRDefault="009E2E64" w:rsidP="00685D84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0A708D1" w14:textId="77777777" w:rsidR="009E2E64" w:rsidRPr="00F64011" w:rsidRDefault="009E2E64" w:rsidP="00685D84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highlight w:val="yellow"/>
              </w:rPr>
            </w:pPr>
          </w:p>
        </w:tc>
      </w:tr>
    </w:tbl>
    <w:p w14:paraId="6E55C5D7" w14:textId="77777777" w:rsidR="003C286D" w:rsidRPr="00F64011" w:rsidRDefault="003C286D" w:rsidP="006B329A">
      <w:pPr>
        <w:pStyle w:val="Sinespaciado"/>
        <w:spacing w:after="120"/>
        <w:jc w:val="both"/>
        <w:rPr>
          <w:rFonts w:ascii="Arial" w:hAnsi="Arial" w:cs="Arial"/>
          <w:sz w:val="21"/>
          <w:szCs w:val="21"/>
        </w:rPr>
      </w:pPr>
    </w:p>
    <w:p w14:paraId="594395A8" w14:textId="77777777" w:rsidR="00352F12" w:rsidRPr="00F64011" w:rsidRDefault="00352F12" w:rsidP="006B329A">
      <w:pPr>
        <w:pStyle w:val="Sinespaciado"/>
        <w:spacing w:after="120"/>
        <w:jc w:val="both"/>
        <w:rPr>
          <w:rFonts w:ascii="Arial" w:hAnsi="Arial" w:cs="Arial"/>
          <w:sz w:val="21"/>
          <w:szCs w:val="21"/>
        </w:rPr>
      </w:pPr>
    </w:p>
    <w:p w14:paraId="6BE77A2B" w14:textId="77777777" w:rsidR="008271F4" w:rsidRDefault="008271F4" w:rsidP="008271F4">
      <w:pPr>
        <w:rPr>
          <w:rFonts w:ascii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 xml:space="preserve">Anexa planilla número 1081974008 y referencia de pago CUS </w:t>
      </w:r>
      <w:r w:rsidRPr="00313E5A">
        <w:rPr>
          <w:rFonts w:ascii="Arial" w:hAnsi="Arial" w:cs="Arial"/>
          <w:color w:val="1F1F1F"/>
          <w:shd w:val="clear" w:color="auto" w:fill="FFFFFF"/>
        </w:rPr>
        <w:t>373701879</w:t>
      </w:r>
      <w:r>
        <w:rPr>
          <w:rFonts w:ascii="Arial" w:eastAsia="Arial" w:hAnsi="Arial" w:cs="Arial"/>
          <w:sz w:val="22"/>
          <w:szCs w:val="22"/>
        </w:rPr>
        <w:t xml:space="preserve">   mes de mayo operador simple EPS (EMSSANAR), de PENSION (PORVENIR), ARL (POSITIVA).</w:t>
      </w:r>
    </w:p>
    <w:p w14:paraId="79154DC1" w14:textId="0490146B" w:rsidR="003D4ED0" w:rsidRPr="00F64011" w:rsidRDefault="003D4ED0" w:rsidP="003D4ED0">
      <w:pPr>
        <w:jc w:val="both"/>
        <w:rPr>
          <w:rFonts w:ascii="Arial" w:hAnsi="Arial" w:cs="Arial"/>
          <w:sz w:val="22"/>
          <w:szCs w:val="22"/>
        </w:rPr>
      </w:pPr>
    </w:p>
    <w:p w14:paraId="1822905E" w14:textId="77777777" w:rsidR="003D4ED0" w:rsidRPr="00F64011" w:rsidRDefault="003D4ED0" w:rsidP="003D4ED0">
      <w:pPr>
        <w:jc w:val="both"/>
        <w:rPr>
          <w:rFonts w:ascii="Arial" w:hAnsi="Arial" w:cs="Arial"/>
          <w:sz w:val="22"/>
          <w:szCs w:val="22"/>
        </w:rPr>
      </w:pPr>
    </w:p>
    <w:p w14:paraId="2D66DCD0" w14:textId="46D81EEC" w:rsidR="002740E2" w:rsidRPr="00F64011" w:rsidRDefault="002740E2" w:rsidP="00634714">
      <w:pPr>
        <w:pStyle w:val="Sinespaciado"/>
        <w:spacing w:after="120"/>
        <w:jc w:val="both"/>
        <w:rPr>
          <w:rFonts w:ascii="Arial" w:hAnsi="Arial" w:cs="Arial"/>
        </w:rPr>
      </w:pPr>
      <w:r w:rsidRPr="00F64011">
        <w:rPr>
          <w:rFonts w:ascii="Arial" w:hAnsi="Arial" w:cs="Arial"/>
        </w:rPr>
        <w:t xml:space="preserve">Para constancia de lo anterior, se firma en Cali Valle del Cauca </w:t>
      </w:r>
      <w:r w:rsidR="00CD4D7F" w:rsidRPr="00F64011">
        <w:rPr>
          <w:rFonts w:ascii="Arial" w:hAnsi="Arial" w:cs="Arial"/>
        </w:rPr>
        <w:t xml:space="preserve">el </w:t>
      </w:r>
      <w:r w:rsidR="0054215D">
        <w:rPr>
          <w:rFonts w:ascii="Arial" w:hAnsi="Arial" w:cs="Arial"/>
        </w:rPr>
        <w:t>16</w:t>
      </w:r>
      <w:r w:rsidR="00396BEE" w:rsidRPr="00F64011">
        <w:rPr>
          <w:rFonts w:ascii="Arial" w:hAnsi="Arial" w:cs="Arial"/>
        </w:rPr>
        <w:t xml:space="preserve"> de </w:t>
      </w:r>
      <w:r w:rsidR="000404BB">
        <w:rPr>
          <w:rFonts w:ascii="Arial" w:hAnsi="Arial" w:cs="Arial"/>
        </w:rPr>
        <w:t>junio</w:t>
      </w:r>
      <w:r w:rsidR="00396BEE" w:rsidRPr="00F64011">
        <w:rPr>
          <w:rFonts w:ascii="Arial" w:hAnsi="Arial" w:cs="Arial"/>
        </w:rPr>
        <w:t xml:space="preserve"> </w:t>
      </w:r>
      <w:r w:rsidR="0022419D" w:rsidRPr="00F64011">
        <w:rPr>
          <w:rFonts w:ascii="Arial" w:hAnsi="Arial" w:cs="Arial"/>
        </w:rPr>
        <w:t>de 202</w:t>
      </w:r>
      <w:r w:rsidR="002000F3" w:rsidRPr="00F64011">
        <w:rPr>
          <w:rFonts w:ascii="Arial" w:hAnsi="Arial" w:cs="Arial"/>
        </w:rPr>
        <w:t>6</w:t>
      </w:r>
      <w:r w:rsidRPr="00F64011">
        <w:rPr>
          <w:rFonts w:ascii="Arial" w:hAnsi="Arial" w:cs="Arial"/>
        </w:rPr>
        <w:t>.</w:t>
      </w:r>
    </w:p>
    <w:p w14:paraId="1B7B37FB" w14:textId="77777777" w:rsidR="00C013ED" w:rsidRPr="00F64011" w:rsidRDefault="00C013ED" w:rsidP="00634714">
      <w:pPr>
        <w:spacing w:after="120"/>
        <w:ind w:left="-284" w:firstLine="284"/>
        <w:rPr>
          <w:rFonts w:ascii="Arial" w:hAnsi="Arial" w:cs="Arial"/>
          <w:sz w:val="22"/>
          <w:szCs w:val="22"/>
        </w:rPr>
      </w:pPr>
      <w:r w:rsidRPr="00F64011">
        <w:rPr>
          <w:rFonts w:ascii="Arial" w:hAnsi="Arial" w:cs="Arial"/>
          <w:sz w:val="22"/>
          <w:szCs w:val="22"/>
        </w:rPr>
        <w:t>Firma:</w:t>
      </w:r>
      <w:r w:rsidR="004C6396" w:rsidRPr="00F64011">
        <w:rPr>
          <w:rFonts w:ascii="Arial" w:hAnsi="Arial" w:cs="Arial"/>
          <w:sz w:val="22"/>
          <w:szCs w:val="22"/>
        </w:rPr>
        <w:t xml:space="preserve">    </w:t>
      </w:r>
      <w:r w:rsidRPr="00F64011">
        <w:rPr>
          <w:rFonts w:ascii="Arial" w:hAnsi="Arial" w:cs="Arial"/>
          <w:sz w:val="22"/>
          <w:szCs w:val="22"/>
        </w:rPr>
        <w:t>___________________________</w:t>
      </w:r>
    </w:p>
    <w:p w14:paraId="20088097" w14:textId="77777777" w:rsidR="004B7531" w:rsidRPr="00F64011" w:rsidRDefault="00D25FA4" w:rsidP="001152B1">
      <w:pPr>
        <w:spacing w:after="120"/>
        <w:ind w:left="-284" w:firstLine="284"/>
        <w:rPr>
          <w:rFonts w:ascii="Arial" w:hAnsi="Arial" w:cs="Arial"/>
          <w:sz w:val="22"/>
          <w:szCs w:val="22"/>
        </w:rPr>
      </w:pPr>
      <w:r w:rsidRPr="00F64011">
        <w:rPr>
          <w:rFonts w:ascii="Arial" w:hAnsi="Arial" w:cs="Arial"/>
          <w:sz w:val="22"/>
          <w:szCs w:val="22"/>
        </w:rPr>
        <w:t>Nombre</w:t>
      </w:r>
      <w:r w:rsidR="00B85FD0" w:rsidRPr="00F64011">
        <w:rPr>
          <w:rFonts w:ascii="Arial" w:hAnsi="Arial" w:cs="Arial"/>
          <w:sz w:val="22"/>
          <w:szCs w:val="22"/>
        </w:rPr>
        <w:t>:</w:t>
      </w:r>
      <w:r w:rsidR="00FA4391" w:rsidRPr="00F64011">
        <w:rPr>
          <w:rFonts w:ascii="Arial" w:hAnsi="Arial" w:cs="Arial"/>
          <w:sz w:val="22"/>
          <w:szCs w:val="22"/>
        </w:rPr>
        <w:t xml:space="preserve"> </w:t>
      </w:r>
      <w:r w:rsidR="00352F12" w:rsidRPr="00F64011">
        <w:rPr>
          <w:rFonts w:ascii="Arial" w:hAnsi="Arial" w:cs="Arial"/>
          <w:sz w:val="22"/>
          <w:szCs w:val="22"/>
        </w:rPr>
        <w:t>Luisa Fernanda Delgado Caicedo</w:t>
      </w:r>
    </w:p>
    <w:p w14:paraId="4352FD34" w14:textId="7D076707" w:rsidR="00A26E1F" w:rsidRDefault="00E0215B" w:rsidP="001152B1">
      <w:pPr>
        <w:spacing w:after="120"/>
        <w:ind w:left="-284" w:firstLine="284"/>
        <w:rPr>
          <w:rFonts w:ascii="Arial" w:hAnsi="Arial" w:cs="Arial"/>
          <w:sz w:val="22"/>
          <w:szCs w:val="22"/>
        </w:rPr>
      </w:pPr>
      <w:r w:rsidRPr="00F64011">
        <w:rPr>
          <w:rFonts w:ascii="Arial" w:hAnsi="Arial" w:cs="Arial"/>
          <w:sz w:val="22"/>
          <w:szCs w:val="22"/>
        </w:rPr>
        <w:t>C.C.</w:t>
      </w:r>
      <w:r w:rsidR="00FA4391" w:rsidRPr="00F64011">
        <w:rPr>
          <w:rFonts w:ascii="Arial" w:hAnsi="Arial" w:cs="Arial"/>
          <w:sz w:val="22"/>
          <w:szCs w:val="22"/>
        </w:rPr>
        <w:t xml:space="preserve"> </w:t>
      </w:r>
      <w:r w:rsidR="00CD4D7F" w:rsidRPr="00F64011">
        <w:rPr>
          <w:rFonts w:ascii="Arial" w:hAnsi="Arial" w:cs="Arial"/>
          <w:sz w:val="22"/>
          <w:szCs w:val="22"/>
        </w:rPr>
        <w:t>1.11</w:t>
      </w:r>
      <w:r w:rsidR="00352F12" w:rsidRPr="00F64011">
        <w:rPr>
          <w:rFonts w:ascii="Arial" w:hAnsi="Arial" w:cs="Arial"/>
          <w:sz w:val="22"/>
          <w:szCs w:val="22"/>
        </w:rPr>
        <w:t>3</w:t>
      </w:r>
      <w:r w:rsidR="00CD4D7F" w:rsidRPr="00F64011">
        <w:rPr>
          <w:rFonts w:ascii="Arial" w:hAnsi="Arial" w:cs="Arial"/>
          <w:sz w:val="22"/>
          <w:szCs w:val="22"/>
        </w:rPr>
        <w:t>.</w:t>
      </w:r>
      <w:r w:rsidR="00352F12" w:rsidRPr="00F64011">
        <w:rPr>
          <w:rFonts w:ascii="Arial" w:hAnsi="Arial" w:cs="Arial"/>
          <w:sz w:val="22"/>
          <w:szCs w:val="22"/>
        </w:rPr>
        <w:t>696</w:t>
      </w:r>
      <w:r w:rsidR="00CD4D7F" w:rsidRPr="00F64011">
        <w:rPr>
          <w:rFonts w:ascii="Arial" w:hAnsi="Arial" w:cs="Arial"/>
          <w:sz w:val="22"/>
          <w:szCs w:val="22"/>
        </w:rPr>
        <w:t>.</w:t>
      </w:r>
      <w:r w:rsidR="00352F12" w:rsidRPr="00F64011">
        <w:rPr>
          <w:rFonts w:ascii="Arial" w:hAnsi="Arial" w:cs="Arial"/>
          <w:sz w:val="22"/>
          <w:szCs w:val="22"/>
        </w:rPr>
        <w:t>799</w:t>
      </w:r>
      <w:r w:rsidR="003E2E51" w:rsidRPr="00F64011">
        <w:rPr>
          <w:rFonts w:ascii="Arial" w:hAnsi="Arial" w:cs="Arial"/>
          <w:sz w:val="22"/>
          <w:szCs w:val="22"/>
        </w:rPr>
        <w:t xml:space="preserve"> de </w:t>
      </w:r>
      <w:r w:rsidR="00352F12" w:rsidRPr="00F64011">
        <w:rPr>
          <w:rFonts w:ascii="Arial" w:hAnsi="Arial" w:cs="Arial"/>
          <w:sz w:val="22"/>
          <w:szCs w:val="22"/>
        </w:rPr>
        <w:t xml:space="preserve">Palmira </w:t>
      </w:r>
      <w:r w:rsidR="00CD4D7F" w:rsidRPr="00F64011">
        <w:rPr>
          <w:rFonts w:ascii="Arial" w:hAnsi="Arial" w:cs="Arial"/>
          <w:sz w:val="22"/>
          <w:szCs w:val="22"/>
        </w:rPr>
        <w:t xml:space="preserve"> </w:t>
      </w:r>
      <w:r w:rsidRPr="00F64011">
        <w:rPr>
          <w:rFonts w:ascii="Arial" w:hAnsi="Arial" w:cs="Arial"/>
          <w:sz w:val="22"/>
          <w:szCs w:val="22"/>
        </w:rPr>
        <w:tab/>
      </w:r>
      <w:r w:rsidRPr="00F64011">
        <w:rPr>
          <w:rFonts w:ascii="Arial" w:hAnsi="Arial" w:cs="Arial"/>
          <w:sz w:val="22"/>
          <w:szCs w:val="22"/>
        </w:rPr>
        <w:tab/>
      </w:r>
      <w:r w:rsidRPr="00CC781D">
        <w:rPr>
          <w:rFonts w:ascii="Arial" w:hAnsi="Arial" w:cs="Arial"/>
          <w:sz w:val="22"/>
          <w:szCs w:val="22"/>
        </w:rPr>
        <w:tab/>
      </w:r>
      <w:r w:rsidRPr="00CC781D">
        <w:rPr>
          <w:rFonts w:ascii="Arial" w:hAnsi="Arial" w:cs="Arial"/>
          <w:sz w:val="22"/>
          <w:szCs w:val="22"/>
        </w:rPr>
        <w:tab/>
      </w:r>
    </w:p>
    <w:p w14:paraId="5849AEDC" w14:textId="1DC62489" w:rsidR="00733D4F" w:rsidRDefault="00733D4F" w:rsidP="003C286D">
      <w:pPr>
        <w:rPr>
          <w:rFonts w:ascii="Arial" w:hAnsi="Arial" w:cs="Arial"/>
          <w:sz w:val="22"/>
          <w:szCs w:val="22"/>
        </w:rPr>
      </w:pPr>
    </w:p>
    <w:p w14:paraId="557463D9" w14:textId="1FED3D51" w:rsidR="00733D4F" w:rsidRDefault="00733D4F" w:rsidP="00634714">
      <w:pPr>
        <w:ind w:left="-284" w:firstLine="284"/>
        <w:rPr>
          <w:rFonts w:ascii="Arial" w:hAnsi="Arial" w:cs="Arial"/>
          <w:sz w:val="22"/>
          <w:szCs w:val="22"/>
        </w:rPr>
      </w:pPr>
    </w:p>
    <w:p w14:paraId="6B560080" w14:textId="5D5E118E" w:rsidR="003D4ED0" w:rsidRDefault="003D4ED0" w:rsidP="00634714">
      <w:pPr>
        <w:ind w:left="-284" w:firstLine="284"/>
        <w:rPr>
          <w:rFonts w:ascii="Arial" w:hAnsi="Arial" w:cs="Arial"/>
          <w:sz w:val="22"/>
          <w:szCs w:val="22"/>
        </w:rPr>
      </w:pPr>
    </w:p>
    <w:p w14:paraId="70E22154" w14:textId="77777777" w:rsidR="00AC41FE" w:rsidRDefault="00AC41FE" w:rsidP="00634714">
      <w:pPr>
        <w:ind w:left="-284" w:firstLine="284"/>
        <w:rPr>
          <w:rFonts w:ascii="Arial" w:hAnsi="Arial" w:cs="Arial"/>
          <w:sz w:val="22"/>
          <w:szCs w:val="22"/>
        </w:rPr>
      </w:pPr>
    </w:p>
    <w:p w14:paraId="6FA42DFD" w14:textId="77777777" w:rsidR="00AC41FE" w:rsidRDefault="00AC41FE" w:rsidP="00634714">
      <w:pPr>
        <w:ind w:left="-284" w:firstLine="284"/>
        <w:rPr>
          <w:rFonts w:ascii="Arial" w:hAnsi="Arial" w:cs="Arial"/>
          <w:sz w:val="22"/>
          <w:szCs w:val="22"/>
        </w:rPr>
      </w:pPr>
    </w:p>
    <w:p w14:paraId="79F3F225" w14:textId="77777777" w:rsidR="00AC41FE" w:rsidRDefault="00AC41FE" w:rsidP="00634714">
      <w:pPr>
        <w:ind w:left="-284" w:firstLine="284"/>
        <w:rPr>
          <w:rFonts w:ascii="Arial" w:hAnsi="Arial" w:cs="Arial"/>
          <w:sz w:val="22"/>
          <w:szCs w:val="22"/>
        </w:rPr>
      </w:pPr>
    </w:p>
    <w:p w14:paraId="1A1028C2" w14:textId="77777777" w:rsidR="00AC41FE" w:rsidRDefault="00AC41FE" w:rsidP="00634714">
      <w:pPr>
        <w:ind w:left="-284" w:firstLine="284"/>
        <w:rPr>
          <w:rFonts w:ascii="Arial" w:hAnsi="Arial" w:cs="Arial"/>
          <w:sz w:val="22"/>
          <w:szCs w:val="22"/>
        </w:rPr>
      </w:pPr>
    </w:p>
    <w:p w14:paraId="68F2F9E3" w14:textId="77777777" w:rsidR="00AC41FE" w:rsidRDefault="00AC41FE" w:rsidP="00634714">
      <w:pPr>
        <w:ind w:left="-284" w:firstLine="284"/>
        <w:rPr>
          <w:rFonts w:ascii="Arial" w:hAnsi="Arial" w:cs="Arial"/>
          <w:sz w:val="22"/>
          <w:szCs w:val="22"/>
        </w:rPr>
      </w:pPr>
    </w:p>
    <w:p w14:paraId="0453B379" w14:textId="2D677A2B" w:rsidR="00AC41FE" w:rsidRDefault="009F23DB" w:rsidP="009F23DB">
      <w:pPr>
        <w:ind w:left="-284" w:firstLine="284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ANEXOS</w:t>
      </w:r>
    </w:p>
    <w:p w14:paraId="5DCA7E1A" w14:textId="77777777" w:rsidR="009F23DB" w:rsidRDefault="009F23DB" w:rsidP="009F23DB">
      <w:pPr>
        <w:ind w:left="-284" w:firstLine="284"/>
        <w:jc w:val="center"/>
        <w:rPr>
          <w:rFonts w:ascii="Arial" w:hAnsi="Arial" w:cs="Arial"/>
          <w:sz w:val="22"/>
          <w:szCs w:val="22"/>
        </w:rPr>
      </w:pPr>
    </w:p>
    <w:p w14:paraId="11F18E8A" w14:textId="26A653FD" w:rsidR="009F23DB" w:rsidRDefault="009F23DB" w:rsidP="009F23DB">
      <w:pPr>
        <w:ind w:left="-284" w:firstLine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ANEXO 1</w:t>
      </w:r>
    </w:p>
    <w:p w14:paraId="15314785" w14:textId="14B24612" w:rsidR="009F23DB" w:rsidRDefault="009F23DB" w:rsidP="00B004F1">
      <w:pPr>
        <w:ind w:left="-284" w:firstLine="284"/>
        <w:jc w:val="center"/>
        <w:rPr>
          <w:rFonts w:ascii="Arial" w:hAnsi="Arial" w:cs="Arial"/>
          <w:sz w:val="22"/>
          <w:szCs w:val="22"/>
        </w:rPr>
      </w:pPr>
    </w:p>
    <w:p w14:paraId="7C64C039" w14:textId="701C6A4B" w:rsidR="00A12F35" w:rsidRDefault="00A12F35" w:rsidP="00433D7F">
      <w:pPr>
        <w:ind w:left="-284" w:firstLine="284"/>
        <w:jc w:val="center"/>
        <w:rPr>
          <w:rFonts w:ascii="Arial" w:hAnsi="Arial" w:cs="Arial"/>
          <w:b/>
          <w:bCs/>
          <w:sz w:val="22"/>
          <w:szCs w:val="22"/>
        </w:rPr>
      </w:pPr>
    </w:p>
    <w:p w14:paraId="1CCCE922" w14:textId="77777777" w:rsidR="007670EC" w:rsidRDefault="007670EC" w:rsidP="00433D7F">
      <w:pPr>
        <w:ind w:left="-284" w:firstLine="284"/>
        <w:jc w:val="center"/>
        <w:rPr>
          <w:rFonts w:ascii="Arial" w:hAnsi="Arial" w:cs="Arial"/>
          <w:b/>
          <w:bCs/>
          <w:sz w:val="22"/>
          <w:szCs w:val="22"/>
        </w:rPr>
      </w:pPr>
    </w:p>
    <w:p w14:paraId="2E08F0A3" w14:textId="640F0926" w:rsidR="007670EC" w:rsidRDefault="00D04DD4" w:rsidP="00433D7F">
      <w:pPr>
        <w:ind w:left="-284" w:firstLine="284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noProof/>
          <w:sz w:val="22"/>
          <w:szCs w:val="22"/>
        </w:rPr>
        <w:drawing>
          <wp:inline distT="0" distB="0" distL="0" distR="0" wp14:anchorId="2FDEE4CD" wp14:editId="201D3EDD">
            <wp:extent cx="4638519" cy="2210435"/>
            <wp:effectExtent l="0" t="0" r="0" b="0"/>
            <wp:docPr id="1449677112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9677112" name="Imagen 144967711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54138" cy="2217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F0D5EC" w14:textId="77777777" w:rsidR="007670EC" w:rsidRDefault="007670EC" w:rsidP="00433D7F">
      <w:pPr>
        <w:ind w:left="-284" w:firstLine="284"/>
        <w:jc w:val="center"/>
        <w:rPr>
          <w:rFonts w:ascii="Arial" w:hAnsi="Arial" w:cs="Arial"/>
          <w:b/>
          <w:bCs/>
          <w:sz w:val="22"/>
          <w:szCs w:val="22"/>
        </w:rPr>
      </w:pPr>
    </w:p>
    <w:p w14:paraId="478D5587" w14:textId="77777777" w:rsidR="007670EC" w:rsidRDefault="007670EC" w:rsidP="00433D7F">
      <w:pPr>
        <w:ind w:left="-284" w:firstLine="284"/>
        <w:jc w:val="center"/>
        <w:rPr>
          <w:rFonts w:ascii="Arial" w:hAnsi="Arial" w:cs="Arial"/>
          <w:b/>
          <w:bCs/>
          <w:sz w:val="22"/>
          <w:szCs w:val="22"/>
        </w:rPr>
      </w:pPr>
    </w:p>
    <w:p w14:paraId="477B03C0" w14:textId="77777777" w:rsidR="001D405C" w:rsidRDefault="001D405C" w:rsidP="00433D7F">
      <w:pPr>
        <w:ind w:left="-284" w:firstLine="284"/>
        <w:jc w:val="center"/>
        <w:rPr>
          <w:rFonts w:ascii="Arial" w:hAnsi="Arial" w:cs="Arial"/>
          <w:b/>
          <w:bCs/>
          <w:sz w:val="22"/>
          <w:szCs w:val="22"/>
        </w:rPr>
      </w:pPr>
    </w:p>
    <w:p w14:paraId="19307526" w14:textId="77777777" w:rsidR="001D405C" w:rsidRDefault="001D405C" w:rsidP="00433D7F">
      <w:pPr>
        <w:ind w:left="-284" w:firstLine="284"/>
        <w:jc w:val="center"/>
        <w:rPr>
          <w:rFonts w:ascii="Arial" w:hAnsi="Arial" w:cs="Arial"/>
          <w:b/>
          <w:bCs/>
          <w:sz w:val="22"/>
          <w:szCs w:val="22"/>
        </w:rPr>
      </w:pPr>
    </w:p>
    <w:p w14:paraId="072527D2" w14:textId="77777777" w:rsidR="001D405C" w:rsidRDefault="001D405C" w:rsidP="00433D7F">
      <w:pPr>
        <w:ind w:left="-284" w:firstLine="284"/>
        <w:jc w:val="center"/>
        <w:rPr>
          <w:rFonts w:ascii="Arial" w:hAnsi="Arial" w:cs="Arial"/>
          <w:b/>
          <w:bCs/>
          <w:sz w:val="22"/>
          <w:szCs w:val="22"/>
        </w:rPr>
      </w:pPr>
    </w:p>
    <w:p w14:paraId="2A0D4035" w14:textId="77777777" w:rsidR="001D405C" w:rsidRDefault="001D405C" w:rsidP="00433D7F">
      <w:pPr>
        <w:ind w:left="-284" w:firstLine="284"/>
        <w:jc w:val="center"/>
        <w:rPr>
          <w:rFonts w:ascii="Arial" w:hAnsi="Arial" w:cs="Arial"/>
          <w:b/>
          <w:bCs/>
          <w:sz w:val="22"/>
          <w:szCs w:val="22"/>
        </w:rPr>
      </w:pPr>
    </w:p>
    <w:p w14:paraId="10DB1243" w14:textId="77777777" w:rsidR="001D405C" w:rsidRDefault="001D405C" w:rsidP="00433D7F">
      <w:pPr>
        <w:ind w:left="-284" w:firstLine="284"/>
        <w:jc w:val="center"/>
        <w:rPr>
          <w:rFonts w:ascii="Arial" w:hAnsi="Arial" w:cs="Arial"/>
          <w:b/>
          <w:bCs/>
          <w:sz w:val="22"/>
          <w:szCs w:val="22"/>
        </w:rPr>
      </w:pPr>
    </w:p>
    <w:p w14:paraId="386632FF" w14:textId="77777777" w:rsidR="001D405C" w:rsidRDefault="001D405C" w:rsidP="00433D7F">
      <w:pPr>
        <w:ind w:left="-284" w:firstLine="284"/>
        <w:jc w:val="center"/>
        <w:rPr>
          <w:rFonts w:ascii="Arial" w:hAnsi="Arial" w:cs="Arial"/>
          <w:b/>
          <w:bCs/>
          <w:sz w:val="22"/>
          <w:szCs w:val="22"/>
        </w:rPr>
      </w:pPr>
    </w:p>
    <w:p w14:paraId="182243CA" w14:textId="77777777" w:rsidR="001D405C" w:rsidRDefault="001D405C" w:rsidP="00433D7F">
      <w:pPr>
        <w:ind w:left="-284" w:firstLine="284"/>
        <w:jc w:val="center"/>
        <w:rPr>
          <w:rFonts w:ascii="Arial" w:hAnsi="Arial" w:cs="Arial"/>
          <w:b/>
          <w:bCs/>
          <w:sz w:val="22"/>
          <w:szCs w:val="22"/>
        </w:rPr>
      </w:pPr>
    </w:p>
    <w:p w14:paraId="1A4D0AAD" w14:textId="77777777" w:rsidR="001D405C" w:rsidRDefault="001D405C" w:rsidP="00433D7F">
      <w:pPr>
        <w:ind w:left="-284" w:firstLine="284"/>
        <w:jc w:val="center"/>
        <w:rPr>
          <w:rFonts w:ascii="Arial" w:hAnsi="Arial" w:cs="Arial"/>
          <w:b/>
          <w:bCs/>
          <w:sz w:val="22"/>
          <w:szCs w:val="22"/>
        </w:rPr>
      </w:pPr>
    </w:p>
    <w:p w14:paraId="33C2992A" w14:textId="77777777" w:rsidR="001D405C" w:rsidRDefault="001D405C" w:rsidP="00433D7F">
      <w:pPr>
        <w:ind w:left="-284" w:firstLine="284"/>
        <w:jc w:val="center"/>
        <w:rPr>
          <w:rFonts w:ascii="Arial" w:hAnsi="Arial" w:cs="Arial"/>
          <w:b/>
          <w:bCs/>
          <w:sz w:val="22"/>
          <w:szCs w:val="22"/>
        </w:rPr>
      </w:pPr>
    </w:p>
    <w:p w14:paraId="3F675590" w14:textId="77777777" w:rsidR="001D405C" w:rsidRDefault="001D405C" w:rsidP="00433D7F">
      <w:pPr>
        <w:ind w:left="-284" w:firstLine="284"/>
        <w:jc w:val="center"/>
        <w:rPr>
          <w:rFonts w:ascii="Arial" w:hAnsi="Arial" w:cs="Arial"/>
          <w:b/>
          <w:bCs/>
          <w:sz w:val="22"/>
          <w:szCs w:val="22"/>
        </w:rPr>
      </w:pPr>
    </w:p>
    <w:p w14:paraId="402F472A" w14:textId="450EECFF" w:rsidR="00A12F35" w:rsidRDefault="00A12F35" w:rsidP="002A3214">
      <w:pPr>
        <w:rPr>
          <w:rFonts w:ascii="Arial" w:hAnsi="Arial" w:cs="Arial"/>
          <w:b/>
          <w:bCs/>
          <w:sz w:val="22"/>
          <w:szCs w:val="22"/>
        </w:rPr>
      </w:pPr>
    </w:p>
    <w:p w14:paraId="58F3BF8C" w14:textId="63FDD0B5" w:rsidR="00A12F35" w:rsidRDefault="00541DE0" w:rsidP="00F33E11">
      <w:pPr>
        <w:jc w:val="both"/>
        <w:rPr>
          <w:rFonts w:ascii="Arial" w:hAnsi="Arial" w:cs="Arial"/>
          <w:sz w:val="22"/>
          <w:szCs w:val="22"/>
        </w:rPr>
      </w:pPr>
      <w:r w:rsidRPr="00614745">
        <w:rPr>
          <w:rFonts w:ascii="Arial" w:hAnsi="Arial" w:cs="Arial"/>
          <w:sz w:val="22"/>
          <w:szCs w:val="22"/>
        </w:rPr>
        <w:lastRenderedPageBreak/>
        <w:t>ANEXO 2</w:t>
      </w:r>
    </w:p>
    <w:p w14:paraId="1AECFE10" w14:textId="20E31C2C" w:rsidR="00614745" w:rsidRDefault="00614745" w:rsidP="00B004F1">
      <w:pPr>
        <w:jc w:val="center"/>
        <w:rPr>
          <w:rFonts w:ascii="Arial" w:hAnsi="Arial" w:cs="Arial"/>
          <w:sz w:val="22"/>
          <w:szCs w:val="22"/>
        </w:rPr>
      </w:pPr>
    </w:p>
    <w:p w14:paraId="35D00350" w14:textId="2F9FA73C" w:rsidR="00B004F1" w:rsidRDefault="001D405C" w:rsidP="00017405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1ADF78E6" wp14:editId="3B7027CE">
            <wp:extent cx="3684840" cy="1729740"/>
            <wp:effectExtent l="0" t="0" r="0" b="3810"/>
            <wp:docPr id="81671382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671382" name="Imagen 8167138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0896" cy="1737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20CCFD" w14:textId="1636DBCF" w:rsidR="00B004F1" w:rsidRDefault="00B004F1" w:rsidP="007670EC">
      <w:pPr>
        <w:jc w:val="center"/>
        <w:rPr>
          <w:rFonts w:ascii="Arial" w:hAnsi="Arial" w:cs="Arial"/>
          <w:sz w:val="22"/>
          <w:szCs w:val="22"/>
        </w:rPr>
      </w:pPr>
    </w:p>
    <w:p w14:paraId="49D7B238" w14:textId="0D26A6F3" w:rsidR="00B004F1" w:rsidRDefault="00B004F1" w:rsidP="00433D7F">
      <w:pPr>
        <w:jc w:val="center"/>
        <w:rPr>
          <w:rFonts w:ascii="Arial" w:hAnsi="Arial" w:cs="Arial"/>
          <w:sz w:val="22"/>
          <w:szCs w:val="22"/>
        </w:rPr>
      </w:pPr>
    </w:p>
    <w:p w14:paraId="079E2C12" w14:textId="10B1C5A2" w:rsidR="00A678CE" w:rsidRDefault="00A678CE" w:rsidP="00F33E1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ANEXO 3</w:t>
      </w:r>
    </w:p>
    <w:p w14:paraId="1478FFCE" w14:textId="1C29553A" w:rsidR="006568BC" w:rsidRDefault="006568BC" w:rsidP="006568BC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78B74445" wp14:editId="47BEA7D1">
            <wp:extent cx="3985260" cy="1909121"/>
            <wp:effectExtent l="0" t="0" r="0" b="0"/>
            <wp:docPr id="1568324654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8324654" name="Imagen 1568324654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9456" cy="1925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15D866" w14:textId="590A9B12" w:rsidR="00B004F1" w:rsidRDefault="00B004F1" w:rsidP="00BE68F6">
      <w:pPr>
        <w:jc w:val="center"/>
        <w:rPr>
          <w:rFonts w:ascii="Arial" w:hAnsi="Arial" w:cs="Arial"/>
          <w:sz w:val="22"/>
          <w:szCs w:val="22"/>
        </w:rPr>
      </w:pPr>
    </w:p>
    <w:p w14:paraId="3BBF0FA2" w14:textId="7849C454" w:rsidR="00B004F1" w:rsidRDefault="00B004F1" w:rsidP="00B004F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ANEXO 4</w:t>
      </w:r>
    </w:p>
    <w:p w14:paraId="6031EACD" w14:textId="06EBD4DD" w:rsidR="00B004F1" w:rsidRDefault="00B004F1" w:rsidP="00213FCE">
      <w:pPr>
        <w:jc w:val="center"/>
        <w:rPr>
          <w:rFonts w:ascii="Arial" w:hAnsi="Arial" w:cs="Arial"/>
          <w:sz w:val="22"/>
          <w:szCs w:val="22"/>
        </w:rPr>
      </w:pPr>
    </w:p>
    <w:p w14:paraId="67D1E376" w14:textId="60E854FB" w:rsidR="006E40CA" w:rsidRDefault="00E43D85" w:rsidP="00BE68F6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4C110822" wp14:editId="00F83EE9">
            <wp:extent cx="4091940" cy="1989354"/>
            <wp:effectExtent l="0" t="0" r="3810" b="0"/>
            <wp:docPr id="535339459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5339459" name="Imagen 535339459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8464" cy="1997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C5757">
        <w:rPr>
          <w:rFonts w:ascii="Arial" w:hAnsi="Arial" w:cs="Arial"/>
          <w:sz w:val="22"/>
          <w:szCs w:val="22"/>
        </w:rPr>
        <w:t xml:space="preserve"> </w:t>
      </w:r>
    </w:p>
    <w:p w14:paraId="4F8F1FA2" w14:textId="0386DCD1" w:rsidR="00AC5757" w:rsidRDefault="00AC5757" w:rsidP="00AC575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ANEXO 5</w:t>
      </w:r>
    </w:p>
    <w:p w14:paraId="035AFD87" w14:textId="57B76D7D" w:rsidR="00704DD9" w:rsidRDefault="00845969" w:rsidP="00191D24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lastRenderedPageBreak/>
        <w:drawing>
          <wp:inline distT="0" distB="0" distL="0" distR="0" wp14:anchorId="32F02F99" wp14:editId="102D6F96">
            <wp:extent cx="3962400" cy="1904526"/>
            <wp:effectExtent l="0" t="0" r="0" b="635"/>
            <wp:docPr id="2108640205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640205" name="Imagen 2108640205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3638" cy="1909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B8FA15" w14:textId="77777777" w:rsidR="00704DD9" w:rsidRDefault="00704DD9" w:rsidP="00B834AD">
      <w:pPr>
        <w:rPr>
          <w:rFonts w:ascii="Arial" w:hAnsi="Arial" w:cs="Arial"/>
          <w:sz w:val="22"/>
          <w:szCs w:val="22"/>
        </w:rPr>
      </w:pPr>
    </w:p>
    <w:p w14:paraId="204FB640" w14:textId="325EDA89" w:rsidR="00B834AD" w:rsidRDefault="00704DD9" w:rsidP="00B834A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B834AD">
        <w:rPr>
          <w:rFonts w:ascii="Arial" w:hAnsi="Arial" w:cs="Arial"/>
          <w:sz w:val="22"/>
          <w:szCs w:val="22"/>
        </w:rPr>
        <w:t xml:space="preserve">ANEXO 6 </w:t>
      </w:r>
    </w:p>
    <w:p w14:paraId="70FEF680" w14:textId="7E6B6C8B" w:rsidR="00B834AD" w:rsidRDefault="00704DD9" w:rsidP="00D826DE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3AA6FBA1" w14:textId="545E6A16" w:rsidR="00704DD9" w:rsidRDefault="00845969" w:rsidP="00D826DE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4518AC54" wp14:editId="32BF817E">
            <wp:extent cx="4452257" cy="2115871"/>
            <wp:effectExtent l="0" t="0" r="5715" b="0"/>
            <wp:docPr id="686350113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6350113" name="Imagen 686350113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8270" cy="2118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6A7490" w14:textId="3337DBBE" w:rsidR="00704DD9" w:rsidRDefault="00704DD9" w:rsidP="00704DD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ANEXO 7 </w:t>
      </w:r>
    </w:p>
    <w:p w14:paraId="74EC412F" w14:textId="266FC341" w:rsidR="00704DD9" w:rsidRDefault="00704DD9" w:rsidP="00962437">
      <w:pPr>
        <w:jc w:val="center"/>
        <w:rPr>
          <w:rFonts w:ascii="Arial" w:hAnsi="Arial" w:cs="Arial"/>
          <w:sz w:val="22"/>
          <w:szCs w:val="22"/>
        </w:rPr>
      </w:pPr>
    </w:p>
    <w:p w14:paraId="69238321" w14:textId="0597BE28" w:rsidR="00896E7C" w:rsidRDefault="0023759E" w:rsidP="00A91F02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2966AFEB" wp14:editId="2A1220A4">
            <wp:extent cx="4250872" cy="2038918"/>
            <wp:effectExtent l="0" t="0" r="0" b="0"/>
            <wp:docPr id="1696529156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6529156" name="Imagen 1696529156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4600" cy="2050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692DA5" w14:textId="7C0F8658" w:rsidR="00896E7C" w:rsidRDefault="002E6BDD" w:rsidP="00D03D4C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782D9971" w14:textId="77777777" w:rsidR="002E6BDD" w:rsidRDefault="002E6BDD" w:rsidP="00D03D4C">
      <w:pPr>
        <w:jc w:val="center"/>
        <w:rPr>
          <w:rFonts w:ascii="Arial" w:hAnsi="Arial" w:cs="Arial"/>
          <w:sz w:val="22"/>
          <w:szCs w:val="22"/>
        </w:rPr>
      </w:pPr>
    </w:p>
    <w:p w14:paraId="0B24A844" w14:textId="3569AE88" w:rsidR="002E6BDD" w:rsidRDefault="002E6BDD" w:rsidP="002E6BD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ANEXO 8 </w:t>
      </w:r>
    </w:p>
    <w:p w14:paraId="7E052B64" w14:textId="77777777" w:rsidR="00A91F02" w:rsidRDefault="00A91F02" w:rsidP="00A91F02">
      <w:pPr>
        <w:jc w:val="center"/>
        <w:rPr>
          <w:rFonts w:ascii="Arial" w:hAnsi="Arial" w:cs="Arial"/>
          <w:sz w:val="22"/>
          <w:szCs w:val="22"/>
        </w:rPr>
      </w:pPr>
    </w:p>
    <w:p w14:paraId="1BCDCB4E" w14:textId="310EEB70" w:rsidR="00896E7C" w:rsidRDefault="00A91F02" w:rsidP="00D03D4C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lastRenderedPageBreak/>
        <w:drawing>
          <wp:inline distT="0" distB="0" distL="0" distR="0" wp14:anchorId="246B0114" wp14:editId="6B0B2470">
            <wp:extent cx="2834936" cy="1241812"/>
            <wp:effectExtent l="0" t="0" r="3810" b="0"/>
            <wp:docPr id="1644160218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4160218" name="Imagen 1644160218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2433" cy="1253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1AA49D" w14:textId="159390E3" w:rsidR="00A91F02" w:rsidRDefault="00A91F02" w:rsidP="00D03D4C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592A1DAB" wp14:editId="2ACF3AAF">
            <wp:extent cx="3370765" cy="1608667"/>
            <wp:effectExtent l="0" t="0" r="1270" b="0"/>
            <wp:docPr id="1275849039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5849039" name="Imagen 1275849039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8257" cy="1612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8C547A" w14:textId="77777777" w:rsidR="0023759E" w:rsidRDefault="0023759E" w:rsidP="00D03D4C">
      <w:pPr>
        <w:jc w:val="center"/>
        <w:rPr>
          <w:rFonts w:ascii="Arial" w:hAnsi="Arial" w:cs="Arial"/>
          <w:sz w:val="22"/>
          <w:szCs w:val="22"/>
        </w:rPr>
      </w:pPr>
    </w:p>
    <w:p w14:paraId="7567CC36" w14:textId="1F07D5C5" w:rsidR="0023759E" w:rsidRDefault="0023759E" w:rsidP="0023759E">
      <w:pPr>
        <w:rPr>
          <w:rFonts w:ascii="Arial" w:hAnsi="Arial" w:cs="Arial"/>
          <w:sz w:val="22"/>
          <w:szCs w:val="22"/>
        </w:rPr>
      </w:pPr>
    </w:p>
    <w:p w14:paraId="501134D9" w14:textId="544472CB" w:rsidR="00D81034" w:rsidRDefault="00D81034" w:rsidP="0023759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ANEXO 9</w:t>
      </w:r>
    </w:p>
    <w:p w14:paraId="258DE457" w14:textId="6A10CA20" w:rsidR="00D81034" w:rsidRPr="00614745" w:rsidRDefault="00985624" w:rsidP="00D81034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21271B19" wp14:editId="4CBAA953">
            <wp:extent cx="3429688" cy="1729286"/>
            <wp:effectExtent l="0" t="0" r="0" b="4445"/>
            <wp:docPr id="635941801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5941801" name="Imagen 635941801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6172" cy="1742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81034" w:rsidRPr="00614745" w:rsidSect="00634714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2242" w:h="15842" w:code="1"/>
      <w:pgMar w:top="1021" w:right="1134" w:bottom="1021" w:left="1134" w:header="284" w:footer="56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5EBA0B" w14:textId="77777777" w:rsidR="00216AB9" w:rsidRDefault="00216AB9">
      <w:r>
        <w:separator/>
      </w:r>
    </w:p>
  </w:endnote>
  <w:endnote w:type="continuationSeparator" w:id="0">
    <w:p w14:paraId="7F56836C" w14:textId="77777777" w:rsidR="00216AB9" w:rsidRDefault="00216A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sual">
    <w:altName w:val="Courier New"/>
    <w:panose1 w:val="00000000000000000000"/>
    <w:charset w:val="00"/>
    <w:family w:val="roman"/>
    <w:notTrueType/>
    <w:pitch w:val="default"/>
  </w:font>
  <w:font w:name="Arial (W1)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D8C6FB" w14:textId="77777777" w:rsidR="009F693B" w:rsidRDefault="009F693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19936196"/>
      <w:docPartObj>
        <w:docPartGallery w:val="Page Numbers (Bottom of Page)"/>
        <w:docPartUnique/>
      </w:docPartObj>
    </w:sdtPr>
    <w:sdtEndPr>
      <w:rPr>
        <w:sz w:val="12"/>
        <w:szCs w:val="12"/>
      </w:rPr>
    </w:sdtEndPr>
    <w:sdtContent>
      <w:p w14:paraId="2A82A371" w14:textId="15A8F615" w:rsidR="00717564" w:rsidRPr="00717564" w:rsidRDefault="00717564">
        <w:pPr>
          <w:pStyle w:val="Piedepgina"/>
          <w:jc w:val="right"/>
          <w:rPr>
            <w:sz w:val="12"/>
            <w:szCs w:val="12"/>
          </w:rPr>
        </w:pPr>
        <w:r w:rsidRPr="00717564">
          <w:rPr>
            <w:sz w:val="12"/>
            <w:szCs w:val="12"/>
          </w:rPr>
          <w:fldChar w:fldCharType="begin"/>
        </w:r>
        <w:r w:rsidRPr="00717564">
          <w:rPr>
            <w:sz w:val="12"/>
            <w:szCs w:val="12"/>
          </w:rPr>
          <w:instrText>PAGE   \* MERGEFORMAT</w:instrText>
        </w:r>
        <w:r w:rsidRPr="00717564">
          <w:rPr>
            <w:sz w:val="12"/>
            <w:szCs w:val="12"/>
          </w:rPr>
          <w:fldChar w:fldCharType="separate"/>
        </w:r>
        <w:r w:rsidRPr="00717564">
          <w:rPr>
            <w:sz w:val="12"/>
            <w:szCs w:val="12"/>
          </w:rPr>
          <w:t>2</w:t>
        </w:r>
        <w:r w:rsidRPr="00717564">
          <w:rPr>
            <w:sz w:val="12"/>
            <w:szCs w:val="12"/>
          </w:rPr>
          <w:fldChar w:fldCharType="end"/>
        </w:r>
      </w:p>
    </w:sdtContent>
  </w:sdt>
  <w:p w14:paraId="054B909D" w14:textId="77777777" w:rsidR="003A3BA7" w:rsidRPr="003A3BA7" w:rsidRDefault="003A3BA7" w:rsidP="003A3BA7">
    <w:pPr>
      <w:pStyle w:val="Piedepgina"/>
      <w:jc w:val="center"/>
      <w:rPr>
        <w:rFonts w:ascii="Arial" w:hAnsi="Arial" w:cs="Arial"/>
        <w:lang w:val="es-MX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49CEEA" w14:textId="77777777" w:rsidR="009F693B" w:rsidRDefault="009F693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10A2DF" w14:textId="77777777" w:rsidR="00216AB9" w:rsidRDefault="00216AB9">
      <w:r>
        <w:separator/>
      </w:r>
    </w:p>
  </w:footnote>
  <w:footnote w:type="continuationSeparator" w:id="0">
    <w:p w14:paraId="3E6D6905" w14:textId="77777777" w:rsidR="00216AB9" w:rsidRDefault="00216A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3098E7" w14:textId="77777777" w:rsidR="009F693B" w:rsidRDefault="009F693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8C207" w14:textId="77777777" w:rsidR="004C3D82" w:rsidRDefault="004C3D82" w:rsidP="004C3D82">
    <w:pPr>
      <w:pStyle w:val="Encabezado"/>
      <w:jc w:val="right"/>
      <w:rPr>
        <w:b/>
        <w:bCs/>
      </w:rPr>
    </w:pPr>
  </w:p>
  <w:tbl>
    <w:tblPr>
      <w:tblW w:w="991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918"/>
    </w:tblGrid>
    <w:tr w:rsidR="00783D59" w:rsidRPr="00C8560C" w14:paraId="448D89ED" w14:textId="77777777" w:rsidTr="00A5587C">
      <w:trPr>
        <w:cantSplit/>
        <w:trHeight w:val="276"/>
      </w:trPr>
      <w:tc>
        <w:tcPr>
          <w:tcW w:w="9918" w:type="dxa"/>
          <w:vMerge w:val="restart"/>
          <w:vAlign w:val="center"/>
        </w:tcPr>
        <w:p w14:paraId="7BE4BDF9" w14:textId="02F170F5" w:rsidR="00445B98" w:rsidRDefault="00783D59" w:rsidP="00445B98">
          <w:pPr>
            <w:pStyle w:val="Encabezado"/>
            <w:jc w:val="center"/>
            <w:rPr>
              <w:rFonts w:ascii="Arial" w:hAnsi="Arial"/>
              <w:b/>
            </w:rPr>
          </w:pPr>
          <w:r>
            <w:rPr>
              <w:rFonts w:ascii="Arial" w:hAnsi="Arial"/>
              <w:b/>
            </w:rPr>
            <w:t xml:space="preserve">INFORME DE ACTIVIDADES </w:t>
          </w:r>
          <w:r w:rsidR="00C13989">
            <w:rPr>
              <w:rFonts w:ascii="Arial" w:hAnsi="Arial"/>
              <w:b/>
            </w:rPr>
            <w:t xml:space="preserve"> </w:t>
          </w:r>
          <w:r w:rsidR="00C13989" w:rsidRPr="00590028">
            <w:rPr>
              <w:rFonts w:ascii="Arial" w:hAnsi="Arial"/>
              <w:b/>
            </w:rPr>
            <w:t>No 0</w:t>
          </w:r>
          <w:r w:rsidR="009F693B">
            <w:rPr>
              <w:rFonts w:ascii="Arial" w:hAnsi="Arial"/>
              <w:b/>
            </w:rPr>
            <w:t>6</w:t>
          </w:r>
        </w:p>
        <w:p w14:paraId="39D89309" w14:textId="5CF79563" w:rsidR="00975046" w:rsidRPr="00975046" w:rsidRDefault="00975046" w:rsidP="00975046">
          <w:pPr>
            <w:rPr>
              <w:sz w:val="14"/>
              <w:szCs w:val="14"/>
            </w:rPr>
          </w:pPr>
        </w:p>
      </w:tc>
    </w:tr>
    <w:tr w:rsidR="00783D59" w:rsidRPr="00C8560C" w14:paraId="2F43E07A" w14:textId="77777777" w:rsidTr="00A5587C">
      <w:trPr>
        <w:cantSplit/>
        <w:trHeight w:val="263"/>
      </w:trPr>
      <w:tc>
        <w:tcPr>
          <w:tcW w:w="9918" w:type="dxa"/>
          <w:vMerge/>
        </w:tcPr>
        <w:p w14:paraId="04F111C8" w14:textId="77777777" w:rsidR="00783D59" w:rsidRPr="00B30756" w:rsidRDefault="00783D59" w:rsidP="00404845">
          <w:pPr>
            <w:pStyle w:val="Encabezado"/>
            <w:rPr>
              <w:sz w:val="16"/>
              <w:szCs w:val="16"/>
            </w:rPr>
          </w:pPr>
        </w:p>
      </w:tc>
    </w:tr>
    <w:tr w:rsidR="00783D59" w:rsidRPr="00C8560C" w14:paraId="6ABAABDA" w14:textId="77777777" w:rsidTr="00A5587C">
      <w:trPr>
        <w:cantSplit/>
        <w:trHeight w:val="263"/>
      </w:trPr>
      <w:tc>
        <w:tcPr>
          <w:tcW w:w="9918" w:type="dxa"/>
          <w:vMerge/>
        </w:tcPr>
        <w:p w14:paraId="5A077259" w14:textId="77777777" w:rsidR="00783D59" w:rsidRPr="00B30756" w:rsidRDefault="00783D59" w:rsidP="00404845">
          <w:pPr>
            <w:pStyle w:val="Encabezado"/>
            <w:rPr>
              <w:sz w:val="16"/>
              <w:szCs w:val="16"/>
            </w:rPr>
          </w:pPr>
        </w:p>
      </w:tc>
    </w:tr>
    <w:tr w:rsidR="00783D59" w:rsidRPr="00C8560C" w14:paraId="71E7B39D" w14:textId="77777777" w:rsidTr="00A5587C">
      <w:trPr>
        <w:cantSplit/>
        <w:trHeight w:val="263"/>
      </w:trPr>
      <w:tc>
        <w:tcPr>
          <w:tcW w:w="9918" w:type="dxa"/>
          <w:vMerge/>
        </w:tcPr>
        <w:p w14:paraId="165FBD23" w14:textId="77777777" w:rsidR="00783D59" w:rsidRPr="00B30756" w:rsidRDefault="00783D59" w:rsidP="00404845">
          <w:pPr>
            <w:pStyle w:val="Encabezado"/>
            <w:rPr>
              <w:sz w:val="16"/>
              <w:szCs w:val="16"/>
            </w:rPr>
          </w:pPr>
        </w:p>
      </w:tc>
    </w:tr>
  </w:tbl>
  <w:p w14:paraId="60E28E50" w14:textId="77777777" w:rsidR="004C3D82" w:rsidRPr="00966475" w:rsidRDefault="004C3D82" w:rsidP="004C3D82">
    <w:pPr>
      <w:pStyle w:val="Encabezado"/>
      <w:jc w:val="center"/>
      <w:rPr>
        <w:rFonts w:ascii="Arial Narrow" w:hAnsi="Arial Narrow"/>
        <w:color w:val="000000"/>
        <w:sz w:val="14"/>
        <w:szCs w:val="1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A763BC" w14:textId="77777777" w:rsidR="009F693B" w:rsidRDefault="009F693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71554"/>
    <w:multiLevelType w:val="hybridMultilevel"/>
    <w:tmpl w:val="F12CD5C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465E0B"/>
    <w:multiLevelType w:val="hybridMultilevel"/>
    <w:tmpl w:val="0BD448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DD0B75"/>
    <w:multiLevelType w:val="hybridMultilevel"/>
    <w:tmpl w:val="026084D0"/>
    <w:lvl w:ilvl="0" w:tplc="FFFFFFFF">
      <w:start w:val="1"/>
      <w:numFmt w:val="decimal"/>
      <w:lvlText w:val="%1."/>
      <w:lvlJc w:val="left"/>
      <w:pPr>
        <w:ind w:left="720" w:hanging="360"/>
      </w:pPr>
      <w:rPr>
        <w:rFonts w:eastAsia="Arial" w:hint="default"/>
        <w:color w:val="000000"/>
        <w:w w:val="10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6A53AF"/>
    <w:multiLevelType w:val="hybridMultilevel"/>
    <w:tmpl w:val="411AF68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FE658B"/>
    <w:multiLevelType w:val="hybridMultilevel"/>
    <w:tmpl w:val="17D4928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802D35"/>
    <w:multiLevelType w:val="hybridMultilevel"/>
    <w:tmpl w:val="CE2ABB58"/>
    <w:lvl w:ilvl="0" w:tplc="A224D37C">
      <w:start w:val="1"/>
      <w:numFmt w:val="bullet"/>
      <w:lvlText w:val="-"/>
      <w:lvlJc w:val="left"/>
      <w:pPr>
        <w:ind w:left="358" w:hanging="360"/>
      </w:pPr>
      <w:rPr>
        <w:rFonts w:ascii="Arial" w:eastAsia="Times New Roman" w:hAnsi="Arial" w:cs="Arial" w:hint="default"/>
        <w:color w:val="1A181A"/>
        <w:w w:val="105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6" w15:restartNumberingAfterBreak="0">
    <w:nsid w:val="13FF5E61"/>
    <w:multiLevelType w:val="hybridMultilevel"/>
    <w:tmpl w:val="FF367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D95728"/>
    <w:multiLevelType w:val="hybridMultilevel"/>
    <w:tmpl w:val="CDF0E4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6B37CE"/>
    <w:multiLevelType w:val="hybridMultilevel"/>
    <w:tmpl w:val="3624797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581108"/>
    <w:multiLevelType w:val="hybridMultilevel"/>
    <w:tmpl w:val="A178E414"/>
    <w:lvl w:ilvl="0" w:tplc="FFFFFFFF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78" w:hanging="360"/>
      </w:pPr>
    </w:lvl>
    <w:lvl w:ilvl="2" w:tplc="FFFFFFFF" w:tentative="1">
      <w:start w:val="1"/>
      <w:numFmt w:val="lowerRoman"/>
      <w:lvlText w:val="%3."/>
      <w:lvlJc w:val="right"/>
      <w:pPr>
        <w:ind w:left="1798" w:hanging="180"/>
      </w:pPr>
    </w:lvl>
    <w:lvl w:ilvl="3" w:tplc="FFFFFFFF" w:tentative="1">
      <w:start w:val="1"/>
      <w:numFmt w:val="decimal"/>
      <w:lvlText w:val="%4."/>
      <w:lvlJc w:val="left"/>
      <w:pPr>
        <w:ind w:left="2518" w:hanging="360"/>
      </w:pPr>
    </w:lvl>
    <w:lvl w:ilvl="4" w:tplc="FFFFFFFF" w:tentative="1">
      <w:start w:val="1"/>
      <w:numFmt w:val="lowerLetter"/>
      <w:lvlText w:val="%5."/>
      <w:lvlJc w:val="left"/>
      <w:pPr>
        <w:ind w:left="3238" w:hanging="360"/>
      </w:pPr>
    </w:lvl>
    <w:lvl w:ilvl="5" w:tplc="FFFFFFFF" w:tentative="1">
      <w:start w:val="1"/>
      <w:numFmt w:val="lowerRoman"/>
      <w:lvlText w:val="%6."/>
      <w:lvlJc w:val="right"/>
      <w:pPr>
        <w:ind w:left="3958" w:hanging="180"/>
      </w:pPr>
    </w:lvl>
    <w:lvl w:ilvl="6" w:tplc="FFFFFFFF" w:tentative="1">
      <w:start w:val="1"/>
      <w:numFmt w:val="decimal"/>
      <w:lvlText w:val="%7."/>
      <w:lvlJc w:val="left"/>
      <w:pPr>
        <w:ind w:left="4678" w:hanging="360"/>
      </w:pPr>
    </w:lvl>
    <w:lvl w:ilvl="7" w:tplc="FFFFFFFF" w:tentative="1">
      <w:start w:val="1"/>
      <w:numFmt w:val="lowerLetter"/>
      <w:lvlText w:val="%8."/>
      <w:lvlJc w:val="left"/>
      <w:pPr>
        <w:ind w:left="5398" w:hanging="360"/>
      </w:pPr>
    </w:lvl>
    <w:lvl w:ilvl="8" w:tplc="FFFFFFFF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10" w15:restartNumberingAfterBreak="0">
    <w:nsid w:val="227D44AB"/>
    <w:multiLevelType w:val="hybridMultilevel"/>
    <w:tmpl w:val="0EB0F5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1371B3"/>
    <w:multiLevelType w:val="hybridMultilevel"/>
    <w:tmpl w:val="C8C0E350"/>
    <w:lvl w:ilvl="0" w:tplc="BCB88826">
      <w:start w:val="1"/>
      <w:numFmt w:val="decimal"/>
      <w:lvlText w:val="%1."/>
      <w:lvlJc w:val="left"/>
      <w:pPr>
        <w:ind w:left="720" w:hanging="360"/>
      </w:pPr>
      <w:rPr>
        <w:rFonts w:eastAsia="Arial" w:hint="default"/>
        <w:color w:val="000000"/>
        <w:w w:val="1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216B20"/>
    <w:multiLevelType w:val="hybridMultilevel"/>
    <w:tmpl w:val="E32CADEC"/>
    <w:lvl w:ilvl="0" w:tplc="A64EA2CC">
      <w:start w:val="1"/>
      <w:numFmt w:val="decimal"/>
      <w:lvlText w:val="%1."/>
      <w:lvlJc w:val="left"/>
      <w:pPr>
        <w:ind w:left="720" w:hanging="360"/>
      </w:pPr>
      <w:rPr>
        <w:rFonts w:eastAsia="Arial" w:hint="default"/>
        <w:color w:val="000000"/>
        <w:w w:val="1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4356B8"/>
    <w:multiLevelType w:val="hybridMultilevel"/>
    <w:tmpl w:val="2D6AB53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F96DCC"/>
    <w:multiLevelType w:val="hybridMultilevel"/>
    <w:tmpl w:val="16C25FC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66404A"/>
    <w:multiLevelType w:val="hybridMultilevel"/>
    <w:tmpl w:val="27DEE838"/>
    <w:lvl w:ilvl="0" w:tplc="BD8889F2">
      <w:start w:val="14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3D6130"/>
    <w:multiLevelType w:val="hybridMultilevel"/>
    <w:tmpl w:val="2EBAE8D0"/>
    <w:lvl w:ilvl="0" w:tplc="F396675C">
      <w:start w:val="1"/>
      <w:numFmt w:val="decimal"/>
      <w:lvlText w:val="%1."/>
      <w:lvlJc w:val="left"/>
      <w:pPr>
        <w:ind w:left="720" w:hanging="360"/>
      </w:pPr>
      <w:rPr>
        <w:rFonts w:eastAsia="Arial" w:hint="default"/>
        <w:color w:val="000000"/>
        <w:w w:val="1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6829BA"/>
    <w:multiLevelType w:val="hybridMultilevel"/>
    <w:tmpl w:val="4F7A9232"/>
    <w:lvl w:ilvl="0" w:tplc="BD8889F2">
      <w:start w:val="1410"/>
      <w:numFmt w:val="bullet"/>
      <w:lvlText w:val="-"/>
      <w:lvlJc w:val="left"/>
      <w:pPr>
        <w:ind w:left="71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8" w15:restartNumberingAfterBreak="0">
    <w:nsid w:val="41FC1527"/>
    <w:multiLevelType w:val="hybridMultilevel"/>
    <w:tmpl w:val="72966FA0"/>
    <w:lvl w:ilvl="0" w:tplc="BD8889F2">
      <w:start w:val="1410"/>
      <w:numFmt w:val="bullet"/>
      <w:lvlText w:val="-"/>
      <w:lvlJc w:val="left"/>
      <w:pPr>
        <w:ind w:left="71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3F3E8C"/>
    <w:multiLevelType w:val="hybridMultilevel"/>
    <w:tmpl w:val="B9BAA42A"/>
    <w:lvl w:ilvl="0" w:tplc="0094745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513A20"/>
    <w:multiLevelType w:val="hybridMultilevel"/>
    <w:tmpl w:val="D72A2628"/>
    <w:lvl w:ilvl="0" w:tplc="F7286784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78" w:hanging="360"/>
      </w:pPr>
    </w:lvl>
    <w:lvl w:ilvl="2" w:tplc="240A001B" w:tentative="1">
      <w:start w:val="1"/>
      <w:numFmt w:val="lowerRoman"/>
      <w:lvlText w:val="%3."/>
      <w:lvlJc w:val="right"/>
      <w:pPr>
        <w:ind w:left="1798" w:hanging="180"/>
      </w:pPr>
    </w:lvl>
    <w:lvl w:ilvl="3" w:tplc="240A000F" w:tentative="1">
      <w:start w:val="1"/>
      <w:numFmt w:val="decimal"/>
      <w:lvlText w:val="%4."/>
      <w:lvlJc w:val="left"/>
      <w:pPr>
        <w:ind w:left="2518" w:hanging="360"/>
      </w:pPr>
    </w:lvl>
    <w:lvl w:ilvl="4" w:tplc="240A0019" w:tentative="1">
      <w:start w:val="1"/>
      <w:numFmt w:val="lowerLetter"/>
      <w:lvlText w:val="%5."/>
      <w:lvlJc w:val="left"/>
      <w:pPr>
        <w:ind w:left="3238" w:hanging="360"/>
      </w:pPr>
    </w:lvl>
    <w:lvl w:ilvl="5" w:tplc="240A001B" w:tentative="1">
      <w:start w:val="1"/>
      <w:numFmt w:val="lowerRoman"/>
      <w:lvlText w:val="%6."/>
      <w:lvlJc w:val="right"/>
      <w:pPr>
        <w:ind w:left="3958" w:hanging="180"/>
      </w:pPr>
    </w:lvl>
    <w:lvl w:ilvl="6" w:tplc="240A000F" w:tentative="1">
      <w:start w:val="1"/>
      <w:numFmt w:val="decimal"/>
      <w:lvlText w:val="%7."/>
      <w:lvlJc w:val="left"/>
      <w:pPr>
        <w:ind w:left="4678" w:hanging="360"/>
      </w:pPr>
    </w:lvl>
    <w:lvl w:ilvl="7" w:tplc="240A0019" w:tentative="1">
      <w:start w:val="1"/>
      <w:numFmt w:val="lowerLetter"/>
      <w:lvlText w:val="%8."/>
      <w:lvlJc w:val="left"/>
      <w:pPr>
        <w:ind w:left="5398" w:hanging="360"/>
      </w:pPr>
    </w:lvl>
    <w:lvl w:ilvl="8" w:tplc="240A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21" w15:restartNumberingAfterBreak="0">
    <w:nsid w:val="455F18F5"/>
    <w:multiLevelType w:val="hybridMultilevel"/>
    <w:tmpl w:val="0E5E9AD4"/>
    <w:lvl w:ilvl="0" w:tplc="35429080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357" w:hanging="360"/>
      </w:pPr>
    </w:lvl>
    <w:lvl w:ilvl="2" w:tplc="240A001B" w:tentative="1">
      <w:start w:val="1"/>
      <w:numFmt w:val="lowerRoman"/>
      <w:lvlText w:val="%3."/>
      <w:lvlJc w:val="right"/>
      <w:pPr>
        <w:ind w:left="3077" w:hanging="180"/>
      </w:pPr>
    </w:lvl>
    <w:lvl w:ilvl="3" w:tplc="240A000F" w:tentative="1">
      <w:start w:val="1"/>
      <w:numFmt w:val="decimal"/>
      <w:lvlText w:val="%4."/>
      <w:lvlJc w:val="left"/>
      <w:pPr>
        <w:ind w:left="3797" w:hanging="360"/>
      </w:pPr>
    </w:lvl>
    <w:lvl w:ilvl="4" w:tplc="240A0019" w:tentative="1">
      <w:start w:val="1"/>
      <w:numFmt w:val="lowerLetter"/>
      <w:lvlText w:val="%5."/>
      <w:lvlJc w:val="left"/>
      <w:pPr>
        <w:ind w:left="4517" w:hanging="360"/>
      </w:pPr>
    </w:lvl>
    <w:lvl w:ilvl="5" w:tplc="240A001B" w:tentative="1">
      <w:start w:val="1"/>
      <w:numFmt w:val="lowerRoman"/>
      <w:lvlText w:val="%6."/>
      <w:lvlJc w:val="right"/>
      <w:pPr>
        <w:ind w:left="5237" w:hanging="180"/>
      </w:pPr>
    </w:lvl>
    <w:lvl w:ilvl="6" w:tplc="240A000F" w:tentative="1">
      <w:start w:val="1"/>
      <w:numFmt w:val="decimal"/>
      <w:lvlText w:val="%7."/>
      <w:lvlJc w:val="left"/>
      <w:pPr>
        <w:ind w:left="5957" w:hanging="360"/>
      </w:pPr>
    </w:lvl>
    <w:lvl w:ilvl="7" w:tplc="240A0019" w:tentative="1">
      <w:start w:val="1"/>
      <w:numFmt w:val="lowerLetter"/>
      <w:lvlText w:val="%8."/>
      <w:lvlJc w:val="left"/>
      <w:pPr>
        <w:ind w:left="6677" w:hanging="360"/>
      </w:pPr>
    </w:lvl>
    <w:lvl w:ilvl="8" w:tplc="240A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2" w15:restartNumberingAfterBreak="0">
    <w:nsid w:val="4DC952FF"/>
    <w:multiLevelType w:val="hybridMultilevel"/>
    <w:tmpl w:val="A328E810"/>
    <w:lvl w:ilvl="0" w:tplc="7F009B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D0398E"/>
    <w:multiLevelType w:val="hybridMultilevel"/>
    <w:tmpl w:val="20BA0B3A"/>
    <w:lvl w:ilvl="0" w:tplc="FFFFFFFF">
      <w:start w:val="1"/>
      <w:numFmt w:val="decimal"/>
      <w:lvlText w:val="%1."/>
      <w:lvlJc w:val="left"/>
      <w:pPr>
        <w:ind w:left="720" w:hanging="360"/>
      </w:pPr>
      <w:rPr>
        <w:rFonts w:eastAsia="Arial" w:hint="default"/>
        <w:color w:val="000000"/>
        <w:w w:val="1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B9394E"/>
    <w:multiLevelType w:val="hybridMultilevel"/>
    <w:tmpl w:val="59BE404E"/>
    <w:lvl w:ilvl="0" w:tplc="BD8889F2">
      <w:start w:val="14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493406"/>
    <w:multiLevelType w:val="hybridMultilevel"/>
    <w:tmpl w:val="A2EE295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AC5B2F"/>
    <w:multiLevelType w:val="hybridMultilevel"/>
    <w:tmpl w:val="C22A6EF4"/>
    <w:lvl w:ilvl="0" w:tplc="446E9580">
      <w:start w:val="1"/>
      <w:numFmt w:val="decimal"/>
      <w:lvlText w:val="%1."/>
      <w:lvlJc w:val="left"/>
      <w:pPr>
        <w:ind w:left="720" w:hanging="360"/>
      </w:pPr>
      <w:rPr>
        <w:rFonts w:eastAsia="Arial" w:hint="default"/>
        <w:color w:val="000000"/>
        <w:w w:val="1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261FE6"/>
    <w:multiLevelType w:val="hybridMultilevel"/>
    <w:tmpl w:val="7BD8703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E246797"/>
    <w:multiLevelType w:val="hybridMultilevel"/>
    <w:tmpl w:val="61546822"/>
    <w:lvl w:ilvl="0" w:tplc="C83A05CA">
      <w:start w:val="1"/>
      <w:numFmt w:val="decimal"/>
      <w:lvlText w:val="%1."/>
      <w:lvlJc w:val="left"/>
      <w:pPr>
        <w:ind w:left="720" w:hanging="360"/>
      </w:pPr>
      <w:rPr>
        <w:rFonts w:eastAsia="Arial" w:hint="default"/>
        <w:color w:val="000000"/>
        <w:w w:val="1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0059DE"/>
    <w:multiLevelType w:val="hybridMultilevel"/>
    <w:tmpl w:val="43CEA546"/>
    <w:lvl w:ilvl="0" w:tplc="F396675C">
      <w:start w:val="1"/>
      <w:numFmt w:val="decimal"/>
      <w:lvlText w:val="%1."/>
      <w:lvlJc w:val="left"/>
      <w:pPr>
        <w:ind w:left="720" w:hanging="360"/>
      </w:pPr>
      <w:rPr>
        <w:rFonts w:eastAsia="Arial" w:hint="default"/>
        <w:color w:val="000000"/>
        <w:w w:val="1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C67C92"/>
    <w:multiLevelType w:val="hybridMultilevel"/>
    <w:tmpl w:val="C0BC9F00"/>
    <w:lvl w:ilvl="0" w:tplc="BCB88826">
      <w:start w:val="1"/>
      <w:numFmt w:val="decimal"/>
      <w:lvlText w:val="%1."/>
      <w:lvlJc w:val="left"/>
      <w:pPr>
        <w:ind w:left="720" w:hanging="360"/>
      </w:pPr>
      <w:rPr>
        <w:rFonts w:eastAsia="Arial" w:hint="default"/>
        <w:color w:val="000000"/>
        <w:w w:val="1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D8297A"/>
    <w:multiLevelType w:val="hybridMultilevel"/>
    <w:tmpl w:val="A5960C56"/>
    <w:lvl w:ilvl="0" w:tplc="D966D9A6">
      <w:start w:val="1"/>
      <w:numFmt w:val="decimal"/>
      <w:lvlText w:val="%1."/>
      <w:lvlJc w:val="left"/>
      <w:pPr>
        <w:ind w:left="786" w:hanging="360"/>
      </w:pPr>
      <w:rPr>
        <w:rFonts w:eastAsia="Arial" w:hint="default"/>
        <w:color w:val="000000"/>
        <w:w w:val="100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62DC50E0"/>
    <w:multiLevelType w:val="hybridMultilevel"/>
    <w:tmpl w:val="BBAE7FE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66141E"/>
    <w:multiLevelType w:val="hybridMultilevel"/>
    <w:tmpl w:val="D694791A"/>
    <w:lvl w:ilvl="0" w:tplc="E4FE9BA2">
      <w:start w:val="1"/>
      <w:numFmt w:val="decimal"/>
      <w:lvlText w:val="%1."/>
      <w:lvlJc w:val="left"/>
      <w:pPr>
        <w:ind w:left="720" w:hanging="360"/>
      </w:pPr>
      <w:rPr>
        <w:rFonts w:eastAsia="Arial" w:hint="default"/>
        <w:color w:val="000000"/>
        <w:w w:val="1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071189"/>
    <w:multiLevelType w:val="hybridMultilevel"/>
    <w:tmpl w:val="7ADA5DDC"/>
    <w:lvl w:ilvl="0" w:tplc="845AF216">
      <w:start w:val="1"/>
      <w:numFmt w:val="decimal"/>
      <w:lvlText w:val="%1."/>
      <w:lvlJc w:val="left"/>
      <w:pPr>
        <w:ind w:left="720" w:hanging="360"/>
      </w:pPr>
      <w:rPr>
        <w:rFonts w:eastAsia="Arial" w:hint="default"/>
        <w:color w:val="000000"/>
        <w:w w:val="1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78F37BD"/>
    <w:multiLevelType w:val="hybridMultilevel"/>
    <w:tmpl w:val="1104321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86B0B8E"/>
    <w:multiLevelType w:val="hybridMultilevel"/>
    <w:tmpl w:val="DC064C8C"/>
    <w:lvl w:ilvl="0" w:tplc="FFFFFFFF">
      <w:start w:val="1"/>
      <w:numFmt w:val="decimal"/>
      <w:lvlText w:val="%1."/>
      <w:lvlJc w:val="left"/>
      <w:pPr>
        <w:ind w:left="720" w:hanging="360"/>
      </w:pPr>
      <w:rPr>
        <w:rFonts w:eastAsia="Arial" w:hint="default"/>
        <w:color w:val="000000"/>
        <w:w w:val="1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CCA4453"/>
    <w:multiLevelType w:val="hybridMultilevel"/>
    <w:tmpl w:val="71C2A03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4E71C6D"/>
    <w:multiLevelType w:val="hybridMultilevel"/>
    <w:tmpl w:val="511872BC"/>
    <w:lvl w:ilvl="0" w:tplc="E4FE9BA2">
      <w:start w:val="1"/>
      <w:numFmt w:val="decimal"/>
      <w:lvlText w:val="%1."/>
      <w:lvlJc w:val="left"/>
      <w:pPr>
        <w:ind w:left="720" w:hanging="360"/>
      </w:pPr>
      <w:rPr>
        <w:rFonts w:eastAsia="Arial" w:hint="default"/>
        <w:color w:val="000000"/>
        <w:w w:val="1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28354D"/>
    <w:multiLevelType w:val="hybridMultilevel"/>
    <w:tmpl w:val="46F6CE20"/>
    <w:lvl w:ilvl="0" w:tplc="FFFFFFFF">
      <w:start w:val="1"/>
      <w:numFmt w:val="decimal"/>
      <w:lvlText w:val="%1."/>
      <w:lvlJc w:val="left"/>
      <w:pPr>
        <w:ind w:left="720" w:hanging="360"/>
      </w:pPr>
      <w:rPr>
        <w:rFonts w:eastAsia="Arial" w:hint="default"/>
        <w:color w:val="000000"/>
        <w:w w:val="1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4142356">
    <w:abstractNumId w:val="1"/>
  </w:num>
  <w:num w:numId="2" w16cid:durableId="1368025966">
    <w:abstractNumId w:val="0"/>
  </w:num>
  <w:num w:numId="3" w16cid:durableId="386878437">
    <w:abstractNumId w:val="35"/>
  </w:num>
  <w:num w:numId="4" w16cid:durableId="1247034652">
    <w:abstractNumId w:val="6"/>
  </w:num>
  <w:num w:numId="5" w16cid:durableId="413864931">
    <w:abstractNumId w:val="14"/>
  </w:num>
  <w:num w:numId="6" w16cid:durableId="552888070">
    <w:abstractNumId w:val="31"/>
  </w:num>
  <w:num w:numId="7" w16cid:durableId="293753467">
    <w:abstractNumId w:val="21"/>
  </w:num>
  <w:num w:numId="8" w16cid:durableId="306663803">
    <w:abstractNumId w:val="22"/>
  </w:num>
  <w:num w:numId="9" w16cid:durableId="448355339">
    <w:abstractNumId w:val="16"/>
  </w:num>
  <w:num w:numId="10" w16cid:durableId="1664963801">
    <w:abstractNumId w:val="29"/>
  </w:num>
  <w:num w:numId="11" w16cid:durableId="1648627452">
    <w:abstractNumId w:val="19"/>
  </w:num>
  <w:num w:numId="12" w16cid:durableId="21706415">
    <w:abstractNumId w:val="26"/>
  </w:num>
  <w:num w:numId="13" w16cid:durableId="2077895754">
    <w:abstractNumId w:val="12"/>
  </w:num>
  <w:num w:numId="14" w16cid:durableId="40642057">
    <w:abstractNumId w:val="30"/>
  </w:num>
  <w:num w:numId="15" w16cid:durableId="252982682">
    <w:abstractNumId w:val="11"/>
  </w:num>
  <w:num w:numId="16" w16cid:durableId="1184437954">
    <w:abstractNumId w:val="2"/>
  </w:num>
  <w:num w:numId="17" w16cid:durableId="460853526">
    <w:abstractNumId w:val="39"/>
  </w:num>
  <w:num w:numId="18" w16cid:durableId="1773941051">
    <w:abstractNumId w:val="23"/>
  </w:num>
  <w:num w:numId="19" w16cid:durableId="1724480616">
    <w:abstractNumId w:val="36"/>
  </w:num>
  <w:num w:numId="20" w16cid:durableId="710955242">
    <w:abstractNumId w:val="33"/>
  </w:num>
  <w:num w:numId="21" w16cid:durableId="1565290861">
    <w:abstractNumId w:val="38"/>
  </w:num>
  <w:num w:numId="22" w16cid:durableId="1494908244">
    <w:abstractNumId w:val="34"/>
  </w:num>
  <w:num w:numId="23" w16cid:durableId="871191609">
    <w:abstractNumId w:val="5"/>
  </w:num>
  <w:num w:numId="24" w16cid:durableId="1375231531">
    <w:abstractNumId w:val="28"/>
  </w:num>
  <w:num w:numId="25" w16cid:durableId="1686055964">
    <w:abstractNumId w:val="20"/>
  </w:num>
  <w:num w:numId="26" w16cid:durableId="232932456">
    <w:abstractNumId w:val="9"/>
  </w:num>
  <w:num w:numId="27" w16cid:durableId="1357807553">
    <w:abstractNumId w:val="17"/>
  </w:num>
  <w:num w:numId="28" w16cid:durableId="337196577">
    <w:abstractNumId w:val="18"/>
  </w:num>
  <w:num w:numId="29" w16cid:durableId="1358773487">
    <w:abstractNumId w:val="24"/>
  </w:num>
  <w:num w:numId="30" w16cid:durableId="442961391">
    <w:abstractNumId w:val="15"/>
  </w:num>
  <w:num w:numId="31" w16cid:durableId="815688561">
    <w:abstractNumId w:val="8"/>
  </w:num>
  <w:num w:numId="32" w16cid:durableId="1767992162">
    <w:abstractNumId w:val="25"/>
  </w:num>
  <w:num w:numId="33" w16cid:durableId="977415346">
    <w:abstractNumId w:val="37"/>
  </w:num>
  <w:num w:numId="34" w16cid:durableId="604271534">
    <w:abstractNumId w:val="10"/>
  </w:num>
  <w:num w:numId="35" w16cid:durableId="1973360893">
    <w:abstractNumId w:val="27"/>
  </w:num>
  <w:num w:numId="36" w16cid:durableId="1952586836">
    <w:abstractNumId w:val="4"/>
  </w:num>
  <w:num w:numId="37" w16cid:durableId="2009596018">
    <w:abstractNumId w:val="13"/>
  </w:num>
  <w:num w:numId="38" w16cid:durableId="44767512">
    <w:abstractNumId w:val="32"/>
  </w:num>
  <w:num w:numId="39" w16cid:durableId="951204841">
    <w:abstractNumId w:val="3"/>
  </w:num>
  <w:num w:numId="40" w16cid:durableId="1132937610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232"/>
    <w:rsid w:val="0000085F"/>
    <w:rsid w:val="000016B8"/>
    <w:rsid w:val="00001D04"/>
    <w:rsid w:val="00001F33"/>
    <w:rsid w:val="00002E15"/>
    <w:rsid w:val="00002E99"/>
    <w:rsid w:val="0001019A"/>
    <w:rsid w:val="00012EEE"/>
    <w:rsid w:val="00014107"/>
    <w:rsid w:val="0001440B"/>
    <w:rsid w:val="000169D2"/>
    <w:rsid w:val="00017405"/>
    <w:rsid w:val="00017AB0"/>
    <w:rsid w:val="00020C4C"/>
    <w:rsid w:val="000243EA"/>
    <w:rsid w:val="00025432"/>
    <w:rsid w:val="000303E9"/>
    <w:rsid w:val="0003115E"/>
    <w:rsid w:val="00033547"/>
    <w:rsid w:val="00034943"/>
    <w:rsid w:val="0003708D"/>
    <w:rsid w:val="00037BA8"/>
    <w:rsid w:val="00037FB1"/>
    <w:rsid w:val="0004001A"/>
    <w:rsid w:val="000404BB"/>
    <w:rsid w:val="00041883"/>
    <w:rsid w:val="00042502"/>
    <w:rsid w:val="00045BE0"/>
    <w:rsid w:val="00051776"/>
    <w:rsid w:val="00053E6C"/>
    <w:rsid w:val="00053ED9"/>
    <w:rsid w:val="0005499D"/>
    <w:rsid w:val="00055362"/>
    <w:rsid w:val="00062A23"/>
    <w:rsid w:val="0006401C"/>
    <w:rsid w:val="00067507"/>
    <w:rsid w:val="00070BCD"/>
    <w:rsid w:val="0007100C"/>
    <w:rsid w:val="00072467"/>
    <w:rsid w:val="0007631D"/>
    <w:rsid w:val="00080720"/>
    <w:rsid w:val="000808A6"/>
    <w:rsid w:val="000832C5"/>
    <w:rsid w:val="000838C3"/>
    <w:rsid w:val="00085B93"/>
    <w:rsid w:val="000878FC"/>
    <w:rsid w:val="0009038B"/>
    <w:rsid w:val="0009122B"/>
    <w:rsid w:val="00091980"/>
    <w:rsid w:val="000928CD"/>
    <w:rsid w:val="00092B80"/>
    <w:rsid w:val="000951CB"/>
    <w:rsid w:val="00096F77"/>
    <w:rsid w:val="000975DA"/>
    <w:rsid w:val="00097CA0"/>
    <w:rsid w:val="000A2565"/>
    <w:rsid w:val="000A27BC"/>
    <w:rsid w:val="000A3F81"/>
    <w:rsid w:val="000A6B7F"/>
    <w:rsid w:val="000A7A00"/>
    <w:rsid w:val="000B0130"/>
    <w:rsid w:val="000B0755"/>
    <w:rsid w:val="000B0BA0"/>
    <w:rsid w:val="000B0E59"/>
    <w:rsid w:val="000B43BC"/>
    <w:rsid w:val="000B596C"/>
    <w:rsid w:val="000B70EE"/>
    <w:rsid w:val="000C013B"/>
    <w:rsid w:val="000C0AC8"/>
    <w:rsid w:val="000C1E7E"/>
    <w:rsid w:val="000C4D1F"/>
    <w:rsid w:val="000C5456"/>
    <w:rsid w:val="000C7246"/>
    <w:rsid w:val="000C7FDF"/>
    <w:rsid w:val="000D033B"/>
    <w:rsid w:val="000D0C3E"/>
    <w:rsid w:val="000D180A"/>
    <w:rsid w:val="000D1BA5"/>
    <w:rsid w:val="000D1C86"/>
    <w:rsid w:val="000D1F3E"/>
    <w:rsid w:val="000D38DA"/>
    <w:rsid w:val="000D5E36"/>
    <w:rsid w:val="000D5EB5"/>
    <w:rsid w:val="000D6368"/>
    <w:rsid w:val="000D6F66"/>
    <w:rsid w:val="000E1B46"/>
    <w:rsid w:val="000E3139"/>
    <w:rsid w:val="000E569D"/>
    <w:rsid w:val="000E74E1"/>
    <w:rsid w:val="000F0175"/>
    <w:rsid w:val="000F0200"/>
    <w:rsid w:val="000F0264"/>
    <w:rsid w:val="000F207B"/>
    <w:rsid w:val="000F2455"/>
    <w:rsid w:val="000F3230"/>
    <w:rsid w:val="000F3B3F"/>
    <w:rsid w:val="000F462B"/>
    <w:rsid w:val="000F5B34"/>
    <w:rsid w:val="000F5EB4"/>
    <w:rsid w:val="000F626A"/>
    <w:rsid w:val="000F66EC"/>
    <w:rsid w:val="000F6710"/>
    <w:rsid w:val="000F69D8"/>
    <w:rsid w:val="000F7500"/>
    <w:rsid w:val="0010422F"/>
    <w:rsid w:val="0010501B"/>
    <w:rsid w:val="00105DF6"/>
    <w:rsid w:val="0011042D"/>
    <w:rsid w:val="001108C5"/>
    <w:rsid w:val="00110E08"/>
    <w:rsid w:val="00113141"/>
    <w:rsid w:val="00114E32"/>
    <w:rsid w:val="001152B1"/>
    <w:rsid w:val="0011573E"/>
    <w:rsid w:val="00115CB3"/>
    <w:rsid w:val="001167A5"/>
    <w:rsid w:val="001168AB"/>
    <w:rsid w:val="00116D69"/>
    <w:rsid w:val="0012330F"/>
    <w:rsid w:val="00124206"/>
    <w:rsid w:val="00127653"/>
    <w:rsid w:val="00127BE7"/>
    <w:rsid w:val="00132E60"/>
    <w:rsid w:val="0013313E"/>
    <w:rsid w:val="00133BDB"/>
    <w:rsid w:val="00134282"/>
    <w:rsid w:val="00134577"/>
    <w:rsid w:val="00134D3C"/>
    <w:rsid w:val="001356E1"/>
    <w:rsid w:val="00135ACD"/>
    <w:rsid w:val="00135E31"/>
    <w:rsid w:val="00140A05"/>
    <w:rsid w:val="001440DC"/>
    <w:rsid w:val="00144B04"/>
    <w:rsid w:val="00146F24"/>
    <w:rsid w:val="0014738F"/>
    <w:rsid w:val="001505FB"/>
    <w:rsid w:val="001528A3"/>
    <w:rsid w:val="00153CE0"/>
    <w:rsid w:val="00153D70"/>
    <w:rsid w:val="0015685D"/>
    <w:rsid w:val="00160369"/>
    <w:rsid w:val="001608F9"/>
    <w:rsid w:val="0016105D"/>
    <w:rsid w:val="001622E7"/>
    <w:rsid w:val="00162AAC"/>
    <w:rsid w:val="0017074D"/>
    <w:rsid w:val="001713E2"/>
    <w:rsid w:val="00171BCB"/>
    <w:rsid w:val="00173213"/>
    <w:rsid w:val="001738EA"/>
    <w:rsid w:val="00173F50"/>
    <w:rsid w:val="001752CE"/>
    <w:rsid w:val="0017572B"/>
    <w:rsid w:val="0017794F"/>
    <w:rsid w:val="00181170"/>
    <w:rsid w:val="00181424"/>
    <w:rsid w:val="0018319B"/>
    <w:rsid w:val="00183D1B"/>
    <w:rsid w:val="00184020"/>
    <w:rsid w:val="00185163"/>
    <w:rsid w:val="001908AD"/>
    <w:rsid w:val="00190D7E"/>
    <w:rsid w:val="0019168B"/>
    <w:rsid w:val="00191D24"/>
    <w:rsid w:val="001926CD"/>
    <w:rsid w:val="00192C1D"/>
    <w:rsid w:val="001930D9"/>
    <w:rsid w:val="0019441E"/>
    <w:rsid w:val="00194B24"/>
    <w:rsid w:val="00196EC8"/>
    <w:rsid w:val="001972CD"/>
    <w:rsid w:val="001A0621"/>
    <w:rsid w:val="001A0E84"/>
    <w:rsid w:val="001A1583"/>
    <w:rsid w:val="001A2E0B"/>
    <w:rsid w:val="001A39EB"/>
    <w:rsid w:val="001A4EAC"/>
    <w:rsid w:val="001A4FF6"/>
    <w:rsid w:val="001A58AD"/>
    <w:rsid w:val="001A5948"/>
    <w:rsid w:val="001A59E2"/>
    <w:rsid w:val="001A5F5B"/>
    <w:rsid w:val="001A72F8"/>
    <w:rsid w:val="001B0A91"/>
    <w:rsid w:val="001B1138"/>
    <w:rsid w:val="001B175C"/>
    <w:rsid w:val="001B1920"/>
    <w:rsid w:val="001B3F9D"/>
    <w:rsid w:val="001B40E4"/>
    <w:rsid w:val="001B7910"/>
    <w:rsid w:val="001B7E86"/>
    <w:rsid w:val="001C029A"/>
    <w:rsid w:val="001C37DC"/>
    <w:rsid w:val="001C3A3A"/>
    <w:rsid w:val="001C486F"/>
    <w:rsid w:val="001C6368"/>
    <w:rsid w:val="001C7684"/>
    <w:rsid w:val="001C7E3E"/>
    <w:rsid w:val="001D107A"/>
    <w:rsid w:val="001D1100"/>
    <w:rsid w:val="001D17BC"/>
    <w:rsid w:val="001D3398"/>
    <w:rsid w:val="001D405C"/>
    <w:rsid w:val="001D58CB"/>
    <w:rsid w:val="001D62B2"/>
    <w:rsid w:val="001D6563"/>
    <w:rsid w:val="001D6BE8"/>
    <w:rsid w:val="001D6BF6"/>
    <w:rsid w:val="001E2C69"/>
    <w:rsid w:val="001E3A23"/>
    <w:rsid w:val="001E691A"/>
    <w:rsid w:val="001E6EDB"/>
    <w:rsid w:val="001E6F9E"/>
    <w:rsid w:val="001E7757"/>
    <w:rsid w:val="001E7D0F"/>
    <w:rsid w:val="001F0FE9"/>
    <w:rsid w:val="001F1B30"/>
    <w:rsid w:val="001F1F57"/>
    <w:rsid w:val="001F6A38"/>
    <w:rsid w:val="001F6AAF"/>
    <w:rsid w:val="001F6B9B"/>
    <w:rsid w:val="001F7D6F"/>
    <w:rsid w:val="001F7E6B"/>
    <w:rsid w:val="002000F3"/>
    <w:rsid w:val="00200196"/>
    <w:rsid w:val="00200695"/>
    <w:rsid w:val="0020193B"/>
    <w:rsid w:val="0020648A"/>
    <w:rsid w:val="002065A0"/>
    <w:rsid w:val="002073A0"/>
    <w:rsid w:val="002109A1"/>
    <w:rsid w:val="00210E58"/>
    <w:rsid w:val="00210ED2"/>
    <w:rsid w:val="0021124C"/>
    <w:rsid w:val="002114B8"/>
    <w:rsid w:val="002116AB"/>
    <w:rsid w:val="00212021"/>
    <w:rsid w:val="00213E65"/>
    <w:rsid w:val="00213FCE"/>
    <w:rsid w:val="00216AB9"/>
    <w:rsid w:val="002179EC"/>
    <w:rsid w:val="0022011F"/>
    <w:rsid w:val="002209D4"/>
    <w:rsid w:val="00220CA7"/>
    <w:rsid w:val="0022131E"/>
    <w:rsid w:val="00221A3F"/>
    <w:rsid w:val="0022419D"/>
    <w:rsid w:val="00225A76"/>
    <w:rsid w:val="0022613A"/>
    <w:rsid w:val="0023052A"/>
    <w:rsid w:val="00230570"/>
    <w:rsid w:val="00234664"/>
    <w:rsid w:val="00234895"/>
    <w:rsid w:val="00235544"/>
    <w:rsid w:val="00235B34"/>
    <w:rsid w:val="0023607A"/>
    <w:rsid w:val="002374F6"/>
    <w:rsid w:val="0023759E"/>
    <w:rsid w:val="00237F42"/>
    <w:rsid w:val="00240765"/>
    <w:rsid w:val="00240AED"/>
    <w:rsid w:val="002420A7"/>
    <w:rsid w:val="00243CBE"/>
    <w:rsid w:val="00244B83"/>
    <w:rsid w:val="002458D9"/>
    <w:rsid w:val="0024662D"/>
    <w:rsid w:val="00246D5F"/>
    <w:rsid w:val="00247B17"/>
    <w:rsid w:val="00247BCA"/>
    <w:rsid w:val="00251ACC"/>
    <w:rsid w:val="002525CF"/>
    <w:rsid w:val="00252B5A"/>
    <w:rsid w:val="002553BD"/>
    <w:rsid w:val="002612AD"/>
    <w:rsid w:val="00263A39"/>
    <w:rsid w:val="00264A7C"/>
    <w:rsid w:val="00271BF3"/>
    <w:rsid w:val="0027201A"/>
    <w:rsid w:val="00273A45"/>
    <w:rsid w:val="00273A90"/>
    <w:rsid w:val="002740E2"/>
    <w:rsid w:val="00274C8E"/>
    <w:rsid w:val="002766F9"/>
    <w:rsid w:val="00276D6B"/>
    <w:rsid w:val="00276DE5"/>
    <w:rsid w:val="00276EE1"/>
    <w:rsid w:val="002775B0"/>
    <w:rsid w:val="00281CEE"/>
    <w:rsid w:val="00281DD5"/>
    <w:rsid w:val="0028217F"/>
    <w:rsid w:val="002835EC"/>
    <w:rsid w:val="00285892"/>
    <w:rsid w:val="00286E2D"/>
    <w:rsid w:val="002878F5"/>
    <w:rsid w:val="00287D41"/>
    <w:rsid w:val="0029048C"/>
    <w:rsid w:val="0029059E"/>
    <w:rsid w:val="00290F1D"/>
    <w:rsid w:val="00291110"/>
    <w:rsid w:val="00293307"/>
    <w:rsid w:val="00294267"/>
    <w:rsid w:val="00296162"/>
    <w:rsid w:val="00296291"/>
    <w:rsid w:val="00296D0D"/>
    <w:rsid w:val="002A08A7"/>
    <w:rsid w:val="002A0B44"/>
    <w:rsid w:val="002A27B3"/>
    <w:rsid w:val="002A3214"/>
    <w:rsid w:val="002A6BBE"/>
    <w:rsid w:val="002A7015"/>
    <w:rsid w:val="002B01AE"/>
    <w:rsid w:val="002B0878"/>
    <w:rsid w:val="002B11F0"/>
    <w:rsid w:val="002B248B"/>
    <w:rsid w:val="002B3908"/>
    <w:rsid w:val="002B453D"/>
    <w:rsid w:val="002B45E4"/>
    <w:rsid w:val="002C0E65"/>
    <w:rsid w:val="002C17A0"/>
    <w:rsid w:val="002C1941"/>
    <w:rsid w:val="002C1B64"/>
    <w:rsid w:val="002C1E97"/>
    <w:rsid w:val="002C3CC1"/>
    <w:rsid w:val="002C4719"/>
    <w:rsid w:val="002C5BC0"/>
    <w:rsid w:val="002D1162"/>
    <w:rsid w:val="002D2FF2"/>
    <w:rsid w:val="002D5723"/>
    <w:rsid w:val="002D661A"/>
    <w:rsid w:val="002E2C21"/>
    <w:rsid w:val="002E450B"/>
    <w:rsid w:val="002E672C"/>
    <w:rsid w:val="002E6A0A"/>
    <w:rsid w:val="002E6BDD"/>
    <w:rsid w:val="002E7B95"/>
    <w:rsid w:val="002F11DC"/>
    <w:rsid w:val="002F1379"/>
    <w:rsid w:val="002F1715"/>
    <w:rsid w:val="002F24C0"/>
    <w:rsid w:val="002F3ADE"/>
    <w:rsid w:val="002F44EA"/>
    <w:rsid w:val="002F51D1"/>
    <w:rsid w:val="002F59EE"/>
    <w:rsid w:val="002F6852"/>
    <w:rsid w:val="002F7BC0"/>
    <w:rsid w:val="00301963"/>
    <w:rsid w:val="00301CEC"/>
    <w:rsid w:val="00302505"/>
    <w:rsid w:val="0030314A"/>
    <w:rsid w:val="0030581E"/>
    <w:rsid w:val="0030586A"/>
    <w:rsid w:val="003100CA"/>
    <w:rsid w:val="00312FF6"/>
    <w:rsid w:val="00313131"/>
    <w:rsid w:val="0031620D"/>
    <w:rsid w:val="00316E29"/>
    <w:rsid w:val="00317849"/>
    <w:rsid w:val="00320C2F"/>
    <w:rsid w:val="00320C3F"/>
    <w:rsid w:val="0032263C"/>
    <w:rsid w:val="0032267A"/>
    <w:rsid w:val="00323793"/>
    <w:rsid w:val="003245F1"/>
    <w:rsid w:val="0033008E"/>
    <w:rsid w:val="00331F03"/>
    <w:rsid w:val="003351A4"/>
    <w:rsid w:val="00343A67"/>
    <w:rsid w:val="00344EA4"/>
    <w:rsid w:val="003466E5"/>
    <w:rsid w:val="00347D2A"/>
    <w:rsid w:val="00351708"/>
    <w:rsid w:val="00352AF8"/>
    <w:rsid w:val="00352F12"/>
    <w:rsid w:val="00354294"/>
    <w:rsid w:val="00354A5B"/>
    <w:rsid w:val="003555A8"/>
    <w:rsid w:val="00356A07"/>
    <w:rsid w:val="00356EC4"/>
    <w:rsid w:val="003571F5"/>
    <w:rsid w:val="00357E28"/>
    <w:rsid w:val="003602A7"/>
    <w:rsid w:val="00360B39"/>
    <w:rsid w:val="00363ABB"/>
    <w:rsid w:val="00365154"/>
    <w:rsid w:val="00365529"/>
    <w:rsid w:val="003655EB"/>
    <w:rsid w:val="003668E5"/>
    <w:rsid w:val="00374D75"/>
    <w:rsid w:val="00375AA0"/>
    <w:rsid w:val="00376022"/>
    <w:rsid w:val="00376709"/>
    <w:rsid w:val="003767AA"/>
    <w:rsid w:val="00376C6E"/>
    <w:rsid w:val="00376EC7"/>
    <w:rsid w:val="003773A9"/>
    <w:rsid w:val="00377F81"/>
    <w:rsid w:val="003817DD"/>
    <w:rsid w:val="00383BD3"/>
    <w:rsid w:val="003853D2"/>
    <w:rsid w:val="003912CE"/>
    <w:rsid w:val="003925A1"/>
    <w:rsid w:val="003927D4"/>
    <w:rsid w:val="003936EB"/>
    <w:rsid w:val="003956CA"/>
    <w:rsid w:val="00395B90"/>
    <w:rsid w:val="003961CE"/>
    <w:rsid w:val="00396BEE"/>
    <w:rsid w:val="003A3232"/>
    <w:rsid w:val="003A3BA7"/>
    <w:rsid w:val="003A4078"/>
    <w:rsid w:val="003A4563"/>
    <w:rsid w:val="003A4FD0"/>
    <w:rsid w:val="003A63F6"/>
    <w:rsid w:val="003A768E"/>
    <w:rsid w:val="003A7CFE"/>
    <w:rsid w:val="003B052E"/>
    <w:rsid w:val="003B0596"/>
    <w:rsid w:val="003B0C45"/>
    <w:rsid w:val="003B1A52"/>
    <w:rsid w:val="003B1BBC"/>
    <w:rsid w:val="003B2067"/>
    <w:rsid w:val="003B54CF"/>
    <w:rsid w:val="003B7173"/>
    <w:rsid w:val="003C04DE"/>
    <w:rsid w:val="003C1739"/>
    <w:rsid w:val="003C19BF"/>
    <w:rsid w:val="003C1FDC"/>
    <w:rsid w:val="003C286D"/>
    <w:rsid w:val="003C3F56"/>
    <w:rsid w:val="003C41F2"/>
    <w:rsid w:val="003C43AC"/>
    <w:rsid w:val="003C4B49"/>
    <w:rsid w:val="003C622E"/>
    <w:rsid w:val="003C7DF9"/>
    <w:rsid w:val="003C7F79"/>
    <w:rsid w:val="003D0258"/>
    <w:rsid w:val="003D4581"/>
    <w:rsid w:val="003D4ED0"/>
    <w:rsid w:val="003D68ED"/>
    <w:rsid w:val="003D6BD8"/>
    <w:rsid w:val="003E12BB"/>
    <w:rsid w:val="003E234E"/>
    <w:rsid w:val="003E2E51"/>
    <w:rsid w:val="003E3709"/>
    <w:rsid w:val="003E3B1A"/>
    <w:rsid w:val="003E4C69"/>
    <w:rsid w:val="003E5F3A"/>
    <w:rsid w:val="003E6CE2"/>
    <w:rsid w:val="003E75C9"/>
    <w:rsid w:val="003E7875"/>
    <w:rsid w:val="003E7FE5"/>
    <w:rsid w:val="003F34BE"/>
    <w:rsid w:val="003F717B"/>
    <w:rsid w:val="003F71BD"/>
    <w:rsid w:val="00401EEC"/>
    <w:rsid w:val="00403156"/>
    <w:rsid w:val="00403186"/>
    <w:rsid w:val="00403230"/>
    <w:rsid w:val="00404845"/>
    <w:rsid w:val="00404EA0"/>
    <w:rsid w:val="0040627C"/>
    <w:rsid w:val="004062B0"/>
    <w:rsid w:val="00407400"/>
    <w:rsid w:val="00407471"/>
    <w:rsid w:val="00407DDF"/>
    <w:rsid w:val="0041068E"/>
    <w:rsid w:val="00410DEB"/>
    <w:rsid w:val="00411A53"/>
    <w:rsid w:val="004137C5"/>
    <w:rsid w:val="00414641"/>
    <w:rsid w:val="004146FC"/>
    <w:rsid w:val="00416172"/>
    <w:rsid w:val="00416716"/>
    <w:rsid w:val="00417A3A"/>
    <w:rsid w:val="00420301"/>
    <w:rsid w:val="00421811"/>
    <w:rsid w:val="004220BE"/>
    <w:rsid w:val="0042474B"/>
    <w:rsid w:val="0042733A"/>
    <w:rsid w:val="0042737C"/>
    <w:rsid w:val="00430C37"/>
    <w:rsid w:val="00432E16"/>
    <w:rsid w:val="00433778"/>
    <w:rsid w:val="00433D7F"/>
    <w:rsid w:val="004361D2"/>
    <w:rsid w:val="00436E55"/>
    <w:rsid w:val="00441361"/>
    <w:rsid w:val="00443753"/>
    <w:rsid w:val="00443A19"/>
    <w:rsid w:val="00443B12"/>
    <w:rsid w:val="0044443C"/>
    <w:rsid w:val="00445612"/>
    <w:rsid w:val="00445B98"/>
    <w:rsid w:val="00446D4A"/>
    <w:rsid w:val="00446EB8"/>
    <w:rsid w:val="00447A07"/>
    <w:rsid w:val="00450A1A"/>
    <w:rsid w:val="00454A6C"/>
    <w:rsid w:val="00455B2D"/>
    <w:rsid w:val="00455CC5"/>
    <w:rsid w:val="00457BF4"/>
    <w:rsid w:val="00460A8B"/>
    <w:rsid w:val="00461BA8"/>
    <w:rsid w:val="004633A5"/>
    <w:rsid w:val="00463710"/>
    <w:rsid w:val="00463A22"/>
    <w:rsid w:val="00465C1C"/>
    <w:rsid w:val="004700C2"/>
    <w:rsid w:val="004707BE"/>
    <w:rsid w:val="00472C11"/>
    <w:rsid w:val="00472DD8"/>
    <w:rsid w:val="0047307E"/>
    <w:rsid w:val="004736AC"/>
    <w:rsid w:val="00475829"/>
    <w:rsid w:val="00476869"/>
    <w:rsid w:val="00476E8B"/>
    <w:rsid w:val="0047753B"/>
    <w:rsid w:val="00477BB5"/>
    <w:rsid w:val="004832C9"/>
    <w:rsid w:val="00483312"/>
    <w:rsid w:val="00485CF8"/>
    <w:rsid w:val="00487FAE"/>
    <w:rsid w:val="004902E2"/>
    <w:rsid w:val="00490B6D"/>
    <w:rsid w:val="0049128C"/>
    <w:rsid w:val="0049243E"/>
    <w:rsid w:val="00492BD3"/>
    <w:rsid w:val="004933D5"/>
    <w:rsid w:val="00494429"/>
    <w:rsid w:val="00494CA4"/>
    <w:rsid w:val="00495E7D"/>
    <w:rsid w:val="0049624E"/>
    <w:rsid w:val="004969CC"/>
    <w:rsid w:val="0049731E"/>
    <w:rsid w:val="00497E8F"/>
    <w:rsid w:val="004A2466"/>
    <w:rsid w:val="004A25BD"/>
    <w:rsid w:val="004A326C"/>
    <w:rsid w:val="004A5FBA"/>
    <w:rsid w:val="004A653E"/>
    <w:rsid w:val="004A6740"/>
    <w:rsid w:val="004B26E4"/>
    <w:rsid w:val="004B2ABC"/>
    <w:rsid w:val="004B34DA"/>
    <w:rsid w:val="004B373C"/>
    <w:rsid w:val="004B4209"/>
    <w:rsid w:val="004B46AE"/>
    <w:rsid w:val="004B4C94"/>
    <w:rsid w:val="004B7531"/>
    <w:rsid w:val="004C0D98"/>
    <w:rsid w:val="004C0E77"/>
    <w:rsid w:val="004C19F9"/>
    <w:rsid w:val="004C1D50"/>
    <w:rsid w:val="004C202D"/>
    <w:rsid w:val="004C2419"/>
    <w:rsid w:val="004C3D82"/>
    <w:rsid w:val="004C50FD"/>
    <w:rsid w:val="004C5C23"/>
    <w:rsid w:val="004C5C8E"/>
    <w:rsid w:val="004C6343"/>
    <w:rsid w:val="004C6396"/>
    <w:rsid w:val="004D021F"/>
    <w:rsid w:val="004D1E48"/>
    <w:rsid w:val="004D2570"/>
    <w:rsid w:val="004D31C6"/>
    <w:rsid w:val="004D3CB9"/>
    <w:rsid w:val="004D42E0"/>
    <w:rsid w:val="004D44E7"/>
    <w:rsid w:val="004D4556"/>
    <w:rsid w:val="004D53DF"/>
    <w:rsid w:val="004D676D"/>
    <w:rsid w:val="004E07E5"/>
    <w:rsid w:val="004E15B7"/>
    <w:rsid w:val="004E2046"/>
    <w:rsid w:val="004E3F76"/>
    <w:rsid w:val="004E75ED"/>
    <w:rsid w:val="004E77E0"/>
    <w:rsid w:val="004F13D3"/>
    <w:rsid w:val="004F2045"/>
    <w:rsid w:val="004F4EA6"/>
    <w:rsid w:val="004F51FF"/>
    <w:rsid w:val="004F6022"/>
    <w:rsid w:val="004F641E"/>
    <w:rsid w:val="004F7D6C"/>
    <w:rsid w:val="005003DB"/>
    <w:rsid w:val="005005AD"/>
    <w:rsid w:val="005012E5"/>
    <w:rsid w:val="00501334"/>
    <w:rsid w:val="0050425A"/>
    <w:rsid w:val="005046CC"/>
    <w:rsid w:val="00504EBE"/>
    <w:rsid w:val="00505701"/>
    <w:rsid w:val="0050723A"/>
    <w:rsid w:val="0050760E"/>
    <w:rsid w:val="00507F49"/>
    <w:rsid w:val="005100FA"/>
    <w:rsid w:val="0051031E"/>
    <w:rsid w:val="005109FA"/>
    <w:rsid w:val="00511242"/>
    <w:rsid w:val="00512BCC"/>
    <w:rsid w:val="0051346E"/>
    <w:rsid w:val="00513887"/>
    <w:rsid w:val="005139A4"/>
    <w:rsid w:val="00513EEC"/>
    <w:rsid w:val="00513FB4"/>
    <w:rsid w:val="00514885"/>
    <w:rsid w:val="005149D5"/>
    <w:rsid w:val="00515EBD"/>
    <w:rsid w:val="00520AB2"/>
    <w:rsid w:val="00520ED7"/>
    <w:rsid w:val="005221B3"/>
    <w:rsid w:val="0052290D"/>
    <w:rsid w:val="00524E2A"/>
    <w:rsid w:val="00525D11"/>
    <w:rsid w:val="005301F0"/>
    <w:rsid w:val="00531CD9"/>
    <w:rsid w:val="0053686B"/>
    <w:rsid w:val="0053717C"/>
    <w:rsid w:val="00537307"/>
    <w:rsid w:val="00540A4F"/>
    <w:rsid w:val="00540C86"/>
    <w:rsid w:val="00541DE0"/>
    <w:rsid w:val="0054215D"/>
    <w:rsid w:val="00543666"/>
    <w:rsid w:val="005446FD"/>
    <w:rsid w:val="00544D58"/>
    <w:rsid w:val="00546D38"/>
    <w:rsid w:val="0055007B"/>
    <w:rsid w:val="005528AF"/>
    <w:rsid w:val="0055292F"/>
    <w:rsid w:val="00552F18"/>
    <w:rsid w:val="00553F33"/>
    <w:rsid w:val="00555D3D"/>
    <w:rsid w:val="005563DB"/>
    <w:rsid w:val="00556C97"/>
    <w:rsid w:val="00556DA8"/>
    <w:rsid w:val="005579DE"/>
    <w:rsid w:val="00561401"/>
    <w:rsid w:val="00562B50"/>
    <w:rsid w:val="0056468D"/>
    <w:rsid w:val="005651A1"/>
    <w:rsid w:val="00567835"/>
    <w:rsid w:val="00570DB1"/>
    <w:rsid w:val="0057169E"/>
    <w:rsid w:val="00571B51"/>
    <w:rsid w:val="0057207F"/>
    <w:rsid w:val="00574CF3"/>
    <w:rsid w:val="005755D9"/>
    <w:rsid w:val="00575BDC"/>
    <w:rsid w:val="005766C3"/>
    <w:rsid w:val="005768DE"/>
    <w:rsid w:val="0057697E"/>
    <w:rsid w:val="00580972"/>
    <w:rsid w:val="0058592D"/>
    <w:rsid w:val="005865DA"/>
    <w:rsid w:val="00587188"/>
    <w:rsid w:val="00590028"/>
    <w:rsid w:val="00592528"/>
    <w:rsid w:val="00592A2A"/>
    <w:rsid w:val="00592D72"/>
    <w:rsid w:val="005941AC"/>
    <w:rsid w:val="00594649"/>
    <w:rsid w:val="0059562C"/>
    <w:rsid w:val="00596EB5"/>
    <w:rsid w:val="005A4142"/>
    <w:rsid w:val="005A55DC"/>
    <w:rsid w:val="005A5B25"/>
    <w:rsid w:val="005A6204"/>
    <w:rsid w:val="005B081C"/>
    <w:rsid w:val="005C23CF"/>
    <w:rsid w:val="005C3667"/>
    <w:rsid w:val="005C4601"/>
    <w:rsid w:val="005D02A6"/>
    <w:rsid w:val="005D3B58"/>
    <w:rsid w:val="005D54EB"/>
    <w:rsid w:val="005D5956"/>
    <w:rsid w:val="005E27C4"/>
    <w:rsid w:val="005E2B95"/>
    <w:rsid w:val="005E3114"/>
    <w:rsid w:val="005E3BB0"/>
    <w:rsid w:val="005E46D9"/>
    <w:rsid w:val="005E5C66"/>
    <w:rsid w:val="005E5E47"/>
    <w:rsid w:val="005E7F34"/>
    <w:rsid w:val="005F0BB1"/>
    <w:rsid w:val="005F27AD"/>
    <w:rsid w:val="005F285A"/>
    <w:rsid w:val="005F28A5"/>
    <w:rsid w:val="005F3953"/>
    <w:rsid w:val="005F516E"/>
    <w:rsid w:val="005F66CC"/>
    <w:rsid w:val="005F6C0C"/>
    <w:rsid w:val="005F6DFA"/>
    <w:rsid w:val="00600EFD"/>
    <w:rsid w:val="00601C42"/>
    <w:rsid w:val="006029CA"/>
    <w:rsid w:val="00602DAC"/>
    <w:rsid w:val="0060396A"/>
    <w:rsid w:val="00605197"/>
    <w:rsid w:val="0060700E"/>
    <w:rsid w:val="00607A67"/>
    <w:rsid w:val="006102C8"/>
    <w:rsid w:val="00610325"/>
    <w:rsid w:val="006112D6"/>
    <w:rsid w:val="006122E2"/>
    <w:rsid w:val="00613046"/>
    <w:rsid w:val="00613F54"/>
    <w:rsid w:val="00614745"/>
    <w:rsid w:val="00614CDB"/>
    <w:rsid w:val="006204A1"/>
    <w:rsid w:val="00620F13"/>
    <w:rsid w:val="00623B24"/>
    <w:rsid w:val="00623CDA"/>
    <w:rsid w:val="006257EE"/>
    <w:rsid w:val="006260FC"/>
    <w:rsid w:val="00634714"/>
    <w:rsid w:val="0063795F"/>
    <w:rsid w:val="00637BF1"/>
    <w:rsid w:val="00641C71"/>
    <w:rsid w:val="00642149"/>
    <w:rsid w:val="006426A3"/>
    <w:rsid w:val="00642FFE"/>
    <w:rsid w:val="00643258"/>
    <w:rsid w:val="00643819"/>
    <w:rsid w:val="006458DB"/>
    <w:rsid w:val="00645DED"/>
    <w:rsid w:val="00651B18"/>
    <w:rsid w:val="00654111"/>
    <w:rsid w:val="0065533C"/>
    <w:rsid w:val="0065588B"/>
    <w:rsid w:val="00655EFC"/>
    <w:rsid w:val="00656546"/>
    <w:rsid w:val="006568BC"/>
    <w:rsid w:val="006572EA"/>
    <w:rsid w:val="00660B1B"/>
    <w:rsid w:val="006614D7"/>
    <w:rsid w:val="00661DCA"/>
    <w:rsid w:val="0066229E"/>
    <w:rsid w:val="006652BD"/>
    <w:rsid w:val="00665FA2"/>
    <w:rsid w:val="0066619D"/>
    <w:rsid w:val="006663BA"/>
    <w:rsid w:val="006702A0"/>
    <w:rsid w:val="00670B8C"/>
    <w:rsid w:val="006712D5"/>
    <w:rsid w:val="00672934"/>
    <w:rsid w:val="00672DAA"/>
    <w:rsid w:val="006730D3"/>
    <w:rsid w:val="00677735"/>
    <w:rsid w:val="00677E9A"/>
    <w:rsid w:val="006807CD"/>
    <w:rsid w:val="0068206E"/>
    <w:rsid w:val="00682F70"/>
    <w:rsid w:val="00684688"/>
    <w:rsid w:val="00684DC6"/>
    <w:rsid w:val="00685EEF"/>
    <w:rsid w:val="00686AA5"/>
    <w:rsid w:val="006876BC"/>
    <w:rsid w:val="006923D9"/>
    <w:rsid w:val="0069309C"/>
    <w:rsid w:val="006941FE"/>
    <w:rsid w:val="0069423C"/>
    <w:rsid w:val="00694FAF"/>
    <w:rsid w:val="006A074B"/>
    <w:rsid w:val="006A0F3E"/>
    <w:rsid w:val="006A4CC0"/>
    <w:rsid w:val="006A5DBB"/>
    <w:rsid w:val="006A7348"/>
    <w:rsid w:val="006A7E11"/>
    <w:rsid w:val="006B2367"/>
    <w:rsid w:val="006B2860"/>
    <w:rsid w:val="006B3237"/>
    <w:rsid w:val="006B3254"/>
    <w:rsid w:val="006B329A"/>
    <w:rsid w:val="006B3A4F"/>
    <w:rsid w:val="006B75E1"/>
    <w:rsid w:val="006B7811"/>
    <w:rsid w:val="006C2025"/>
    <w:rsid w:val="006C556E"/>
    <w:rsid w:val="006C70A7"/>
    <w:rsid w:val="006C758C"/>
    <w:rsid w:val="006D1BE4"/>
    <w:rsid w:val="006D1F7D"/>
    <w:rsid w:val="006D2559"/>
    <w:rsid w:val="006D28AE"/>
    <w:rsid w:val="006D350B"/>
    <w:rsid w:val="006D43C4"/>
    <w:rsid w:val="006D58E6"/>
    <w:rsid w:val="006D5DC2"/>
    <w:rsid w:val="006D75C7"/>
    <w:rsid w:val="006D76B1"/>
    <w:rsid w:val="006E0A53"/>
    <w:rsid w:val="006E111C"/>
    <w:rsid w:val="006E2D83"/>
    <w:rsid w:val="006E3A44"/>
    <w:rsid w:val="006E3D34"/>
    <w:rsid w:val="006E40CA"/>
    <w:rsid w:val="006E6479"/>
    <w:rsid w:val="006E66FC"/>
    <w:rsid w:val="006E7F61"/>
    <w:rsid w:val="006F2FA7"/>
    <w:rsid w:val="006F3DAC"/>
    <w:rsid w:val="006F6C59"/>
    <w:rsid w:val="006F6F16"/>
    <w:rsid w:val="006F7D41"/>
    <w:rsid w:val="00700582"/>
    <w:rsid w:val="0070120B"/>
    <w:rsid w:val="00704DD9"/>
    <w:rsid w:val="00704E78"/>
    <w:rsid w:val="00705A90"/>
    <w:rsid w:val="00711B19"/>
    <w:rsid w:val="007145DE"/>
    <w:rsid w:val="00715F0E"/>
    <w:rsid w:val="00717564"/>
    <w:rsid w:val="00717737"/>
    <w:rsid w:val="00717FA1"/>
    <w:rsid w:val="007244E9"/>
    <w:rsid w:val="00724B62"/>
    <w:rsid w:val="007252AD"/>
    <w:rsid w:val="00726265"/>
    <w:rsid w:val="0073328E"/>
    <w:rsid w:val="00733D4F"/>
    <w:rsid w:val="00733FAA"/>
    <w:rsid w:val="00734639"/>
    <w:rsid w:val="00735922"/>
    <w:rsid w:val="0074020A"/>
    <w:rsid w:val="007406AE"/>
    <w:rsid w:val="00740C2B"/>
    <w:rsid w:val="0074309B"/>
    <w:rsid w:val="007440AD"/>
    <w:rsid w:val="00744431"/>
    <w:rsid w:val="00745C64"/>
    <w:rsid w:val="00745F1B"/>
    <w:rsid w:val="007469EB"/>
    <w:rsid w:val="007471F9"/>
    <w:rsid w:val="00747F77"/>
    <w:rsid w:val="00750106"/>
    <w:rsid w:val="00751560"/>
    <w:rsid w:val="0075368D"/>
    <w:rsid w:val="007543C2"/>
    <w:rsid w:val="007552B5"/>
    <w:rsid w:val="007555DB"/>
    <w:rsid w:val="007568ED"/>
    <w:rsid w:val="00761643"/>
    <w:rsid w:val="00764037"/>
    <w:rsid w:val="007653EA"/>
    <w:rsid w:val="007670EC"/>
    <w:rsid w:val="007708BE"/>
    <w:rsid w:val="00770C93"/>
    <w:rsid w:val="0077234D"/>
    <w:rsid w:val="00772F48"/>
    <w:rsid w:val="00774544"/>
    <w:rsid w:val="007762A5"/>
    <w:rsid w:val="007764ED"/>
    <w:rsid w:val="00777D97"/>
    <w:rsid w:val="00780ED6"/>
    <w:rsid w:val="0078308B"/>
    <w:rsid w:val="0078362E"/>
    <w:rsid w:val="0078388E"/>
    <w:rsid w:val="00783D59"/>
    <w:rsid w:val="00784456"/>
    <w:rsid w:val="0078541A"/>
    <w:rsid w:val="00793046"/>
    <w:rsid w:val="00796227"/>
    <w:rsid w:val="007964D2"/>
    <w:rsid w:val="00797D8C"/>
    <w:rsid w:val="007A003D"/>
    <w:rsid w:val="007A043C"/>
    <w:rsid w:val="007A0FF3"/>
    <w:rsid w:val="007A20D6"/>
    <w:rsid w:val="007A3590"/>
    <w:rsid w:val="007A3E67"/>
    <w:rsid w:val="007A4758"/>
    <w:rsid w:val="007A5A69"/>
    <w:rsid w:val="007A5BAE"/>
    <w:rsid w:val="007A795C"/>
    <w:rsid w:val="007A7B99"/>
    <w:rsid w:val="007B1145"/>
    <w:rsid w:val="007B1261"/>
    <w:rsid w:val="007B1E2B"/>
    <w:rsid w:val="007B276D"/>
    <w:rsid w:val="007B330E"/>
    <w:rsid w:val="007B342C"/>
    <w:rsid w:val="007B3FB4"/>
    <w:rsid w:val="007B44D9"/>
    <w:rsid w:val="007B55C5"/>
    <w:rsid w:val="007B58B5"/>
    <w:rsid w:val="007C1A4D"/>
    <w:rsid w:val="007C4492"/>
    <w:rsid w:val="007C6098"/>
    <w:rsid w:val="007D1D8A"/>
    <w:rsid w:val="007D339E"/>
    <w:rsid w:val="007D3512"/>
    <w:rsid w:val="007D3CD0"/>
    <w:rsid w:val="007D45F6"/>
    <w:rsid w:val="007D78B8"/>
    <w:rsid w:val="007E6672"/>
    <w:rsid w:val="007E7D5D"/>
    <w:rsid w:val="007F0D06"/>
    <w:rsid w:val="007F233E"/>
    <w:rsid w:val="007F2495"/>
    <w:rsid w:val="007F2D61"/>
    <w:rsid w:val="007F2E74"/>
    <w:rsid w:val="007F6870"/>
    <w:rsid w:val="008007E5"/>
    <w:rsid w:val="0080111F"/>
    <w:rsid w:val="00801381"/>
    <w:rsid w:val="00802338"/>
    <w:rsid w:val="00802420"/>
    <w:rsid w:val="0080345D"/>
    <w:rsid w:val="0080766C"/>
    <w:rsid w:val="0081118B"/>
    <w:rsid w:val="008113FD"/>
    <w:rsid w:val="00811620"/>
    <w:rsid w:val="00811A20"/>
    <w:rsid w:val="00812C15"/>
    <w:rsid w:val="00812C5E"/>
    <w:rsid w:val="00814071"/>
    <w:rsid w:val="0081423D"/>
    <w:rsid w:val="008146E5"/>
    <w:rsid w:val="008167B3"/>
    <w:rsid w:val="0081726E"/>
    <w:rsid w:val="00822091"/>
    <w:rsid w:val="00822932"/>
    <w:rsid w:val="008234C0"/>
    <w:rsid w:val="008237B1"/>
    <w:rsid w:val="00823898"/>
    <w:rsid w:val="00823C97"/>
    <w:rsid w:val="00825090"/>
    <w:rsid w:val="00825FFF"/>
    <w:rsid w:val="00826525"/>
    <w:rsid w:val="00826C67"/>
    <w:rsid w:val="008271F4"/>
    <w:rsid w:val="00827BBA"/>
    <w:rsid w:val="008307CF"/>
    <w:rsid w:val="00831199"/>
    <w:rsid w:val="00833587"/>
    <w:rsid w:val="00834BAD"/>
    <w:rsid w:val="00836B5E"/>
    <w:rsid w:val="008401E8"/>
    <w:rsid w:val="0084130D"/>
    <w:rsid w:val="0084285E"/>
    <w:rsid w:val="008445CE"/>
    <w:rsid w:val="00845969"/>
    <w:rsid w:val="008504AF"/>
    <w:rsid w:val="008528BE"/>
    <w:rsid w:val="008534A5"/>
    <w:rsid w:val="00855199"/>
    <w:rsid w:val="00856C76"/>
    <w:rsid w:val="00856CC1"/>
    <w:rsid w:val="00861A22"/>
    <w:rsid w:val="00866DF4"/>
    <w:rsid w:val="008670C1"/>
    <w:rsid w:val="0086724A"/>
    <w:rsid w:val="00870349"/>
    <w:rsid w:val="0087088F"/>
    <w:rsid w:val="00872104"/>
    <w:rsid w:val="0087269C"/>
    <w:rsid w:val="00872F33"/>
    <w:rsid w:val="0087308B"/>
    <w:rsid w:val="008877C0"/>
    <w:rsid w:val="0088793C"/>
    <w:rsid w:val="00887978"/>
    <w:rsid w:val="00887A77"/>
    <w:rsid w:val="00890653"/>
    <w:rsid w:val="00892CCE"/>
    <w:rsid w:val="00895264"/>
    <w:rsid w:val="00895FA3"/>
    <w:rsid w:val="00896E7C"/>
    <w:rsid w:val="008973D7"/>
    <w:rsid w:val="008B0D42"/>
    <w:rsid w:val="008B1151"/>
    <w:rsid w:val="008B4524"/>
    <w:rsid w:val="008B5291"/>
    <w:rsid w:val="008B5CF5"/>
    <w:rsid w:val="008C0AB2"/>
    <w:rsid w:val="008C0D11"/>
    <w:rsid w:val="008C1C80"/>
    <w:rsid w:val="008C22F5"/>
    <w:rsid w:val="008C24CC"/>
    <w:rsid w:val="008C28BF"/>
    <w:rsid w:val="008C2F34"/>
    <w:rsid w:val="008C3BC8"/>
    <w:rsid w:val="008C4527"/>
    <w:rsid w:val="008C5799"/>
    <w:rsid w:val="008C5CB8"/>
    <w:rsid w:val="008D01D8"/>
    <w:rsid w:val="008D1ABB"/>
    <w:rsid w:val="008D3048"/>
    <w:rsid w:val="008D42B8"/>
    <w:rsid w:val="008D61C3"/>
    <w:rsid w:val="008D681A"/>
    <w:rsid w:val="008D7191"/>
    <w:rsid w:val="008E0455"/>
    <w:rsid w:val="008E2162"/>
    <w:rsid w:val="008E356E"/>
    <w:rsid w:val="008E3D17"/>
    <w:rsid w:val="008E55A0"/>
    <w:rsid w:val="008E78DD"/>
    <w:rsid w:val="008F136C"/>
    <w:rsid w:val="008F2CC0"/>
    <w:rsid w:val="008F2DA9"/>
    <w:rsid w:val="008F4C60"/>
    <w:rsid w:val="008F52BC"/>
    <w:rsid w:val="008F5660"/>
    <w:rsid w:val="00900E3E"/>
    <w:rsid w:val="009010DB"/>
    <w:rsid w:val="009015A9"/>
    <w:rsid w:val="00901C3D"/>
    <w:rsid w:val="00902B89"/>
    <w:rsid w:val="00905912"/>
    <w:rsid w:val="00905D01"/>
    <w:rsid w:val="0091070A"/>
    <w:rsid w:val="00914366"/>
    <w:rsid w:val="0091495F"/>
    <w:rsid w:val="00914F68"/>
    <w:rsid w:val="00920D37"/>
    <w:rsid w:val="009216C9"/>
    <w:rsid w:val="00922FF3"/>
    <w:rsid w:val="00924F19"/>
    <w:rsid w:val="00926D81"/>
    <w:rsid w:val="0093051C"/>
    <w:rsid w:val="00931DE5"/>
    <w:rsid w:val="00931E39"/>
    <w:rsid w:val="00933235"/>
    <w:rsid w:val="009339B4"/>
    <w:rsid w:val="009341FE"/>
    <w:rsid w:val="00936B08"/>
    <w:rsid w:val="00940F27"/>
    <w:rsid w:val="0094181C"/>
    <w:rsid w:val="00941BFF"/>
    <w:rsid w:val="009427A0"/>
    <w:rsid w:val="00942866"/>
    <w:rsid w:val="009450D5"/>
    <w:rsid w:val="009464C8"/>
    <w:rsid w:val="00947CB2"/>
    <w:rsid w:val="00950D18"/>
    <w:rsid w:val="00951866"/>
    <w:rsid w:val="009530E8"/>
    <w:rsid w:val="00953461"/>
    <w:rsid w:val="00953859"/>
    <w:rsid w:val="0095396B"/>
    <w:rsid w:val="00955596"/>
    <w:rsid w:val="009558D7"/>
    <w:rsid w:val="009563BA"/>
    <w:rsid w:val="00956794"/>
    <w:rsid w:val="009571F4"/>
    <w:rsid w:val="00957DC2"/>
    <w:rsid w:val="0096052D"/>
    <w:rsid w:val="009610C5"/>
    <w:rsid w:val="00962437"/>
    <w:rsid w:val="00963599"/>
    <w:rsid w:val="009663F8"/>
    <w:rsid w:val="00966475"/>
    <w:rsid w:val="009665AD"/>
    <w:rsid w:val="009667BE"/>
    <w:rsid w:val="00967FB9"/>
    <w:rsid w:val="00972DEE"/>
    <w:rsid w:val="00973484"/>
    <w:rsid w:val="009736CF"/>
    <w:rsid w:val="00975046"/>
    <w:rsid w:val="00977527"/>
    <w:rsid w:val="00984137"/>
    <w:rsid w:val="00985624"/>
    <w:rsid w:val="00990ECC"/>
    <w:rsid w:val="0099166F"/>
    <w:rsid w:val="009942BE"/>
    <w:rsid w:val="00994704"/>
    <w:rsid w:val="009A0328"/>
    <w:rsid w:val="009A141D"/>
    <w:rsid w:val="009A1DD9"/>
    <w:rsid w:val="009A2176"/>
    <w:rsid w:val="009A2DC3"/>
    <w:rsid w:val="009A5C36"/>
    <w:rsid w:val="009A5EE6"/>
    <w:rsid w:val="009B1084"/>
    <w:rsid w:val="009B181D"/>
    <w:rsid w:val="009B3611"/>
    <w:rsid w:val="009B40F9"/>
    <w:rsid w:val="009B5F72"/>
    <w:rsid w:val="009B6BA9"/>
    <w:rsid w:val="009C0405"/>
    <w:rsid w:val="009C08E3"/>
    <w:rsid w:val="009C09FE"/>
    <w:rsid w:val="009C132A"/>
    <w:rsid w:val="009C1640"/>
    <w:rsid w:val="009C1DDD"/>
    <w:rsid w:val="009C428B"/>
    <w:rsid w:val="009C5071"/>
    <w:rsid w:val="009C6B0B"/>
    <w:rsid w:val="009D362A"/>
    <w:rsid w:val="009D3B4E"/>
    <w:rsid w:val="009D4303"/>
    <w:rsid w:val="009D4454"/>
    <w:rsid w:val="009D4B73"/>
    <w:rsid w:val="009D522B"/>
    <w:rsid w:val="009D546C"/>
    <w:rsid w:val="009E064A"/>
    <w:rsid w:val="009E25C2"/>
    <w:rsid w:val="009E2965"/>
    <w:rsid w:val="009E2B70"/>
    <w:rsid w:val="009E2E64"/>
    <w:rsid w:val="009E4294"/>
    <w:rsid w:val="009E4B60"/>
    <w:rsid w:val="009E5180"/>
    <w:rsid w:val="009E5255"/>
    <w:rsid w:val="009F094A"/>
    <w:rsid w:val="009F23DB"/>
    <w:rsid w:val="009F3D0E"/>
    <w:rsid w:val="009F468F"/>
    <w:rsid w:val="009F5F19"/>
    <w:rsid w:val="009F693B"/>
    <w:rsid w:val="00A0379D"/>
    <w:rsid w:val="00A039DF"/>
    <w:rsid w:val="00A03A79"/>
    <w:rsid w:val="00A0496E"/>
    <w:rsid w:val="00A058C2"/>
    <w:rsid w:val="00A07F6A"/>
    <w:rsid w:val="00A1039F"/>
    <w:rsid w:val="00A12F35"/>
    <w:rsid w:val="00A148D5"/>
    <w:rsid w:val="00A153FA"/>
    <w:rsid w:val="00A161B1"/>
    <w:rsid w:val="00A20C03"/>
    <w:rsid w:val="00A23E3E"/>
    <w:rsid w:val="00A2482B"/>
    <w:rsid w:val="00A2697E"/>
    <w:rsid w:val="00A26E1F"/>
    <w:rsid w:val="00A27CDE"/>
    <w:rsid w:val="00A27F64"/>
    <w:rsid w:val="00A30E1A"/>
    <w:rsid w:val="00A3158E"/>
    <w:rsid w:val="00A327F6"/>
    <w:rsid w:val="00A32AB4"/>
    <w:rsid w:val="00A3301A"/>
    <w:rsid w:val="00A34E8A"/>
    <w:rsid w:val="00A35B7F"/>
    <w:rsid w:val="00A35EBE"/>
    <w:rsid w:val="00A36297"/>
    <w:rsid w:val="00A375E6"/>
    <w:rsid w:val="00A429CF"/>
    <w:rsid w:val="00A4338B"/>
    <w:rsid w:val="00A448BD"/>
    <w:rsid w:val="00A474BE"/>
    <w:rsid w:val="00A47DFD"/>
    <w:rsid w:val="00A47FFE"/>
    <w:rsid w:val="00A51136"/>
    <w:rsid w:val="00A520C4"/>
    <w:rsid w:val="00A534A0"/>
    <w:rsid w:val="00A53A4F"/>
    <w:rsid w:val="00A53E8A"/>
    <w:rsid w:val="00A5587C"/>
    <w:rsid w:val="00A55F2A"/>
    <w:rsid w:val="00A565F9"/>
    <w:rsid w:val="00A572A2"/>
    <w:rsid w:val="00A57E9D"/>
    <w:rsid w:val="00A6036D"/>
    <w:rsid w:val="00A6096E"/>
    <w:rsid w:val="00A624C8"/>
    <w:rsid w:val="00A64689"/>
    <w:rsid w:val="00A678CE"/>
    <w:rsid w:val="00A708A5"/>
    <w:rsid w:val="00A71080"/>
    <w:rsid w:val="00A72BFB"/>
    <w:rsid w:val="00A74B68"/>
    <w:rsid w:val="00A74F18"/>
    <w:rsid w:val="00A75443"/>
    <w:rsid w:val="00A770A0"/>
    <w:rsid w:val="00A80F7B"/>
    <w:rsid w:val="00A8324C"/>
    <w:rsid w:val="00A832C8"/>
    <w:rsid w:val="00A83D07"/>
    <w:rsid w:val="00A83F22"/>
    <w:rsid w:val="00A8604D"/>
    <w:rsid w:val="00A869A6"/>
    <w:rsid w:val="00A900C6"/>
    <w:rsid w:val="00A917F9"/>
    <w:rsid w:val="00A91F02"/>
    <w:rsid w:val="00A9306F"/>
    <w:rsid w:val="00A955BD"/>
    <w:rsid w:val="00A969D3"/>
    <w:rsid w:val="00A978A3"/>
    <w:rsid w:val="00A97C4E"/>
    <w:rsid w:val="00AA0176"/>
    <w:rsid w:val="00AA2DB7"/>
    <w:rsid w:val="00AA3060"/>
    <w:rsid w:val="00AA6ADF"/>
    <w:rsid w:val="00AA715C"/>
    <w:rsid w:val="00AA77BC"/>
    <w:rsid w:val="00AB0783"/>
    <w:rsid w:val="00AB09A2"/>
    <w:rsid w:val="00AB0DDA"/>
    <w:rsid w:val="00AB2EAB"/>
    <w:rsid w:val="00AB3EAA"/>
    <w:rsid w:val="00AB49FB"/>
    <w:rsid w:val="00AB55D5"/>
    <w:rsid w:val="00AB5D86"/>
    <w:rsid w:val="00AB6CFD"/>
    <w:rsid w:val="00AC0B4C"/>
    <w:rsid w:val="00AC2192"/>
    <w:rsid w:val="00AC2FC5"/>
    <w:rsid w:val="00AC3172"/>
    <w:rsid w:val="00AC34F8"/>
    <w:rsid w:val="00AC3A9B"/>
    <w:rsid w:val="00AC41FE"/>
    <w:rsid w:val="00AC45CA"/>
    <w:rsid w:val="00AC5757"/>
    <w:rsid w:val="00AC5DCB"/>
    <w:rsid w:val="00AD004D"/>
    <w:rsid w:val="00AD01C0"/>
    <w:rsid w:val="00AD2338"/>
    <w:rsid w:val="00AD4505"/>
    <w:rsid w:val="00AD7369"/>
    <w:rsid w:val="00AE066D"/>
    <w:rsid w:val="00AE116C"/>
    <w:rsid w:val="00AE44E6"/>
    <w:rsid w:val="00AE5A83"/>
    <w:rsid w:val="00AE684F"/>
    <w:rsid w:val="00AF07B4"/>
    <w:rsid w:val="00AF0856"/>
    <w:rsid w:val="00AF19E4"/>
    <w:rsid w:val="00AF2758"/>
    <w:rsid w:val="00AF308F"/>
    <w:rsid w:val="00AF3F4C"/>
    <w:rsid w:val="00AF544F"/>
    <w:rsid w:val="00AF5549"/>
    <w:rsid w:val="00AF63AA"/>
    <w:rsid w:val="00AF78A1"/>
    <w:rsid w:val="00B004F1"/>
    <w:rsid w:val="00B00763"/>
    <w:rsid w:val="00B00FA3"/>
    <w:rsid w:val="00B01B17"/>
    <w:rsid w:val="00B03ACB"/>
    <w:rsid w:val="00B04507"/>
    <w:rsid w:val="00B04BBE"/>
    <w:rsid w:val="00B04CA7"/>
    <w:rsid w:val="00B05B87"/>
    <w:rsid w:val="00B10FCA"/>
    <w:rsid w:val="00B12B36"/>
    <w:rsid w:val="00B12B39"/>
    <w:rsid w:val="00B14105"/>
    <w:rsid w:val="00B142E1"/>
    <w:rsid w:val="00B159F5"/>
    <w:rsid w:val="00B16298"/>
    <w:rsid w:val="00B16B7F"/>
    <w:rsid w:val="00B178A8"/>
    <w:rsid w:val="00B21305"/>
    <w:rsid w:val="00B226E6"/>
    <w:rsid w:val="00B23B41"/>
    <w:rsid w:val="00B24281"/>
    <w:rsid w:val="00B256DC"/>
    <w:rsid w:val="00B266AA"/>
    <w:rsid w:val="00B26B5E"/>
    <w:rsid w:val="00B27303"/>
    <w:rsid w:val="00B27475"/>
    <w:rsid w:val="00B30688"/>
    <w:rsid w:val="00B30756"/>
    <w:rsid w:val="00B3274B"/>
    <w:rsid w:val="00B36E4D"/>
    <w:rsid w:val="00B37B5F"/>
    <w:rsid w:val="00B40862"/>
    <w:rsid w:val="00B41F7E"/>
    <w:rsid w:val="00B42313"/>
    <w:rsid w:val="00B45234"/>
    <w:rsid w:val="00B45C28"/>
    <w:rsid w:val="00B4743A"/>
    <w:rsid w:val="00B47709"/>
    <w:rsid w:val="00B51192"/>
    <w:rsid w:val="00B54F4E"/>
    <w:rsid w:val="00B564AC"/>
    <w:rsid w:val="00B57BAB"/>
    <w:rsid w:val="00B6046A"/>
    <w:rsid w:val="00B606CE"/>
    <w:rsid w:val="00B620E0"/>
    <w:rsid w:val="00B63D2C"/>
    <w:rsid w:val="00B64578"/>
    <w:rsid w:val="00B64A4A"/>
    <w:rsid w:val="00B656CA"/>
    <w:rsid w:val="00B65C71"/>
    <w:rsid w:val="00B6685A"/>
    <w:rsid w:val="00B677FD"/>
    <w:rsid w:val="00B70832"/>
    <w:rsid w:val="00B7155F"/>
    <w:rsid w:val="00B74167"/>
    <w:rsid w:val="00B756BA"/>
    <w:rsid w:val="00B80068"/>
    <w:rsid w:val="00B80B3D"/>
    <w:rsid w:val="00B834AD"/>
    <w:rsid w:val="00B834E8"/>
    <w:rsid w:val="00B8358A"/>
    <w:rsid w:val="00B837DD"/>
    <w:rsid w:val="00B83F68"/>
    <w:rsid w:val="00B84B30"/>
    <w:rsid w:val="00B85BCD"/>
    <w:rsid w:val="00B85FD0"/>
    <w:rsid w:val="00B86EFA"/>
    <w:rsid w:val="00B91C6F"/>
    <w:rsid w:val="00B91E15"/>
    <w:rsid w:val="00B9350F"/>
    <w:rsid w:val="00B948B9"/>
    <w:rsid w:val="00B9756E"/>
    <w:rsid w:val="00BA04FD"/>
    <w:rsid w:val="00BA39B8"/>
    <w:rsid w:val="00BA51F6"/>
    <w:rsid w:val="00BA5221"/>
    <w:rsid w:val="00BA526D"/>
    <w:rsid w:val="00BA6F40"/>
    <w:rsid w:val="00BA7118"/>
    <w:rsid w:val="00BA736F"/>
    <w:rsid w:val="00BA7944"/>
    <w:rsid w:val="00BB1082"/>
    <w:rsid w:val="00BB2077"/>
    <w:rsid w:val="00BB39DB"/>
    <w:rsid w:val="00BB3DF6"/>
    <w:rsid w:val="00BB6A58"/>
    <w:rsid w:val="00BC0497"/>
    <w:rsid w:val="00BC0535"/>
    <w:rsid w:val="00BC1E82"/>
    <w:rsid w:val="00BC2CF9"/>
    <w:rsid w:val="00BC2D4A"/>
    <w:rsid w:val="00BC31A9"/>
    <w:rsid w:val="00BC47D7"/>
    <w:rsid w:val="00BC7035"/>
    <w:rsid w:val="00BC7B99"/>
    <w:rsid w:val="00BD0AC2"/>
    <w:rsid w:val="00BD1E50"/>
    <w:rsid w:val="00BD3021"/>
    <w:rsid w:val="00BD384A"/>
    <w:rsid w:val="00BD4FE1"/>
    <w:rsid w:val="00BD5C71"/>
    <w:rsid w:val="00BD6BEB"/>
    <w:rsid w:val="00BD7396"/>
    <w:rsid w:val="00BE015F"/>
    <w:rsid w:val="00BE0ACD"/>
    <w:rsid w:val="00BE0F8F"/>
    <w:rsid w:val="00BE26D5"/>
    <w:rsid w:val="00BE2700"/>
    <w:rsid w:val="00BE3E4F"/>
    <w:rsid w:val="00BE506C"/>
    <w:rsid w:val="00BE63BE"/>
    <w:rsid w:val="00BE663A"/>
    <w:rsid w:val="00BE68F6"/>
    <w:rsid w:val="00BE6E69"/>
    <w:rsid w:val="00BE7C1D"/>
    <w:rsid w:val="00BF15B2"/>
    <w:rsid w:val="00BF20B4"/>
    <w:rsid w:val="00BF321C"/>
    <w:rsid w:val="00BF4336"/>
    <w:rsid w:val="00BF4A37"/>
    <w:rsid w:val="00BF624B"/>
    <w:rsid w:val="00BF6F76"/>
    <w:rsid w:val="00BF710D"/>
    <w:rsid w:val="00C0030C"/>
    <w:rsid w:val="00C013ED"/>
    <w:rsid w:val="00C01903"/>
    <w:rsid w:val="00C019FE"/>
    <w:rsid w:val="00C0243E"/>
    <w:rsid w:val="00C029EC"/>
    <w:rsid w:val="00C0421C"/>
    <w:rsid w:val="00C055CB"/>
    <w:rsid w:val="00C13989"/>
    <w:rsid w:val="00C14948"/>
    <w:rsid w:val="00C1515C"/>
    <w:rsid w:val="00C161E8"/>
    <w:rsid w:val="00C16AB3"/>
    <w:rsid w:val="00C17B41"/>
    <w:rsid w:val="00C2182F"/>
    <w:rsid w:val="00C23530"/>
    <w:rsid w:val="00C24CED"/>
    <w:rsid w:val="00C2509D"/>
    <w:rsid w:val="00C2529F"/>
    <w:rsid w:val="00C25513"/>
    <w:rsid w:val="00C259AF"/>
    <w:rsid w:val="00C25EA2"/>
    <w:rsid w:val="00C25F0B"/>
    <w:rsid w:val="00C27515"/>
    <w:rsid w:val="00C320B9"/>
    <w:rsid w:val="00C35E7C"/>
    <w:rsid w:val="00C372D4"/>
    <w:rsid w:val="00C4099B"/>
    <w:rsid w:val="00C41010"/>
    <w:rsid w:val="00C418BB"/>
    <w:rsid w:val="00C44DA9"/>
    <w:rsid w:val="00C46B29"/>
    <w:rsid w:val="00C472E1"/>
    <w:rsid w:val="00C5118A"/>
    <w:rsid w:val="00C51A5D"/>
    <w:rsid w:val="00C51F37"/>
    <w:rsid w:val="00C5245A"/>
    <w:rsid w:val="00C53206"/>
    <w:rsid w:val="00C5559B"/>
    <w:rsid w:val="00C571D1"/>
    <w:rsid w:val="00C57A3E"/>
    <w:rsid w:val="00C61B9C"/>
    <w:rsid w:val="00C61EB1"/>
    <w:rsid w:val="00C6310A"/>
    <w:rsid w:val="00C6425E"/>
    <w:rsid w:val="00C6496B"/>
    <w:rsid w:val="00C6628E"/>
    <w:rsid w:val="00C71803"/>
    <w:rsid w:val="00C73825"/>
    <w:rsid w:val="00C778C9"/>
    <w:rsid w:val="00C84FE6"/>
    <w:rsid w:val="00C865CA"/>
    <w:rsid w:val="00C872CB"/>
    <w:rsid w:val="00C874FD"/>
    <w:rsid w:val="00C92077"/>
    <w:rsid w:val="00C937EC"/>
    <w:rsid w:val="00C966C6"/>
    <w:rsid w:val="00C96DC6"/>
    <w:rsid w:val="00CA1439"/>
    <w:rsid w:val="00CA1FEB"/>
    <w:rsid w:val="00CA3632"/>
    <w:rsid w:val="00CA5B83"/>
    <w:rsid w:val="00CA6387"/>
    <w:rsid w:val="00CA79CB"/>
    <w:rsid w:val="00CB1164"/>
    <w:rsid w:val="00CB1D7A"/>
    <w:rsid w:val="00CB24E1"/>
    <w:rsid w:val="00CB2799"/>
    <w:rsid w:val="00CB5266"/>
    <w:rsid w:val="00CB54D2"/>
    <w:rsid w:val="00CB5C86"/>
    <w:rsid w:val="00CB6708"/>
    <w:rsid w:val="00CC39ED"/>
    <w:rsid w:val="00CC5F80"/>
    <w:rsid w:val="00CC781D"/>
    <w:rsid w:val="00CC7DAD"/>
    <w:rsid w:val="00CD08D6"/>
    <w:rsid w:val="00CD4D7F"/>
    <w:rsid w:val="00CD57BE"/>
    <w:rsid w:val="00CD662D"/>
    <w:rsid w:val="00CD6A37"/>
    <w:rsid w:val="00CD72F7"/>
    <w:rsid w:val="00CD7BE6"/>
    <w:rsid w:val="00CE05C6"/>
    <w:rsid w:val="00CE2AA5"/>
    <w:rsid w:val="00CE5129"/>
    <w:rsid w:val="00CE542F"/>
    <w:rsid w:val="00CE54C5"/>
    <w:rsid w:val="00CF2E23"/>
    <w:rsid w:val="00CF39C2"/>
    <w:rsid w:val="00CF3DCA"/>
    <w:rsid w:val="00CF3FBE"/>
    <w:rsid w:val="00CF3FC3"/>
    <w:rsid w:val="00CF5E12"/>
    <w:rsid w:val="00CF6CA0"/>
    <w:rsid w:val="00CF7DCE"/>
    <w:rsid w:val="00D01D7D"/>
    <w:rsid w:val="00D01FB4"/>
    <w:rsid w:val="00D028AC"/>
    <w:rsid w:val="00D02E41"/>
    <w:rsid w:val="00D03AE6"/>
    <w:rsid w:val="00D03D4C"/>
    <w:rsid w:val="00D04283"/>
    <w:rsid w:val="00D04741"/>
    <w:rsid w:val="00D04DD4"/>
    <w:rsid w:val="00D057BB"/>
    <w:rsid w:val="00D0643E"/>
    <w:rsid w:val="00D0645A"/>
    <w:rsid w:val="00D06FB4"/>
    <w:rsid w:val="00D07CCD"/>
    <w:rsid w:val="00D104A0"/>
    <w:rsid w:val="00D11C49"/>
    <w:rsid w:val="00D17971"/>
    <w:rsid w:val="00D22A7B"/>
    <w:rsid w:val="00D2358D"/>
    <w:rsid w:val="00D25FA4"/>
    <w:rsid w:val="00D260A4"/>
    <w:rsid w:val="00D30B7D"/>
    <w:rsid w:val="00D30F50"/>
    <w:rsid w:val="00D31E1A"/>
    <w:rsid w:val="00D3350B"/>
    <w:rsid w:val="00D33551"/>
    <w:rsid w:val="00D36486"/>
    <w:rsid w:val="00D37B9A"/>
    <w:rsid w:val="00D406A3"/>
    <w:rsid w:val="00D4172F"/>
    <w:rsid w:val="00D42119"/>
    <w:rsid w:val="00D42494"/>
    <w:rsid w:val="00D431F9"/>
    <w:rsid w:val="00D456FC"/>
    <w:rsid w:val="00D45C51"/>
    <w:rsid w:val="00D471BF"/>
    <w:rsid w:val="00D521EC"/>
    <w:rsid w:val="00D5277C"/>
    <w:rsid w:val="00D55E58"/>
    <w:rsid w:val="00D56A93"/>
    <w:rsid w:val="00D57478"/>
    <w:rsid w:val="00D57E47"/>
    <w:rsid w:val="00D57EE5"/>
    <w:rsid w:val="00D6079E"/>
    <w:rsid w:val="00D626D7"/>
    <w:rsid w:val="00D62F47"/>
    <w:rsid w:val="00D6599C"/>
    <w:rsid w:val="00D66718"/>
    <w:rsid w:val="00D6696F"/>
    <w:rsid w:val="00D67895"/>
    <w:rsid w:val="00D67DAE"/>
    <w:rsid w:val="00D709D8"/>
    <w:rsid w:val="00D70E2E"/>
    <w:rsid w:val="00D710F6"/>
    <w:rsid w:val="00D731F5"/>
    <w:rsid w:val="00D75F8A"/>
    <w:rsid w:val="00D760E6"/>
    <w:rsid w:val="00D77BCD"/>
    <w:rsid w:val="00D8034A"/>
    <w:rsid w:val="00D81034"/>
    <w:rsid w:val="00D81CAF"/>
    <w:rsid w:val="00D81F9F"/>
    <w:rsid w:val="00D826DE"/>
    <w:rsid w:val="00D832C0"/>
    <w:rsid w:val="00D9069F"/>
    <w:rsid w:val="00D9108F"/>
    <w:rsid w:val="00D91879"/>
    <w:rsid w:val="00D92137"/>
    <w:rsid w:val="00D95607"/>
    <w:rsid w:val="00D97A9C"/>
    <w:rsid w:val="00DA02CB"/>
    <w:rsid w:val="00DA1645"/>
    <w:rsid w:val="00DA2676"/>
    <w:rsid w:val="00DA324C"/>
    <w:rsid w:val="00DA4D52"/>
    <w:rsid w:val="00DA5B4D"/>
    <w:rsid w:val="00DA66DB"/>
    <w:rsid w:val="00DB7A69"/>
    <w:rsid w:val="00DC308E"/>
    <w:rsid w:val="00DC34DC"/>
    <w:rsid w:val="00DC3C1D"/>
    <w:rsid w:val="00DC3F9A"/>
    <w:rsid w:val="00DC43B4"/>
    <w:rsid w:val="00DC4749"/>
    <w:rsid w:val="00DC54C6"/>
    <w:rsid w:val="00DC61E9"/>
    <w:rsid w:val="00DD0B36"/>
    <w:rsid w:val="00DD362D"/>
    <w:rsid w:val="00DD3D75"/>
    <w:rsid w:val="00DD5D53"/>
    <w:rsid w:val="00DE22E3"/>
    <w:rsid w:val="00DE36F8"/>
    <w:rsid w:val="00DE3DC5"/>
    <w:rsid w:val="00DE3ED9"/>
    <w:rsid w:val="00DE5F0F"/>
    <w:rsid w:val="00DE6220"/>
    <w:rsid w:val="00DE686A"/>
    <w:rsid w:val="00DE7971"/>
    <w:rsid w:val="00DF1C4A"/>
    <w:rsid w:val="00DF2F52"/>
    <w:rsid w:val="00DF4889"/>
    <w:rsid w:val="00DF49BA"/>
    <w:rsid w:val="00DF6730"/>
    <w:rsid w:val="00E0215B"/>
    <w:rsid w:val="00E025D0"/>
    <w:rsid w:val="00E03046"/>
    <w:rsid w:val="00E03C71"/>
    <w:rsid w:val="00E03E52"/>
    <w:rsid w:val="00E0570C"/>
    <w:rsid w:val="00E07192"/>
    <w:rsid w:val="00E07FEC"/>
    <w:rsid w:val="00E11319"/>
    <w:rsid w:val="00E1345A"/>
    <w:rsid w:val="00E16A91"/>
    <w:rsid w:val="00E20275"/>
    <w:rsid w:val="00E213F8"/>
    <w:rsid w:val="00E22207"/>
    <w:rsid w:val="00E23EC3"/>
    <w:rsid w:val="00E250C9"/>
    <w:rsid w:val="00E27DB7"/>
    <w:rsid w:val="00E27FC1"/>
    <w:rsid w:val="00E30537"/>
    <w:rsid w:val="00E31940"/>
    <w:rsid w:val="00E3220A"/>
    <w:rsid w:val="00E3356C"/>
    <w:rsid w:val="00E33E2C"/>
    <w:rsid w:val="00E34249"/>
    <w:rsid w:val="00E34C9F"/>
    <w:rsid w:val="00E34F5D"/>
    <w:rsid w:val="00E35256"/>
    <w:rsid w:val="00E404E0"/>
    <w:rsid w:val="00E43963"/>
    <w:rsid w:val="00E43D85"/>
    <w:rsid w:val="00E440AE"/>
    <w:rsid w:val="00E457D6"/>
    <w:rsid w:val="00E45C6D"/>
    <w:rsid w:val="00E473FD"/>
    <w:rsid w:val="00E47999"/>
    <w:rsid w:val="00E5281F"/>
    <w:rsid w:val="00E52AC8"/>
    <w:rsid w:val="00E536F6"/>
    <w:rsid w:val="00E53F79"/>
    <w:rsid w:val="00E54C12"/>
    <w:rsid w:val="00E57E9A"/>
    <w:rsid w:val="00E60700"/>
    <w:rsid w:val="00E6379D"/>
    <w:rsid w:val="00E63A4B"/>
    <w:rsid w:val="00E63D23"/>
    <w:rsid w:val="00E652CF"/>
    <w:rsid w:val="00E660B9"/>
    <w:rsid w:val="00E7040F"/>
    <w:rsid w:val="00E7078B"/>
    <w:rsid w:val="00E72D16"/>
    <w:rsid w:val="00E75309"/>
    <w:rsid w:val="00E763FF"/>
    <w:rsid w:val="00E800CD"/>
    <w:rsid w:val="00E80625"/>
    <w:rsid w:val="00E82570"/>
    <w:rsid w:val="00E827FF"/>
    <w:rsid w:val="00E82B19"/>
    <w:rsid w:val="00E8382A"/>
    <w:rsid w:val="00E83893"/>
    <w:rsid w:val="00E848E5"/>
    <w:rsid w:val="00E84AE0"/>
    <w:rsid w:val="00E872CE"/>
    <w:rsid w:val="00E90599"/>
    <w:rsid w:val="00E91F09"/>
    <w:rsid w:val="00E93872"/>
    <w:rsid w:val="00E954C2"/>
    <w:rsid w:val="00E96324"/>
    <w:rsid w:val="00EA0905"/>
    <w:rsid w:val="00EA19DA"/>
    <w:rsid w:val="00EA26A3"/>
    <w:rsid w:val="00EA5C94"/>
    <w:rsid w:val="00EB1C5E"/>
    <w:rsid w:val="00EB23C3"/>
    <w:rsid w:val="00EB317C"/>
    <w:rsid w:val="00EB39E8"/>
    <w:rsid w:val="00EB67E0"/>
    <w:rsid w:val="00EC18C1"/>
    <w:rsid w:val="00EC1AA6"/>
    <w:rsid w:val="00EC2590"/>
    <w:rsid w:val="00EC41E4"/>
    <w:rsid w:val="00EC5C01"/>
    <w:rsid w:val="00EC5C47"/>
    <w:rsid w:val="00EC7615"/>
    <w:rsid w:val="00ED1DBF"/>
    <w:rsid w:val="00ED206E"/>
    <w:rsid w:val="00ED505C"/>
    <w:rsid w:val="00ED6730"/>
    <w:rsid w:val="00EE16F9"/>
    <w:rsid w:val="00EE29D9"/>
    <w:rsid w:val="00EE57D4"/>
    <w:rsid w:val="00EE6BA1"/>
    <w:rsid w:val="00EE6E7F"/>
    <w:rsid w:val="00EE7E97"/>
    <w:rsid w:val="00EF0E3F"/>
    <w:rsid w:val="00EF68BD"/>
    <w:rsid w:val="00EF7D1D"/>
    <w:rsid w:val="00EF7F06"/>
    <w:rsid w:val="00F005CA"/>
    <w:rsid w:val="00F00C03"/>
    <w:rsid w:val="00F02BC7"/>
    <w:rsid w:val="00F03397"/>
    <w:rsid w:val="00F04E25"/>
    <w:rsid w:val="00F0565D"/>
    <w:rsid w:val="00F10108"/>
    <w:rsid w:val="00F14030"/>
    <w:rsid w:val="00F14E08"/>
    <w:rsid w:val="00F174FD"/>
    <w:rsid w:val="00F20786"/>
    <w:rsid w:val="00F23757"/>
    <w:rsid w:val="00F2539D"/>
    <w:rsid w:val="00F254D9"/>
    <w:rsid w:val="00F256D2"/>
    <w:rsid w:val="00F27466"/>
    <w:rsid w:val="00F27ECE"/>
    <w:rsid w:val="00F30130"/>
    <w:rsid w:val="00F30D64"/>
    <w:rsid w:val="00F30F82"/>
    <w:rsid w:val="00F3289D"/>
    <w:rsid w:val="00F33E11"/>
    <w:rsid w:val="00F3425D"/>
    <w:rsid w:val="00F34629"/>
    <w:rsid w:val="00F36264"/>
    <w:rsid w:val="00F403FC"/>
    <w:rsid w:val="00F42535"/>
    <w:rsid w:val="00F4414D"/>
    <w:rsid w:val="00F456CF"/>
    <w:rsid w:val="00F4596F"/>
    <w:rsid w:val="00F50030"/>
    <w:rsid w:val="00F5015C"/>
    <w:rsid w:val="00F5159F"/>
    <w:rsid w:val="00F52666"/>
    <w:rsid w:val="00F5367C"/>
    <w:rsid w:val="00F54967"/>
    <w:rsid w:val="00F55BA1"/>
    <w:rsid w:val="00F5614F"/>
    <w:rsid w:val="00F6083D"/>
    <w:rsid w:val="00F62955"/>
    <w:rsid w:val="00F636ED"/>
    <w:rsid w:val="00F64011"/>
    <w:rsid w:val="00F64809"/>
    <w:rsid w:val="00F666DC"/>
    <w:rsid w:val="00F66931"/>
    <w:rsid w:val="00F67100"/>
    <w:rsid w:val="00F679B6"/>
    <w:rsid w:val="00F70B4A"/>
    <w:rsid w:val="00F7541A"/>
    <w:rsid w:val="00F769C0"/>
    <w:rsid w:val="00F8122C"/>
    <w:rsid w:val="00F83330"/>
    <w:rsid w:val="00F8659F"/>
    <w:rsid w:val="00F87768"/>
    <w:rsid w:val="00F87E2D"/>
    <w:rsid w:val="00F90BA5"/>
    <w:rsid w:val="00F90FC2"/>
    <w:rsid w:val="00F924D7"/>
    <w:rsid w:val="00F92D84"/>
    <w:rsid w:val="00F94497"/>
    <w:rsid w:val="00F9661D"/>
    <w:rsid w:val="00F96C2F"/>
    <w:rsid w:val="00FA1367"/>
    <w:rsid w:val="00FA4391"/>
    <w:rsid w:val="00FA5E4B"/>
    <w:rsid w:val="00FA6FFE"/>
    <w:rsid w:val="00FB0167"/>
    <w:rsid w:val="00FB0F19"/>
    <w:rsid w:val="00FB23F3"/>
    <w:rsid w:val="00FB38A0"/>
    <w:rsid w:val="00FB5757"/>
    <w:rsid w:val="00FB5A01"/>
    <w:rsid w:val="00FB5C22"/>
    <w:rsid w:val="00FC3129"/>
    <w:rsid w:val="00FC3F61"/>
    <w:rsid w:val="00FC59EB"/>
    <w:rsid w:val="00FC5F62"/>
    <w:rsid w:val="00FC600D"/>
    <w:rsid w:val="00FC62F5"/>
    <w:rsid w:val="00FD0CBB"/>
    <w:rsid w:val="00FD16DB"/>
    <w:rsid w:val="00FD44C7"/>
    <w:rsid w:val="00FD4B83"/>
    <w:rsid w:val="00FD5A3F"/>
    <w:rsid w:val="00FD6184"/>
    <w:rsid w:val="00FD6229"/>
    <w:rsid w:val="00FD7537"/>
    <w:rsid w:val="00FE0830"/>
    <w:rsid w:val="00FE30C3"/>
    <w:rsid w:val="00FE55DE"/>
    <w:rsid w:val="00FE76F9"/>
    <w:rsid w:val="00FF036B"/>
    <w:rsid w:val="00FF126E"/>
    <w:rsid w:val="00FF2C79"/>
    <w:rsid w:val="00FF2E1F"/>
    <w:rsid w:val="00FF3FA7"/>
    <w:rsid w:val="00FF40E6"/>
    <w:rsid w:val="00FF45B0"/>
    <w:rsid w:val="00FF54C9"/>
    <w:rsid w:val="00FF54FD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35CC2C"/>
  <w15:chartTrackingRefBased/>
  <w15:docId w15:val="{498145D2-6705-4FC7-93F4-2C2BB5FD8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  <w:bCs/>
      <w:lang w:val="es-MX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bCs/>
      <w:lang w:val="es-MX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Lucida Casual" w:hAnsi="Lucida Casual"/>
      <w:b/>
      <w:spacing w:val="5"/>
      <w:sz w:val="22"/>
      <w:szCs w:val="20"/>
      <w:lang w:val="es-ES_tradnl"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rFonts w:ascii="Lucida Casual" w:hAnsi="Lucida Casual"/>
      <w:b/>
      <w:spacing w:val="5"/>
      <w:szCs w:val="20"/>
      <w:lang w:val="es-ES_tradnl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rFonts w:ascii="Arial" w:hAnsi="Arial" w:cs="Arial"/>
      <w:bCs/>
      <w:spacing w:val="5"/>
      <w:szCs w:val="20"/>
      <w:lang w:val="es-ES_tradnl"/>
    </w:rPr>
  </w:style>
  <w:style w:type="paragraph" w:styleId="Ttulo6">
    <w:name w:val="heading 6"/>
    <w:basedOn w:val="Normal"/>
    <w:next w:val="Normal"/>
    <w:qFormat/>
    <w:pPr>
      <w:keepNext/>
      <w:jc w:val="both"/>
      <w:outlineLvl w:val="5"/>
    </w:pPr>
    <w:rPr>
      <w:rFonts w:ascii="Arial" w:hAnsi="Arial" w:cs="Arial"/>
      <w:b/>
      <w:bCs/>
      <w:spacing w:val="5"/>
      <w:szCs w:val="20"/>
      <w:lang w:val="es-ES_tradnl"/>
    </w:rPr>
  </w:style>
  <w:style w:type="paragraph" w:styleId="Ttulo7">
    <w:name w:val="heading 7"/>
    <w:basedOn w:val="Normal"/>
    <w:next w:val="Normal"/>
    <w:qFormat/>
    <w:pPr>
      <w:keepNext/>
      <w:jc w:val="both"/>
      <w:outlineLvl w:val="6"/>
    </w:pPr>
    <w:rPr>
      <w:rFonts w:ascii="Arial" w:hAnsi="Arial" w:cs="Arial"/>
      <w:spacing w:val="5"/>
      <w:szCs w:val="20"/>
      <w:lang w:val="es-ES_tradnl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Arial" w:hAnsi="Arial" w:cs="Arial"/>
      <w:b/>
      <w:bCs/>
      <w:sz w:val="32"/>
      <w:lang w:val="es-MX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Arial" w:hAnsi="Arial" w:cs="Arial"/>
      <w:b/>
      <w:bCs/>
      <w:sz w:val="28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pPr>
      <w:spacing w:after="120"/>
    </w:pPr>
  </w:style>
  <w:style w:type="paragraph" w:customStyle="1" w:styleId="Lneadereferencia">
    <w:name w:val="Línea de referencia"/>
    <w:basedOn w:val="Textoindependiente"/>
  </w:style>
  <w:style w:type="paragraph" w:customStyle="1" w:styleId="Nombredireccininterior">
    <w:name w:val="Nombre dirección interior"/>
    <w:basedOn w:val="Normal"/>
  </w:style>
  <w:style w:type="paragraph" w:customStyle="1" w:styleId="Direccininterior">
    <w:name w:val="Dirección interior"/>
    <w:basedOn w:val="Normal"/>
  </w:style>
  <w:style w:type="paragraph" w:styleId="Saludo">
    <w:name w:val="Salutation"/>
    <w:basedOn w:val="Normal"/>
    <w:next w:val="Normal"/>
  </w:style>
  <w:style w:type="paragraph" w:styleId="Fecha">
    <w:name w:val="Date"/>
    <w:basedOn w:val="Normal"/>
    <w:next w:val="Normal"/>
  </w:style>
  <w:style w:type="paragraph" w:styleId="Cierre">
    <w:name w:val="Closing"/>
    <w:basedOn w:val="Normal"/>
  </w:style>
  <w:style w:type="paragraph" w:styleId="Firma">
    <w:name w:val="Signature"/>
    <w:basedOn w:val="Normal"/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pPr>
      <w:ind w:left="900" w:hanging="900"/>
    </w:pPr>
  </w:style>
  <w:style w:type="paragraph" w:styleId="Textosinformato">
    <w:name w:val="Plain Text"/>
    <w:basedOn w:val="Normal"/>
    <w:rPr>
      <w:rFonts w:ascii="Courier New" w:hAnsi="Courier New"/>
      <w:snapToGrid w:val="0"/>
      <w:sz w:val="20"/>
      <w:szCs w:val="20"/>
      <w:lang w:val="en-US"/>
    </w:rPr>
  </w:style>
  <w:style w:type="paragraph" w:styleId="Textoindependiente2">
    <w:name w:val="Body Text 2"/>
    <w:basedOn w:val="Normal"/>
    <w:pPr>
      <w:ind w:right="142"/>
      <w:jc w:val="both"/>
    </w:pPr>
    <w:rPr>
      <w:rFonts w:ascii="Arial (W1)" w:hAnsi="Arial (W1)"/>
      <w:b/>
      <w:bCs/>
      <w:caps/>
      <w:sz w:val="22"/>
      <w:szCs w:val="20"/>
      <w:lang w:val="es-CO"/>
    </w:rPr>
  </w:style>
  <w:style w:type="paragraph" w:styleId="Textoindependiente3">
    <w:name w:val="Body Text 3"/>
    <w:basedOn w:val="Normal"/>
    <w:pPr>
      <w:jc w:val="both"/>
    </w:pPr>
    <w:rPr>
      <w:rFonts w:ascii="Arial" w:hAnsi="Arial" w:cs="Arial"/>
      <w:lang w:val="es-MX"/>
    </w:rPr>
  </w:style>
  <w:style w:type="character" w:styleId="Hipervnculo">
    <w:name w:val="Hyperlink"/>
    <w:rPr>
      <w:color w:val="0000FF"/>
      <w:u w:val="single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ipervnculovisitado">
    <w:name w:val="FollowedHyperlink"/>
    <w:rPr>
      <w:color w:val="800080"/>
      <w:u w:val="single"/>
    </w:rPr>
  </w:style>
  <w:style w:type="paragraph" w:styleId="Textodebloque">
    <w:name w:val="Block Text"/>
    <w:basedOn w:val="Normal"/>
    <w:pPr>
      <w:tabs>
        <w:tab w:val="left" w:pos="864"/>
        <w:tab w:val="left" w:pos="1008"/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  <w:tab w:val="left" w:pos="8064"/>
        <w:tab w:val="left" w:pos="8784"/>
        <w:tab w:val="left" w:pos="9504"/>
      </w:tabs>
      <w:ind w:left="720" w:right="-2" w:hanging="360"/>
      <w:jc w:val="both"/>
    </w:pPr>
    <w:rPr>
      <w:rFonts w:ascii="Arial" w:hAnsi="Arial" w:cs="Arial"/>
    </w:rPr>
  </w:style>
  <w:style w:type="paragraph" w:styleId="Sangra2detindependiente">
    <w:name w:val="Body Text Indent 2"/>
    <w:basedOn w:val="Normal"/>
    <w:pPr>
      <w:ind w:left="5664" w:hanging="5664"/>
      <w:jc w:val="both"/>
    </w:pPr>
    <w:rPr>
      <w:rFonts w:ascii="Arial" w:hAnsi="Arial" w:cs="Arial"/>
      <w:sz w:val="20"/>
      <w:lang w:val="es-MX"/>
    </w:rPr>
  </w:style>
  <w:style w:type="paragraph" w:customStyle="1" w:styleId="textos">
    <w:name w:val="textos"/>
    <w:basedOn w:val="Normal"/>
    <w:pPr>
      <w:spacing w:before="100" w:beforeAutospacing="1" w:after="100" w:afterAutospacing="1"/>
      <w:jc w:val="both"/>
    </w:pPr>
    <w:rPr>
      <w:rFonts w:ascii="Verdana" w:eastAsia="Arial Unicode MS" w:hAnsi="Verdana" w:cs="Arial Unicode MS"/>
      <w:color w:val="006699"/>
      <w:sz w:val="17"/>
      <w:szCs w:val="17"/>
    </w:rPr>
  </w:style>
  <w:style w:type="table" w:styleId="Tablaconcuadrcula">
    <w:name w:val="Table Grid"/>
    <w:basedOn w:val="Tablanormal"/>
    <w:rsid w:val="000710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msonormal">
    <w:name w:val="ec_msonormal"/>
    <w:basedOn w:val="Normal"/>
    <w:rsid w:val="00D731F5"/>
    <w:pPr>
      <w:spacing w:after="324"/>
    </w:pPr>
    <w:rPr>
      <w:lang w:val="en-US" w:eastAsia="en-US"/>
    </w:rPr>
  </w:style>
  <w:style w:type="paragraph" w:styleId="NormalWeb">
    <w:name w:val="Normal (Web)"/>
    <w:basedOn w:val="Normal"/>
    <w:uiPriority w:val="99"/>
    <w:unhideWhenUsed/>
    <w:rsid w:val="00EB67E0"/>
    <w:pPr>
      <w:spacing w:before="100" w:beforeAutospacing="1" w:after="100" w:afterAutospacing="1"/>
    </w:pPr>
    <w:rPr>
      <w:lang w:val="es-CO" w:eastAsia="es-CO"/>
    </w:rPr>
  </w:style>
  <w:style w:type="character" w:customStyle="1" w:styleId="EncabezadoCar">
    <w:name w:val="Encabezado Car"/>
    <w:link w:val="Encabezado"/>
    <w:rsid w:val="00FF45B0"/>
    <w:rPr>
      <w:sz w:val="24"/>
      <w:szCs w:val="24"/>
      <w:lang w:val="es-ES" w:eastAsia="es-ES"/>
    </w:rPr>
  </w:style>
  <w:style w:type="character" w:customStyle="1" w:styleId="PiedepginaCar">
    <w:name w:val="Pie de página Car"/>
    <w:link w:val="Piedepgina"/>
    <w:uiPriority w:val="99"/>
    <w:rsid w:val="00FF45B0"/>
    <w:rPr>
      <w:sz w:val="24"/>
      <w:szCs w:val="24"/>
      <w:lang w:val="es-ES" w:eastAsia="es-ES"/>
    </w:rPr>
  </w:style>
  <w:style w:type="paragraph" w:styleId="Sinespaciado">
    <w:name w:val="No Spacing"/>
    <w:uiPriority w:val="1"/>
    <w:qFormat/>
    <w:rsid w:val="00F256D2"/>
    <w:rPr>
      <w:rFonts w:ascii="Calibri" w:hAnsi="Calibri"/>
      <w:sz w:val="22"/>
      <w:szCs w:val="22"/>
    </w:rPr>
  </w:style>
  <w:style w:type="character" w:styleId="Refdecomentario">
    <w:name w:val="annotation reference"/>
    <w:rsid w:val="003655E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3655EB"/>
    <w:rPr>
      <w:sz w:val="20"/>
      <w:szCs w:val="20"/>
    </w:rPr>
  </w:style>
  <w:style w:type="character" w:customStyle="1" w:styleId="TextocomentarioCar">
    <w:name w:val="Texto comentario Car"/>
    <w:link w:val="Textocomentario"/>
    <w:rsid w:val="003655EB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3655EB"/>
    <w:rPr>
      <w:b/>
      <w:bCs/>
    </w:rPr>
  </w:style>
  <w:style w:type="character" w:customStyle="1" w:styleId="AsuntodelcomentarioCar">
    <w:name w:val="Asunto del comentario Car"/>
    <w:link w:val="Asuntodelcomentario"/>
    <w:rsid w:val="003655EB"/>
    <w:rPr>
      <w:b/>
      <w:bCs/>
      <w:lang w:val="es-ES" w:eastAsia="es-ES"/>
    </w:rPr>
  </w:style>
  <w:style w:type="paragraph" w:styleId="Prrafodelista">
    <w:name w:val="List Paragraph"/>
    <w:basedOn w:val="Normal"/>
    <w:uiPriority w:val="34"/>
    <w:qFormat/>
    <w:rsid w:val="00BC31A9"/>
    <w:pPr>
      <w:ind w:left="720"/>
      <w:contextualSpacing/>
    </w:pPr>
  </w:style>
  <w:style w:type="paragraph" w:styleId="Textonotapie">
    <w:name w:val="footnote text"/>
    <w:basedOn w:val="Normal"/>
    <w:link w:val="TextonotapieCar"/>
    <w:rsid w:val="00CA5B83"/>
    <w:rPr>
      <w:sz w:val="20"/>
      <w:szCs w:val="20"/>
    </w:rPr>
  </w:style>
  <w:style w:type="character" w:customStyle="1" w:styleId="TextonotapieCar">
    <w:name w:val="Texto nota pie Car"/>
    <w:link w:val="Textonotapie"/>
    <w:rsid w:val="00CA5B83"/>
    <w:rPr>
      <w:lang w:val="es-ES" w:eastAsia="es-ES"/>
    </w:rPr>
  </w:style>
  <w:style w:type="character" w:styleId="Refdenotaalpie">
    <w:name w:val="footnote reference"/>
    <w:rsid w:val="00CA5B83"/>
    <w:rPr>
      <w:vertAlign w:val="superscript"/>
    </w:rPr>
  </w:style>
  <w:style w:type="character" w:styleId="Fuerte">
    <w:name w:val="Strong"/>
    <w:basedOn w:val="Fuentedeprrafopredeter"/>
    <w:uiPriority w:val="22"/>
    <w:qFormat/>
    <w:rsid w:val="005F6DFA"/>
    <w:rPr>
      <w:b/>
      <w:bCs/>
    </w:rPr>
  </w:style>
  <w:style w:type="character" w:styleId="nfasis">
    <w:name w:val="Emphasis"/>
    <w:basedOn w:val="Fuentedeprrafopredeter"/>
    <w:uiPriority w:val="20"/>
    <w:qFormat/>
    <w:rsid w:val="00FE55D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8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3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4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9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5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1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7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3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7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8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7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6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9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3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5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1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12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8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9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oter" Target="footer3.xml"/><Relationship Id="rId10" Type="http://schemas.openxmlformats.org/officeDocument/2006/relationships/image" Target="media/image3.png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zapata.ELVALLE\Datos%20de%20programa\Microsoft\Plantillas\logo2004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29537A-EFA1-436B-A633-A67D1D356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logo2004</Template>
  <TotalTime>1739</TotalTime>
  <Pages>6</Pages>
  <Words>676</Words>
  <Characters>3719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Santiago de Cali, 5 de Diciembre de 2000</vt:lpstr>
    </vt:vector>
  </TitlesOfParts>
  <Company>GOBERNACIÓN DEL VALLE</Company>
  <LinksUpToDate>false</LinksUpToDate>
  <CharactersWithSpaces>4387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Santiago de Cali, 5 de Diciembre de 2000</dc:title>
  <dc:subject/>
  <dc:creator>fzapata</dc:creator>
  <cp:keywords/>
  <cp:lastModifiedBy>luisa fernanda delgado caicedo</cp:lastModifiedBy>
  <cp:revision>227</cp:revision>
  <cp:lastPrinted>2026-04-23T15:29:00Z</cp:lastPrinted>
  <dcterms:created xsi:type="dcterms:W3CDTF">2025-08-11T19:45:00Z</dcterms:created>
  <dcterms:modified xsi:type="dcterms:W3CDTF">2026-06-09T11:49:00Z</dcterms:modified>
</cp:coreProperties>
</file>