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CF690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27CBE7A7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5482B687" w14:textId="671D84E7" w:rsidR="009421B5" w:rsidRDefault="00623C4B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Selección Abreviada de Menor Cuantía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 w:rsidR="0032689A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.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</w:rPr>
        <w:t>110-SA2606-6</w:t>
      </w:r>
    </w:p>
    <w:p w14:paraId="35A1301C" w14:textId="77777777" w:rsidR="002C48C7" w:rsidRPr="002C48C7" w:rsidRDefault="002C48C7" w:rsidP="002C48C7"/>
    <w:p w14:paraId="03BF7E90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64670C5D" w14:textId="77777777" w:rsidR="00441F47" w:rsidRPr="00621F8D" w:rsidRDefault="00B53364" w:rsidP="00441F4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Objeto</w:t>
      </w:r>
      <w:r w:rsidR="00441F47" w:rsidRPr="00621F8D">
        <w:rPr>
          <w:rFonts w:ascii="Arial" w:hAnsi="Arial" w:cs="Arial"/>
          <w:bCs/>
          <w:sz w:val="22"/>
          <w:szCs w:val="20"/>
          <w:lang w:val="es-CO"/>
        </w:rPr>
        <w:t xml:space="preserve">: 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“</w:t>
      </w:r>
      <w:r w:rsidR="0032689A" w:rsidRPr="00621F8D">
        <w:rPr>
          <w:rFonts w:ascii="Arial" w:hAnsi="Arial" w:cs="Arial"/>
          <w:bCs/>
          <w:i/>
          <w:sz w:val="22"/>
          <w:szCs w:val="20"/>
          <w:lang w:val="es-CO"/>
        </w:rPr>
        <w:t>XXXXXXXXXXXXXXXXXXXXXXXXXXXXXXXXXXXXXXXXXXXXXXXXXXXXXXXXXXXXXXXXXXXXXXXXXXXXXXXXXXXXXXXXXXXXXXXXXXXXXXXX</w:t>
      </w:r>
      <w:r w:rsidR="00847A6D" w:rsidRPr="00621F8D">
        <w:rPr>
          <w:rFonts w:ascii="Arial" w:hAnsi="Arial" w:cs="Arial"/>
          <w:bCs/>
          <w:i/>
          <w:sz w:val="22"/>
          <w:szCs w:val="20"/>
          <w:lang w:val="es-CO"/>
        </w:rPr>
        <w:t>”.</w:t>
      </w:r>
    </w:p>
    <w:p w14:paraId="60523283" w14:textId="77777777" w:rsidR="00441F47" w:rsidRPr="00621F8D" w:rsidRDefault="00441F47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sz w:val="22"/>
          <w:szCs w:val="20"/>
          <w:lang w:val="es-CO"/>
        </w:rPr>
      </w:pPr>
    </w:p>
    <w:p w14:paraId="4C68A68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5CA5CB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F52DA9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14:paraId="489919C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47F3E0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07BCF7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Valor Total de la Propuesta, IVA y AU incluidos.</w:t>
      </w:r>
    </w:p>
    <w:p w14:paraId="78D1D24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47DD347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A1F15A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($____________________), la cual se discrimina así:</w:t>
      </w:r>
    </w:p>
    <w:p w14:paraId="658E466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E2F2FF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34EDA37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316232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EJECUCIÓN:</w:t>
      </w:r>
    </w:p>
    <w:p w14:paraId="134F91B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E951D2C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En caso de que se nos adjudique el contrato, nos comprometemos a ejecutar el servicio en un plazo de:</w:t>
      </w:r>
    </w:p>
    <w:p w14:paraId="698D141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447F6B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7D1A8B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1418E0F" w14:textId="77777777"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AF37D5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A1B31D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052F65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9C24D1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7E143622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86DA935" w14:textId="77777777" w:rsidR="009421B5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212E4EDA" w14:textId="77777777" w:rsidR="00623C4B" w:rsidRDefault="00623C4B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4AE02AA" w14:textId="0276B3D8" w:rsidR="00623C4B" w:rsidRDefault="00623C4B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>
        <w:rPr>
          <w:rFonts w:ascii="Arial" w:hAnsi="Arial" w:cs="Arial"/>
          <w:bCs/>
          <w:sz w:val="22"/>
          <w:szCs w:val="20"/>
          <w:lang w:val="es-CO"/>
        </w:rPr>
        <w:t>Dirección del proponente</w:t>
      </w:r>
    </w:p>
    <w:p w14:paraId="2AD3BF1E" w14:textId="77777777" w:rsidR="00623C4B" w:rsidRDefault="00623C4B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41BAE64" w14:textId="3E14AABF" w:rsidR="00623C4B" w:rsidRPr="00621F8D" w:rsidRDefault="00623C4B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proofErr w:type="spellStart"/>
      <w:r>
        <w:rPr>
          <w:rFonts w:ascii="Arial" w:hAnsi="Arial" w:cs="Arial"/>
          <w:bCs/>
          <w:sz w:val="22"/>
          <w:szCs w:val="20"/>
          <w:lang w:val="es-CO"/>
        </w:rPr>
        <w:t>Nro</w:t>
      </w:r>
      <w:proofErr w:type="spellEnd"/>
      <w:r>
        <w:rPr>
          <w:rFonts w:ascii="Arial" w:hAnsi="Arial" w:cs="Arial"/>
          <w:bCs/>
          <w:sz w:val="22"/>
          <w:szCs w:val="20"/>
          <w:lang w:val="es-CO"/>
        </w:rPr>
        <w:t xml:space="preserve"> de teléfono del proponente</w:t>
      </w:r>
    </w:p>
    <w:p w14:paraId="52013257" w14:textId="77777777" w:rsidR="00283B72" w:rsidRPr="00621F8D" w:rsidRDefault="00283B72">
      <w:pPr>
        <w:rPr>
          <w:sz w:val="28"/>
        </w:rPr>
      </w:pPr>
    </w:p>
    <w:sectPr w:rsidR="00283B72" w:rsidRPr="00621F8D" w:rsidSect="00280095">
      <w:headerReference w:type="default" r:id="rId9"/>
      <w:footerReference w:type="default" r:id="rId10"/>
      <w:pgSz w:w="12240" w:h="15840"/>
      <w:pgMar w:top="2268" w:right="1701" w:bottom="1701" w:left="2268" w:header="708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ABEB1" w14:textId="77777777" w:rsidR="00173CAB" w:rsidRDefault="00173CAB" w:rsidP="00621F8D">
      <w:r>
        <w:separator/>
      </w:r>
    </w:p>
  </w:endnote>
  <w:endnote w:type="continuationSeparator" w:id="0">
    <w:p w14:paraId="132C2D03" w14:textId="77777777" w:rsidR="00173CAB" w:rsidRDefault="00173CAB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C2B18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08EE0F04" w14:textId="77777777" w:rsidR="00470597" w:rsidRPr="00280095" w:rsidRDefault="00470597" w:rsidP="00470597">
    <w:pPr>
      <w:jc w:val="both"/>
      <w:rPr>
        <w:rFonts w:ascii="Arial" w:hAnsi="Arial" w:cs="Arial"/>
        <w:color w:val="808080" w:themeColor="background1" w:themeShade="80"/>
        <w:sz w:val="16"/>
      </w:rPr>
    </w:pPr>
    <w:r w:rsidRPr="00280095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280095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280095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2FC2B105" w14:textId="77777777" w:rsidR="00470597" w:rsidRPr="00C21C41" w:rsidRDefault="00F51954" w:rsidP="00470597">
    <w:pPr>
      <w:jc w:val="both"/>
      <w:rPr>
        <w:rFonts w:cs="Arial"/>
        <w:sz w:val="14"/>
        <w:szCs w:val="22"/>
        <w:lang w:val="es-CO" w:eastAsia="en-US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99E431E" wp14:editId="050CAFBE">
          <wp:simplePos x="0" y="0"/>
          <wp:positionH relativeFrom="column">
            <wp:posOffset>-268605</wp:posOffset>
          </wp:positionH>
          <wp:positionV relativeFrom="paragraph">
            <wp:posOffset>100330</wp:posOffset>
          </wp:positionV>
          <wp:extent cx="6588643" cy="936000"/>
          <wp:effectExtent l="0" t="0" r="3175" b="0"/>
          <wp:wrapNone/>
          <wp:docPr id="2072000918" name="Imagen 1" descr="Patrón de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2000918" name="Imagen 1" descr="Patrón de fond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43" cy="93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0DD8DE" w14:textId="77777777"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CCB4D" w14:textId="77777777" w:rsidR="00173CAB" w:rsidRDefault="00173CAB" w:rsidP="00621F8D">
      <w:r>
        <w:separator/>
      </w:r>
    </w:p>
  </w:footnote>
  <w:footnote w:type="continuationSeparator" w:id="0">
    <w:p w14:paraId="38A6086F" w14:textId="77777777" w:rsidR="00173CAB" w:rsidRDefault="00173CAB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448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33"/>
      <w:gridCol w:w="2087"/>
      <w:gridCol w:w="2088"/>
      <w:gridCol w:w="2140"/>
    </w:tblGrid>
    <w:tr w:rsidR="00621F8D" w14:paraId="7CB87703" w14:textId="77777777" w:rsidTr="004D2978">
      <w:trPr>
        <w:trHeight w:val="361"/>
      </w:trPr>
      <w:tc>
        <w:tcPr>
          <w:tcW w:w="21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71578B24" w14:textId="77777777" w:rsidR="00621F8D" w:rsidRDefault="00470597" w:rsidP="00470597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2FCBA2A3" wp14:editId="1061D4C1">
                <wp:extent cx="828675" cy="553720"/>
                <wp:effectExtent l="0" t="0" r="9525" b="0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614" cy="5657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4681CD94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07DF7C6B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BBA9C89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1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11403B8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4D300817" w14:textId="77777777" w:rsidTr="004D2978">
      <w:trPr>
        <w:trHeight w:val="361"/>
      </w:trPr>
      <w:tc>
        <w:tcPr>
          <w:tcW w:w="213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3B4CECB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A6E04E1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4D2978" w:rsidRPr="004D2978">
            <w:rPr>
              <w:rFonts w:ascii="Arial" w:hAnsi="Arial" w:cs="Arial"/>
              <w:sz w:val="18"/>
              <w:szCs w:val="18"/>
              <w:lang w:eastAsia="es-CO"/>
            </w:rPr>
            <w:t>F-PGC-13</w:t>
          </w:r>
        </w:p>
      </w:tc>
      <w:tc>
        <w:tcPr>
          <w:tcW w:w="20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19BE225A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2E389EC7" w14:textId="77777777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4D2978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46B3455A" w14:textId="77777777"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C4B"/>
    <w:rsid w:val="00041AEF"/>
    <w:rsid w:val="0006007D"/>
    <w:rsid w:val="00173CAB"/>
    <w:rsid w:val="00235202"/>
    <w:rsid w:val="00250B3C"/>
    <w:rsid w:val="00280095"/>
    <w:rsid w:val="00283B72"/>
    <w:rsid w:val="002C48C7"/>
    <w:rsid w:val="0032689A"/>
    <w:rsid w:val="00410E77"/>
    <w:rsid w:val="00441F47"/>
    <w:rsid w:val="00470597"/>
    <w:rsid w:val="004D2978"/>
    <w:rsid w:val="005645D6"/>
    <w:rsid w:val="0061161B"/>
    <w:rsid w:val="00621F8D"/>
    <w:rsid w:val="00623C4B"/>
    <w:rsid w:val="007700F8"/>
    <w:rsid w:val="007F3BC6"/>
    <w:rsid w:val="00820A94"/>
    <w:rsid w:val="00847A6D"/>
    <w:rsid w:val="008A5775"/>
    <w:rsid w:val="009421B5"/>
    <w:rsid w:val="00A147CF"/>
    <w:rsid w:val="00A60327"/>
    <w:rsid w:val="00B1638D"/>
    <w:rsid w:val="00B53364"/>
    <w:rsid w:val="00B54D6C"/>
    <w:rsid w:val="00BA0F81"/>
    <w:rsid w:val="00C942B0"/>
    <w:rsid w:val="00D26499"/>
    <w:rsid w:val="00EA743B"/>
    <w:rsid w:val="00F420EA"/>
    <w:rsid w:val="00F51954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E069F6"/>
  <w15:chartTrackingRefBased/>
  <w15:docId w15:val="{BE95A53C-D1FB-4936-9978-205E85D56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47059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oviedo\Downloads\11-F-PGC-13_Resumen_propues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09462A-E709-43C7-9111-F2BF3E4D1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BAA176-85C3-490B-A99F-C7205DCC65DB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customXml/itemProps3.xml><?xml version="1.0" encoding="utf-8"?>
<ds:datastoreItem xmlns:ds="http://schemas.openxmlformats.org/officeDocument/2006/customXml" ds:itemID="{55D13323-6222-4BD4-85E8-0028C41B21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11-F-PGC-13_Resumen_propuesta</Template>
  <TotalTime>3</TotalTime>
  <Pages>1</Pages>
  <Words>90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Glenys Danith Oviedo Castro</dc:creator>
  <cp:keywords/>
  <dc:description/>
  <cp:lastModifiedBy>Glenys Danith Oviedo Castro</cp:lastModifiedBy>
  <cp:revision>1</cp:revision>
  <dcterms:created xsi:type="dcterms:W3CDTF">2026-06-23T19:52:00Z</dcterms:created>
  <dcterms:modified xsi:type="dcterms:W3CDTF">2026-06-23T19:55:00Z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ediaServiceImageTags">
    <vt:lpwstr/>
  </property>
</Properties>
</file>