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77777777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851" w:rsidRPr="008D3A39">
        <w:rPr>
          <w:rFonts w:ascii="Arial" w:hAnsi="Arial" w:cs="Arial"/>
          <w:sz w:val="24"/>
          <w:szCs w:val="24"/>
          <w:highlight w:val="lightGray"/>
        </w:rPr>
        <w:t>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2CD32" w14:textId="77777777" w:rsidR="00ED638F" w:rsidRDefault="00ED638F" w:rsidP="00826763">
      <w:pPr>
        <w:spacing w:after="0" w:line="240" w:lineRule="auto"/>
      </w:pPr>
      <w:r>
        <w:separator/>
      </w:r>
    </w:p>
  </w:endnote>
  <w:endnote w:type="continuationSeparator" w:id="0">
    <w:p w14:paraId="276CCF3F" w14:textId="77777777" w:rsidR="00ED638F" w:rsidRDefault="00ED638F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9E65A" w14:textId="77777777" w:rsidR="00ED638F" w:rsidRDefault="00ED638F" w:rsidP="00826763">
      <w:pPr>
        <w:spacing w:after="0" w:line="240" w:lineRule="auto"/>
      </w:pPr>
      <w:r>
        <w:separator/>
      </w:r>
    </w:p>
  </w:footnote>
  <w:footnote w:type="continuationSeparator" w:id="0">
    <w:p w14:paraId="04FD9A40" w14:textId="77777777" w:rsidR="00ED638F" w:rsidRDefault="00ED638F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4DF15D8E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 xml:space="preserve">Secretaria </w:t>
    </w:r>
    <w:r w:rsidR="00ED4D5A">
      <w:rPr>
        <w:rFonts w:ascii="Arial" w:hAnsi="Arial" w:cs="Arial"/>
        <w:b/>
        <w:sz w:val="18"/>
        <w:szCs w:val="18"/>
        <w:lang w:val="pt-BR"/>
      </w:rPr>
      <w:t>administrativa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C1945"/>
    <w:rsid w:val="001012D1"/>
    <w:rsid w:val="00104E8A"/>
    <w:rsid w:val="00263ACE"/>
    <w:rsid w:val="0026733A"/>
    <w:rsid w:val="002A3723"/>
    <w:rsid w:val="002C610B"/>
    <w:rsid w:val="00300C00"/>
    <w:rsid w:val="00336212"/>
    <w:rsid w:val="004611F7"/>
    <w:rsid w:val="00490503"/>
    <w:rsid w:val="004A2458"/>
    <w:rsid w:val="004A6093"/>
    <w:rsid w:val="005239B2"/>
    <w:rsid w:val="005C3839"/>
    <w:rsid w:val="00705378"/>
    <w:rsid w:val="007A289F"/>
    <w:rsid w:val="007F2D0E"/>
    <w:rsid w:val="00826763"/>
    <w:rsid w:val="00871DBB"/>
    <w:rsid w:val="008D3A39"/>
    <w:rsid w:val="00930F31"/>
    <w:rsid w:val="009800E8"/>
    <w:rsid w:val="00980A57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E44676"/>
    <w:rsid w:val="00ED4D5A"/>
    <w:rsid w:val="00ED638F"/>
    <w:rsid w:val="00F16851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2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SOFIA  GOMEZ DIAZ</cp:lastModifiedBy>
  <cp:revision>6</cp:revision>
  <dcterms:created xsi:type="dcterms:W3CDTF">2025-05-12T14:12:00Z</dcterms:created>
  <dcterms:modified xsi:type="dcterms:W3CDTF">2026-07-14T21:09:00Z</dcterms:modified>
</cp:coreProperties>
</file>