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6E10B"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0927CBBE" w:rsidR="00E04090" w:rsidRPr="00A67274" w:rsidRDefault="00CA5883" w:rsidP="001C2A7D">
      <w:pPr>
        <w:jc w:val="center"/>
        <w:rPr>
          <w:rFonts w:ascii="Arial" w:hAnsi="Arial" w:cs="Arial"/>
          <w:b/>
          <w:bCs/>
          <w:sz w:val="24"/>
          <w:szCs w:val="24"/>
        </w:rPr>
      </w:pPr>
      <w:r>
        <w:rPr>
          <w:rFonts w:ascii="Arial" w:hAnsi="Arial" w:cs="Arial"/>
          <w:b/>
          <w:sz w:val="22"/>
          <w:szCs w:val="22"/>
        </w:rPr>
        <w:t>MC-020</w:t>
      </w:r>
      <w:r w:rsidR="0089738F">
        <w:rPr>
          <w:rFonts w:ascii="Arial" w:hAnsi="Arial" w:cs="Arial"/>
          <w:b/>
          <w:sz w:val="22"/>
          <w:szCs w:val="22"/>
        </w:rPr>
        <w:t>-2026</w:t>
      </w:r>
    </w:p>
    <w:p w14:paraId="6F494E4F" w14:textId="55BE3062" w:rsidR="00DC6DF7" w:rsidRDefault="002A7429" w:rsidP="00092162">
      <w:pPr>
        <w:jc w:val="both"/>
      </w:pPr>
      <w:r w:rsidRPr="002A7429">
        <w:rPr>
          <w:rFonts w:ascii="Arial" w:hAnsi="Arial" w:cs="Arial"/>
          <w:b/>
          <w:sz w:val="22"/>
          <w:szCs w:val="22"/>
        </w:rPr>
        <w:t>NOMBRE DE LA OFERTA</w:t>
      </w:r>
      <w:r w:rsidR="00DD5B1B" w:rsidRPr="00DD5B1B">
        <w:t xml:space="preserve"> </w:t>
      </w:r>
    </w:p>
    <w:p w14:paraId="7C53020E" w14:textId="77777777" w:rsidR="00187936" w:rsidRDefault="00187936" w:rsidP="00092162">
      <w:pPr>
        <w:jc w:val="both"/>
      </w:pPr>
    </w:p>
    <w:p w14:paraId="4771D61E" w14:textId="46118191" w:rsidR="00F67D58" w:rsidRDefault="00ED5104" w:rsidP="00E04090">
      <w:pPr>
        <w:jc w:val="both"/>
        <w:rPr>
          <w:rFonts w:ascii="Arial" w:hAnsi="Arial" w:cs="Arial"/>
          <w:color w:val="000000"/>
        </w:rPr>
      </w:pPr>
      <w:r w:rsidRPr="00ED5104">
        <w:rPr>
          <w:rFonts w:ascii="Arial" w:hAnsi="Arial" w:cs="Arial"/>
          <w:color w:val="000000"/>
        </w:rPr>
        <w:t>“</w:t>
      </w:r>
      <w:r w:rsidR="00CA5883" w:rsidRPr="00CA5883">
        <w:rPr>
          <w:rFonts w:ascii="Arial" w:hAnsi="Arial" w:cs="Arial"/>
          <w:color w:val="000000"/>
        </w:rPr>
        <w:t>SUMINISTRO DE INSUMOS PARA ASEO Y CAFETERÍA EN EL SEGUNDO SEMESTRE 2026, PARA LAS DIFERENTES ÁREAS DE BELLAS ARTES INSTI</w:t>
      </w:r>
      <w:r w:rsidR="00CA5883">
        <w:rPr>
          <w:rFonts w:ascii="Arial" w:hAnsi="Arial" w:cs="Arial"/>
          <w:color w:val="000000"/>
        </w:rPr>
        <w:t>TUCIÓN UNIVERSITARIA DEL VALLE.</w:t>
      </w:r>
      <w:bookmarkStart w:id="0" w:name="_GoBack"/>
      <w:bookmarkEnd w:id="0"/>
      <w:r w:rsidR="00BD70FA" w:rsidRPr="00BD70FA">
        <w:rPr>
          <w:rFonts w:ascii="Arial" w:hAnsi="Arial" w:cs="Arial"/>
          <w:color w:val="000000"/>
        </w:rPr>
        <w:t>”</w:t>
      </w:r>
    </w:p>
    <w:p w14:paraId="5778065B" w14:textId="77777777" w:rsidR="004573F8" w:rsidRDefault="004573F8" w:rsidP="00E04090">
      <w:pPr>
        <w:jc w:val="both"/>
        <w:rPr>
          <w:rFonts w:ascii="Arial" w:hAnsi="Arial" w:cs="Arial"/>
          <w:color w:val="000000"/>
        </w:rPr>
      </w:pP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7902A0A4" w:rsidR="004B5BD3" w:rsidRPr="00514BAB" w:rsidRDefault="004B5BD3" w:rsidP="0035402B">
            <w:pPr>
              <w:jc w:val="center"/>
              <w:rPr>
                <w:rFonts w:ascii="Arial" w:hAnsi="Arial" w:cs="Arial"/>
                <w:color w:val="000000"/>
                <w:lang w:val="es-ES"/>
              </w:rPr>
            </w:pPr>
          </w:p>
        </w:tc>
        <w:tc>
          <w:tcPr>
            <w:tcW w:w="1516" w:type="dxa"/>
            <w:shd w:val="clear" w:color="auto" w:fill="auto"/>
            <w:noWrap/>
            <w:vAlign w:val="center"/>
          </w:tcPr>
          <w:p w14:paraId="6A9EC1B3" w14:textId="6A9EF88A" w:rsidR="004B5BD3" w:rsidRPr="00514BAB" w:rsidRDefault="004B5BD3" w:rsidP="0035402B">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CB35C9" w:rsidRPr="00514BAB" w14:paraId="5066D919" w14:textId="77777777" w:rsidTr="008A6085">
        <w:trPr>
          <w:trHeight w:val="20"/>
        </w:trPr>
        <w:tc>
          <w:tcPr>
            <w:tcW w:w="823" w:type="dxa"/>
            <w:shd w:val="clear" w:color="auto" w:fill="auto"/>
            <w:noWrap/>
            <w:vAlign w:val="center"/>
          </w:tcPr>
          <w:p w14:paraId="7978982B" w14:textId="2FD778E9" w:rsidR="00CB35C9" w:rsidRPr="00514BAB" w:rsidRDefault="00CB35C9" w:rsidP="000557F9">
            <w:pPr>
              <w:jc w:val="center"/>
              <w:rPr>
                <w:rFonts w:ascii="Arial" w:hAnsi="Arial" w:cs="Arial"/>
                <w:color w:val="000000"/>
                <w:lang w:val="es-ES"/>
              </w:rPr>
            </w:pPr>
            <w:r>
              <w:rPr>
                <w:rFonts w:ascii="Arial" w:hAnsi="Arial" w:cs="Arial"/>
                <w:color w:val="000000"/>
                <w:lang w:val="es-ES"/>
              </w:rPr>
              <w:t>2</w:t>
            </w:r>
          </w:p>
        </w:tc>
        <w:tc>
          <w:tcPr>
            <w:tcW w:w="3374" w:type="dxa"/>
            <w:gridSpan w:val="2"/>
            <w:shd w:val="clear" w:color="auto" w:fill="auto"/>
            <w:vAlign w:val="center"/>
          </w:tcPr>
          <w:p w14:paraId="2272ADDF"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24850E6B" w14:textId="77777777" w:rsidR="00CB35C9" w:rsidRDefault="00CB35C9" w:rsidP="0035402B">
            <w:pPr>
              <w:jc w:val="center"/>
              <w:rPr>
                <w:rFonts w:ascii="Arial" w:hAnsi="Arial" w:cs="Arial"/>
                <w:color w:val="000000"/>
                <w:lang w:val="es-ES"/>
              </w:rPr>
            </w:pPr>
          </w:p>
        </w:tc>
        <w:tc>
          <w:tcPr>
            <w:tcW w:w="160" w:type="dxa"/>
          </w:tcPr>
          <w:p w14:paraId="1F86E083" w14:textId="77777777" w:rsidR="00CB35C9" w:rsidRPr="00514BAB" w:rsidRDefault="00CB35C9" w:rsidP="000557F9">
            <w:pPr>
              <w:jc w:val="center"/>
              <w:rPr>
                <w:rFonts w:ascii="Arial" w:hAnsi="Arial" w:cs="Arial"/>
                <w:color w:val="000000"/>
                <w:lang w:val="es-ES"/>
              </w:rPr>
            </w:pPr>
          </w:p>
        </w:tc>
        <w:tc>
          <w:tcPr>
            <w:tcW w:w="1211" w:type="dxa"/>
            <w:vAlign w:val="center"/>
          </w:tcPr>
          <w:p w14:paraId="145FB990" w14:textId="77777777" w:rsidR="00CB35C9" w:rsidRPr="00514BAB" w:rsidRDefault="00CB35C9" w:rsidP="000557F9">
            <w:pPr>
              <w:jc w:val="center"/>
              <w:rPr>
                <w:rFonts w:ascii="Arial" w:hAnsi="Arial" w:cs="Arial"/>
                <w:color w:val="000000"/>
                <w:lang w:val="es-ES"/>
              </w:rPr>
            </w:pPr>
          </w:p>
        </w:tc>
        <w:tc>
          <w:tcPr>
            <w:tcW w:w="786" w:type="dxa"/>
            <w:gridSpan w:val="2"/>
          </w:tcPr>
          <w:p w14:paraId="375E971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2D715A9" w14:textId="77777777" w:rsidR="00CB35C9" w:rsidRPr="00514BAB" w:rsidRDefault="00CB35C9" w:rsidP="000557F9">
            <w:pPr>
              <w:jc w:val="center"/>
              <w:rPr>
                <w:rFonts w:ascii="Arial" w:hAnsi="Arial" w:cs="Arial"/>
                <w:color w:val="000000"/>
                <w:lang w:val="es-ES"/>
              </w:rPr>
            </w:pPr>
          </w:p>
        </w:tc>
      </w:tr>
      <w:tr w:rsidR="00CB35C9" w:rsidRPr="00514BAB" w14:paraId="0FE7B6A4" w14:textId="77777777" w:rsidTr="008A6085">
        <w:trPr>
          <w:trHeight w:val="20"/>
        </w:trPr>
        <w:tc>
          <w:tcPr>
            <w:tcW w:w="823" w:type="dxa"/>
            <w:shd w:val="clear" w:color="auto" w:fill="auto"/>
            <w:noWrap/>
            <w:vAlign w:val="center"/>
          </w:tcPr>
          <w:p w14:paraId="635244E0" w14:textId="7518EF61" w:rsidR="00CB35C9" w:rsidRPr="00514BAB" w:rsidRDefault="00CB35C9"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6629423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57DDB642" w14:textId="77777777" w:rsidR="00CB35C9" w:rsidRDefault="00CB35C9" w:rsidP="0035402B">
            <w:pPr>
              <w:jc w:val="center"/>
              <w:rPr>
                <w:rFonts w:ascii="Arial" w:hAnsi="Arial" w:cs="Arial"/>
                <w:color w:val="000000"/>
                <w:lang w:val="es-ES"/>
              </w:rPr>
            </w:pPr>
          </w:p>
        </w:tc>
        <w:tc>
          <w:tcPr>
            <w:tcW w:w="160" w:type="dxa"/>
          </w:tcPr>
          <w:p w14:paraId="6FA5D4FF" w14:textId="77777777" w:rsidR="00CB35C9" w:rsidRPr="00514BAB" w:rsidRDefault="00CB35C9" w:rsidP="000557F9">
            <w:pPr>
              <w:jc w:val="center"/>
              <w:rPr>
                <w:rFonts w:ascii="Arial" w:hAnsi="Arial" w:cs="Arial"/>
                <w:color w:val="000000"/>
                <w:lang w:val="es-ES"/>
              </w:rPr>
            </w:pPr>
          </w:p>
        </w:tc>
        <w:tc>
          <w:tcPr>
            <w:tcW w:w="1211" w:type="dxa"/>
            <w:vAlign w:val="center"/>
          </w:tcPr>
          <w:p w14:paraId="47E91E5E" w14:textId="77777777" w:rsidR="00CB35C9" w:rsidRPr="00514BAB" w:rsidRDefault="00CB35C9" w:rsidP="000557F9">
            <w:pPr>
              <w:jc w:val="center"/>
              <w:rPr>
                <w:rFonts w:ascii="Arial" w:hAnsi="Arial" w:cs="Arial"/>
                <w:color w:val="000000"/>
                <w:lang w:val="es-ES"/>
              </w:rPr>
            </w:pPr>
          </w:p>
        </w:tc>
        <w:tc>
          <w:tcPr>
            <w:tcW w:w="786" w:type="dxa"/>
            <w:gridSpan w:val="2"/>
          </w:tcPr>
          <w:p w14:paraId="553ECCFF"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654B2C19" w14:textId="77777777" w:rsidR="00CB35C9" w:rsidRPr="00514BAB" w:rsidRDefault="00CB35C9" w:rsidP="000557F9">
            <w:pPr>
              <w:jc w:val="center"/>
              <w:rPr>
                <w:rFonts w:ascii="Arial" w:hAnsi="Arial" w:cs="Arial"/>
                <w:color w:val="000000"/>
                <w:lang w:val="es-ES"/>
              </w:rPr>
            </w:pPr>
          </w:p>
        </w:tc>
      </w:tr>
      <w:tr w:rsidR="00CB35C9" w:rsidRPr="00514BAB" w14:paraId="7A97CD70" w14:textId="77777777" w:rsidTr="008A6085">
        <w:trPr>
          <w:trHeight w:val="20"/>
        </w:trPr>
        <w:tc>
          <w:tcPr>
            <w:tcW w:w="823" w:type="dxa"/>
            <w:shd w:val="clear" w:color="auto" w:fill="auto"/>
            <w:noWrap/>
            <w:vAlign w:val="center"/>
          </w:tcPr>
          <w:p w14:paraId="012C625F" w14:textId="4008C7D6" w:rsidR="00CB35C9" w:rsidRPr="00514BAB" w:rsidRDefault="00CB35C9"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1EC6825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40834DC6" w14:textId="77777777" w:rsidR="00CB35C9" w:rsidRDefault="00CB35C9" w:rsidP="0035402B">
            <w:pPr>
              <w:jc w:val="center"/>
              <w:rPr>
                <w:rFonts w:ascii="Arial" w:hAnsi="Arial" w:cs="Arial"/>
                <w:color w:val="000000"/>
                <w:lang w:val="es-ES"/>
              </w:rPr>
            </w:pPr>
          </w:p>
        </w:tc>
        <w:tc>
          <w:tcPr>
            <w:tcW w:w="160" w:type="dxa"/>
          </w:tcPr>
          <w:p w14:paraId="084B882D" w14:textId="77777777" w:rsidR="00CB35C9" w:rsidRPr="00514BAB" w:rsidRDefault="00CB35C9" w:rsidP="000557F9">
            <w:pPr>
              <w:jc w:val="center"/>
              <w:rPr>
                <w:rFonts w:ascii="Arial" w:hAnsi="Arial" w:cs="Arial"/>
                <w:color w:val="000000"/>
                <w:lang w:val="es-ES"/>
              </w:rPr>
            </w:pPr>
          </w:p>
        </w:tc>
        <w:tc>
          <w:tcPr>
            <w:tcW w:w="1211" w:type="dxa"/>
            <w:vAlign w:val="center"/>
          </w:tcPr>
          <w:p w14:paraId="54B3DD0B" w14:textId="77777777" w:rsidR="00CB35C9" w:rsidRPr="00514BAB" w:rsidRDefault="00CB35C9" w:rsidP="000557F9">
            <w:pPr>
              <w:jc w:val="center"/>
              <w:rPr>
                <w:rFonts w:ascii="Arial" w:hAnsi="Arial" w:cs="Arial"/>
                <w:color w:val="000000"/>
                <w:lang w:val="es-ES"/>
              </w:rPr>
            </w:pPr>
          </w:p>
        </w:tc>
        <w:tc>
          <w:tcPr>
            <w:tcW w:w="786" w:type="dxa"/>
            <w:gridSpan w:val="2"/>
          </w:tcPr>
          <w:p w14:paraId="1333DF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81C23D7" w14:textId="77777777" w:rsidR="00CB35C9" w:rsidRPr="00514BAB" w:rsidRDefault="00CB35C9" w:rsidP="000557F9">
            <w:pPr>
              <w:jc w:val="center"/>
              <w:rPr>
                <w:rFonts w:ascii="Arial" w:hAnsi="Arial" w:cs="Arial"/>
                <w:color w:val="000000"/>
                <w:lang w:val="es-ES"/>
              </w:rPr>
            </w:pPr>
          </w:p>
        </w:tc>
      </w:tr>
      <w:tr w:rsidR="00CB35C9" w:rsidRPr="00514BAB" w14:paraId="7DAA9184" w14:textId="77777777" w:rsidTr="008A6085">
        <w:trPr>
          <w:trHeight w:val="20"/>
        </w:trPr>
        <w:tc>
          <w:tcPr>
            <w:tcW w:w="823" w:type="dxa"/>
            <w:shd w:val="clear" w:color="auto" w:fill="auto"/>
            <w:noWrap/>
            <w:vAlign w:val="center"/>
          </w:tcPr>
          <w:p w14:paraId="2F1546A7" w14:textId="7ADA9BB1" w:rsidR="00CB35C9" w:rsidRPr="00514BAB" w:rsidRDefault="00CB35C9"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5E443E1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B0F1F38" w14:textId="77777777" w:rsidR="00CB35C9" w:rsidRDefault="00CB35C9" w:rsidP="0035402B">
            <w:pPr>
              <w:jc w:val="center"/>
              <w:rPr>
                <w:rFonts w:ascii="Arial" w:hAnsi="Arial" w:cs="Arial"/>
                <w:color w:val="000000"/>
                <w:lang w:val="es-ES"/>
              </w:rPr>
            </w:pPr>
          </w:p>
        </w:tc>
        <w:tc>
          <w:tcPr>
            <w:tcW w:w="160" w:type="dxa"/>
          </w:tcPr>
          <w:p w14:paraId="0E2D94E4" w14:textId="77777777" w:rsidR="00CB35C9" w:rsidRPr="00514BAB" w:rsidRDefault="00CB35C9" w:rsidP="000557F9">
            <w:pPr>
              <w:jc w:val="center"/>
              <w:rPr>
                <w:rFonts w:ascii="Arial" w:hAnsi="Arial" w:cs="Arial"/>
                <w:color w:val="000000"/>
                <w:lang w:val="es-ES"/>
              </w:rPr>
            </w:pPr>
          </w:p>
        </w:tc>
        <w:tc>
          <w:tcPr>
            <w:tcW w:w="1211" w:type="dxa"/>
            <w:vAlign w:val="center"/>
          </w:tcPr>
          <w:p w14:paraId="05B5B7E3" w14:textId="77777777" w:rsidR="00CB35C9" w:rsidRPr="00514BAB" w:rsidRDefault="00CB35C9" w:rsidP="000557F9">
            <w:pPr>
              <w:jc w:val="center"/>
              <w:rPr>
                <w:rFonts w:ascii="Arial" w:hAnsi="Arial" w:cs="Arial"/>
                <w:color w:val="000000"/>
                <w:lang w:val="es-ES"/>
              </w:rPr>
            </w:pPr>
          </w:p>
        </w:tc>
        <w:tc>
          <w:tcPr>
            <w:tcW w:w="786" w:type="dxa"/>
            <w:gridSpan w:val="2"/>
          </w:tcPr>
          <w:p w14:paraId="275C36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17ADB2A1" w14:textId="77777777" w:rsidR="00CB35C9" w:rsidRPr="00514BAB" w:rsidRDefault="00CB35C9" w:rsidP="000557F9">
            <w:pPr>
              <w:jc w:val="center"/>
              <w:rPr>
                <w:rFonts w:ascii="Arial" w:hAnsi="Arial" w:cs="Arial"/>
                <w:color w:val="000000"/>
                <w:lang w:val="es-ES"/>
              </w:rPr>
            </w:pPr>
          </w:p>
        </w:tc>
      </w:tr>
      <w:tr w:rsidR="00CB35C9" w:rsidRPr="00514BAB" w14:paraId="1769AF6E" w14:textId="77777777" w:rsidTr="008A6085">
        <w:trPr>
          <w:trHeight w:val="20"/>
        </w:trPr>
        <w:tc>
          <w:tcPr>
            <w:tcW w:w="823" w:type="dxa"/>
            <w:shd w:val="clear" w:color="auto" w:fill="auto"/>
            <w:noWrap/>
            <w:vAlign w:val="center"/>
          </w:tcPr>
          <w:p w14:paraId="0BD328A7" w14:textId="1A008DB0" w:rsidR="00CB35C9" w:rsidRPr="00514BAB" w:rsidRDefault="00CB35C9"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3ECB528E"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92ADACB" w14:textId="77777777" w:rsidR="00CB35C9" w:rsidRDefault="00CB35C9" w:rsidP="0035402B">
            <w:pPr>
              <w:jc w:val="center"/>
              <w:rPr>
                <w:rFonts w:ascii="Arial" w:hAnsi="Arial" w:cs="Arial"/>
                <w:color w:val="000000"/>
                <w:lang w:val="es-ES"/>
              </w:rPr>
            </w:pPr>
          </w:p>
        </w:tc>
        <w:tc>
          <w:tcPr>
            <w:tcW w:w="160" w:type="dxa"/>
          </w:tcPr>
          <w:p w14:paraId="1C1862FB" w14:textId="77777777" w:rsidR="00CB35C9" w:rsidRPr="00514BAB" w:rsidRDefault="00CB35C9" w:rsidP="000557F9">
            <w:pPr>
              <w:jc w:val="center"/>
              <w:rPr>
                <w:rFonts w:ascii="Arial" w:hAnsi="Arial" w:cs="Arial"/>
                <w:color w:val="000000"/>
                <w:lang w:val="es-ES"/>
              </w:rPr>
            </w:pPr>
          </w:p>
        </w:tc>
        <w:tc>
          <w:tcPr>
            <w:tcW w:w="1211" w:type="dxa"/>
            <w:vAlign w:val="center"/>
          </w:tcPr>
          <w:p w14:paraId="6E9A0ABA" w14:textId="77777777" w:rsidR="00CB35C9" w:rsidRPr="00514BAB" w:rsidRDefault="00CB35C9" w:rsidP="000557F9">
            <w:pPr>
              <w:jc w:val="center"/>
              <w:rPr>
                <w:rFonts w:ascii="Arial" w:hAnsi="Arial" w:cs="Arial"/>
                <w:color w:val="000000"/>
                <w:lang w:val="es-ES"/>
              </w:rPr>
            </w:pPr>
          </w:p>
        </w:tc>
        <w:tc>
          <w:tcPr>
            <w:tcW w:w="786" w:type="dxa"/>
            <w:gridSpan w:val="2"/>
          </w:tcPr>
          <w:p w14:paraId="269A6FB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DBC99EC" w14:textId="77777777" w:rsidR="00CB35C9" w:rsidRPr="00514BAB" w:rsidRDefault="00CB35C9" w:rsidP="000557F9">
            <w:pPr>
              <w:jc w:val="center"/>
              <w:rPr>
                <w:rFonts w:ascii="Arial" w:hAnsi="Arial" w:cs="Arial"/>
                <w:color w:val="000000"/>
                <w:lang w:val="es-ES"/>
              </w:rPr>
            </w:pPr>
          </w:p>
        </w:tc>
      </w:tr>
      <w:tr w:rsidR="00CB35C9" w:rsidRPr="00514BAB" w14:paraId="50B3C496" w14:textId="77777777" w:rsidTr="008A6085">
        <w:trPr>
          <w:trHeight w:val="20"/>
        </w:trPr>
        <w:tc>
          <w:tcPr>
            <w:tcW w:w="823" w:type="dxa"/>
            <w:shd w:val="clear" w:color="auto" w:fill="auto"/>
            <w:noWrap/>
            <w:vAlign w:val="center"/>
          </w:tcPr>
          <w:p w14:paraId="00830D7D" w14:textId="105E3EE4" w:rsidR="00CB35C9" w:rsidRPr="00514BAB" w:rsidRDefault="00CB35C9"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3EA91A40"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860E42C" w14:textId="77777777" w:rsidR="00CB35C9" w:rsidRDefault="00CB35C9" w:rsidP="0035402B">
            <w:pPr>
              <w:jc w:val="center"/>
              <w:rPr>
                <w:rFonts w:ascii="Arial" w:hAnsi="Arial" w:cs="Arial"/>
                <w:color w:val="000000"/>
                <w:lang w:val="es-ES"/>
              </w:rPr>
            </w:pPr>
          </w:p>
        </w:tc>
        <w:tc>
          <w:tcPr>
            <w:tcW w:w="160" w:type="dxa"/>
          </w:tcPr>
          <w:p w14:paraId="381E5230" w14:textId="77777777" w:rsidR="00CB35C9" w:rsidRPr="00514BAB" w:rsidRDefault="00CB35C9" w:rsidP="000557F9">
            <w:pPr>
              <w:jc w:val="center"/>
              <w:rPr>
                <w:rFonts w:ascii="Arial" w:hAnsi="Arial" w:cs="Arial"/>
                <w:color w:val="000000"/>
                <w:lang w:val="es-ES"/>
              </w:rPr>
            </w:pPr>
          </w:p>
        </w:tc>
        <w:tc>
          <w:tcPr>
            <w:tcW w:w="1211" w:type="dxa"/>
            <w:vAlign w:val="center"/>
          </w:tcPr>
          <w:p w14:paraId="7E43CBFB" w14:textId="77777777" w:rsidR="00CB35C9" w:rsidRPr="00514BAB" w:rsidRDefault="00CB35C9" w:rsidP="000557F9">
            <w:pPr>
              <w:jc w:val="center"/>
              <w:rPr>
                <w:rFonts w:ascii="Arial" w:hAnsi="Arial" w:cs="Arial"/>
                <w:color w:val="000000"/>
                <w:lang w:val="es-ES"/>
              </w:rPr>
            </w:pPr>
          </w:p>
        </w:tc>
        <w:tc>
          <w:tcPr>
            <w:tcW w:w="786" w:type="dxa"/>
            <w:gridSpan w:val="2"/>
          </w:tcPr>
          <w:p w14:paraId="09F56681"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266A2254" w14:textId="77777777" w:rsidR="00CB35C9" w:rsidRPr="00514BAB" w:rsidRDefault="00CB35C9" w:rsidP="000557F9">
            <w:pPr>
              <w:jc w:val="center"/>
              <w:rPr>
                <w:rFonts w:ascii="Arial" w:hAnsi="Arial" w:cs="Arial"/>
                <w:color w:val="000000"/>
                <w:lang w:val="es-ES"/>
              </w:rPr>
            </w:pPr>
          </w:p>
        </w:tc>
      </w:tr>
      <w:tr w:rsidR="00CB35C9" w:rsidRPr="00514BAB" w14:paraId="60FABEE7" w14:textId="77777777" w:rsidTr="008A6085">
        <w:trPr>
          <w:trHeight w:val="20"/>
        </w:trPr>
        <w:tc>
          <w:tcPr>
            <w:tcW w:w="823" w:type="dxa"/>
            <w:shd w:val="clear" w:color="auto" w:fill="auto"/>
            <w:noWrap/>
            <w:vAlign w:val="center"/>
          </w:tcPr>
          <w:p w14:paraId="453A43FF" w14:textId="1D4F03A4" w:rsidR="00CB35C9" w:rsidRPr="00514BAB" w:rsidRDefault="00CB35C9"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674F74BC"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6E3E4E19" w14:textId="77777777" w:rsidR="00CB35C9" w:rsidRDefault="00CB35C9" w:rsidP="0035402B">
            <w:pPr>
              <w:jc w:val="center"/>
              <w:rPr>
                <w:rFonts w:ascii="Arial" w:hAnsi="Arial" w:cs="Arial"/>
                <w:color w:val="000000"/>
                <w:lang w:val="es-ES"/>
              </w:rPr>
            </w:pPr>
          </w:p>
        </w:tc>
        <w:tc>
          <w:tcPr>
            <w:tcW w:w="160" w:type="dxa"/>
          </w:tcPr>
          <w:p w14:paraId="6747144F" w14:textId="77777777" w:rsidR="00CB35C9" w:rsidRPr="00514BAB" w:rsidRDefault="00CB35C9" w:rsidP="000557F9">
            <w:pPr>
              <w:jc w:val="center"/>
              <w:rPr>
                <w:rFonts w:ascii="Arial" w:hAnsi="Arial" w:cs="Arial"/>
                <w:color w:val="000000"/>
                <w:lang w:val="es-ES"/>
              </w:rPr>
            </w:pPr>
          </w:p>
        </w:tc>
        <w:tc>
          <w:tcPr>
            <w:tcW w:w="1211" w:type="dxa"/>
            <w:vAlign w:val="center"/>
          </w:tcPr>
          <w:p w14:paraId="2CE30506" w14:textId="77777777" w:rsidR="00CB35C9" w:rsidRPr="00514BAB" w:rsidRDefault="00CB35C9" w:rsidP="000557F9">
            <w:pPr>
              <w:jc w:val="center"/>
              <w:rPr>
                <w:rFonts w:ascii="Arial" w:hAnsi="Arial" w:cs="Arial"/>
                <w:color w:val="000000"/>
                <w:lang w:val="es-ES"/>
              </w:rPr>
            </w:pPr>
          </w:p>
        </w:tc>
        <w:tc>
          <w:tcPr>
            <w:tcW w:w="786" w:type="dxa"/>
            <w:gridSpan w:val="2"/>
          </w:tcPr>
          <w:p w14:paraId="1C44875B"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C096F2D" w14:textId="77777777" w:rsidR="00CB35C9" w:rsidRPr="00514BAB" w:rsidRDefault="00CB35C9" w:rsidP="000557F9">
            <w:pPr>
              <w:jc w:val="center"/>
              <w:rPr>
                <w:rFonts w:ascii="Arial" w:hAnsi="Arial" w:cs="Arial"/>
                <w:color w:val="000000"/>
                <w:lang w:val="es-ES"/>
              </w:rPr>
            </w:pPr>
          </w:p>
        </w:tc>
      </w:tr>
      <w:tr w:rsidR="00CB35C9" w:rsidRPr="00514BAB" w14:paraId="13140160" w14:textId="77777777" w:rsidTr="008A6085">
        <w:trPr>
          <w:trHeight w:val="20"/>
        </w:trPr>
        <w:tc>
          <w:tcPr>
            <w:tcW w:w="823" w:type="dxa"/>
            <w:shd w:val="clear" w:color="auto" w:fill="auto"/>
            <w:noWrap/>
            <w:vAlign w:val="center"/>
          </w:tcPr>
          <w:p w14:paraId="028218D7" w14:textId="0697C834" w:rsidR="00CB35C9" w:rsidRPr="00514BAB" w:rsidRDefault="00CB35C9"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53FF9891"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0F8CCFD1" w14:textId="77777777" w:rsidR="00CB35C9" w:rsidRDefault="00CB35C9" w:rsidP="0035402B">
            <w:pPr>
              <w:jc w:val="center"/>
              <w:rPr>
                <w:rFonts w:ascii="Arial" w:hAnsi="Arial" w:cs="Arial"/>
                <w:color w:val="000000"/>
                <w:lang w:val="es-ES"/>
              </w:rPr>
            </w:pPr>
          </w:p>
        </w:tc>
        <w:tc>
          <w:tcPr>
            <w:tcW w:w="160" w:type="dxa"/>
          </w:tcPr>
          <w:p w14:paraId="280D46F0" w14:textId="77777777" w:rsidR="00CB35C9" w:rsidRPr="00514BAB" w:rsidRDefault="00CB35C9" w:rsidP="000557F9">
            <w:pPr>
              <w:jc w:val="center"/>
              <w:rPr>
                <w:rFonts w:ascii="Arial" w:hAnsi="Arial" w:cs="Arial"/>
                <w:color w:val="000000"/>
                <w:lang w:val="es-ES"/>
              </w:rPr>
            </w:pPr>
          </w:p>
        </w:tc>
        <w:tc>
          <w:tcPr>
            <w:tcW w:w="1211" w:type="dxa"/>
            <w:vAlign w:val="center"/>
          </w:tcPr>
          <w:p w14:paraId="20674001" w14:textId="77777777" w:rsidR="00CB35C9" w:rsidRPr="00514BAB" w:rsidRDefault="00CB35C9" w:rsidP="000557F9">
            <w:pPr>
              <w:jc w:val="center"/>
              <w:rPr>
                <w:rFonts w:ascii="Arial" w:hAnsi="Arial" w:cs="Arial"/>
                <w:color w:val="000000"/>
                <w:lang w:val="es-ES"/>
              </w:rPr>
            </w:pPr>
          </w:p>
        </w:tc>
        <w:tc>
          <w:tcPr>
            <w:tcW w:w="786" w:type="dxa"/>
            <w:gridSpan w:val="2"/>
          </w:tcPr>
          <w:p w14:paraId="340F1F89"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33994F3" w14:textId="77777777" w:rsidR="00CB35C9" w:rsidRPr="00514BAB" w:rsidRDefault="00CB35C9" w:rsidP="000557F9">
            <w:pPr>
              <w:jc w:val="center"/>
              <w:rPr>
                <w:rFonts w:ascii="Arial" w:hAnsi="Arial" w:cs="Arial"/>
                <w:color w:val="000000"/>
                <w:lang w:val="es-ES"/>
              </w:rPr>
            </w:pPr>
          </w:p>
        </w:tc>
      </w:tr>
      <w:tr w:rsidR="00CB35C9" w:rsidRPr="00514BAB" w14:paraId="482A5662" w14:textId="77777777" w:rsidTr="008A6085">
        <w:trPr>
          <w:trHeight w:val="20"/>
        </w:trPr>
        <w:tc>
          <w:tcPr>
            <w:tcW w:w="823" w:type="dxa"/>
            <w:shd w:val="clear" w:color="auto" w:fill="auto"/>
            <w:noWrap/>
            <w:vAlign w:val="center"/>
          </w:tcPr>
          <w:p w14:paraId="54A369AA" w14:textId="0ECE84E9" w:rsidR="00CB35C9" w:rsidRPr="00514BAB" w:rsidRDefault="00CB35C9"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1C19745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7907EA1" w14:textId="77777777" w:rsidR="00CB35C9" w:rsidRDefault="00CB35C9" w:rsidP="0035402B">
            <w:pPr>
              <w:jc w:val="center"/>
              <w:rPr>
                <w:rFonts w:ascii="Arial" w:hAnsi="Arial" w:cs="Arial"/>
                <w:color w:val="000000"/>
                <w:lang w:val="es-ES"/>
              </w:rPr>
            </w:pPr>
          </w:p>
        </w:tc>
        <w:tc>
          <w:tcPr>
            <w:tcW w:w="160" w:type="dxa"/>
          </w:tcPr>
          <w:p w14:paraId="1D569E3D" w14:textId="77777777" w:rsidR="00CB35C9" w:rsidRPr="00514BAB" w:rsidRDefault="00CB35C9" w:rsidP="000557F9">
            <w:pPr>
              <w:jc w:val="center"/>
              <w:rPr>
                <w:rFonts w:ascii="Arial" w:hAnsi="Arial" w:cs="Arial"/>
                <w:color w:val="000000"/>
                <w:lang w:val="es-ES"/>
              </w:rPr>
            </w:pPr>
          </w:p>
        </w:tc>
        <w:tc>
          <w:tcPr>
            <w:tcW w:w="1211" w:type="dxa"/>
            <w:vAlign w:val="center"/>
          </w:tcPr>
          <w:p w14:paraId="1F014308" w14:textId="77777777" w:rsidR="00CB35C9" w:rsidRPr="00514BAB" w:rsidRDefault="00CB35C9" w:rsidP="000557F9">
            <w:pPr>
              <w:jc w:val="center"/>
              <w:rPr>
                <w:rFonts w:ascii="Arial" w:hAnsi="Arial" w:cs="Arial"/>
                <w:color w:val="000000"/>
                <w:lang w:val="es-ES"/>
              </w:rPr>
            </w:pPr>
          </w:p>
        </w:tc>
        <w:tc>
          <w:tcPr>
            <w:tcW w:w="786" w:type="dxa"/>
            <w:gridSpan w:val="2"/>
          </w:tcPr>
          <w:p w14:paraId="0E755E9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7BA10FB" w14:textId="77777777" w:rsidR="00CB35C9" w:rsidRPr="00514BAB" w:rsidRDefault="00CB35C9"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1376EF">
        <w:trPr>
          <w:trHeight w:val="750"/>
        </w:trPr>
        <w:tc>
          <w:tcPr>
            <w:tcW w:w="301"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4483"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216"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1376EF" w:rsidRPr="00514BAB" w14:paraId="014E74B8" w14:textId="77777777" w:rsidTr="001376EF">
        <w:trPr>
          <w:trHeight w:val="20"/>
        </w:trPr>
        <w:tc>
          <w:tcPr>
            <w:tcW w:w="301" w:type="pct"/>
            <w:shd w:val="clear" w:color="auto" w:fill="auto"/>
            <w:vAlign w:val="center"/>
          </w:tcPr>
          <w:p w14:paraId="67DD7770" w14:textId="4A1B32C1" w:rsidR="001376EF" w:rsidRDefault="001376EF" w:rsidP="001376EF">
            <w:pPr>
              <w:jc w:val="center"/>
              <w:rPr>
                <w:rFonts w:ascii="Arial" w:hAnsi="Arial" w:cs="Arial"/>
                <w:color w:val="000000"/>
                <w:lang w:val="es-ES"/>
              </w:rPr>
            </w:pPr>
            <w:r>
              <w:rPr>
                <w:rFonts w:ascii="Arial" w:hAnsi="Arial" w:cs="Arial"/>
                <w:color w:val="000000"/>
                <w:lang w:val="es-ES"/>
              </w:rPr>
              <w:t>1</w:t>
            </w:r>
          </w:p>
        </w:tc>
        <w:tc>
          <w:tcPr>
            <w:tcW w:w="4483" w:type="pct"/>
            <w:shd w:val="clear" w:color="auto" w:fill="auto"/>
            <w:noWrap/>
            <w:vAlign w:val="center"/>
          </w:tcPr>
          <w:p w14:paraId="363C0145" w14:textId="43293237" w:rsidR="001376EF" w:rsidRDefault="001376EF" w:rsidP="001376EF">
            <w:pPr>
              <w:jc w:val="both"/>
              <w:rPr>
                <w:rFonts w:ascii="Arial" w:hAnsi="Arial" w:cs="Arial"/>
                <w:color w:val="000000"/>
                <w:lang w:val="es-ES"/>
              </w:rPr>
            </w:pPr>
          </w:p>
        </w:tc>
        <w:tc>
          <w:tcPr>
            <w:tcW w:w="216" w:type="pct"/>
          </w:tcPr>
          <w:p w14:paraId="37097807" w14:textId="53BE8BFD" w:rsidR="001376EF" w:rsidRDefault="001376EF" w:rsidP="001376EF">
            <w:pPr>
              <w:jc w:val="both"/>
              <w:rPr>
                <w:rFonts w:ascii="Arial" w:hAnsi="Arial" w:cs="Arial"/>
                <w:color w:val="000000"/>
                <w:lang w:val="es-ES"/>
              </w:rPr>
            </w:pPr>
          </w:p>
        </w:tc>
      </w:tr>
      <w:tr w:rsidR="00CB35C9" w:rsidRPr="00514BAB" w14:paraId="3C9A3854" w14:textId="77777777" w:rsidTr="001376EF">
        <w:trPr>
          <w:trHeight w:val="20"/>
        </w:trPr>
        <w:tc>
          <w:tcPr>
            <w:tcW w:w="301" w:type="pct"/>
            <w:shd w:val="clear" w:color="auto" w:fill="auto"/>
            <w:vAlign w:val="center"/>
          </w:tcPr>
          <w:p w14:paraId="6DB31662" w14:textId="1D271155" w:rsidR="00CB35C9" w:rsidRDefault="00CB35C9" w:rsidP="001376EF">
            <w:pPr>
              <w:jc w:val="center"/>
              <w:rPr>
                <w:rFonts w:ascii="Arial" w:hAnsi="Arial" w:cs="Arial"/>
                <w:color w:val="000000"/>
                <w:lang w:val="es-ES"/>
              </w:rPr>
            </w:pPr>
            <w:r>
              <w:rPr>
                <w:rFonts w:ascii="Arial" w:hAnsi="Arial" w:cs="Arial"/>
                <w:color w:val="000000"/>
                <w:lang w:val="es-ES"/>
              </w:rPr>
              <w:t>2</w:t>
            </w:r>
          </w:p>
        </w:tc>
        <w:tc>
          <w:tcPr>
            <w:tcW w:w="4483" w:type="pct"/>
            <w:shd w:val="clear" w:color="auto" w:fill="auto"/>
            <w:noWrap/>
            <w:vAlign w:val="center"/>
          </w:tcPr>
          <w:p w14:paraId="0A6EABDC" w14:textId="77777777" w:rsidR="00CB35C9" w:rsidRDefault="00CB35C9" w:rsidP="001376EF">
            <w:pPr>
              <w:jc w:val="both"/>
              <w:rPr>
                <w:rFonts w:ascii="Arial" w:hAnsi="Arial" w:cs="Arial"/>
                <w:color w:val="000000"/>
                <w:lang w:val="es-ES"/>
              </w:rPr>
            </w:pPr>
          </w:p>
        </w:tc>
        <w:tc>
          <w:tcPr>
            <w:tcW w:w="216" w:type="pct"/>
          </w:tcPr>
          <w:p w14:paraId="52C3CCF2" w14:textId="77777777" w:rsidR="00CB35C9" w:rsidRDefault="00CB35C9" w:rsidP="001376EF">
            <w:pPr>
              <w:jc w:val="both"/>
              <w:rPr>
                <w:rFonts w:ascii="Arial" w:hAnsi="Arial" w:cs="Arial"/>
                <w:color w:val="000000"/>
                <w:lang w:val="es-ES"/>
              </w:rPr>
            </w:pPr>
          </w:p>
        </w:tc>
      </w:tr>
      <w:tr w:rsidR="00CB35C9" w:rsidRPr="00514BAB" w14:paraId="762105AE" w14:textId="77777777" w:rsidTr="001376EF">
        <w:trPr>
          <w:trHeight w:val="20"/>
        </w:trPr>
        <w:tc>
          <w:tcPr>
            <w:tcW w:w="301" w:type="pct"/>
            <w:shd w:val="clear" w:color="auto" w:fill="auto"/>
            <w:vAlign w:val="center"/>
          </w:tcPr>
          <w:p w14:paraId="2F5E8642" w14:textId="1F633B9A" w:rsidR="00CB35C9" w:rsidRDefault="00CB35C9" w:rsidP="001376EF">
            <w:pPr>
              <w:jc w:val="center"/>
              <w:rPr>
                <w:rFonts w:ascii="Arial" w:hAnsi="Arial" w:cs="Arial"/>
                <w:color w:val="000000"/>
                <w:lang w:val="es-ES"/>
              </w:rPr>
            </w:pPr>
            <w:r>
              <w:rPr>
                <w:rFonts w:ascii="Arial" w:hAnsi="Arial" w:cs="Arial"/>
                <w:color w:val="000000"/>
                <w:lang w:val="es-ES"/>
              </w:rPr>
              <w:t>3</w:t>
            </w:r>
          </w:p>
        </w:tc>
        <w:tc>
          <w:tcPr>
            <w:tcW w:w="4483" w:type="pct"/>
            <w:shd w:val="clear" w:color="auto" w:fill="auto"/>
            <w:noWrap/>
            <w:vAlign w:val="center"/>
          </w:tcPr>
          <w:p w14:paraId="58515AE1" w14:textId="77777777" w:rsidR="00CB35C9" w:rsidRDefault="00CB35C9" w:rsidP="001376EF">
            <w:pPr>
              <w:jc w:val="both"/>
              <w:rPr>
                <w:rFonts w:ascii="Arial" w:hAnsi="Arial" w:cs="Arial"/>
                <w:color w:val="000000"/>
                <w:lang w:val="es-ES"/>
              </w:rPr>
            </w:pPr>
          </w:p>
        </w:tc>
        <w:tc>
          <w:tcPr>
            <w:tcW w:w="216" w:type="pct"/>
          </w:tcPr>
          <w:p w14:paraId="44185FD3" w14:textId="77777777" w:rsidR="00CB35C9" w:rsidRDefault="00CB35C9" w:rsidP="001376EF">
            <w:pPr>
              <w:jc w:val="both"/>
              <w:rPr>
                <w:rFonts w:ascii="Arial" w:hAnsi="Arial" w:cs="Arial"/>
                <w:color w:val="000000"/>
                <w:lang w:val="es-ES"/>
              </w:rPr>
            </w:pPr>
          </w:p>
        </w:tc>
      </w:tr>
      <w:tr w:rsidR="00CB35C9" w:rsidRPr="00514BAB" w14:paraId="52A31E0A" w14:textId="77777777" w:rsidTr="001376EF">
        <w:trPr>
          <w:trHeight w:val="20"/>
        </w:trPr>
        <w:tc>
          <w:tcPr>
            <w:tcW w:w="301" w:type="pct"/>
            <w:shd w:val="clear" w:color="auto" w:fill="auto"/>
            <w:vAlign w:val="center"/>
          </w:tcPr>
          <w:p w14:paraId="7BD38A6C" w14:textId="66A5EA44" w:rsidR="00CB35C9" w:rsidRDefault="00CB35C9" w:rsidP="001376EF">
            <w:pPr>
              <w:jc w:val="center"/>
              <w:rPr>
                <w:rFonts w:ascii="Arial" w:hAnsi="Arial" w:cs="Arial"/>
                <w:color w:val="000000"/>
                <w:lang w:val="es-ES"/>
              </w:rPr>
            </w:pPr>
            <w:r>
              <w:rPr>
                <w:rFonts w:ascii="Arial" w:hAnsi="Arial" w:cs="Arial"/>
                <w:color w:val="000000"/>
                <w:lang w:val="es-ES"/>
              </w:rPr>
              <w:t>4</w:t>
            </w:r>
          </w:p>
        </w:tc>
        <w:tc>
          <w:tcPr>
            <w:tcW w:w="4483" w:type="pct"/>
            <w:shd w:val="clear" w:color="auto" w:fill="auto"/>
            <w:noWrap/>
            <w:vAlign w:val="center"/>
          </w:tcPr>
          <w:p w14:paraId="7D7253FB" w14:textId="77777777" w:rsidR="00CB35C9" w:rsidRDefault="00CB35C9" w:rsidP="001376EF">
            <w:pPr>
              <w:jc w:val="both"/>
              <w:rPr>
                <w:rFonts w:ascii="Arial" w:hAnsi="Arial" w:cs="Arial"/>
                <w:color w:val="000000"/>
                <w:lang w:val="es-ES"/>
              </w:rPr>
            </w:pPr>
          </w:p>
        </w:tc>
        <w:tc>
          <w:tcPr>
            <w:tcW w:w="216" w:type="pct"/>
          </w:tcPr>
          <w:p w14:paraId="260CC30A" w14:textId="77777777" w:rsidR="00CB35C9" w:rsidRDefault="00CB35C9" w:rsidP="001376EF">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33A5F" w14:textId="77777777" w:rsidR="00EF389C" w:rsidRDefault="00EF389C">
      <w:r>
        <w:separator/>
      </w:r>
    </w:p>
  </w:endnote>
  <w:endnote w:type="continuationSeparator" w:id="0">
    <w:p w14:paraId="607235E7" w14:textId="77777777" w:rsidR="00EF389C" w:rsidRDefault="00EF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677A3800" w:rsidR="00771497" w:rsidRDefault="00771497">
    <w:pPr>
      <w:pStyle w:val="Piedepgina"/>
      <w:jc w:val="right"/>
    </w:pPr>
    <w:r>
      <w:fldChar w:fldCharType="begin"/>
    </w:r>
    <w:r>
      <w:instrText xml:space="preserve"> PAGE   \* MERGEFORMAT </w:instrText>
    </w:r>
    <w:r>
      <w:fldChar w:fldCharType="separate"/>
    </w:r>
    <w:r w:rsidR="00CA5883">
      <w:rPr>
        <w:noProof/>
      </w:rPr>
      <w:t>1</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CCD4A" w14:textId="77777777" w:rsidR="00EF389C" w:rsidRDefault="00EF389C">
      <w:r>
        <w:separator/>
      </w:r>
    </w:p>
  </w:footnote>
  <w:footnote w:type="continuationSeparator" w:id="0">
    <w:p w14:paraId="36234322" w14:textId="77777777" w:rsidR="00EF389C" w:rsidRDefault="00EF38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C3B34"/>
    <w:rsid w:val="000D3472"/>
    <w:rsid w:val="000D36F2"/>
    <w:rsid w:val="000D57FC"/>
    <w:rsid w:val="000E33CB"/>
    <w:rsid w:val="000E3BC6"/>
    <w:rsid w:val="000E4AD3"/>
    <w:rsid w:val="000E504A"/>
    <w:rsid w:val="000F216E"/>
    <w:rsid w:val="00104BBF"/>
    <w:rsid w:val="001059B5"/>
    <w:rsid w:val="00106728"/>
    <w:rsid w:val="001070D1"/>
    <w:rsid w:val="00110FB1"/>
    <w:rsid w:val="0011198B"/>
    <w:rsid w:val="00133447"/>
    <w:rsid w:val="001376EF"/>
    <w:rsid w:val="0014229C"/>
    <w:rsid w:val="0014235B"/>
    <w:rsid w:val="00145F00"/>
    <w:rsid w:val="00161CE2"/>
    <w:rsid w:val="00177050"/>
    <w:rsid w:val="00187936"/>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22C"/>
    <w:rsid w:val="00330971"/>
    <w:rsid w:val="00333797"/>
    <w:rsid w:val="00335A3C"/>
    <w:rsid w:val="0033621A"/>
    <w:rsid w:val="00340DC3"/>
    <w:rsid w:val="00341B91"/>
    <w:rsid w:val="00343760"/>
    <w:rsid w:val="0035151F"/>
    <w:rsid w:val="00351616"/>
    <w:rsid w:val="003528B2"/>
    <w:rsid w:val="0035402B"/>
    <w:rsid w:val="00355351"/>
    <w:rsid w:val="00356B96"/>
    <w:rsid w:val="00367CF4"/>
    <w:rsid w:val="003730D4"/>
    <w:rsid w:val="00386C35"/>
    <w:rsid w:val="00391140"/>
    <w:rsid w:val="0039294A"/>
    <w:rsid w:val="00397006"/>
    <w:rsid w:val="003B6B27"/>
    <w:rsid w:val="003C6F1D"/>
    <w:rsid w:val="003E39F4"/>
    <w:rsid w:val="003F254C"/>
    <w:rsid w:val="003F6E19"/>
    <w:rsid w:val="00417573"/>
    <w:rsid w:val="0042338F"/>
    <w:rsid w:val="00424FC3"/>
    <w:rsid w:val="00433AD0"/>
    <w:rsid w:val="00436884"/>
    <w:rsid w:val="0043765E"/>
    <w:rsid w:val="00446146"/>
    <w:rsid w:val="004573F8"/>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4402"/>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460D"/>
    <w:rsid w:val="006D52D7"/>
    <w:rsid w:val="006E1CC6"/>
    <w:rsid w:val="006E76B5"/>
    <w:rsid w:val="006F5CDA"/>
    <w:rsid w:val="007138CC"/>
    <w:rsid w:val="00722DEB"/>
    <w:rsid w:val="00723517"/>
    <w:rsid w:val="00732CBD"/>
    <w:rsid w:val="00736F97"/>
    <w:rsid w:val="00747CA1"/>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28C5"/>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115"/>
    <w:rsid w:val="008F19D4"/>
    <w:rsid w:val="008F7017"/>
    <w:rsid w:val="008F7D24"/>
    <w:rsid w:val="0090469B"/>
    <w:rsid w:val="00904F1D"/>
    <w:rsid w:val="00917F06"/>
    <w:rsid w:val="009430FB"/>
    <w:rsid w:val="0094398F"/>
    <w:rsid w:val="0094471B"/>
    <w:rsid w:val="00946429"/>
    <w:rsid w:val="009475A6"/>
    <w:rsid w:val="009477B0"/>
    <w:rsid w:val="009601D4"/>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435C"/>
    <w:rsid w:val="00BD6C7C"/>
    <w:rsid w:val="00BD70FA"/>
    <w:rsid w:val="00BE6BFA"/>
    <w:rsid w:val="00BE70AA"/>
    <w:rsid w:val="00BF0087"/>
    <w:rsid w:val="00C03BA9"/>
    <w:rsid w:val="00C13B88"/>
    <w:rsid w:val="00C25210"/>
    <w:rsid w:val="00C255DF"/>
    <w:rsid w:val="00C279DC"/>
    <w:rsid w:val="00C333A3"/>
    <w:rsid w:val="00C33B33"/>
    <w:rsid w:val="00C467F5"/>
    <w:rsid w:val="00C5258D"/>
    <w:rsid w:val="00C62D46"/>
    <w:rsid w:val="00C67719"/>
    <w:rsid w:val="00C73286"/>
    <w:rsid w:val="00C8401E"/>
    <w:rsid w:val="00C852C5"/>
    <w:rsid w:val="00C8747A"/>
    <w:rsid w:val="00C92D07"/>
    <w:rsid w:val="00C94D93"/>
    <w:rsid w:val="00CA2FBC"/>
    <w:rsid w:val="00CA4CC0"/>
    <w:rsid w:val="00CA5883"/>
    <w:rsid w:val="00CA6AB3"/>
    <w:rsid w:val="00CB35C9"/>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389C"/>
    <w:rsid w:val="00EF6F09"/>
    <w:rsid w:val="00F00AD2"/>
    <w:rsid w:val="00F064FF"/>
    <w:rsid w:val="00F1673E"/>
    <w:rsid w:val="00F21571"/>
    <w:rsid w:val="00F21AF5"/>
    <w:rsid w:val="00F23F71"/>
    <w:rsid w:val="00F251F6"/>
    <w:rsid w:val="00F26DDA"/>
    <w:rsid w:val="00F32986"/>
    <w:rsid w:val="00F402C0"/>
    <w:rsid w:val="00F438A7"/>
    <w:rsid w:val="00F52594"/>
    <w:rsid w:val="00F5393F"/>
    <w:rsid w:val="00F55634"/>
    <w:rsid w:val="00F5669B"/>
    <w:rsid w:val="00F67D58"/>
    <w:rsid w:val="00F804D0"/>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E72E6-781F-44E6-B225-10E924785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135</TotalTime>
  <Pages>1</Pages>
  <Words>189</Words>
  <Characters>1041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45</cp:revision>
  <cp:lastPrinted>2024-08-05T20:06:00Z</cp:lastPrinted>
  <dcterms:created xsi:type="dcterms:W3CDTF">2024-05-10T19:52:00Z</dcterms:created>
  <dcterms:modified xsi:type="dcterms:W3CDTF">2026-07-23T13:19:00Z</dcterms:modified>
</cp:coreProperties>
</file>