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2A681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045A628E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1A83A433" w14:textId="53F069A5" w:rsidR="009421B5" w:rsidRDefault="0032689A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Licitación Pública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 w:rsidR="008C5FA6" w:rsidRPr="008C5FA6">
        <w:rPr>
          <w:rFonts w:cs="Arial"/>
          <w:bCs/>
          <w:sz w:val="22"/>
          <w:lang w:val="es-CO"/>
        </w:rPr>
        <w:t>190-LP2607-7</w:t>
      </w:r>
    </w:p>
    <w:p w14:paraId="473EFE5C" w14:textId="77777777" w:rsidR="002C48C7" w:rsidRPr="002C48C7" w:rsidRDefault="002C48C7" w:rsidP="002C48C7"/>
    <w:p w14:paraId="56B0F459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5D9AEDDF" w14:textId="2BC4C675" w:rsidR="00441F47" w:rsidRPr="00621F8D" w:rsidRDefault="00B53364" w:rsidP="00740C25">
      <w:pPr>
        <w:pStyle w:val="Default"/>
        <w:rPr>
          <w:bCs/>
          <w:sz w:val="22"/>
          <w:szCs w:val="20"/>
        </w:rPr>
      </w:pPr>
      <w:r w:rsidRPr="00621F8D">
        <w:rPr>
          <w:bCs/>
          <w:sz w:val="22"/>
          <w:szCs w:val="20"/>
        </w:rPr>
        <w:t>Objeto</w:t>
      </w:r>
      <w:r w:rsidR="00441F47" w:rsidRPr="00621F8D">
        <w:rPr>
          <w:bCs/>
          <w:sz w:val="22"/>
          <w:szCs w:val="20"/>
        </w:rPr>
        <w:t xml:space="preserve">: </w:t>
      </w:r>
      <w:r w:rsidR="00847A6D" w:rsidRPr="00621F8D">
        <w:rPr>
          <w:bCs/>
          <w:i/>
          <w:sz w:val="22"/>
          <w:szCs w:val="20"/>
        </w:rPr>
        <w:t>“</w:t>
      </w:r>
      <w:r w:rsidR="008B6679" w:rsidRPr="008B6679">
        <w:rPr>
          <w:bCs/>
          <w:i/>
          <w:sz w:val="22"/>
          <w:szCs w:val="20"/>
        </w:rPr>
        <w:t xml:space="preserve">Prestación del servicio de alimentación para los empleados de </w:t>
      </w:r>
      <w:proofErr w:type="spellStart"/>
      <w:r w:rsidR="008B6679" w:rsidRPr="008B6679">
        <w:rPr>
          <w:bCs/>
          <w:i/>
          <w:sz w:val="22"/>
          <w:szCs w:val="20"/>
        </w:rPr>
        <w:t>Corantiqouia</w:t>
      </w:r>
      <w:proofErr w:type="spellEnd"/>
      <w:r w:rsidR="008B6679" w:rsidRPr="008B6679">
        <w:rPr>
          <w:bCs/>
          <w:i/>
          <w:sz w:val="22"/>
          <w:szCs w:val="20"/>
        </w:rPr>
        <w:t xml:space="preserve"> como una de las actividades de Bienestar Social de la corporación</w:t>
      </w:r>
      <w:r w:rsidR="00847A6D" w:rsidRPr="00621F8D">
        <w:rPr>
          <w:bCs/>
          <w:i/>
          <w:sz w:val="22"/>
          <w:szCs w:val="20"/>
        </w:rPr>
        <w:t>”.</w:t>
      </w:r>
    </w:p>
    <w:p w14:paraId="1BA4614D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0C357FE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B79360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419CA2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1C6E56C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004B55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FAD8D4A" w14:textId="6E9D17A2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</w:t>
      </w:r>
      <w:r w:rsidR="008C5FA6">
        <w:rPr>
          <w:rFonts w:ascii="Arial" w:hAnsi="Arial" w:cs="Arial"/>
          <w:bCs/>
          <w:sz w:val="22"/>
          <w:szCs w:val="20"/>
          <w:lang w:val="es-CO"/>
        </w:rPr>
        <w:t>C</w:t>
      </w: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 y AU incluidos.</w:t>
      </w:r>
    </w:p>
    <w:p w14:paraId="2012430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7A3042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3E3B32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115D78D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9F1085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ED9318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2D4E6FB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3520D7F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809C45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39BE44D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36433B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620C920" w14:textId="77777777" w:rsidR="009421B5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7F2226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F1DC2E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3CBAFD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826090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4635FCC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03056C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797F1338" w14:textId="77777777" w:rsidR="00283B72" w:rsidRPr="00621F8D" w:rsidRDefault="00283B72">
      <w:pPr>
        <w:rPr>
          <w:sz w:val="28"/>
        </w:rPr>
      </w:pPr>
    </w:p>
    <w:sectPr w:rsidR="00283B72" w:rsidRPr="00621F8D" w:rsidSect="00740C2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5B927" w14:textId="77777777" w:rsidR="008F3440" w:rsidRDefault="008F3440" w:rsidP="00621F8D">
      <w:r>
        <w:separator/>
      </w:r>
    </w:p>
  </w:endnote>
  <w:endnote w:type="continuationSeparator" w:id="0">
    <w:p w14:paraId="260F2CA2" w14:textId="77777777" w:rsidR="008F3440" w:rsidRDefault="008F3440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53F0F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57F0FB17" w14:textId="77777777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C94E6C8" wp14:editId="37666212">
          <wp:simplePos x="0" y="0"/>
          <wp:positionH relativeFrom="page">
            <wp:align>right</wp:align>
          </wp:positionH>
          <wp:positionV relativeFrom="paragraph">
            <wp:posOffset>394335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52DD769F" w14:textId="77777777" w:rsidR="00470597" w:rsidRPr="00C21C41" w:rsidRDefault="00470597" w:rsidP="00470597">
    <w:pPr>
      <w:jc w:val="both"/>
      <w:rPr>
        <w:rFonts w:cs="Arial"/>
        <w:sz w:val="14"/>
        <w:szCs w:val="22"/>
        <w:lang w:val="es-CO" w:eastAsia="en-US"/>
      </w:rPr>
    </w:pPr>
  </w:p>
  <w:p w14:paraId="151CA6BA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11D93" w14:textId="77777777" w:rsidR="008F3440" w:rsidRDefault="008F3440" w:rsidP="00621F8D">
      <w:r>
        <w:separator/>
      </w:r>
    </w:p>
  </w:footnote>
  <w:footnote w:type="continuationSeparator" w:id="0">
    <w:p w14:paraId="62D33799" w14:textId="77777777" w:rsidR="008F3440" w:rsidRDefault="008F3440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063DF735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7AC45260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7EA3AF02" wp14:editId="687DC900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5899256F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023BA898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241649A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1BD3232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31054FEC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5BF8F95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0F42218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0CCD0D5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1C743441" w14:textId="77777777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33D7CDF4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C25"/>
    <w:rsid w:val="00041AEF"/>
    <w:rsid w:val="0006007D"/>
    <w:rsid w:val="00094B36"/>
    <w:rsid w:val="00133D1D"/>
    <w:rsid w:val="00235202"/>
    <w:rsid w:val="00250B3C"/>
    <w:rsid w:val="00280095"/>
    <w:rsid w:val="00283B72"/>
    <w:rsid w:val="002C48C7"/>
    <w:rsid w:val="0032689A"/>
    <w:rsid w:val="00410E77"/>
    <w:rsid w:val="00441F47"/>
    <w:rsid w:val="00470597"/>
    <w:rsid w:val="004A43BB"/>
    <w:rsid w:val="004D2978"/>
    <w:rsid w:val="005645D6"/>
    <w:rsid w:val="0061161B"/>
    <w:rsid w:val="00621F8D"/>
    <w:rsid w:val="00740C25"/>
    <w:rsid w:val="007700F8"/>
    <w:rsid w:val="007F3BC6"/>
    <w:rsid w:val="00847A6D"/>
    <w:rsid w:val="008A5775"/>
    <w:rsid w:val="008B6679"/>
    <w:rsid w:val="008C5FA6"/>
    <w:rsid w:val="008F3440"/>
    <w:rsid w:val="009421B5"/>
    <w:rsid w:val="00A147CF"/>
    <w:rsid w:val="00A60327"/>
    <w:rsid w:val="00B53364"/>
    <w:rsid w:val="00B54D6C"/>
    <w:rsid w:val="00BA0F81"/>
    <w:rsid w:val="00BC0A70"/>
    <w:rsid w:val="00C942B0"/>
    <w:rsid w:val="00D26499"/>
    <w:rsid w:val="00F420EA"/>
    <w:rsid w:val="00F43307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BC34A"/>
  <w15:chartTrackingRefBased/>
  <w15:docId w15:val="{133382AB-7005-4D43-9DB3-33A67125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  <w:style w:type="paragraph" w:customStyle="1" w:styleId="Default">
    <w:name w:val="Default"/>
    <w:rsid w:val="00740C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mesa\Downloads\F-PGC-13_Resumen_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Props1.xml><?xml version="1.0" encoding="utf-8"?>
<ds:datastoreItem xmlns:ds="http://schemas.openxmlformats.org/officeDocument/2006/customXml" ds:itemID="{4F09462A-E709-43C7-9111-F2BF3E4D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BAA176-85C3-490B-A99F-C7205DCC65DB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F-PGC-13_Resumen_propuesta</Template>
  <TotalTime>1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Maria Mesa Mazo</dc:creator>
  <cp:keywords/>
  <dc:description/>
  <cp:lastModifiedBy>Mónica María Mesa Mazo</cp:lastModifiedBy>
  <cp:revision>2</cp:revision>
  <dcterms:created xsi:type="dcterms:W3CDTF">2026-07-03T19:14:00Z</dcterms:created>
  <dcterms:modified xsi:type="dcterms:W3CDTF">2026-07-03T19:14:00Z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