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E6183E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En caso que el oferente no tenga personal a cargo y por ende no esté obligado a efectuar el pago de aportes parafiscales y seguridad social deberá indicarlo en los siguientes términos:</w:t>
      </w:r>
    </w:p>
    <w:p w14:paraId="153CC37D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7245864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285FE732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Manifiesto bajo la gravedad de juramento que no tengo obligaciones con el sistema general de seguridad social en pensione</w:t>
      </w:r>
      <w:r w:rsidR="00095818">
        <w:rPr>
          <w:rFonts w:ascii="Arial" w:hAnsi="Arial" w:cs="Arial"/>
          <w:sz w:val="22"/>
          <w:szCs w:val="20"/>
          <w:lang w:val="es-CO"/>
        </w:rPr>
        <w:t>s, salud y aportes parafiscales.</w:t>
      </w:r>
    </w:p>
    <w:p w14:paraId="02352E1A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4D36531E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381F7E2B" w14:textId="77777777" w:rsidR="008B0CC2" w:rsidRDefault="00095818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>
        <w:rPr>
          <w:rFonts w:ascii="Arial" w:hAnsi="Arial" w:cs="Arial"/>
          <w:sz w:val="22"/>
          <w:szCs w:val="20"/>
          <w:lang w:val="es-CO"/>
        </w:rPr>
        <w:t>Así mismo, c</w:t>
      </w:r>
      <w:r w:rsidR="007E2043" w:rsidRPr="007E2043">
        <w:rPr>
          <w:rFonts w:ascii="Arial" w:hAnsi="Arial" w:cs="Arial"/>
          <w:sz w:val="22"/>
          <w:szCs w:val="20"/>
          <w:lang w:val="es-CO"/>
        </w:rPr>
        <w:t>ertifico que en cumplimiento de lo dispuesto en el Decreto 107</w:t>
      </w:r>
      <w:r w:rsidR="00EC5815">
        <w:rPr>
          <w:rFonts w:ascii="Arial" w:hAnsi="Arial" w:cs="Arial"/>
          <w:sz w:val="22"/>
          <w:szCs w:val="20"/>
          <w:lang w:val="es-CO"/>
        </w:rPr>
        <w:t xml:space="preserve">2 de 2015: </w:t>
      </w:r>
      <w:r w:rsidR="007E2043" w:rsidRPr="00095818">
        <w:rPr>
          <w:rFonts w:ascii="Arial" w:hAnsi="Arial" w:cs="Arial"/>
          <w:i/>
          <w:sz w:val="22"/>
          <w:szCs w:val="20"/>
          <w:lang w:val="es-CO"/>
        </w:rPr>
        <w:t>“Sistema de Gestión de la Seguridad y Salud en el Trabajo</w:t>
      </w:r>
      <w:r>
        <w:rPr>
          <w:rFonts w:ascii="Arial" w:hAnsi="Arial" w:cs="Arial"/>
          <w:sz w:val="22"/>
          <w:szCs w:val="20"/>
          <w:lang w:val="es-CO"/>
        </w:rPr>
        <w:t xml:space="preserve">” </w:t>
      </w:r>
      <w:r w:rsidR="007E2043">
        <w:rPr>
          <w:rFonts w:ascii="Arial" w:hAnsi="Arial" w:cs="Arial"/>
          <w:sz w:val="22"/>
          <w:szCs w:val="20"/>
          <w:lang w:val="es-CO"/>
        </w:rPr>
        <w:t>(SG-SST)</w:t>
      </w:r>
      <w:r w:rsidR="007E2043" w:rsidRPr="007E2043">
        <w:rPr>
          <w:rFonts w:ascii="Arial" w:hAnsi="Arial" w:cs="Arial"/>
          <w:sz w:val="22"/>
          <w:szCs w:val="20"/>
          <w:lang w:val="es-CO"/>
        </w:rPr>
        <w:t xml:space="preserve">, </w:t>
      </w:r>
      <w:r w:rsidR="00EB0675">
        <w:rPr>
          <w:rFonts w:ascii="Arial" w:hAnsi="Arial" w:cs="Arial"/>
          <w:sz w:val="22"/>
          <w:szCs w:val="20"/>
          <w:lang w:val="es-CO"/>
        </w:rPr>
        <w:t xml:space="preserve">actualmente </w:t>
      </w:r>
      <w:r w:rsidR="007E2043">
        <w:rPr>
          <w:rFonts w:ascii="Arial" w:hAnsi="Arial" w:cs="Arial"/>
          <w:sz w:val="22"/>
          <w:szCs w:val="20"/>
          <w:lang w:val="es-CO"/>
        </w:rPr>
        <w:t xml:space="preserve">estoy </w:t>
      </w:r>
      <w:r w:rsidR="007E2043" w:rsidRPr="007E2043">
        <w:rPr>
          <w:rFonts w:ascii="Arial" w:hAnsi="Arial" w:cs="Arial"/>
          <w:sz w:val="22"/>
          <w:szCs w:val="20"/>
          <w:lang w:val="es-CO"/>
        </w:rPr>
        <w:t>dando cumplimien</w:t>
      </w:r>
      <w:r w:rsidR="007E2043">
        <w:rPr>
          <w:rFonts w:ascii="Arial" w:hAnsi="Arial" w:cs="Arial"/>
          <w:sz w:val="22"/>
          <w:szCs w:val="20"/>
          <w:lang w:val="es-CO"/>
        </w:rPr>
        <w:t>to a las obligaciones del mismo</w:t>
      </w:r>
      <w:r w:rsidR="007E2043" w:rsidRPr="007E2043">
        <w:rPr>
          <w:rFonts w:ascii="Arial" w:hAnsi="Arial" w:cs="Arial"/>
          <w:sz w:val="22"/>
          <w:szCs w:val="20"/>
          <w:lang w:val="es-CO"/>
        </w:rPr>
        <w:t>.</w:t>
      </w:r>
    </w:p>
    <w:p w14:paraId="2B38010D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1E8D29DD" w14:textId="77777777" w:rsidR="008B0CC2" w:rsidRP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288BCA78" w14:textId="77777777" w:rsidR="00243656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15E32680" w14:textId="77777777" w:rsidR="00EC5815" w:rsidRPr="008B0CC2" w:rsidRDefault="00EC581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4648CC39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71CF8ABC" w14:textId="77777777" w:rsidR="00283B72" w:rsidRPr="008B0CC2" w:rsidRDefault="00243656" w:rsidP="00B84099">
      <w:pPr>
        <w:autoSpaceDE w:val="0"/>
        <w:autoSpaceDN w:val="0"/>
        <w:adjustRightInd w:val="0"/>
        <w:jc w:val="both"/>
        <w:rPr>
          <w:sz w:val="28"/>
        </w:rPr>
      </w:pPr>
      <w:r w:rsidRPr="008B0CC2">
        <w:rPr>
          <w:rFonts w:ascii="Arial" w:hAnsi="Arial" w:cs="Arial"/>
          <w:sz w:val="22"/>
          <w:szCs w:val="20"/>
          <w:lang w:val="es-CO"/>
        </w:rPr>
        <w:t>FIRMA: _____________________</w:t>
      </w:r>
    </w:p>
    <w:sectPr w:rsidR="00283B72" w:rsidRPr="008B0CC2" w:rsidSect="0084675C">
      <w:headerReference w:type="default" r:id="rId9"/>
      <w:footerReference w:type="default" r:id="rId10"/>
      <w:pgSz w:w="12240" w:h="15840"/>
      <w:pgMar w:top="2268" w:right="1701" w:bottom="2268" w:left="2268" w:header="70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8AFAD0" w14:textId="77777777" w:rsidR="00544475" w:rsidRDefault="00544475" w:rsidP="008B0CC2">
      <w:r>
        <w:separator/>
      </w:r>
    </w:p>
  </w:endnote>
  <w:endnote w:type="continuationSeparator" w:id="0">
    <w:p w14:paraId="06766ED4" w14:textId="77777777" w:rsidR="00544475" w:rsidRDefault="00544475" w:rsidP="008B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D1079" w14:textId="77777777" w:rsidR="00C345DF" w:rsidRDefault="00C345DF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5CDDDD07" w14:textId="4769D260" w:rsidR="00EA081A" w:rsidRPr="0084675C" w:rsidRDefault="00EA081A" w:rsidP="00EA081A">
    <w:pPr>
      <w:jc w:val="both"/>
      <w:rPr>
        <w:rFonts w:ascii="Arial" w:hAnsi="Arial" w:cs="Arial"/>
        <w:color w:val="808080" w:themeColor="background1" w:themeShade="80"/>
        <w:sz w:val="16"/>
      </w:rPr>
    </w:pPr>
    <w:r w:rsidRPr="0084675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84675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84675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4675451C" w14:textId="30DE8109" w:rsidR="00EA081A" w:rsidRPr="00C21C41" w:rsidRDefault="007C26C5" w:rsidP="00EA081A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C372BB3" wp14:editId="630907F1">
          <wp:simplePos x="0" y="0"/>
          <wp:positionH relativeFrom="page">
            <wp:align>right</wp:align>
          </wp:positionH>
          <wp:positionV relativeFrom="paragraph">
            <wp:posOffset>80970</wp:posOffset>
          </wp:positionV>
          <wp:extent cx="6587490" cy="935990"/>
          <wp:effectExtent l="0" t="0" r="3810" b="0"/>
          <wp:wrapNone/>
          <wp:docPr id="1421720714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1720714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7490" cy="935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E92EC5" w14:textId="07ED2CDB" w:rsidR="000956B1" w:rsidRDefault="000956B1">
    <w:pPr>
      <w:pStyle w:val="Piedepgina"/>
    </w:pPr>
  </w:p>
  <w:p w14:paraId="5BB40F1C" w14:textId="77777777" w:rsidR="000956B1" w:rsidRDefault="000956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BE3A4" w14:textId="77777777" w:rsidR="00544475" w:rsidRDefault="00544475" w:rsidP="008B0CC2">
      <w:r>
        <w:separator/>
      </w:r>
    </w:p>
  </w:footnote>
  <w:footnote w:type="continuationSeparator" w:id="0">
    <w:p w14:paraId="065544AE" w14:textId="77777777" w:rsidR="00544475" w:rsidRDefault="00544475" w:rsidP="008B0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373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58"/>
      <w:gridCol w:w="2086"/>
      <w:gridCol w:w="2087"/>
      <w:gridCol w:w="2142"/>
    </w:tblGrid>
    <w:tr w:rsidR="008B0CC2" w14:paraId="2A74E2FB" w14:textId="77777777" w:rsidTr="00EA081A">
      <w:trPr>
        <w:trHeight w:hRule="exact" w:val="332"/>
      </w:trPr>
      <w:tc>
        <w:tcPr>
          <w:tcW w:w="205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354B3F99" w14:textId="77777777" w:rsidR="008B0CC2" w:rsidRDefault="00EA081A" w:rsidP="00EA081A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41189599" wp14:editId="672FF59B">
                <wp:extent cx="866898" cy="554168"/>
                <wp:effectExtent l="0" t="0" r="0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4949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22D397D7" w14:textId="77777777" w:rsidR="008B0CC2" w:rsidRPr="00785173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8B0CC2" w14:paraId="7063415B" w14:textId="77777777" w:rsidTr="00EA081A">
      <w:trPr>
        <w:trHeight w:val="31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13482C9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8A3D6D" w14:textId="77777777" w:rsidR="008B0CC2" w:rsidRPr="001E78FC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SEGURIDAD SOCIAL Y PARAFISCALES PERSONA NATURAL</w:t>
          </w:r>
        </w:p>
      </w:tc>
    </w:tr>
    <w:tr w:rsidR="008B0CC2" w14:paraId="55FCF5A7" w14:textId="77777777" w:rsidTr="00EA081A">
      <w:trPr>
        <w:trHeight w:hRule="exact" w:val="388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ACF3A31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AF846A2" w14:textId="77777777" w:rsidR="008B0CC2" w:rsidRPr="00785173" w:rsidRDefault="008B0CC2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F450C9" w:rsidRPr="00F450C9">
            <w:rPr>
              <w:rFonts w:ascii="Arial" w:hAnsi="Arial" w:cs="Arial"/>
              <w:sz w:val="18"/>
              <w:szCs w:val="18"/>
              <w:lang w:eastAsia="es-CO"/>
            </w:rPr>
            <w:t>F-PGC-11</w:t>
          </w: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51BAB714" w14:textId="77777777" w:rsidR="008B0CC2" w:rsidRPr="00785173" w:rsidRDefault="00976F71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02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030E486B" w14:textId="77777777" w:rsidR="008B0CC2" w:rsidRPr="00785173" w:rsidRDefault="008B0CC2" w:rsidP="008B0CC2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1835FA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B84099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B84099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6468FE21" w14:textId="77777777" w:rsidR="008B0CC2" w:rsidRPr="00C345DF" w:rsidRDefault="008B0CC2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C5"/>
    <w:rsid w:val="000043DF"/>
    <w:rsid w:val="00041AEF"/>
    <w:rsid w:val="000956B1"/>
    <w:rsid w:val="00095818"/>
    <w:rsid w:val="000F12EF"/>
    <w:rsid w:val="00104E15"/>
    <w:rsid w:val="00146DA0"/>
    <w:rsid w:val="001835FA"/>
    <w:rsid w:val="00237153"/>
    <w:rsid w:val="00243656"/>
    <w:rsid w:val="00283B72"/>
    <w:rsid w:val="003542AF"/>
    <w:rsid w:val="00424936"/>
    <w:rsid w:val="0043349D"/>
    <w:rsid w:val="004E2135"/>
    <w:rsid w:val="00544475"/>
    <w:rsid w:val="007A5DD5"/>
    <w:rsid w:val="007C26C5"/>
    <w:rsid w:val="007E2043"/>
    <w:rsid w:val="0084675C"/>
    <w:rsid w:val="008B0CC2"/>
    <w:rsid w:val="00955D83"/>
    <w:rsid w:val="00976F71"/>
    <w:rsid w:val="009C0D1C"/>
    <w:rsid w:val="00A60327"/>
    <w:rsid w:val="00B03BC8"/>
    <w:rsid w:val="00B84099"/>
    <w:rsid w:val="00C345DF"/>
    <w:rsid w:val="00C8452E"/>
    <w:rsid w:val="00DD6206"/>
    <w:rsid w:val="00E77EDA"/>
    <w:rsid w:val="00EA081A"/>
    <w:rsid w:val="00EB0675"/>
    <w:rsid w:val="00EB726C"/>
    <w:rsid w:val="00EC5815"/>
    <w:rsid w:val="00ED1B55"/>
    <w:rsid w:val="00F4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0893D1"/>
  <w15:chartTrackingRefBased/>
  <w15:docId w15:val="{0D4C49D6-3955-4EAD-BB72-B709225EA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65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24365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243656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A08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ander_colorado\OneDrive%20-%20Corantioquia\ADMINISTRATIVA\2024\REDES%20ELECTRICAS%202024\PUBLICACION%20SECOP\ANEXOS\4.%20F-PGC-11_Seguridad_social_parafiscales_persona_natur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8" ma:contentTypeDescription="Crear nuevo documento." ma:contentTypeScope="" ma:versionID="29cf07b6c27ed21327bc32878dd2f5ed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39936e3d9d3babc7b0b72863ece09758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F628F0-F989-4AA7-A5BD-A82527F4E660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2.xml><?xml version="1.0" encoding="utf-8"?>
<ds:datastoreItem xmlns:ds="http://schemas.openxmlformats.org/officeDocument/2006/customXml" ds:itemID="{BBAAF2C9-7479-4117-8F1E-2BB5BFC1B0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0094D0-C403-4041-A58C-8FE2D49C73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4. F-PGC-11_Seguridad_social_parafiscales_persona_natural</Template>
  <TotalTime>1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Colorado Perez</dc:creator>
  <cp:keywords/>
  <dc:description/>
  <cp:lastModifiedBy>Alexander Colorado Pérez</cp:lastModifiedBy>
  <cp:revision>1</cp:revision>
  <dcterms:created xsi:type="dcterms:W3CDTF">2024-10-10T22:29:00Z</dcterms:created>
  <dcterms:modified xsi:type="dcterms:W3CDTF">2024-10-10T22:30:00Z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</Properties>
</file>