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2DCD0" w14:textId="2E604849" w:rsidR="00E849F7" w:rsidRPr="00533BD0" w:rsidRDefault="00E849F7" w:rsidP="00E849F7">
      <w:pPr>
        <w:jc w:val="center"/>
        <w:rPr>
          <w:rFonts w:ascii="Verdana" w:eastAsiaTheme="minorHAnsi" w:hAnsi="Verdana" w:cstheme="minorBidi"/>
          <w:b/>
          <w:bCs/>
          <w:kern w:val="2"/>
          <w:sz w:val="22"/>
          <w:szCs w:val="22"/>
          <w:lang w:val="es-MX" w:eastAsia="en-US"/>
          <w14:ligatures w14:val="standardContextual"/>
        </w:rPr>
      </w:pPr>
      <w:r w:rsidRPr="00533BD0">
        <w:rPr>
          <w:rFonts w:ascii="Verdana" w:eastAsiaTheme="minorHAnsi" w:hAnsi="Verdana" w:cstheme="minorBidi"/>
          <w:b/>
          <w:bCs/>
          <w:kern w:val="2"/>
          <w:sz w:val="22"/>
          <w:szCs w:val="22"/>
          <w:lang w:val="es-MX" w:eastAsia="en-US"/>
          <w14:ligatures w14:val="standardContextual"/>
        </w:rPr>
        <w:t xml:space="preserve">ANEXO No. </w:t>
      </w:r>
      <w:r w:rsidR="00A8001D" w:rsidRPr="00533BD0">
        <w:rPr>
          <w:rFonts w:ascii="Verdana" w:eastAsiaTheme="minorHAnsi" w:hAnsi="Verdana" w:cstheme="minorBidi"/>
          <w:b/>
          <w:bCs/>
          <w:kern w:val="2"/>
          <w:sz w:val="22"/>
          <w:szCs w:val="22"/>
          <w:lang w:val="es-MX" w:eastAsia="en-US"/>
          <w14:ligatures w14:val="standardContextual"/>
        </w:rPr>
        <w:t>0</w:t>
      </w:r>
      <w:r w:rsidR="005B3CD5" w:rsidRPr="00533BD0">
        <w:rPr>
          <w:rFonts w:ascii="Verdana" w:eastAsiaTheme="minorHAnsi" w:hAnsi="Verdana" w:cstheme="minorBidi"/>
          <w:b/>
          <w:bCs/>
          <w:kern w:val="2"/>
          <w:sz w:val="22"/>
          <w:szCs w:val="22"/>
          <w:lang w:val="es-MX" w:eastAsia="en-US"/>
          <w14:ligatures w14:val="standardContextual"/>
        </w:rPr>
        <w:t>2</w:t>
      </w:r>
    </w:p>
    <w:p w14:paraId="7604F92A" w14:textId="77777777" w:rsidR="00E849F7" w:rsidRPr="00533BD0" w:rsidRDefault="00E849F7" w:rsidP="00E849F7">
      <w:pPr>
        <w:jc w:val="center"/>
        <w:rPr>
          <w:rFonts w:ascii="Verdana" w:eastAsiaTheme="minorHAnsi" w:hAnsi="Verdana" w:cstheme="minorBidi"/>
          <w:b/>
          <w:bCs/>
          <w:kern w:val="2"/>
          <w:sz w:val="22"/>
          <w:szCs w:val="22"/>
          <w:lang w:val="es-MX" w:eastAsia="en-US"/>
          <w14:ligatures w14:val="standardContextual"/>
        </w:rPr>
      </w:pPr>
      <w:r w:rsidRPr="00533BD0">
        <w:rPr>
          <w:rFonts w:ascii="Verdana" w:eastAsiaTheme="minorHAnsi" w:hAnsi="Verdana" w:cstheme="minorBidi"/>
          <w:b/>
          <w:bCs/>
          <w:kern w:val="2"/>
          <w:sz w:val="22"/>
          <w:szCs w:val="22"/>
          <w:lang w:val="es-MX" w:eastAsia="en-US"/>
          <w14:ligatures w14:val="standardContextual"/>
        </w:rPr>
        <w:t xml:space="preserve"> COMPROMISO ANTICORRUPCIÓN</w:t>
      </w:r>
    </w:p>
    <w:p w14:paraId="37D7BCB7" w14:textId="77777777" w:rsidR="00E849F7" w:rsidRPr="00533BD0" w:rsidRDefault="00E849F7" w:rsidP="00E849F7">
      <w:pPr>
        <w:jc w:val="both"/>
        <w:rPr>
          <w:rFonts w:ascii="Verdana" w:eastAsiaTheme="minorHAnsi" w:hAnsi="Verdana" w:cstheme="minorBidi"/>
          <w:b/>
          <w:bCs/>
          <w:kern w:val="2"/>
          <w:sz w:val="22"/>
          <w:szCs w:val="22"/>
          <w:lang w:val="es-MX" w:eastAsia="en-US"/>
          <w14:ligatures w14:val="standardContextual"/>
        </w:rPr>
      </w:pPr>
    </w:p>
    <w:p w14:paraId="6A6F8714"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Bogotá,</w:t>
      </w:r>
    </w:p>
    <w:p w14:paraId="539DF8DC"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p>
    <w:p w14:paraId="6E60EDA8"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Señores:</w:t>
      </w:r>
    </w:p>
    <w:p w14:paraId="178A28CA" w14:textId="0C1ADA19" w:rsidR="00E849F7" w:rsidRPr="00533BD0" w:rsidRDefault="00E849F7" w:rsidP="00E849F7">
      <w:pPr>
        <w:jc w:val="both"/>
        <w:rPr>
          <w:rFonts w:ascii="Verdana" w:eastAsiaTheme="minorHAnsi" w:hAnsi="Verdana" w:cstheme="minorBidi"/>
          <w:b/>
          <w:bCs/>
          <w:kern w:val="2"/>
          <w:sz w:val="22"/>
          <w:szCs w:val="22"/>
          <w:lang w:val="es-MX" w:eastAsia="en-US"/>
          <w14:ligatures w14:val="standardContextual"/>
        </w:rPr>
      </w:pPr>
      <w:r w:rsidRPr="00533BD0">
        <w:rPr>
          <w:rFonts w:ascii="Verdana" w:eastAsiaTheme="minorHAnsi" w:hAnsi="Verdana" w:cstheme="minorBidi"/>
          <w:b/>
          <w:bCs/>
          <w:kern w:val="2"/>
          <w:sz w:val="22"/>
          <w:szCs w:val="22"/>
          <w:lang w:val="es-MX" w:eastAsia="en-US"/>
          <w14:ligatures w14:val="standardContextual"/>
        </w:rPr>
        <w:t>DEPARTAMENTO ADMINISTRATIVO PARA LA PROSPERIDAD SOCIAL</w:t>
      </w:r>
    </w:p>
    <w:p w14:paraId="2A4B9072"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Ciudad</w:t>
      </w:r>
    </w:p>
    <w:p w14:paraId="2FF12EB2"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p>
    <w:p w14:paraId="52992EDE"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p>
    <w:p w14:paraId="59A7CA12" w14:textId="67FAE768" w:rsidR="00E849F7" w:rsidRPr="00533BD0" w:rsidRDefault="00E849F7" w:rsidP="563639FD">
      <w:pPr>
        <w:jc w:val="both"/>
        <w:rPr>
          <w:rFonts w:ascii="Verdana" w:eastAsiaTheme="minorEastAsia" w:hAnsi="Verdana" w:cstheme="minorBidi"/>
          <w:b/>
          <w:bCs/>
          <w:kern w:val="2"/>
          <w:sz w:val="22"/>
          <w:szCs w:val="22"/>
          <w:lang w:val="es-MX" w:eastAsia="en-US"/>
          <w14:ligatures w14:val="standardContextual"/>
        </w:rPr>
      </w:pPr>
      <w:r w:rsidRPr="00533BD0">
        <w:rPr>
          <w:rFonts w:ascii="Verdana" w:eastAsiaTheme="minorEastAsia" w:hAnsi="Verdana" w:cstheme="minorBidi"/>
          <w:kern w:val="2"/>
          <w:sz w:val="22"/>
          <w:szCs w:val="22"/>
          <w:lang w:val="es-MX" w:eastAsia="en-US"/>
          <w14:ligatures w14:val="standardContextual"/>
        </w:rPr>
        <w:t xml:space="preserve">REF: Proceso de Mínima Cuantía No. </w:t>
      </w:r>
      <w:r w:rsidR="00EE4184">
        <w:rPr>
          <w:rFonts w:ascii="Verdana" w:eastAsiaTheme="minorEastAsia" w:hAnsi="Verdana" w:cstheme="minorBidi"/>
          <w:b/>
          <w:bCs/>
          <w:kern w:val="2"/>
          <w:sz w:val="22"/>
          <w:szCs w:val="22"/>
          <w:lang w:eastAsia="en-US"/>
          <w14:ligatures w14:val="standardContextual"/>
        </w:rPr>
        <w:t>IMC 23 DE 2026.</w:t>
      </w:r>
      <w:r w:rsidR="00C8706C" w:rsidRPr="00C8706C">
        <w:rPr>
          <w:rFonts w:ascii="Verdana" w:eastAsiaTheme="minorEastAsia" w:hAnsi="Verdana" w:cstheme="minorBidi"/>
          <w:kern w:val="2"/>
          <w:sz w:val="22"/>
          <w:szCs w:val="22"/>
          <w:lang w:eastAsia="en-US"/>
          <w14:ligatures w14:val="standardContextual"/>
        </w:rPr>
        <w:t> </w:t>
      </w:r>
    </w:p>
    <w:p w14:paraId="15000310"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p>
    <w:p w14:paraId="3C822D37"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p>
    <w:p w14:paraId="690D7DDB" w14:textId="5020833F"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w:t>
      </w:r>
      <w:r w:rsidRPr="00533BD0">
        <w:rPr>
          <w:rFonts w:ascii="Verdana" w:eastAsiaTheme="minorHAnsi" w:hAnsi="Verdana" w:cstheme="minorBidi"/>
          <w:kern w:val="2"/>
          <w:sz w:val="22"/>
          <w:szCs w:val="22"/>
          <w:u w:val="single"/>
          <w:lang w:val="es-MX" w:eastAsia="en-US"/>
          <w14:ligatures w14:val="standardContextual"/>
        </w:rPr>
        <w:t>Nombre del representante legal o de la persona natural Proponente</w:t>
      </w:r>
      <w:r w:rsidRPr="00533BD0">
        <w:rPr>
          <w:rFonts w:ascii="Verdana" w:eastAsiaTheme="minorHAnsi" w:hAnsi="Verdana" w:cstheme="minorBidi"/>
          <w:kern w:val="2"/>
          <w:sz w:val="22"/>
          <w:szCs w:val="22"/>
          <w:lang w:val="es-MX" w:eastAsia="en-US"/>
          <w14:ligatures w14:val="standardContextual"/>
        </w:rPr>
        <w:t xml:space="preserve">], identificado como aparece al pie de mi firma, </w:t>
      </w:r>
      <w:r w:rsidRPr="00533BD0">
        <w:rPr>
          <w:rFonts w:ascii="Verdana" w:eastAsiaTheme="minorHAnsi" w:hAnsi="Verdana" w:cstheme="minorBidi"/>
          <w:kern w:val="2"/>
          <w:sz w:val="22"/>
          <w:szCs w:val="22"/>
          <w:u w:val="single"/>
          <w:lang w:val="es-MX" w:eastAsia="en-US"/>
          <w14:ligatures w14:val="standardContextual"/>
        </w:rPr>
        <w:t>[obrando en mi propio nombre o en mi calidad de representante legal de</w:t>
      </w:r>
      <w:r w:rsidRPr="00533BD0">
        <w:rPr>
          <w:rFonts w:ascii="Verdana" w:eastAsiaTheme="minorHAnsi" w:hAnsi="Verdana" w:cstheme="minorBidi"/>
          <w:kern w:val="2"/>
          <w:sz w:val="22"/>
          <w:szCs w:val="22"/>
          <w:lang w:val="es-MX" w:eastAsia="en-US"/>
          <w14:ligatures w14:val="standardContextual"/>
        </w:rPr>
        <w:t>] [</w:t>
      </w:r>
      <w:r w:rsidRPr="00533BD0">
        <w:rPr>
          <w:rFonts w:ascii="Verdana" w:eastAsiaTheme="minorHAnsi" w:hAnsi="Verdana" w:cstheme="minorBidi"/>
          <w:kern w:val="2"/>
          <w:sz w:val="22"/>
          <w:szCs w:val="22"/>
          <w:u w:val="single"/>
          <w:lang w:val="es-MX" w:eastAsia="en-US"/>
          <w14:ligatures w14:val="standardContextual"/>
        </w:rPr>
        <w:t>nombre del Proponente</w:t>
      </w:r>
      <w:r w:rsidRPr="00533BD0">
        <w:rPr>
          <w:rFonts w:ascii="Verdana" w:eastAsiaTheme="minorHAnsi" w:hAnsi="Verdana" w:cstheme="minorBidi"/>
          <w:kern w:val="2"/>
          <w:sz w:val="22"/>
          <w:szCs w:val="22"/>
          <w:lang w:val="es-MX" w:eastAsia="en-US"/>
          <w14:ligatures w14:val="standardContextual"/>
        </w:rPr>
        <w:t xml:space="preserve">], manifiesto que: </w:t>
      </w:r>
    </w:p>
    <w:p w14:paraId="0A57F01E" w14:textId="77777777" w:rsidR="00F21089" w:rsidRPr="00533BD0" w:rsidRDefault="00F21089" w:rsidP="00E849F7">
      <w:pPr>
        <w:jc w:val="both"/>
        <w:rPr>
          <w:rFonts w:ascii="Verdana" w:eastAsiaTheme="minorHAnsi" w:hAnsi="Verdana" w:cstheme="minorBidi"/>
          <w:kern w:val="2"/>
          <w:sz w:val="22"/>
          <w:szCs w:val="22"/>
          <w:lang w:val="es-MX" w:eastAsia="en-US"/>
          <w14:ligatures w14:val="standardContextual"/>
        </w:rPr>
      </w:pPr>
    </w:p>
    <w:p w14:paraId="45A22375" w14:textId="29C5056C" w:rsidR="00E849F7" w:rsidRPr="00533BD0" w:rsidRDefault="00E849F7" w:rsidP="00E849F7">
      <w:pPr>
        <w:numPr>
          <w:ilvl w:val="0"/>
          <w:numId w:val="45"/>
        </w:num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Apoyamos la acción del Estado colombiano y de </w:t>
      </w:r>
      <w:r w:rsidR="001F7E60" w:rsidRPr="00533BD0">
        <w:rPr>
          <w:rFonts w:ascii="Verdana" w:eastAsiaTheme="minorHAnsi" w:hAnsi="Verdana" w:cstheme="minorBidi"/>
          <w:kern w:val="2"/>
          <w:sz w:val="22"/>
          <w:szCs w:val="22"/>
          <w:lang w:val="es-MX" w:eastAsia="en-US"/>
          <w14:ligatures w14:val="standardContextual"/>
        </w:rPr>
        <w:t xml:space="preserve">Prosperidad Social </w:t>
      </w:r>
      <w:r w:rsidRPr="00533BD0">
        <w:rPr>
          <w:rFonts w:ascii="Verdana" w:eastAsiaTheme="minorHAnsi" w:hAnsi="Verdana" w:cstheme="minorBidi"/>
          <w:kern w:val="2"/>
          <w:sz w:val="22"/>
          <w:szCs w:val="22"/>
          <w:lang w:val="es-MX" w:eastAsia="en-US"/>
          <w14:ligatures w14:val="standardContextual"/>
        </w:rPr>
        <w:t xml:space="preserve">para fortalecer la transparencia y la rendición de cuentas de la administración pública. </w:t>
      </w:r>
    </w:p>
    <w:p w14:paraId="783724BB" w14:textId="7F4202D6" w:rsidR="00E849F7" w:rsidRPr="00533BD0" w:rsidRDefault="00E849F7" w:rsidP="563639FD">
      <w:pPr>
        <w:numPr>
          <w:ilvl w:val="0"/>
          <w:numId w:val="45"/>
        </w:numPr>
        <w:jc w:val="both"/>
        <w:rPr>
          <w:rFonts w:ascii="Verdana" w:eastAsiaTheme="minorEastAsia" w:hAnsi="Verdana" w:cstheme="minorBidi"/>
          <w:kern w:val="2"/>
          <w:sz w:val="22"/>
          <w:szCs w:val="22"/>
          <w:lang w:val="es-MX" w:eastAsia="en-US"/>
          <w14:ligatures w14:val="standardContextual"/>
        </w:rPr>
      </w:pPr>
      <w:r w:rsidRPr="00533BD0">
        <w:rPr>
          <w:rFonts w:ascii="Verdana" w:eastAsiaTheme="minorEastAsia" w:hAnsi="Verdana" w:cstheme="minorBidi"/>
          <w:kern w:val="2"/>
          <w:sz w:val="22"/>
          <w:szCs w:val="22"/>
          <w:lang w:val="es-MX" w:eastAsia="en-US"/>
          <w14:ligatures w14:val="standardContextual"/>
        </w:rPr>
        <w:t xml:space="preserve">No estamos en causal de inhabilidad alguna para celebrar el contrato objeto del Proceso de </w:t>
      </w:r>
      <w:r w:rsidR="001929CA" w:rsidRPr="00533BD0">
        <w:rPr>
          <w:rFonts w:ascii="Verdana" w:eastAsiaTheme="minorEastAsia" w:hAnsi="Verdana" w:cstheme="minorBidi"/>
          <w:kern w:val="2"/>
          <w:sz w:val="22"/>
          <w:szCs w:val="22"/>
          <w:lang w:val="es-MX" w:eastAsia="en-US"/>
          <w14:ligatures w14:val="standardContextual"/>
        </w:rPr>
        <w:t xml:space="preserve">Contratación </w:t>
      </w:r>
      <w:r w:rsidR="00EE4184">
        <w:rPr>
          <w:rFonts w:ascii="Verdana" w:eastAsiaTheme="minorEastAsia" w:hAnsi="Verdana" w:cstheme="minorBidi"/>
          <w:b/>
          <w:bCs/>
          <w:kern w:val="2"/>
          <w:sz w:val="22"/>
          <w:szCs w:val="22"/>
          <w:lang w:eastAsia="en-US"/>
          <w14:ligatures w14:val="standardContextual"/>
        </w:rPr>
        <w:t>IMC 23 DE 2026.</w:t>
      </w:r>
      <w:r w:rsidR="00C8706C" w:rsidRPr="00C8706C">
        <w:rPr>
          <w:rFonts w:ascii="Verdana" w:eastAsiaTheme="minorEastAsia" w:hAnsi="Verdana" w:cstheme="minorBidi"/>
          <w:kern w:val="2"/>
          <w:sz w:val="22"/>
          <w:szCs w:val="22"/>
          <w:lang w:eastAsia="en-US"/>
          <w14:ligatures w14:val="standardContextual"/>
        </w:rPr>
        <w:t> </w:t>
      </w:r>
    </w:p>
    <w:p w14:paraId="768902FB" w14:textId="77777777" w:rsidR="00E849F7" w:rsidRPr="00533BD0" w:rsidRDefault="00E849F7" w:rsidP="00E849F7">
      <w:pPr>
        <w:numPr>
          <w:ilvl w:val="0"/>
          <w:numId w:val="45"/>
        </w:num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0937DDB" w14:textId="515ADE1A" w:rsidR="00897611" w:rsidRPr="00533BD0" w:rsidRDefault="00E849F7" w:rsidP="00897611">
      <w:pPr>
        <w:numPr>
          <w:ilvl w:val="0"/>
          <w:numId w:val="45"/>
        </w:numPr>
        <w:jc w:val="both"/>
        <w:rPr>
          <w:rFonts w:ascii="Verdana" w:eastAsiaTheme="minorEastAsia" w:hAnsi="Verdana" w:cstheme="minorBidi"/>
          <w:kern w:val="2"/>
          <w:sz w:val="22"/>
          <w:szCs w:val="22"/>
          <w:lang w:val="es-MX" w:eastAsia="en-US"/>
          <w14:ligatures w14:val="standardContextual"/>
        </w:rPr>
      </w:pPr>
      <w:r w:rsidRPr="00533BD0">
        <w:rPr>
          <w:rFonts w:ascii="Verdana" w:eastAsiaTheme="minorEastAsia" w:hAnsi="Verdana" w:cstheme="minorBidi"/>
          <w:kern w:val="2"/>
          <w:sz w:val="22"/>
          <w:szCs w:val="22"/>
          <w:lang w:val="es-MX" w:eastAsia="en-US"/>
          <w14:ligatures w14:val="standardContextual"/>
        </w:rPr>
        <w:t>Nos comprometemos a no efectuar acuerdos, o realizar actos o conductas que tengan por objeto o efecto la colusión en el Proceso de Contratación</w:t>
      </w:r>
      <w:r w:rsidRPr="00533BD0">
        <w:rPr>
          <w:rFonts w:ascii="Verdana" w:eastAsiaTheme="minorEastAsia" w:hAnsi="Verdana" w:cstheme="minorBidi"/>
          <w:b/>
          <w:bCs/>
          <w:kern w:val="2"/>
          <w:sz w:val="22"/>
          <w:szCs w:val="22"/>
          <w:lang w:val="es-MX" w:eastAsia="en-US"/>
          <w14:ligatures w14:val="standardContextual"/>
        </w:rPr>
        <w:t xml:space="preserve"> </w:t>
      </w:r>
      <w:r w:rsidR="00EE4184">
        <w:rPr>
          <w:rFonts w:ascii="Verdana" w:eastAsiaTheme="minorEastAsia" w:hAnsi="Verdana" w:cstheme="minorBidi"/>
          <w:b/>
          <w:bCs/>
          <w:kern w:val="2"/>
          <w:sz w:val="22"/>
          <w:szCs w:val="22"/>
          <w:lang w:eastAsia="en-US"/>
          <w14:ligatures w14:val="standardContextual"/>
        </w:rPr>
        <w:t>IMC 23 DE 2026.</w:t>
      </w:r>
      <w:r w:rsidR="00C8706C" w:rsidRPr="00C8706C">
        <w:rPr>
          <w:rFonts w:ascii="Verdana" w:eastAsiaTheme="minorEastAsia" w:hAnsi="Verdana" w:cstheme="minorBidi"/>
          <w:b/>
          <w:bCs/>
          <w:kern w:val="2"/>
          <w:sz w:val="22"/>
          <w:szCs w:val="22"/>
          <w:lang w:eastAsia="en-US"/>
          <w14:ligatures w14:val="standardContextual"/>
        </w:rPr>
        <w:t> </w:t>
      </w:r>
    </w:p>
    <w:p w14:paraId="33EAD8F5" w14:textId="07F2EE99" w:rsidR="00E849F7" w:rsidRPr="00533BD0" w:rsidRDefault="00E849F7" w:rsidP="563639FD">
      <w:pPr>
        <w:numPr>
          <w:ilvl w:val="0"/>
          <w:numId w:val="45"/>
        </w:numPr>
        <w:jc w:val="both"/>
        <w:rPr>
          <w:rFonts w:ascii="Verdana" w:eastAsiaTheme="minorEastAsia" w:hAnsi="Verdana" w:cstheme="minorBidi"/>
          <w:kern w:val="2"/>
          <w:sz w:val="22"/>
          <w:szCs w:val="22"/>
          <w:lang w:val="es-MX" w:eastAsia="en-US"/>
          <w14:ligatures w14:val="standardContextual"/>
        </w:rPr>
      </w:pPr>
      <w:r w:rsidRPr="00533BD0">
        <w:rPr>
          <w:rFonts w:ascii="Verdana" w:eastAsiaTheme="minorEastAsia" w:hAnsi="Verdana" w:cstheme="minorBidi"/>
          <w:kern w:val="2"/>
          <w:sz w:val="22"/>
          <w:szCs w:val="22"/>
          <w:lang w:val="es-MX" w:eastAsia="en-US"/>
          <w14:ligatures w14:val="standardContextual"/>
        </w:rPr>
        <w:t xml:space="preserve">Nos comprometemos a revelar la información que sobre el Proceso de Contratación </w:t>
      </w:r>
      <w:r w:rsidR="00EE4184">
        <w:rPr>
          <w:rFonts w:ascii="Verdana" w:eastAsiaTheme="minorEastAsia" w:hAnsi="Verdana" w:cstheme="minorBidi"/>
          <w:b/>
          <w:bCs/>
          <w:kern w:val="2"/>
          <w:sz w:val="22"/>
          <w:szCs w:val="22"/>
          <w:lang w:eastAsia="en-US"/>
          <w14:ligatures w14:val="standardContextual"/>
        </w:rPr>
        <w:t>IMC 23 DE 2026.</w:t>
      </w:r>
      <w:r w:rsidR="00C8706C" w:rsidRPr="00C8706C">
        <w:rPr>
          <w:rFonts w:ascii="Verdana" w:eastAsiaTheme="minorEastAsia" w:hAnsi="Verdana" w:cstheme="minorBidi"/>
          <w:kern w:val="2"/>
          <w:sz w:val="22"/>
          <w:szCs w:val="22"/>
          <w:lang w:eastAsia="en-US"/>
          <w14:ligatures w14:val="standardContextual"/>
        </w:rPr>
        <w:t> </w:t>
      </w:r>
      <w:r w:rsidRPr="00533BD0">
        <w:rPr>
          <w:rFonts w:ascii="Verdana" w:eastAsiaTheme="minorEastAsia" w:hAnsi="Verdana" w:cstheme="minorBidi"/>
          <w:kern w:val="2"/>
          <w:sz w:val="22"/>
          <w:szCs w:val="22"/>
          <w:lang w:val="es-MX" w:eastAsia="en-US"/>
          <w14:ligatures w14:val="standardContextual"/>
        </w:rPr>
        <w:t xml:space="preserve">nos soliciten los organismos de control de la República de Colombia. </w:t>
      </w:r>
    </w:p>
    <w:p w14:paraId="5391FB48" w14:textId="77777777" w:rsidR="00E849F7" w:rsidRPr="00533BD0" w:rsidRDefault="00E849F7" w:rsidP="00E849F7">
      <w:pPr>
        <w:numPr>
          <w:ilvl w:val="0"/>
          <w:numId w:val="45"/>
        </w:num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261DB0D" w14:textId="77777777" w:rsidR="00E849F7" w:rsidRPr="00533BD0" w:rsidRDefault="00E849F7" w:rsidP="00E849F7">
      <w:pPr>
        <w:numPr>
          <w:ilvl w:val="0"/>
          <w:numId w:val="45"/>
        </w:num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Conocemos las consecuencias derivadas del incumplimiento del presente compromiso anticorrupción. </w:t>
      </w:r>
    </w:p>
    <w:p w14:paraId="1F1D5472"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p>
    <w:p w14:paraId="433D6145" w14:textId="6B752600"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En constancia de lo anterior, y como manifestación de la aceptación de los compromisos incorporados en el presente documento, se firma el mismo en la ciudad de ____________, a los _____________ (fecha en letras y números).</w:t>
      </w:r>
    </w:p>
    <w:p w14:paraId="083FB721" w14:textId="0F611A79" w:rsidR="00055BF7" w:rsidRPr="00533BD0" w:rsidRDefault="00055BF7" w:rsidP="00E849F7">
      <w:pPr>
        <w:jc w:val="both"/>
        <w:rPr>
          <w:rFonts w:ascii="Verdana" w:eastAsiaTheme="minorHAnsi" w:hAnsi="Verdana" w:cstheme="minorBidi"/>
          <w:kern w:val="2"/>
          <w:sz w:val="22"/>
          <w:szCs w:val="22"/>
          <w:lang w:val="es-MX" w:eastAsia="en-US"/>
          <w14:ligatures w14:val="standardContextual"/>
        </w:rPr>
      </w:pPr>
    </w:p>
    <w:p w14:paraId="17738E1A" w14:textId="77777777" w:rsidR="001C1D4D" w:rsidRPr="00533BD0" w:rsidRDefault="001C1D4D" w:rsidP="00E849F7">
      <w:pPr>
        <w:jc w:val="both"/>
        <w:rPr>
          <w:rFonts w:ascii="Verdana" w:eastAsiaTheme="minorHAnsi" w:hAnsi="Verdana" w:cstheme="minorBidi"/>
          <w:kern w:val="2"/>
          <w:sz w:val="22"/>
          <w:szCs w:val="22"/>
          <w:lang w:val="es-MX" w:eastAsia="en-US"/>
          <w14:ligatures w14:val="standardContextual"/>
        </w:rPr>
      </w:pPr>
    </w:p>
    <w:tbl>
      <w:tblPr>
        <w:tblStyle w:val="Tablaconcuadrcula"/>
        <w:tblW w:w="0" w:type="auto"/>
        <w:tblLook w:val="04A0" w:firstRow="1" w:lastRow="0" w:firstColumn="1" w:lastColumn="0" w:noHBand="0" w:noVBand="1"/>
      </w:tblPr>
      <w:tblGrid>
        <w:gridCol w:w="4414"/>
        <w:gridCol w:w="4414"/>
      </w:tblGrid>
      <w:tr w:rsidR="001C1D4D" w:rsidRPr="00533BD0" w14:paraId="2E7C2B2F" w14:textId="77777777" w:rsidTr="001F0BCC">
        <w:tc>
          <w:tcPr>
            <w:tcW w:w="4414" w:type="dxa"/>
          </w:tcPr>
          <w:p w14:paraId="6606F34C"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Proponente </w:t>
            </w:r>
          </w:p>
        </w:tc>
        <w:tc>
          <w:tcPr>
            <w:tcW w:w="4414" w:type="dxa"/>
          </w:tcPr>
          <w:p w14:paraId="33B08520"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p w14:paraId="15EFE04A"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tc>
      </w:tr>
      <w:tr w:rsidR="001C1D4D" w:rsidRPr="00533BD0" w14:paraId="58579C25" w14:textId="77777777" w:rsidTr="001F0BCC">
        <w:tc>
          <w:tcPr>
            <w:tcW w:w="4414" w:type="dxa"/>
          </w:tcPr>
          <w:p w14:paraId="6C917BAB"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Firma del representante legal </w:t>
            </w:r>
          </w:p>
        </w:tc>
        <w:tc>
          <w:tcPr>
            <w:tcW w:w="4414" w:type="dxa"/>
          </w:tcPr>
          <w:p w14:paraId="244247E8"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p w14:paraId="1DCD61A1"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p w14:paraId="6B2728DD"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tc>
      </w:tr>
      <w:tr w:rsidR="001C1D4D" w:rsidRPr="00533BD0" w14:paraId="3A97BD08" w14:textId="77777777" w:rsidTr="001F0BCC">
        <w:tc>
          <w:tcPr>
            <w:tcW w:w="4414" w:type="dxa"/>
          </w:tcPr>
          <w:p w14:paraId="340E2D01"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Nombre del representante legal </w:t>
            </w:r>
          </w:p>
        </w:tc>
        <w:tc>
          <w:tcPr>
            <w:tcW w:w="4414" w:type="dxa"/>
          </w:tcPr>
          <w:p w14:paraId="1EE158FB"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p w14:paraId="461F51F3"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tc>
      </w:tr>
      <w:tr w:rsidR="001C1D4D" w:rsidRPr="00533BD0" w14:paraId="1F14BDDD" w14:textId="77777777" w:rsidTr="001F0BCC">
        <w:tc>
          <w:tcPr>
            <w:tcW w:w="4414" w:type="dxa"/>
          </w:tcPr>
          <w:p w14:paraId="6A3BA901"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 xml:space="preserve">Documento de identificación del representante legal </w:t>
            </w:r>
          </w:p>
        </w:tc>
        <w:tc>
          <w:tcPr>
            <w:tcW w:w="4414" w:type="dxa"/>
          </w:tcPr>
          <w:p w14:paraId="0DCF880C"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p w14:paraId="6DA2F16C" w14:textId="77777777" w:rsidR="001C1D4D" w:rsidRPr="00533BD0" w:rsidRDefault="001C1D4D" w:rsidP="001C1D4D">
            <w:pPr>
              <w:jc w:val="both"/>
              <w:rPr>
                <w:rFonts w:ascii="Verdana" w:eastAsiaTheme="minorHAnsi" w:hAnsi="Verdana" w:cstheme="minorBidi"/>
                <w:kern w:val="2"/>
                <w:sz w:val="22"/>
                <w:szCs w:val="22"/>
                <w:lang w:val="es-MX" w:eastAsia="en-US"/>
                <w14:ligatures w14:val="standardContextual"/>
              </w:rPr>
            </w:pPr>
          </w:p>
        </w:tc>
      </w:tr>
    </w:tbl>
    <w:p w14:paraId="14464F2A" w14:textId="77777777" w:rsidR="001C1D4D" w:rsidRPr="00533BD0" w:rsidRDefault="001C1D4D" w:rsidP="00E849F7">
      <w:pPr>
        <w:jc w:val="both"/>
        <w:rPr>
          <w:rFonts w:ascii="Verdana" w:eastAsiaTheme="minorHAnsi" w:hAnsi="Verdana" w:cstheme="minorBidi"/>
          <w:kern w:val="2"/>
          <w:sz w:val="22"/>
          <w:szCs w:val="22"/>
          <w:lang w:val="es-MX" w:eastAsia="en-US"/>
          <w14:ligatures w14:val="standardContextual"/>
        </w:rPr>
      </w:pPr>
    </w:p>
    <w:p w14:paraId="1B731335" w14:textId="77777777" w:rsidR="00E849F7" w:rsidRPr="00533BD0" w:rsidRDefault="00E849F7" w:rsidP="00E849F7">
      <w:pPr>
        <w:jc w:val="both"/>
        <w:rPr>
          <w:rFonts w:ascii="Verdana" w:eastAsiaTheme="minorHAnsi" w:hAnsi="Verdana" w:cstheme="minorBidi"/>
          <w:kern w:val="2"/>
          <w:sz w:val="22"/>
          <w:szCs w:val="22"/>
          <w:lang w:val="es-MX" w:eastAsia="en-US"/>
          <w14:ligatures w14:val="standardContextual"/>
        </w:rPr>
      </w:pPr>
      <w:r w:rsidRPr="00533BD0">
        <w:rPr>
          <w:rFonts w:ascii="Verdana" w:eastAsiaTheme="minorHAnsi" w:hAnsi="Verdana" w:cstheme="minorBidi"/>
          <w:kern w:val="2"/>
          <w:sz w:val="22"/>
          <w:szCs w:val="22"/>
          <w:lang w:val="es-MX" w:eastAsia="en-US"/>
          <w14:ligatures w14:val="standardContextual"/>
        </w:rPr>
        <w:t>SUSCRIBIRÁN EL DOCUMENTO TODOS LOS INTEGRANTES DEL PROPONENTE SI ES PLURAL, A TRAVÉS DE LOS REPRESENTANTES LEGALES ACREDITADOS DENTRO DE LOS DOCUMENTOS DE EXISTENCIA Y REPRESENTACIÓN LEGAL Y/O PODERES CONFERIDOS Y ALLEGADOS AL PRESENTE PROCESO.</w:t>
      </w:r>
    </w:p>
    <w:p w14:paraId="44A6E676" w14:textId="77777777" w:rsidR="007322E8" w:rsidRPr="00533BD0" w:rsidRDefault="007322E8" w:rsidP="007322E8">
      <w:pPr>
        <w:rPr>
          <w:rFonts w:ascii="Verdana" w:eastAsiaTheme="minorHAnsi" w:hAnsi="Verdana" w:cstheme="minorBidi"/>
          <w:kern w:val="2"/>
          <w:sz w:val="22"/>
          <w:szCs w:val="22"/>
          <w:lang w:val="es-MX" w:eastAsia="en-US"/>
          <w14:ligatures w14:val="standardContextual"/>
        </w:rPr>
      </w:pPr>
    </w:p>
    <w:p w14:paraId="3428A7DF" w14:textId="16BCD4A8" w:rsidR="007322E8" w:rsidRPr="00533BD0" w:rsidRDefault="007322E8" w:rsidP="007322E8">
      <w:pPr>
        <w:tabs>
          <w:tab w:val="left" w:pos="4905"/>
        </w:tabs>
        <w:rPr>
          <w:rFonts w:ascii="Verdana" w:eastAsiaTheme="minorHAnsi" w:hAnsi="Verdana" w:cstheme="minorBidi"/>
          <w:sz w:val="22"/>
          <w:szCs w:val="22"/>
          <w:lang w:val="es-MX" w:eastAsia="en-US"/>
        </w:rPr>
      </w:pPr>
      <w:r w:rsidRPr="00533BD0">
        <w:rPr>
          <w:rFonts w:ascii="Verdana" w:eastAsiaTheme="minorHAnsi" w:hAnsi="Verdana" w:cstheme="minorBidi"/>
          <w:sz w:val="22"/>
          <w:szCs w:val="22"/>
          <w:lang w:val="es-MX" w:eastAsia="en-US"/>
        </w:rPr>
        <w:tab/>
      </w:r>
    </w:p>
    <w:sectPr w:rsidR="007322E8" w:rsidRPr="00533BD0" w:rsidSect="001C1D4D">
      <w:headerReference w:type="default" r:id="rId11"/>
      <w:footerReference w:type="default" r:id="rId12"/>
      <w:pgSz w:w="12242" w:h="20163" w:code="5"/>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ACE3F" w14:textId="77777777" w:rsidR="006226DB" w:rsidRDefault="006226DB">
      <w:r>
        <w:separator/>
      </w:r>
    </w:p>
  </w:endnote>
  <w:endnote w:type="continuationSeparator" w:id="0">
    <w:p w14:paraId="62B184F9" w14:textId="77777777" w:rsidR="006226DB" w:rsidRDefault="006226DB">
      <w:r>
        <w:continuationSeparator/>
      </w:r>
    </w:p>
  </w:endnote>
  <w:endnote w:type="continuationNotice" w:id="1">
    <w:p w14:paraId="7622DE20" w14:textId="77777777" w:rsidR="006226DB" w:rsidRDefault="006226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DF5C7" w14:textId="77777777" w:rsidR="00365D97" w:rsidRPr="00744A68" w:rsidRDefault="00365D97" w:rsidP="00365D97">
    <w:pPr>
      <w:tabs>
        <w:tab w:val="center" w:pos="4252"/>
        <w:tab w:val="right" w:pos="8504"/>
      </w:tabs>
      <w:jc w:val="center"/>
      <w:rPr>
        <w:rFonts w:ascii="Arial Black" w:hAnsi="Arial Black"/>
        <w:color w:val="404040"/>
        <w:sz w:val="16"/>
        <w:szCs w:val="16"/>
      </w:rPr>
    </w:pPr>
    <w:r w:rsidRPr="00744A68">
      <w:rPr>
        <w:rFonts w:ascii="Arial Black" w:hAnsi="Arial Black"/>
        <w:color w:val="404040"/>
        <w:sz w:val="16"/>
        <w:szCs w:val="16"/>
      </w:rPr>
      <w:t>OFICINA DE CONTRATACIÓN</w:t>
    </w:r>
  </w:p>
  <w:p w14:paraId="378ACEB3" w14:textId="77777777" w:rsidR="00365D97" w:rsidRPr="00744A68" w:rsidRDefault="00365D97" w:rsidP="00365D97">
    <w:pPr>
      <w:tabs>
        <w:tab w:val="center" w:pos="4252"/>
        <w:tab w:val="right" w:pos="8504"/>
      </w:tabs>
      <w:jc w:val="center"/>
      <w:rPr>
        <w:rFonts w:ascii="Arial Black" w:hAnsi="Arial Black"/>
        <w:b/>
        <w:bCs/>
        <w:color w:val="404040"/>
        <w:sz w:val="16"/>
        <w:szCs w:val="16"/>
        <w:lang w:val="pt-PT"/>
      </w:rPr>
    </w:pPr>
    <w:r w:rsidRPr="00744A68">
      <w:rPr>
        <w:rFonts w:ascii="Arial Black" w:hAnsi="Arial Black"/>
        <w:color w:val="404040"/>
        <w:sz w:val="16"/>
        <w:szCs w:val="16"/>
        <w:lang w:val="pt-PT"/>
      </w:rPr>
      <w:t xml:space="preserve">Carrera 7 No. 32-42 </w:t>
    </w:r>
    <w:r w:rsidRPr="00744A68">
      <w:rPr>
        <w:rFonts w:ascii="Arial Black" w:hAnsi="Arial Black"/>
        <w:b/>
        <w:bCs/>
        <w:color w:val="404040"/>
        <w:sz w:val="16"/>
        <w:szCs w:val="16"/>
        <w:lang w:val="pt-PT"/>
      </w:rPr>
      <w:t>Piso 23 – Bogotá</w:t>
    </w:r>
  </w:p>
  <w:p w14:paraId="63288915" w14:textId="77777777" w:rsidR="00365D97" w:rsidRPr="0032771B" w:rsidRDefault="00365D97" w:rsidP="00365D97">
    <w:pPr>
      <w:tabs>
        <w:tab w:val="center" w:pos="4252"/>
        <w:tab w:val="right" w:pos="8504"/>
      </w:tabs>
      <w:jc w:val="center"/>
      <w:rPr>
        <w:lang w:val="pt-PT"/>
      </w:rPr>
    </w:pPr>
    <w:r w:rsidRPr="00744A68">
      <w:rPr>
        <w:rFonts w:ascii="Arial Black" w:hAnsi="Arial Black"/>
        <w:b/>
        <w:bCs/>
        <w:color w:val="404040"/>
        <w:sz w:val="16"/>
        <w:szCs w:val="16"/>
        <w:lang w:val="pt-PT"/>
      </w:rPr>
      <w:t xml:space="preserve"> </w:t>
    </w:r>
    <w:r w:rsidRPr="00744A68">
      <w:rPr>
        <w:rFonts w:ascii="Arial Black" w:hAnsi="Arial Black"/>
        <w:color w:val="404040"/>
        <w:sz w:val="16"/>
        <w:szCs w:val="16"/>
        <w:lang w:val="pt-PT"/>
      </w:rPr>
      <w:t>Co</w:t>
    </w:r>
    <w:r w:rsidRPr="00744A68">
      <w:rPr>
        <w:rFonts w:ascii="Arial Black" w:hAnsi="Arial Black"/>
        <w:b/>
        <w:bCs/>
        <w:color w:val="404040"/>
        <w:sz w:val="16"/>
        <w:szCs w:val="16"/>
        <w:lang w:val="pt-PT"/>
      </w:rPr>
      <w:t xml:space="preserve">nmutador 601 514 2060 </w:t>
    </w:r>
  </w:p>
  <w:p w14:paraId="23ADA5F3" w14:textId="14CF24A8" w:rsidR="00404950" w:rsidRPr="00365D97" w:rsidRDefault="00404950" w:rsidP="00365D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A99EF" w14:textId="77777777" w:rsidR="006226DB" w:rsidRDefault="006226DB">
      <w:r>
        <w:separator/>
      </w:r>
    </w:p>
  </w:footnote>
  <w:footnote w:type="continuationSeparator" w:id="0">
    <w:p w14:paraId="2360D134" w14:textId="77777777" w:rsidR="006226DB" w:rsidRDefault="006226DB">
      <w:r>
        <w:continuationSeparator/>
      </w:r>
    </w:p>
  </w:footnote>
  <w:footnote w:type="continuationNotice" w:id="1">
    <w:p w14:paraId="30A817BF" w14:textId="77777777" w:rsidR="006226DB" w:rsidRDefault="006226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26D86" w14:textId="7D4EE495" w:rsidR="00404950" w:rsidRPr="008519D0" w:rsidRDefault="00290A8A" w:rsidP="00290A8A">
    <w:pPr>
      <w:pStyle w:val="Encabezado"/>
      <w:jc w:val="center"/>
      <w:rPr>
        <w:rFonts w:ascii="Arial" w:hAnsi="Arial" w:cs="Arial"/>
        <w:sz w:val="16"/>
        <w:szCs w:val="16"/>
        <w:lang w:val="es-MX"/>
      </w:rPr>
    </w:pPr>
    <w:r w:rsidRPr="002401A9">
      <w:rPr>
        <w:noProof/>
      </w:rPr>
      <w:drawing>
        <wp:inline distT="0" distB="0" distL="0" distR="0" wp14:anchorId="3356CE50" wp14:editId="2435B4FF">
          <wp:extent cx="1828800" cy="594172"/>
          <wp:effectExtent l="0" t="0" r="0" b="0"/>
          <wp:docPr id="1474520733" name="Imagen 1" descr="Interfaz de usuario gráfica,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75324" name="Imagen 1" descr="Interfaz de usuario gráfica, Logotipo&#10;&#10;Descripción generada automáticamente"/>
                  <pic:cNvPicPr/>
                </pic:nvPicPr>
                <pic:blipFill rotWithShape="1">
                  <a:blip r:embed="rId1"/>
                  <a:srcRect t="21659" b="16731"/>
                  <a:stretch/>
                </pic:blipFill>
                <pic:spPr bwMode="auto">
                  <a:xfrm>
                    <a:off x="0" y="0"/>
                    <a:ext cx="1842984" cy="59878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615CA0B2"/>
    <w:lvl w:ilvl="0" w:tplc="240A0019">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060AE0"/>
    <w:multiLevelType w:val="hybridMultilevel"/>
    <w:tmpl w:val="E8907034"/>
    <w:lvl w:ilvl="0" w:tplc="049069C0">
      <w:start w:val="1"/>
      <w:numFmt w:val="decimal"/>
      <w:lvlText w:val="%1."/>
      <w:lvlJc w:val="left"/>
      <w:pPr>
        <w:ind w:left="720" w:hanging="360"/>
      </w:pPr>
    </w:lvl>
    <w:lvl w:ilvl="1" w:tplc="39281B36"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2"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817650365">
    <w:abstractNumId w:val="25"/>
  </w:num>
  <w:num w:numId="2" w16cid:durableId="1954096707">
    <w:abstractNumId w:val="13"/>
  </w:num>
  <w:num w:numId="3" w16cid:durableId="432356844">
    <w:abstractNumId w:val="38"/>
  </w:num>
  <w:num w:numId="4" w16cid:durableId="279460359">
    <w:abstractNumId w:val="33"/>
  </w:num>
  <w:num w:numId="5" w16cid:durableId="1730347312">
    <w:abstractNumId w:val="37"/>
  </w:num>
  <w:num w:numId="6" w16cid:durableId="879249557">
    <w:abstractNumId w:val="30"/>
  </w:num>
  <w:num w:numId="7" w16cid:durableId="1291404250">
    <w:abstractNumId w:val="17"/>
  </w:num>
  <w:num w:numId="8" w16cid:durableId="1252007678">
    <w:abstractNumId w:val="10"/>
  </w:num>
  <w:num w:numId="9" w16cid:durableId="33550175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8130655">
    <w:abstractNumId w:val="6"/>
  </w:num>
  <w:num w:numId="11" w16cid:durableId="807628008">
    <w:abstractNumId w:val="36"/>
  </w:num>
  <w:num w:numId="12" w16cid:durableId="820661666">
    <w:abstractNumId w:val="42"/>
  </w:num>
  <w:num w:numId="13" w16cid:durableId="1055272476">
    <w:abstractNumId w:val="18"/>
  </w:num>
  <w:num w:numId="14" w16cid:durableId="1593051945">
    <w:abstractNumId w:val="0"/>
  </w:num>
  <w:num w:numId="15" w16cid:durableId="1055204962">
    <w:abstractNumId w:val="26"/>
  </w:num>
  <w:num w:numId="16" w16cid:durableId="630212267">
    <w:abstractNumId w:val="2"/>
  </w:num>
  <w:num w:numId="17" w16cid:durableId="728922204">
    <w:abstractNumId w:val="1"/>
  </w:num>
  <w:num w:numId="18" w16cid:durableId="284233827">
    <w:abstractNumId w:val="41"/>
  </w:num>
  <w:num w:numId="19" w16cid:durableId="177621521">
    <w:abstractNumId w:val="5"/>
  </w:num>
  <w:num w:numId="20" w16cid:durableId="984697461">
    <w:abstractNumId w:val="3"/>
  </w:num>
  <w:num w:numId="21" w16cid:durableId="740099550">
    <w:abstractNumId w:val="19"/>
  </w:num>
  <w:num w:numId="22" w16cid:durableId="736905752">
    <w:abstractNumId w:val="8"/>
  </w:num>
  <w:num w:numId="23" w16cid:durableId="1439259046">
    <w:abstractNumId w:val="31"/>
  </w:num>
  <w:num w:numId="24" w16cid:durableId="768699641">
    <w:abstractNumId w:val="9"/>
  </w:num>
  <w:num w:numId="25" w16cid:durableId="1747921969">
    <w:abstractNumId w:val="35"/>
  </w:num>
  <w:num w:numId="26" w16cid:durableId="739210427">
    <w:abstractNumId w:val="27"/>
  </w:num>
  <w:num w:numId="27" w16cid:durableId="12535905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309811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3375663">
    <w:abstractNumId w:val="12"/>
  </w:num>
  <w:num w:numId="30" w16cid:durableId="1258559147">
    <w:abstractNumId w:val="15"/>
  </w:num>
  <w:num w:numId="31" w16cid:durableId="1836726208">
    <w:abstractNumId w:val="16"/>
  </w:num>
  <w:num w:numId="32" w16cid:durableId="1661542924">
    <w:abstractNumId w:val="23"/>
  </w:num>
  <w:num w:numId="33" w16cid:durableId="1990866938">
    <w:abstractNumId w:val="20"/>
  </w:num>
  <w:num w:numId="34" w16cid:durableId="946932437">
    <w:abstractNumId w:val="7"/>
  </w:num>
  <w:num w:numId="35" w16cid:durableId="441002550">
    <w:abstractNumId w:val="24"/>
  </w:num>
  <w:num w:numId="36" w16cid:durableId="248083144">
    <w:abstractNumId w:val="22"/>
  </w:num>
  <w:num w:numId="37" w16cid:durableId="481847223">
    <w:abstractNumId w:val="29"/>
  </w:num>
  <w:num w:numId="38" w16cid:durableId="1142236368">
    <w:abstractNumId w:val="21"/>
  </w:num>
  <w:num w:numId="39" w16cid:durableId="1821458938">
    <w:abstractNumId w:val="28"/>
  </w:num>
  <w:num w:numId="40" w16cid:durableId="846361601">
    <w:abstractNumId w:val="39"/>
  </w:num>
  <w:num w:numId="41" w16cid:durableId="2004550331">
    <w:abstractNumId w:val="34"/>
  </w:num>
  <w:num w:numId="42" w16cid:durableId="882248942">
    <w:abstractNumId w:val="40"/>
  </w:num>
  <w:num w:numId="43" w16cid:durableId="1950619443">
    <w:abstractNumId w:val="32"/>
  </w:num>
  <w:num w:numId="44" w16cid:durableId="238828152">
    <w:abstractNumId w:val="11"/>
  </w:num>
  <w:num w:numId="45" w16cid:durableId="11807035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MX" w:vendorID="64" w:dllVersion="0" w:nlCheck="1" w:checkStyle="0"/>
  <w:activeWritingStyle w:appName="MSWord" w:lang="es-MX" w:vendorID="64" w:dllVersion="4096" w:nlCheck="1" w:checkStyle="0"/>
  <w:activeWritingStyle w:appName="MSWord" w:lang="es-ES" w:vendorID="64" w:dllVersion="4096"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20"/>
    <w:rsid w:val="00003D0F"/>
    <w:rsid w:val="0001257F"/>
    <w:rsid w:val="00014BD3"/>
    <w:rsid w:val="00025691"/>
    <w:rsid w:val="00025E11"/>
    <w:rsid w:val="00026353"/>
    <w:rsid w:val="00032BA6"/>
    <w:rsid w:val="000410F3"/>
    <w:rsid w:val="00043143"/>
    <w:rsid w:val="000440F4"/>
    <w:rsid w:val="00044AD8"/>
    <w:rsid w:val="00046189"/>
    <w:rsid w:val="000539AF"/>
    <w:rsid w:val="00055BF7"/>
    <w:rsid w:val="000572C8"/>
    <w:rsid w:val="00063E7C"/>
    <w:rsid w:val="00064CCD"/>
    <w:rsid w:val="00066B85"/>
    <w:rsid w:val="000740B9"/>
    <w:rsid w:val="00074174"/>
    <w:rsid w:val="0007528F"/>
    <w:rsid w:val="0007539F"/>
    <w:rsid w:val="00075F71"/>
    <w:rsid w:val="000843E7"/>
    <w:rsid w:val="00087862"/>
    <w:rsid w:val="00087DE7"/>
    <w:rsid w:val="00090B9B"/>
    <w:rsid w:val="00097C90"/>
    <w:rsid w:val="000B59D3"/>
    <w:rsid w:val="000C16E8"/>
    <w:rsid w:val="000D1D38"/>
    <w:rsid w:val="000D32AB"/>
    <w:rsid w:val="000D4796"/>
    <w:rsid w:val="000D4C9E"/>
    <w:rsid w:val="000D717E"/>
    <w:rsid w:val="000E2023"/>
    <w:rsid w:val="000F09BC"/>
    <w:rsid w:val="000F1617"/>
    <w:rsid w:val="000F6B09"/>
    <w:rsid w:val="00100EF6"/>
    <w:rsid w:val="00103356"/>
    <w:rsid w:val="00104086"/>
    <w:rsid w:val="00105359"/>
    <w:rsid w:val="001100FD"/>
    <w:rsid w:val="00111FF4"/>
    <w:rsid w:val="001178B5"/>
    <w:rsid w:val="0012392B"/>
    <w:rsid w:val="00131C78"/>
    <w:rsid w:val="00133A33"/>
    <w:rsid w:val="001348C5"/>
    <w:rsid w:val="00144EC2"/>
    <w:rsid w:val="0015484A"/>
    <w:rsid w:val="0015504D"/>
    <w:rsid w:val="0015572C"/>
    <w:rsid w:val="0015682F"/>
    <w:rsid w:val="00164B42"/>
    <w:rsid w:val="001654F0"/>
    <w:rsid w:val="00171C0E"/>
    <w:rsid w:val="00175681"/>
    <w:rsid w:val="001804EF"/>
    <w:rsid w:val="00184173"/>
    <w:rsid w:val="00185A6A"/>
    <w:rsid w:val="001929CA"/>
    <w:rsid w:val="001A3782"/>
    <w:rsid w:val="001A7C0B"/>
    <w:rsid w:val="001B531E"/>
    <w:rsid w:val="001C1D4D"/>
    <w:rsid w:val="001C2CA2"/>
    <w:rsid w:val="001C4BA8"/>
    <w:rsid w:val="001D3678"/>
    <w:rsid w:val="001D5010"/>
    <w:rsid w:val="001D6ECA"/>
    <w:rsid w:val="001D6FD0"/>
    <w:rsid w:val="001D770D"/>
    <w:rsid w:val="001E2E46"/>
    <w:rsid w:val="001F0BE5"/>
    <w:rsid w:val="001F39D4"/>
    <w:rsid w:val="001F7AC0"/>
    <w:rsid w:val="001F7E60"/>
    <w:rsid w:val="00210946"/>
    <w:rsid w:val="00211348"/>
    <w:rsid w:val="00213A9C"/>
    <w:rsid w:val="0021704D"/>
    <w:rsid w:val="00220A2C"/>
    <w:rsid w:val="00222E9D"/>
    <w:rsid w:val="0024332D"/>
    <w:rsid w:val="0024559D"/>
    <w:rsid w:val="0025523E"/>
    <w:rsid w:val="00261698"/>
    <w:rsid w:val="002622E5"/>
    <w:rsid w:val="00267FA0"/>
    <w:rsid w:val="00282E23"/>
    <w:rsid w:val="00287D85"/>
    <w:rsid w:val="00290A8A"/>
    <w:rsid w:val="0029791F"/>
    <w:rsid w:val="002A1367"/>
    <w:rsid w:val="002A69ED"/>
    <w:rsid w:val="002B0E2A"/>
    <w:rsid w:val="002C4D84"/>
    <w:rsid w:val="002C67A2"/>
    <w:rsid w:val="002C746D"/>
    <w:rsid w:val="002C7739"/>
    <w:rsid w:val="002D0EFA"/>
    <w:rsid w:val="002D17CD"/>
    <w:rsid w:val="002D38F5"/>
    <w:rsid w:val="002E689E"/>
    <w:rsid w:val="002F058E"/>
    <w:rsid w:val="002F1725"/>
    <w:rsid w:val="002F18A4"/>
    <w:rsid w:val="002F4031"/>
    <w:rsid w:val="002F408F"/>
    <w:rsid w:val="003017E4"/>
    <w:rsid w:val="003075F2"/>
    <w:rsid w:val="0031506D"/>
    <w:rsid w:val="00316169"/>
    <w:rsid w:val="00321BD8"/>
    <w:rsid w:val="00322454"/>
    <w:rsid w:val="00327AF9"/>
    <w:rsid w:val="003472C5"/>
    <w:rsid w:val="00355FCA"/>
    <w:rsid w:val="00360279"/>
    <w:rsid w:val="00361ECE"/>
    <w:rsid w:val="0036506A"/>
    <w:rsid w:val="00365D97"/>
    <w:rsid w:val="00374894"/>
    <w:rsid w:val="00377D50"/>
    <w:rsid w:val="0038271C"/>
    <w:rsid w:val="003A01CE"/>
    <w:rsid w:val="003A159A"/>
    <w:rsid w:val="003A2EDC"/>
    <w:rsid w:val="003B50AE"/>
    <w:rsid w:val="003C361C"/>
    <w:rsid w:val="003C7E1E"/>
    <w:rsid w:val="003D4517"/>
    <w:rsid w:val="003D5F4A"/>
    <w:rsid w:val="003D68CE"/>
    <w:rsid w:val="003E2C68"/>
    <w:rsid w:val="003E3C86"/>
    <w:rsid w:val="003F5CEC"/>
    <w:rsid w:val="003F754B"/>
    <w:rsid w:val="00404950"/>
    <w:rsid w:val="00406C5B"/>
    <w:rsid w:val="00414079"/>
    <w:rsid w:val="00414562"/>
    <w:rsid w:val="004363D8"/>
    <w:rsid w:val="00455154"/>
    <w:rsid w:val="00456D0E"/>
    <w:rsid w:val="004634A7"/>
    <w:rsid w:val="0046595D"/>
    <w:rsid w:val="004670A2"/>
    <w:rsid w:val="00470F5B"/>
    <w:rsid w:val="004719ED"/>
    <w:rsid w:val="00483DAC"/>
    <w:rsid w:val="00490DD1"/>
    <w:rsid w:val="004963B4"/>
    <w:rsid w:val="004B5989"/>
    <w:rsid w:val="004C12E4"/>
    <w:rsid w:val="004C23D6"/>
    <w:rsid w:val="004C3D38"/>
    <w:rsid w:val="004C4AAD"/>
    <w:rsid w:val="004C4F24"/>
    <w:rsid w:val="004C6D4D"/>
    <w:rsid w:val="004D2511"/>
    <w:rsid w:val="004D4FB9"/>
    <w:rsid w:val="004E1C46"/>
    <w:rsid w:val="004E2740"/>
    <w:rsid w:val="004E49D4"/>
    <w:rsid w:val="004E6AF9"/>
    <w:rsid w:val="00507885"/>
    <w:rsid w:val="00507E46"/>
    <w:rsid w:val="0051676F"/>
    <w:rsid w:val="005200BA"/>
    <w:rsid w:val="00533BD0"/>
    <w:rsid w:val="005376F0"/>
    <w:rsid w:val="00541143"/>
    <w:rsid w:val="00546FFB"/>
    <w:rsid w:val="005476E8"/>
    <w:rsid w:val="00550D22"/>
    <w:rsid w:val="005511C7"/>
    <w:rsid w:val="00552E2B"/>
    <w:rsid w:val="00556AB0"/>
    <w:rsid w:val="005615C8"/>
    <w:rsid w:val="00562E6F"/>
    <w:rsid w:val="00564BB9"/>
    <w:rsid w:val="005659AF"/>
    <w:rsid w:val="005709FA"/>
    <w:rsid w:val="00574F8E"/>
    <w:rsid w:val="005843E5"/>
    <w:rsid w:val="00593548"/>
    <w:rsid w:val="005A0532"/>
    <w:rsid w:val="005A5341"/>
    <w:rsid w:val="005A720C"/>
    <w:rsid w:val="005A7368"/>
    <w:rsid w:val="005B13EC"/>
    <w:rsid w:val="005B3CD5"/>
    <w:rsid w:val="005B5ACF"/>
    <w:rsid w:val="005C49F8"/>
    <w:rsid w:val="005C585C"/>
    <w:rsid w:val="005C5983"/>
    <w:rsid w:val="005C5DD5"/>
    <w:rsid w:val="005C788E"/>
    <w:rsid w:val="005D16AB"/>
    <w:rsid w:val="005D224C"/>
    <w:rsid w:val="005D247E"/>
    <w:rsid w:val="005E0184"/>
    <w:rsid w:val="005E2361"/>
    <w:rsid w:val="005E6174"/>
    <w:rsid w:val="005E72B4"/>
    <w:rsid w:val="005F0505"/>
    <w:rsid w:val="005F117E"/>
    <w:rsid w:val="005F5B5A"/>
    <w:rsid w:val="006141CD"/>
    <w:rsid w:val="00614335"/>
    <w:rsid w:val="00615F0D"/>
    <w:rsid w:val="006167B9"/>
    <w:rsid w:val="00617ED2"/>
    <w:rsid w:val="006226DB"/>
    <w:rsid w:val="00624CA7"/>
    <w:rsid w:val="00632604"/>
    <w:rsid w:val="00642E11"/>
    <w:rsid w:val="00645F82"/>
    <w:rsid w:val="00650E5C"/>
    <w:rsid w:val="00652A2E"/>
    <w:rsid w:val="00675825"/>
    <w:rsid w:val="00676A27"/>
    <w:rsid w:val="00681240"/>
    <w:rsid w:val="006824B2"/>
    <w:rsid w:val="00686382"/>
    <w:rsid w:val="00693B2A"/>
    <w:rsid w:val="006A6C97"/>
    <w:rsid w:val="006C0E27"/>
    <w:rsid w:val="006C364F"/>
    <w:rsid w:val="006C36FF"/>
    <w:rsid w:val="006C44C7"/>
    <w:rsid w:val="006C7B5D"/>
    <w:rsid w:val="006E40CA"/>
    <w:rsid w:val="00702EB9"/>
    <w:rsid w:val="00703665"/>
    <w:rsid w:val="00703927"/>
    <w:rsid w:val="007046A4"/>
    <w:rsid w:val="007059CD"/>
    <w:rsid w:val="00714024"/>
    <w:rsid w:val="007151D6"/>
    <w:rsid w:val="007251B1"/>
    <w:rsid w:val="007322E8"/>
    <w:rsid w:val="0073495F"/>
    <w:rsid w:val="00734F30"/>
    <w:rsid w:val="00746FD5"/>
    <w:rsid w:val="00753630"/>
    <w:rsid w:val="00754AB7"/>
    <w:rsid w:val="00756362"/>
    <w:rsid w:val="00762B13"/>
    <w:rsid w:val="00763DD2"/>
    <w:rsid w:val="00763F01"/>
    <w:rsid w:val="00764FB6"/>
    <w:rsid w:val="00780C76"/>
    <w:rsid w:val="0078127E"/>
    <w:rsid w:val="00792638"/>
    <w:rsid w:val="00795332"/>
    <w:rsid w:val="0079753B"/>
    <w:rsid w:val="007A4A14"/>
    <w:rsid w:val="007A7505"/>
    <w:rsid w:val="007B550A"/>
    <w:rsid w:val="007B6725"/>
    <w:rsid w:val="007B74C0"/>
    <w:rsid w:val="007C2EE2"/>
    <w:rsid w:val="007D43DB"/>
    <w:rsid w:val="007D7258"/>
    <w:rsid w:val="007D7E27"/>
    <w:rsid w:val="007F3595"/>
    <w:rsid w:val="00800110"/>
    <w:rsid w:val="00822C9F"/>
    <w:rsid w:val="008235EE"/>
    <w:rsid w:val="008302CA"/>
    <w:rsid w:val="00833938"/>
    <w:rsid w:val="00836C6B"/>
    <w:rsid w:val="008519D0"/>
    <w:rsid w:val="008521B3"/>
    <w:rsid w:val="00856CCF"/>
    <w:rsid w:val="00862D5B"/>
    <w:rsid w:val="00864FCC"/>
    <w:rsid w:val="0086701F"/>
    <w:rsid w:val="00885E15"/>
    <w:rsid w:val="0089389B"/>
    <w:rsid w:val="00897611"/>
    <w:rsid w:val="008A23A0"/>
    <w:rsid w:val="008B5D68"/>
    <w:rsid w:val="008C1229"/>
    <w:rsid w:val="008D6E1F"/>
    <w:rsid w:val="008F40C4"/>
    <w:rsid w:val="008F7388"/>
    <w:rsid w:val="00904387"/>
    <w:rsid w:val="009115C2"/>
    <w:rsid w:val="00913381"/>
    <w:rsid w:val="0091471A"/>
    <w:rsid w:val="00927CC1"/>
    <w:rsid w:val="009331D1"/>
    <w:rsid w:val="0093545D"/>
    <w:rsid w:val="009374AA"/>
    <w:rsid w:val="00946911"/>
    <w:rsid w:val="009509C1"/>
    <w:rsid w:val="00952BA4"/>
    <w:rsid w:val="00954FE4"/>
    <w:rsid w:val="00962054"/>
    <w:rsid w:val="0096435F"/>
    <w:rsid w:val="0097254C"/>
    <w:rsid w:val="00996303"/>
    <w:rsid w:val="009966F5"/>
    <w:rsid w:val="0099689B"/>
    <w:rsid w:val="00997613"/>
    <w:rsid w:val="009A2A06"/>
    <w:rsid w:val="009B3A32"/>
    <w:rsid w:val="009C1473"/>
    <w:rsid w:val="009D6B96"/>
    <w:rsid w:val="009D6D10"/>
    <w:rsid w:val="009D72B0"/>
    <w:rsid w:val="009E684B"/>
    <w:rsid w:val="009E7DA3"/>
    <w:rsid w:val="009F002E"/>
    <w:rsid w:val="009F7A9E"/>
    <w:rsid w:val="00A0449F"/>
    <w:rsid w:val="00A061D0"/>
    <w:rsid w:val="00A068CC"/>
    <w:rsid w:val="00A1459B"/>
    <w:rsid w:val="00A15919"/>
    <w:rsid w:val="00A404EF"/>
    <w:rsid w:val="00A40B34"/>
    <w:rsid w:val="00A45A22"/>
    <w:rsid w:val="00A47511"/>
    <w:rsid w:val="00A5392C"/>
    <w:rsid w:val="00A54C13"/>
    <w:rsid w:val="00A61184"/>
    <w:rsid w:val="00A61FDA"/>
    <w:rsid w:val="00A64A32"/>
    <w:rsid w:val="00A650E5"/>
    <w:rsid w:val="00A7239B"/>
    <w:rsid w:val="00A728BF"/>
    <w:rsid w:val="00A8001D"/>
    <w:rsid w:val="00A81A7D"/>
    <w:rsid w:val="00A925F9"/>
    <w:rsid w:val="00AC1801"/>
    <w:rsid w:val="00AC2995"/>
    <w:rsid w:val="00AC2C41"/>
    <w:rsid w:val="00AC6801"/>
    <w:rsid w:val="00AE1F97"/>
    <w:rsid w:val="00AE3BFB"/>
    <w:rsid w:val="00AE42F0"/>
    <w:rsid w:val="00AF30A7"/>
    <w:rsid w:val="00AF66CA"/>
    <w:rsid w:val="00AF6932"/>
    <w:rsid w:val="00B01262"/>
    <w:rsid w:val="00B034CB"/>
    <w:rsid w:val="00B07EAF"/>
    <w:rsid w:val="00B12145"/>
    <w:rsid w:val="00B13715"/>
    <w:rsid w:val="00B13A7C"/>
    <w:rsid w:val="00B20FDC"/>
    <w:rsid w:val="00B21495"/>
    <w:rsid w:val="00B303EF"/>
    <w:rsid w:val="00B41020"/>
    <w:rsid w:val="00B52500"/>
    <w:rsid w:val="00B549F2"/>
    <w:rsid w:val="00B54A73"/>
    <w:rsid w:val="00B6020B"/>
    <w:rsid w:val="00B640C0"/>
    <w:rsid w:val="00B65B74"/>
    <w:rsid w:val="00B7388C"/>
    <w:rsid w:val="00B75F4C"/>
    <w:rsid w:val="00B77EE6"/>
    <w:rsid w:val="00B80A3C"/>
    <w:rsid w:val="00B80CC6"/>
    <w:rsid w:val="00B811B7"/>
    <w:rsid w:val="00B8287B"/>
    <w:rsid w:val="00B871B8"/>
    <w:rsid w:val="00B87C98"/>
    <w:rsid w:val="00B90D99"/>
    <w:rsid w:val="00B953EE"/>
    <w:rsid w:val="00BA0475"/>
    <w:rsid w:val="00BA0CA0"/>
    <w:rsid w:val="00BA704C"/>
    <w:rsid w:val="00BB6CDD"/>
    <w:rsid w:val="00BC0673"/>
    <w:rsid w:val="00BC1936"/>
    <w:rsid w:val="00BC1A47"/>
    <w:rsid w:val="00BC3F2F"/>
    <w:rsid w:val="00BC7C20"/>
    <w:rsid w:val="00BE3FCD"/>
    <w:rsid w:val="00BE483A"/>
    <w:rsid w:val="00BF07D7"/>
    <w:rsid w:val="00BF1170"/>
    <w:rsid w:val="00BF2697"/>
    <w:rsid w:val="00BF3506"/>
    <w:rsid w:val="00BF7540"/>
    <w:rsid w:val="00C00E97"/>
    <w:rsid w:val="00C11CE0"/>
    <w:rsid w:val="00C14B7C"/>
    <w:rsid w:val="00C15832"/>
    <w:rsid w:val="00C15EB8"/>
    <w:rsid w:val="00C15FE3"/>
    <w:rsid w:val="00C16687"/>
    <w:rsid w:val="00C25F72"/>
    <w:rsid w:val="00C41CF8"/>
    <w:rsid w:val="00C54471"/>
    <w:rsid w:val="00C55875"/>
    <w:rsid w:val="00C608BD"/>
    <w:rsid w:val="00C63C31"/>
    <w:rsid w:val="00C6491D"/>
    <w:rsid w:val="00C6664D"/>
    <w:rsid w:val="00C72A27"/>
    <w:rsid w:val="00C72FF1"/>
    <w:rsid w:val="00C7325C"/>
    <w:rsid w:val="00C73C0C"/>
    <w:rsid w:val="00C7796B"/>
    <w:rsid w:val="00C864DE"/>
    <w:rsid w:val="00C8706C"/>
    <w:rsid w:val="00C92317"/>
    <w:rsid w:val="00CA478D"/>
    <w:rsid w:val="00CA6C02"/>
    <w:rsid w:val="00CB57CC"/>
    <w:rsid w:val="00CB7904"/>
    <w:rsid w:val="00CD4728"/>
    <w:rsid w:val="00CE06F6"/>
    <w:rsid w:val="00CE269D"/>
    <w:rsid w:val="00CE2706"/>
    <w:rsid w:val="00CE354B"/>
    <w:rsid w:val="00CE3D8D"/>
    <w:rsid w:val="00CE4920"/>
    <w:rsid w:val="00CF2BC5"/>
    <w:rsid w:val="00CF2C2A"/>
    <w:rsid w:val="00CF513F"/>
    <w:rsid w:val="00CF5437"/>
    <w:rsid w:val="00D0213A"/>
    <w:rsid w:val="00D03651"/>
    <w:rsid w:val="00D04E9E"/>
    <w:rsid w:val="00D05284"/>
    <w:rsid w:val="00D0694D"/>
    <w:rsid w:val="00D139E0"/>
    <w:rsid w:val="00D16333"/>
    <w:rsid w:val="00D16792"/>
    <w:rsid w:val="00D23FFD"/>
    <w:rsid w:val="00D2742C"/>
    <w:rsid w:val="00D34A8A"/>
    <w:rsid w:val="00D36E0F"/>
    <w:rsid w:val="00D37457"/>
    <w:rsid w:val="00D40CF9"/>
    <w:rsid w:val="00D427E6"/>
    <w:rsid w:val="00D52ADF"/>
    <w:rsid w:val="00D61A51"/>
    <w:rsid w:val="00D67734"/>
    <w:rsid w:val="00D745CB"/>
    <w:rsid w:val="00D96433"/>
    <w:rsid w:val="00D96B0D"/>
    <w:rsid w:val="00DA3D3D"/>
    <w:rsid w:val="00DA6F56"/>
    <w:rsid w:val="00DA6F5F"/>
    <w:rsid w:val="00DB46F5"/>
    <w:rsid w:val="00DB5B49"/>
    <w:rsid w:val="00DB696F"/>
    <w:rsid w:val="00DB6AF5"/>
    <w:rsid w:val="00DC18E8"/>
    <w:rsid w:val="00DD2D94"/>
    <w:rsid w:val="00DD5E38"/>
    <w:rsid w:val="00DD72FE"/>
    <w:rsid w:val="00DE036D"/>
    <w:rsid w:val="00DE78DC"/>
    <w:rsid w:val="00DF0304"/>
    <w:rsid w:val="00DF2D4A"/>
    <w:rsid w:val="00DF7345"/>
    <w:rsid w:val="00E01734"/>
    <w:rsid w:val="00E062C0"/>
    <w:rsid w:val="00E07974"/>
    <w:rsid w:val="00E079F7"/>
    <w:rsid w:val="00E15484"/>
    <w:rsid w:val="00E2194E"/>
    <w:rsid w:val="00E24BB3"/>
    <w:rsid w:val="00E256DC"/>
    <w:rsid w:val="00E34745"/>
    <w:rsid w:val="00E43423"/>
    <w:rsid w:val="00E51390"/>
    <w:rsid w:val="00E54B37"/>
    <w:rsid w:val="00E57C54"/>
    <w:rsid w:val="00E602FA"/>
    <w:rsid w:val="00E6156E"/>
    <w:rsid w:val="00E722C0"/>
    <w:rsid w:val="00E72782"/>
    <w:rsid w:val="00E750DF"/>
    <w:rsid w:val="00E75401"/>
    <w:rsid w:val="00E8401C"/>
    <w:rsid w:val="00E849F7"/>
    <w:rsid w:val="00E87F72"/>
    <w:rsid w:val="00E90101"/>
    <w:rsid w:val="00E932E2"/>
    <w:rsid w:val="00E95EC8"/>
    <w:rsid w:val="00EA2EB2"/>
    <w:rsid w:val="00EA6C74"/>
    <w:rsid w:val="00EC2CCD"/>
    <w:rsid w:val="00EC4BAF"/>
    <w:rsid w:val="00EC7584"/>
    <w:rsid w:val="00ED2FDB"/>
    <w:rsid w:val="00ED4594"/>
    <w:rsid w:val="00ED685C"/>
    <w:rsid w:val="00EE4184"/>
    <w:rsid w:val="00EF36F8"/>
    <w:rsid w:val="00EF472D"/>
    <w:rsid w:val="00F04878"/>
    <w:rsid w:val="00F1579B"/>
    <w:rsid w:val="00F21089"/>
    <w:rsid w:val="00F21301"/>
    <w:rsid w:val="00F2469D"/>
    <w:rsid w:val="00F27C2F"/>
    <w:rsid w:val="00F474CE"/>
    <w:rsid w:val="00F47866"/>
    <w:rsid w:val="00F50CE9"/>
    <w:rsid w:val="00F57A92"/>
    <w:rsid w:val="00F618B7"/>
    <w:rsid w:val="00F62D3C"/>
    <w:rsid w:val="00F64B28"/>
    <w:rsid w:val="00F65089"/>
    <w:rsid w:val="00F80F79"/>
    <w:rsid w:val="00F8135D"/>
    <w:rsid w:val="00F81831"/>
    <w:rsid w:val="00F81E0F"/>
    <w:rsid w:val="00F875FC"/>
    <w:rsid w:val="00F90FCE"/>
    <w:rsid w:val="00F942DE"/>
    <w:rsid w:val="00FA1CF1"/>
    <w:rsid w:val="00FA4E00"/>
    <w:rsid w:val="00FB3634"/>
    <w:rsid w:val="00FB6C41"/>
    <w:rsid w:val="00FC31C7"/>
    <w:rsid w:val="00FC6B3B"/>
    <w:rsid w:val="00FE1689"/>
    <w:rsid w:val="00FF1D35"/>
    <w:rsid w:val="09066C68"/>
    <w:rsid w:val="563639FD"/>
    <w:rsid w:val="6331E685"/>
    <w:rsid w:val="6C0D6B12"/>
    <w:rsid w:val="75BBC2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C8CEC1"/>
  <w15:chartTrackingRefBased/>
  <w15:docId w15:val="{9769D9E9-E3DD-4982-9CDA-AF755FD4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uiPriority w:val="99"/>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uiPriority w:val="99"/>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Fuerte">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1883900585">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9d5a88f-1d8e-4e0f-b982-59fa3098ba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35E18492BD3A14F9F270B5A3860AB05" ma:contentTypeVersion="10" ma:contentTypeDescription="Crear nuevo documento." ma:contentTypeScope="" ma:versionID="df8768048e2a7a2ced207cb7af41505c">
  <xsd:schema xmlns:xsd="http://www.w3.org/2001/XMLSchema" xmlns:xs="http://www.w3.org/2001/XMLSchema" xmlns:p="http://schemas.microsoft.com/office/2006/metadata/properties" xmlns:ns3="19d5a88f-1d8e-4e0f-b982-59fa3098ba55" targetNamespace="http://schemas.microsoft.com/office/2006/metadata/properties" ma:root="true" ma:fieldsID="f9ab0e782f1ae8d45ddece5e48232ced" ns3:_="">
    <xsd:import namespace="19d5a88f-1d8e-4e0f-b982-59fa3098ba5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5a88f-1d8e-4e0f-b982-59fa3098ba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A4ABC0-8C6F-417B-960A-B27DE4ED0395}">
  <ds:schemaRefs>
    <ds:schemaRef ds:uri="http://schemas.microsoft.com/office/2006/metadata/properties"/>
    <ds:schemaRef ds:uri="http://schemas.microsoft.com/office/infopath/2007/PartnerControls"/>
    <ds:schemaRef ds:uri="19d5a88f-1d8e-4e0f-b982-59fa3098ba55"/>
  </ds:schemaRefs>
</ds:datastoreItem>
</file>

<file path=customXml/itemProps2.xml><?xml version="1.0" encoding="utf-8"?>
<ds:datastoreItem xmlns:ds="http://schemas.openxmlformats.org/officeDocument/2006/customXml" ds:itemID="{F516D6AA-7169-4B74-9632-4A4B272BA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d5a88f-1d8e-4e0f-b982-59fa3098b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5A6588-8E75-47D0-82D1-B307AC256975}">
  <ds:schemaRefs>
    <ds:schemaRef ds:uri="http://schemas.openxmlformats.org/officeDocument/2006/bibliography"/>
  </ds:schemaRefs>
</ds:datastoreItem>
</file>

<file path=customXml/itemProps4.xml><?xml version="1.0" encoding="utf-8"?>
<ds:datastoreItem xmlns:ds="http://schemas.openxmlformats.org/officeDocument/2006/customXml" ds:itemID="{162CBDA9-1009-471B-9E7C-5A815F496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4</TotalTime>
  <Pages>1</Pages>
  <Words>338</Words>
  <Characters>1864</Characters>
  <Application>Microsoft Office Word</Application>
  <DocSecurity>0</DocSecurity>
  <Lines>15</Lines>
  <Paragraphs>4</Paragraphs>
  <ScaleCrop>false</ScaleCrop>
  <Company>Accion Social</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Monica Paola Angulo Guevara</cp:lastModifiedBy>
  <cp:revision>13</cp:revision>
  <cp:lastPrinted>2024-02-19T14:04:00Z</cp:lastPrinted>
  <dcterms:created xsi:type="dcterms:W3CDTF">2025-10-15T15:56:00Z</dcterms:created>
  <dcterms:modified xsi:type="dcterms:W3CDTF">2026-07-06T20:51:00Z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0x010100835E18492BD3A14F9F270B5A3860AB05</vt:lpwstr>
  </property>
</Properties>
</file>