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8864" w:type="dxa"/>
        <w:tblInd w:w="57" w:type="dxa"/>
        <w:tblCellMar>
          <w:left w:w="70" w:type="dxa"/>
          <w:right w:w="70" w:type="dxa"/>
        </w:tblCellMar>
        <w:tblLook w:val="04A0" w:firstRow="1" w:lastRow="0" w:firstColumn="1" w:lastColumn="0" w:noHBand="0" w:noVBand="1"/>
      </w:tblPr>
      <w:tblGrid>
        <w:gridCol w:w="8864"/>
      </w:tblGrid>
      <w:tr w:rsidR="00D84772" w:rsidRPr="0014150D" w14:paraId="78C636E1" w14:textId="77777777" w:rsidTr="00451E69">
        <w:trPr>
          <w:trHeight w:val="80"/>
        </w:trPr>
        <w:tc>
          <w:tcPr>
            <w:tcW w:w="8864" w:type="dxa"/>
            <w:tcBorders>
              <w:top w:val="nil"/>
              <w:left w:val="nil"/>
              <w:bottom w:val="nil"/>
              <w:right w:val="nil"/>
            </w:tcBorders>
            <w:shd w:val="clear" w:color="000000" w:fill="FFFFFF"/>
            <w:noWrap/>
            <w:vAlign w:val="center"/>
            <w:hideMark/>
          </w:tcPr>
          <w:p w14:paraId="03E8104E" w14:textId="77777777" w:rsidR="00D84772" w:rsidRPr="0014150D" w:rsidRDefault="00D84772" w:rsidP="008B20AA">
            <w:pPr>
              <w:spacing w:after="0"/>
              <w:jc w:val="center"/>
              <w:rPr>
                <w:rFonts w:ascii="Arial Narrow" w:eastAsia="Times New Roman" w:hAnsi="Arial Narrow" w:cs="Tahoma"/>
                <w:b/>
                <w:bCs/>
                <w:sz w:val="24"/>
                <w:szCs w:val="20"/>
                <w:lang w:eastAsia="es-CO"/>
              </w:rPr>
            </w:pPr>
            <w:r w:rsidRPr="0014150D">
              <w:rPr>
                <w:rFonts w:ascii="Arial Narrow" w:eastAsia="Times New Roman" w:hAnsi="Arial Narrow" w:cs="Tahoma"/>
                <w:b/>
                <w:bCs/>
                <w:sz w:val="24"/>
                <w:szCs w:val="20"/>
                <w:lang w:eastAsia="es-CO"/>
              </w:rPr>
              <w:t>INSTITUTO NACIONAL DE VIAS</w:t>
            </w:r>
          </w:p>
        </w:tc>
      </w:tr>
      <w:tr w:rsidR="00D84772" w:rsidRPr="0014150D" w14:paraId="5F2AC0C7" w14:textId="77777777" w:rsidTr="00451E69">
        <w:trPr>
          <w:trHeight w:val="20"/>
        </w:trPr>
        <w:tc>
          <w:tcPr>
            <w:tcW w:w="8864" w:type="dxa"/>
            <w:tcBorders>
              <w:top w:val="nil"/>
              <w:left w:val="nil"/>
              <w:bottom w:val="nil"/>
              <w:right w:val="nil"/>
            </w:tcBorders>
            <w:shd w:val="clear" w:color="000000" w:fill="FFFFFF"/>
            <w:noWrap/>
            <w:vAlign w:val="center"/>
            <w:hideMark/>
          </w:tcPr>
          <w:p w14:paraId="6321140C" w14:textId="4BDB14C3" w:rsidR="00DF7B65" w:rsidRDefault="00DF7B65" w:rsidP="008B20AA">
            <w:pPr>
              <w:spacing w:after="0"/>
              <w:jc w:val="center"/>
              <w:rPr>
                <w:rFonts w:ascii="Arial Narrow" w:eastAsia="Times New Roman" w:hAnsi="Arial Narrow" w:cs="Tahoma"/>
                <w:b/>
                <w:bCs/>
                <w:sz w:val="24"/>
                <w:szCs w:val="20"/>
                <w:lang w:eastAsia="es-CO"/>
              </w:rPr>
            </w:pPr>
            <w:r>
              <w:rPr>
                <w:rFonts w:ascii="Arial Narrow" w:eastAsia="Times New Roman" w:hAnsi="Arial Narrow" w:cs="Tahoma"/>
                <w:b/>
                <w:bCs/>
                <w:sz w:val="24"/>
                <w:szCs w:val="20"/>
                <w:lang w:eastAsia="es-CO"/>
              </w:rPr>
              <w:t>SUBDIRECCIÓN ADMINISTRATIVA</w:t>
            </w:r>
          </w:p>
          <w:p w14:paraId="67345EEE" w14:textId="5B390D2E" w:rsidR="00D84772" w:rsidRPr="0014150D" w:rsidRDefault="006F7CDF" w:rsidP="008B20AA">
            <w:pPr>
              <w:spacing w:after="0"/>
              <w:jc w:val="center"/>
              <w:rPr>
                <w:rFonts w:ascii="Arial Narrow" w:eastAsia="Times New Roman" w:hAnsi="Arial Narrow" w:cs="Tahoma"/>
                <w:b/>
                <w:bCs/>
                <w:sz w:val="24"/>
                <w:szCs w:val="20"/>
                <w:lang w:eastAsia="es-CO"/>
              </w:rPr>
            </w:pPr>
            <w:r>
              <w:rPr>
                <w:rFonts w:ascii="Arial Narrow" w:eastAsia="Times New Roman" w:hAnsi="Arial Narrow" w:cs="Tahoma"/>
                <w:b/>
                <w:bCs/>
                <w:sz w:val="24"/>
                <w:szCs w:val="20"/>
                <w:lang w:eastAsia="es-CO"/>
              </w:rPr>
              <w:t>GRUPO APOYO LOGISTICO</w:t>
            </w:r>
          </w:p>
        </w:tc>
      </w:tr>
      <w:tr w:rsidR="00D84772" w:rsidRPr="0014150D" w14:paraId="59063387" w14:textId="77777777" w:rsidTr="00451E69">
        <w:trPr>
          <w:trHeight w:val="20"/>
        </w:trPr>
        <w:tc>
          <w:tcPr>
            <w:tcW w:w="8864" w:type="dxa"/>
            <w:tcBorders>
              <w:top w:val="nil"/>
              <w:left w:val="nil"/>
              <w:bottom w:val="nil"/>
              <w:right w:val="nil"/>
            </w:tcBorders>
            <w:shd w:val="clear" w:color="000000" w:fill="FFFFFF"/>
            <w:noWrap/>
            <w:vAlign w:val="center"/>
            <w:hideMark/>
          </w:tcPr>
          <w:p w14:paraId="063276DA" w14:textId="088FC775" w:rsidR="00D84772" w:rsidRPr="00451E69" w:rsidRDefault="002E5925" w:rsidP="008B20AA">
            <w:pPr>
              <w:spacing w:after="0"/>
              <w:jc w:val="center"/>
              <w:rPr>
                <w:rFonts w:ascii="Arial Narrow" w:eastAsia="Times New Roman" w:hAnsi="Arial Narrow" w:cs="Tahoma"/>
                <w:b/>
                <w:bCs/>
                <w:sz w:val="24"/>
                <w:szCs w:val="20"/>
                <w:highlight w:val="yellow"/>
                <w:lang w:eastAsia="es-CO"/>
              </w:rPr>
            </w:pPr>
            <w:r w:rsidRPr="00451E69">
              <w:rPr>
                <w:rFonts w:ascii="Arial Narrow" w:eastAsia="Times New Roman" w:hAnsi="Arial Narrow" w:cs="Tahoma"/>
                <w:b/>
                <w:bCs/>
                <w:sz w:val="24"/>
                <w:szCs w:val="20"/>
                <w:highlight w:val="yellow"/>
                <w:lang w:eastAsia="es-CO"/>
              </w:rPr>
              <w:t xml:space="preserve">PROCESO </w:t>
            </w:r>
            <w:r w:rsidR="00762321">
              <w:rPr>
                <w:rFonts w:ascii="Arial Narrow" w:eastAsia="Times New Roman" w:hAnsi="Arial Narrow" w:cs="Tahoma"/>
                <w:b/>
                <w:bCs/>
                <w:sz w:val="24"/>
                <w:szCs w:val="20"/>
                <w:highlight w:val="yellow"/>
                <w:lang w:eastAsia="es-CO"/>
              </w:rPr>
              <w:t>XX-XX-XXXX</w:t>
            </w:r>
          </w:p>
        </w:tc>
      </w:tr>
    </w:tbl>
    <w:p w14:paraId="2A8A8EC8" w14:textId="77777777" w:rsidR="00106B2B" w:rsidRDefault="00106B2B" w:rsidP="008B20AA">
      <w:pPr>
        <w:spacing w:after="0"/>
        <w:jc w:val="center"/>
        <w:rPr>
          <w:rFonts w:ascii="Arial Narrow" w:eastAsia="Times New Roman" w:hAnsi="Arial Narrow" w:cs="Arial"/>
          <w:b/>
          <w:sz w:val="24"/>
          <w:szCs w:val="20"/>
          <w:u w:val="single"/>
          <w:lang w:val="es-ES" w:eastAsia="es-ES"/>
        </w:rPr>
      </w:pPr>
    </w:p>
    <w:p w14:paraId="5DF3B3EF" w14:textId="7B0283E3" w:rsidR="00D84772" w:rsidRPr="0014150D" w:rsidRDefault="008B20AA" w:rsidP="008B20AA">
      <w:pPr>
        <w:spacing w:after="0"/>
        <w:jc w:val="center"/>
        <w:rPr>
          <w:rFonts w:ascii="Arial Narrow" w:eastAsia="Times New Roman" w:hAnsi="Arial Narrow" w:cs="Arial"/>
          <w:b/>
          <w:sz w:val="24"/>
          <w:szCs w:val="20"/>
          <w:u w:val="single"/>
          <w:lang w:val="es-ES" w:eastAsia="es-ES"/>
        </w:rPr>
      </w:pPr>
      <w:r>
        <w:rPr>
          <w:rFonts w:ascii="Arial Narrow" w:eastAsia="Times New Roman" w:hAnsi="Arial Narrow" w:cs="Arial"/>
          <w:b/>
          <w:sz w:val="24"/>
          <w:szCs w:val="20"/>
          <w:u w:val="single"/>
          <w:lang w:val="es-ES" w:eastAsia="es-ES"/>
        </w:rPr>
        <w:t xml:space="preserve">FORMATO </w:t>
      </w:r>
      <w:r w:rsidR="00CD4CD3">
        <w:rPr>
          <w:rFonts w:ascii="Arial Narrow" w:eastAsia="Times New Roman" w:hAnsi="Arial Narrow" w:cs="Arial"/>
          <w:b/>
          <w:sz w:val="24"/>
          <w:szCs w:val="20"/>
          <w:u w:val="single"/>
          <w:lang w:val="es-ES" w:eastAsia="es-ES"/>
        </w:rPr>
        <w:t>TALLER ALIADO</w:t>
      </w:r>
      <w:r w:rsidR="00D84772" w:rsidRPr="0014150D">
        <w:rPr>
          <w:rFonts w:ascii="Arial Narrow" w:eastAsia="Times New Roman" w:hAnsi="Arial Narrow" w:cs="Arial"/>
          <w:b/>
          <w:sz w:val="24"/>
          <w:szCs w:val="20"/>
          <w:u w:val="single"/>
          <w:lang w:val="es-ES" w:eastAsia="es-ES"/>
        </w:rPr>
        <w:t xml:space="preserve"> </w:t>
      </w:r>
    </w:p>
    <w:p w14:paraId="2A3FD801" w14:textId="77777777" w:rsidR="00691329" w:rsidRPr="00952BA2" w:rsidRDefault="00691329" w:rsidP="00691329">
      <w:pPr>
        <w:pStyle w:val="NormalWeb"/>
        <w:spacing w:before="0" w:beforeAutospacing="0" w:after="0" w:afterAutospacing="0"/>
        <w:ind w:right="-376"/>
        <w:jc w:val="both"/>
        <w:rPr>
          <w:rFonts w:ascii="Arial Narrow" w:hAnsi="Arial Narrow" w:cs="Arial"/>
          <w:color w:val="000000"/>
          <w:sz w:val="22"/>
          <w:szCs w:val="22"/>
          <w:shd w:val="clear" w:color="auto" w:fill="FFFFFF"/>
        </w:rPr>
      </w:pPr>
    </w:p>
    <w:p w14:paraId="6F03ACA1" w14:textId="77777777" w:rsidR="00106B2B" w:rsidRDefault="00106B2B" w:rsidP="00CD4CD3">
      <w:pPr>
        <w:spacing w:after="0" w:line="240" w:lineRule="auto"/>
        <w:jc w:val="both"/>
        <w:rPr>
          <w:rFonts w:ascii="Arial Narrow" w:hAnsi="Arial Narrow" w:cstheme="minorHAnsi"/>
        </w:rPr>
      </w:pPr>
    </w:p>
    <w:p w14:paraId="6D78C5B9" w14:textId="4D4644F0" w:rsidR="00106B2B" w:rsidRDefault="00106B2B" w:rsidP="00CD4CD3">
      <w:pPr>
        <w:spacing w:after="0" w:line="240" w:lineRule="auto"/>
        <w:jc w:val="both"/>
        <w:rPr>
          <w:rFonts w:ascii="Arial Narrow" w:hAnsi="Arial Narrow" w:cstheme="minorHAnsi"/>
        </w:rPr>
      </w:pPr>
    </w:p>
    <w:p w14:paraId="1BCF9969" w14:textId="77777777" w:rsidR="00106B2B" w:rsidRDefault="00106B2B" w:rsidP="00CD4CD3">
      <w:pPr>
        <w:spacing w:after="0" w:line="240" w:lineRule="auto"/>
        <w:jc w:val="both"/>
        <w:rPr>
          <w:rFonts w:ascii="Arial Narrow" w:hAnsi="Arial Narrow" w:cstheme="minorHAnsi"/>
        </w:rPr>
      </w:pPr>
    </w:p>
    <w:p w14:paraId="6BE82B04" w14:textId="188A5640" w:rsidR="008B20AA" w:rsidRDefault="7C96B90F" w:rsidP="23566D1A">
      <w:pPr>
        <w:spacing w:after="0" w:line="240" w:lineRule="auto"/>
        <w:jc w:val="both"/>
        <w:rPr>
          <w:rFonts w:ascii="Arial Narrow" w:hAnsi="Arial Narrow" w:cstheme="minorBidi"/>
        </w:rPr>
      </w:pPr>
      <w:r w:rsidRPr="23566D1A">
        <w:rPr>
          <w:rFonts w:ascii="Arial Narrow" w:hAnsi="Arial Narrow" w:cstheme="minorBidi"/>
        </w:rPr>
        <w:t>Yo _____</w:t>
      </w:r>
      <w:r w:rsidR="5CE8C5A4" w:rsidRPr="23566D1A">
        <w:rPr>
          <w:rFonts w:ascii="Arial Narrow" w:hAnsi="Arial Narrow" w:cstheme="minorBidi"/>
        </w:rPr>
        <w:t>_________________________</w:t>
      </w:r>
      <w:r w:rsidRPr="23566D1A">
        <w:rPr>
          <w:rFonts w:ascii="Arial Narrow" w:hAnsi="Arial Narrow" w:cstheme="minorBidi"/>
        </w:rPr>
        <w:t>____ identificado con cedula de ciudadanía ___</w:t>
      </w:r>
      <w:r w:rsidR="5CE8C5A4" w:rsidRPr="23566D1A">
        <w:rPr>
          <w:rFonts w:ascii="Arial Narrow" w:hAnsi="Arial Narrow" w:cstheme="minorBidi"/>
        </w:rPr>
        <w:t>_</w:t>
      </w:r>
      <w:r w:rsidRPr="23566D1A">
        <w:rPr>
          <w:rFonts w:ascii="Arial Narrow" w:hAnsi="Arial Narrow" w:cstheme="minorBidi"/>
        </w:rPr>
        <w:t>____________ de ________</w:t>
      </w:r>
      <w:r w:rsidR="5CE8C5A4" w:rsidRPr="23566D1A">
        <w:rPr>
          <w:rFonts w:ascii="Arial Narrow" w:hAnsi="Arial Narrow" w:cstheme="minorBidi"/>
        </w:rPr>
        <w:t>_______</w:t>
      </w:r>
      <w:r w:rsidRPr="23566D1A">
        <w:rPr>
          <w:rFonts w:ascii="Arial Narrow" w:hAnsi="Arial Narrow" w:cstheme="minorBidi"/>
        </w:rPr>
        <w:t>______, obrando como representante legal de</w:t>
      </w:r>
      <w:r w:rsidR="48FFA22D" w:rsidRPr="23566D1A">
        <w:rPr>
          <w:rFonts w:ascii="Arial Narrow" w:hAnsi="Arial Narrow" w:cstheme="minorBidi"/>
        </w:rPr>
        <w:t>l taller aliado</w:t>
      </w:r>
      <w:r w:rsidRPr="23566D1A">
        <w:rPr>
          <w:rFonts w:ascii="Arial Narrow" w:hAnsi="Arial Narrow" w:cstheme="minorBidi"/>
        </w:rPr>
        <w:t xml:space="preserve"> _________</w:t>
      </w:r>
      <w:r w:rsidR="5CE8C5A4" w:rsidRPr="23566D1A">
        <w:rPr>
          <w:rFonts w:ascii="Arial Narrow" w:hAnsi="Arial Narrow" w:cstheme="minorBidi"/>
        </w:rPr>
        <w:t>_________</w:t>
      </w:r>
      <w:r w:rsidRPr="23566D1A">
        <w:rPr>
          <w:rFonts w:ascii="Arial Narrow" w:hAnsi="Arial Narrow" w:cstheme="minorBidi"/>
        </w:rPr>
        <w:t xml:space="preserve">________, </w:t>
      </w:r>
      <w:r w:rsidR="4B125129" w:rsidRPr="23566D1A">
        <w:rPr>
          <w:rFonts w:ascii="Arial Narrow" w:hAnsi="Arial Narrow" w:cstheme="minorBidi"/>
        </w:rPr>
        <w:t>ubicado en</w:t>
      </w:r>
      <w:r w:rsidR="006F7CDF">
        <w:rPr>
          <w:rFonts w:ascii="Arial Narrow" w:hAnsi="Arial Narrow" w:cstheme="minorBidi"/>
        </w:rPr>
        <w:t xml:space="preserve"> la ciudad de</w:t>
      </w:r>
      <w:r w:rsidR="4B125129" w:rsidRPr="23566D1A">
        <w:rPr>
          <w:rFonts w:ascii="Arial Narrow" w:hAnsi="Arial Narrow" w:cstheme="minorBidi"/>
        </w:rPr>
        <w:t xml:space="preserve"> </w:t>
      </w:r>
      <w:r w:rsidR="00F820DA">
        <w:rPr>
          <w:rFonts w:ascii="Arial Narrow" w:hAnsi="Arial Narrow" w:cstheme="minorBidi"/>
        </w:rPr>
        <w:t>___________</w:t>
      </w:r>
      <w:r w:rsidR="4B125129" w:rsidRPr="23566D1A">
        <w:rPr>
          <w:rFonts w:ascii="Arial Narrow" w:hAnsi="Arial Narrow" w:cstheme="minorBidi"/>
        </w:rPr>
        <w:t>_____________</w:t>
      </w:r>
      <w:r w:rsidR="00F820DA">
        <w:rPr>
          <w:rFonts w:ascii="Arial Narrow" w:hAnsi="Arial Narrow" w:cstheme="minorBidi"/>
        </w:rPr>
        <w:t>, en la dirección</w:t>
      </w:r>
      <w:r w:rsidR="00F820DA">
        <w:rPr>
          <w:rFonts w:ascii="Arial Narrow" w:hAnsi="Arial Narrow" w:cstheme="minorBidi"/>
        </w:rPr>
        <w:softHyphen/>
      </w:r>
      <w:r w:rsidR="00F820DA">
        <w:rPr>
          <w:rFonts w:ascii="Arial Narrow" w:hAnsi="Arial Narrow" w:cstheme="minorBidi"/>
        </w:rPr>
        <w:softHyphen/>
      </w:r>
      <w:r w:rsidR="00F820DA">
        <w:rPr>
          <w:rFonts w:ascii="Arial Narrow" w:hAnsi="Arial Narrow" w:cstheme="minorBidi"/>
        </w:rPr>
        <w:softHyphen/>
      </w:r>
      <w:r w:rsidR="00F820DA">
        <w:rPr>
          <w:rFonts w:ascii="Arial Narrow" w:hAnsi="Arial Narrow" w:cstheme="minorBidi"/>
        </w:rPr>
        <w:softHyphen/>
      </w:r>
      <w:r w:rsidR="00F820DA">
        <w:rPr>
          <w:rFonts w:ascii="Arial Narrow" w:hAnsi="Arial Narrow" w:cstheme="minorBidi"/>
        </w:rPr>
        <w:softHyphen/>
      </w:r>
      <w:r w:rsidR="00F820DA">
        <w:rPr>
          <w:rFonts w:ascii="Arial Narrow" w:hAnsi="Arial Narrow" w:cstheme="minorBidi"/>
        </w:rPr>
        <w:softHyphen/>
      </w:r>
      <w:r w:rsidR="00F820DA">
        <w:rPr>
          <w:rFonts w:ascii="Arial Narrow" w:hAnsi="Arial Narrow" w:cstheme="minorBidi"/>
        </w:rPr>
        <w:softHyphen/>
      </w:r>
      <w:r w:rsidR="00F820DA">
        <w:rPr>
          <w:rFonts w:ascii="Arial Narrow" w:hAnsi="Arial Narrow" w:cstheme="minorBidi"/>
        </w:rPr>
        <w:softHyphen/>
      </w:r>
      <w:r w:rsidR="00F820DA">
        <w:rPr>
          <w:rFonts w:ascii="Arial Narrow" w:hAnsi="Arial Narrow" w:cstheme="minorBidi"/>
        </w:rPr>
        <w:softHyphen/>
      </w:r>
      <w:r w:rsidR="00F820DA">
        <w:rPr>
          <w:rFonts w:ascii="Arial Narrow" w:hAnsi="Arial Narrow" w:cstheme="minorBidi"/>
        </w:rPr>
        <w:softHyphen/>
      </w:r>
      <w:r w:rsidR="00F820DA">
        <w:rPr>
          <w:rFonts w:ascii="Arial Narrow" w:hAnsi="Arial Narrow" w:cstheme="minorBidi"/>
        </w:rPr>
        <w:softHyphen/>
      </w:r>
      <w:r w:rsidR="00F820DA">
        <w:rPr>
          <w:rFonts w:ascii="Arial Narrow" w:hAnsi="Arial Narrow" w:cstheme="minorBidi"/>
        </w:rPr>
        <w:softHyphen/>
        <w:t>______________________________</w:t>
      </w:r>
      <w:r w:rsidR="4B125129" w:rsidRPr="23566D1A">
        <w:rPr>
          <w:rFonts w:ascii="Arial Narrow" w:hAnsi="Arial Narrow" w:cstheme="minorBidi"/>
        </w:rPr>
        <w:t xml:space="preserve"> con </w:t>
      </w:r>
      <w:r w:rsidR="64F9C3DE" w:rsidRPr="23566D1A">
        <w:rPr>
          <w:rFonts w:ascii="Arial Narrow" w:hAnsi="Arial Narrow" w:cstheme="minorBidi"/>
        </w:rPr>
        <w:t>número</w:t>
      </w:r>
      <w:r w:rsidR="4B125129" w:rsidRPr="23566D1A">
        <w:rPr>
          <w:rFonts w:ascii="Arial Narrow" w:hAnsi="Arial Narrow" w:cstheme="minorBidi"/>
        </w:rPr>
        <w:t xml:space="preserve"> </w:t>
      </w:r>
      <w:r w:rsidR="05D44A7D" w:rsidRPr="23566D1A">
        <w:rPr>
          <w:rFonts w:ascii="Arial Narrow" w:hAnsi="Arial Narrow" w:cstheme="minorBidi"/>
        </w:rPr>
        <w:t>telefónico</w:t>
      </w:r>
      <w:r w:rsidR="4B125129" w:rsidRPr="23566D1A">
        <w:rPr>
          <w:rFonts w:ascii="Arial Narrow" w:hAnsi="Arial Narrow" w:cstheme="minorBidi"/>
        </w:rPr>
        <w:t xml:space="preserve"> de </w:t>
      </w:r>
      <w:r w:rsidR="14927AC6" w:rsidRPr="23566D1A">
        <w:rPr>
          <w:rFonts w:ascii="Arial Narrow" w:hAnsi="Arial Narrow" w:cstheme="minorBidi"/>
        </w:rPr>
        <w:t>atención ________________</w:t>
      </w:r>
      <w:r w:rsidR="4B125129" w:rsidRPr="23566D1A">
        <w:rPr>
          <w:rFonts w:ascii="Arial Narrow" w:hAnsi="Arial Narrow" w:cstheme="minorBidi"/>
        </w:rPr>
        <w:t xml:space="preserve"> </w:t>
      </w:r>
      <w:r w:rsidRPr="23566D1A">
        <w:rPr>
          <w:rFonts w:ascii="Arial Narrow" w:hAnsi="Arial Narrow" w:cstheme="minorBidi"/>
        </w:rPr>
        <w:t>declaro bajo la gravedad de juramento que:</w:t>
      </w:r>
    </w:p>
    <w:p w14:paraId="7EDD8FF2" w14:textId="154172F7" w:rsidR="008B20AA" w:rsidRDefault="008B20AA" w:rsidP="00CD4CD3">
      <w:pPr>
        <w:spacing w:after="0" w:line="240" w:lineRule="auto"/>
        <w:jc w:val="both"/>
        <w:rPr>
          <w:rFonts w:ascii="Arial Narrow" w:hAnsi="Arial Narrow" w:cstheme="minorHAnsi"/>
        </w:rPr>
      </w:pPr>
    </w:p>
    <w:p w14:paraId="16502F80" w14:textId="5599E18C" w:rsidR="00CD4CD3" w:rsidRDefault="00CD4CD3" w:rsidP="005E2F1F">
      <w:pPr>
        <w:pStyle w:val="Prrafodelista"/>
        <w:numPr>
          <w:ilvl w:val="0"/>
          <w:numId w:val="8"/>
        </w:numPr>
        <w:spacing w:after="0" w:line="240" w:lineRule="auto"/>
        <w:jc w:val="both"/>
        <w:rPr>
          <w:rFonts w:ascii="Arial Narrow" w:hAnsi="Arial Narrow" w:cstheme="minorHAnsi"/>
        </w:rPr>
      </w:pPr>
      <w:r w:rsidRPr="00CD4CD3">
        <w:rPr>
          <w:rFonts w:ascii="Arial Narrow" w:hAnsi="Arial Narrow" w:cstheme="minorHAnsi"/>
        </w:rPr>
        <w:t>Contamos con una relación contractual y/o convenio con _____________________</w:t>
      </w:r>
      <w:r>
        <w:rPr>
          <w:rFonts w:ascii="Arial Narrow" w:hAnsi="Arial Narrow" w:cstheme="minorHAnsi"/>
        </w:rPr>
        <w:t xml:space="preserve">_______, </w:t>
      </w:r>
      <w:r w:rsidR="00C14276">
        <w:rPr>
          <w:rFonts w:ascii="Arial Narrow" w:hAnsi="Arial Narrow" w:cstheme="minorHAnsi"/>
        </w:rPr>
        <w:t>el</w:t>
      </w:r>
      <w:r>
        <w:rPr>
          <w:rFonts w:ascii="Arial Narrow" w:hAnsi="Arial Narrow" w:cstheme="minorHAnsi"/>
        </w:rPr>
        <w:t xml:space="preserve"> cual </w:t>
      </w:r>
      <w:r w:rsidR="00C14276">
        <w:rPr>
          <w:rFonts w:ascii="Arial Narrow" w:hAnsi="Arial Narrow" w:cstheme="minorHAnsi"/>
        </w:rPr>
        <w:t>tiene</w:t>
      </w:r>
      <w:r>
        <w:rPr>
          <w:rFonts w:ascii="Arial Narrow" w:hAnsi="Arial Narrow" w:cstheme="minorHAnsi"/>
        </w:rPr>
        <w:t xml:space="preserve"> una</w:t>
      </w:r>
      <w:r w:rsidR="00C14276">
        <w:rPr>
          <w:rFonts w:ascii="Arial Narrow" w:hAnsi="Arial Narrow" w:cstheme="minorHAnsi"/>
        </w:rPr>
        <w:t xml:space="preserve"> </w:t>
      </w:r>
      <w:r w:rsidR="00C14276" w:rsidRPr="00C14276">
        <w:rPr>
          <w:rFonts w:ascii="Arial Narrow" w:hAnsi="Arial Narrow" w:cstheme="minorHAnsi"/>
        </w:rPr>
        <w:t>vigencia que cubre los términos del contrato</w:t>
      </w:r>
      <w:r w:rsidR="00C14276">
        <w:rPr>
          <w:rFonts w:ascii="Arial Narrow" w:hAnsi="Arial Narrow" w:cstheme="minorHAnsi"/>
        </w:rPr>
        <w:t>.</w:t>
      </w:r>
    </w:p>
    <w:p w14:paraId="1CAB1F43" w14:textId="77777777" w:rsidR="00CD4CD3" w:rsidRDefault="008B20AA" w:rsidP="005E2F1F">
      <w:pPr>
        <w:pStyle w:val="Prrafodelista"/>
        <w:numPr>
          <w:ilvl w:val="0"/>
          <w:numId w:val="8"/>
        </w:numPr>
        <w:spacing w:after="0" w:line="240" w:lineRule="auto"/>
        <w:jc w:val="both"/>
        <w:rPr>
          <w:rFonts w:ascii="Arial Narrow" w:hAnsi="Arial Narrow" w:cstheme="minorHAnsi"/>
        </w:rPr>
      </w:pPr>
      <w:r w:rsidRPr="00CD4CD3">
        <w:rPr>
          <w:rFonts w:ascii="Arial Narrow" w:hAnsi="Arial Narrow" w:cstheme="minorHAnsi"/>
        </w:rPr>
        <w:t xml:space="preserve">Conozco el contenido del anexo técnico del proceso </w:t>
      </w:r>
      <w:r w:rsidRPr="00CD4CD3">
        <w:rPr>
          <w:rFonts w:ascii="Arial Narrow" w:hAnsi="Arial Narrow" w:cstheme="minorHAnsi"/>
          <w:highlight w:val="yellow"/>
        </w:rPr>
        <w:t xml:space="preserve">XXXXXX </w:t>
      </w:r>
    </w:p>
    <w:p w14:paraId="1853A45D" w14:textId="34A345EC" w:rsidR="002D65A6" w:rsidRPr="00106B2B" w:rsidRDefault="7C96B90F" w:rsidP="005E2F1F">
      <w:pPr>
        <w:pStyle w:val="Prrafodelista"/>
        <w:numPr>
          <w:ilvl w:val="0"/>
          <w:numId w:val="8"/>
        </w:numPr>
        <w:spacing w:after="0" w:line="240" w:lineRule="auto"/>
        <w:jc w:val="both"/>
        <w:rPr>
          <w:rFonts w:ascii="Arial Narrow" w:hAnsi="Arial Narrow" w:cstheme="minorHAnsi"/>
        </w:rPr>
      </w:pPr>
      <w:r w:rsidRPr="23566D1A">
        <w:rPr>
          <w:rFonts w:ascii="Arial Narrow" w:hAnsi="Arial Narrow" w:cstheme="minorBidi"/>
        </w:rPr>
        <w:t>Aceptamos todas las condiciones en este establecidas</w:t>
      </w:r>
      <w:r w:rsidR="5DE6E212" w:rsidRPr="23566D1A">
        <w:rPr>
          <w:rFonts w:ascii="Arial Narrow" w:hAnsi="Arial Narrow" w:cstheme="minorBidi"/>
        </w:rPr>
        <w:t xml:space="preserve"> y </w:t>
      </w:r>
      <w:r w:rsidRPr="23566D1A">
        <w:rPr>
          <w:rFonts w:ascii="Arial Narrow" w:hAnsi="Arial Narrow" w:cstheme="minorBidi"/>
        </w:rPr>
        <w:t xml:space="preserve">daremos estricto y cabal cumplimiento a lo estipulado en el anexo técnico del proceso </w:t>
      </w:r>
      <w:r w:rsidRPr="23566D1A">
        <w:rPr>
          <w:rFonts w:ascii="Arial Narrow" w:hAnsi="Arial Narrow" w:cstheme="minorBidi"/>
          <w:highlight w:val="yellow"/>
        </w:rPr>
        <w:t>XXXXX.</w:t>
      </w:r>
    </w:p>
    <w:p w14:paraId="6AFB841E" w14:textId="53E7C0EF" w:rsidR="23566D1A" w:rsidRDefault="23566D1A" w:rsidP="23566D1A">
      <w:pPr>
        <w:spacing w:after="0" w:line="240" w:lineRule="auto"/>
        <w:rPr>
          <w:rFonts w:ascii="Arial Narrow" w:hAnsi="Arial Narrow" w:cstheme="minorBidi"/>
        </w:rPr>
      </w:pPr>
    </w:p>
    <w:p w14:paraId="03CAF83B" w14:textId="77777777" w:rsidR="009A7B13" w:rsidRDefault="009A7B13" w:rsidP="23566D1A">
      <w:pPr>
        <w:spacing w:after="0" w:line="240" w:lineRule="auto"/>
        <w:rPr>
          <w:rFonts w:ascii="Arial Narrow" w:hAnsi="Arial Narrow" w:cstheme="minorBidi"/>
        </w:rPr>
      </w:pPr>
    </w:p>
    <w:p w14:paraId="79E535F9" w14:textId="77777777" w:rsidR="00106B2B" w:rsidRPr="00952BA2" w:rsidRDefault="00106B2B" w:rsidP="00106B2B">
      <w:pPr>
        <w:spacing w:after="0" w:line="240" w:lineRule="auto"/>
        <w:jc w:val="both"/>
        <w:rPr>
          <w:rFonts w:ascii="Arial Narrow" w:hAnsi="Arial Narrow"/>
        </w:rPr>
      </w:pPr>
    </w:p>
    <w:p w14:paraId="437DB035" w14:textId="68809BC1" w:rsidR="00106B2B" w:rsidRPr="00952BA2" w:rsidRDefault="00106B2B" w:rsidP="00106B2B">
      <w:pPr>
        <w:spacing w:after="0" w:line="240" w:lineRule="auto"/>
        <w:jc w:val="both"/>
        <w:rPr>
          <w:rFonts w:ascii="Arial Narrow" w:hAnsi="Arial Narrow" w:cstheme="minorHAnsi"/>
        </w:rPr>
      </w:pPr>
      <w:r>
        <w:rPr>
          <w:rFonts w:ascii="Arial Narrow" w:hAnsi="Arial Narrow" w:cstheme="minorHAnsi"/>
          <w:b/>
        </w:rPr>
        <w:t xml:space="preserve">                 FIRMA ALIADO</w:t>
      </w:r>
      <w:r w:rsidRPr="00952BA2">
        <w:rPr>
          <w:rFonts w:ascii="Arial Narrow" w:hAnsi="Arial Narrow" w:cstheme="minorHAnsi"/>
          <w:b/>
        </w:rPr>
        <w:t>:</w:t>
      </w:r>
      <w:r w:rsidRPr="00952BA2">
        <w:rPr>
          <w:rFonts w:ascii="Arial Narrow" w:hAnsi="Arial Narrow" w:cstheme="minorHAnsi"/>
        </w:rPr>
        <w:t xml:space="preserve"> __________________________________</w:t>
      </w:r>
      <w:r>
        <w:rPr>
          <w:rFonts w:ascii="Arial Narrow" w:hAnsi="Arial Narrow" w:cstheme="minorHAnsi"/>
        </w:rPr>
        <w:t>__________________</w:t>
      </w:r>
    </w:p>
    <w:p w14:paraId="47DDADD5" w14:textId="312674EC" w:rsidR="00106B2B" w:rsidRPr="008B20AA" w:rsidRDefault="00106B2B" w:rsidP="00106B2B">
      <w:pPr>
        <w:spacing w:after="0" w:line="240" w:lineRule="auto"/>
        <w:jc w:val="both"/>
        <w:rPr>
          <w:rFonts w:ascii="Arial Narrow" w:hAnsi="Arial Narrow" w:cstheme="minorHAnsi"/>
        </w:rPr>
      </w:pPr>
      <w:r>
        <w:rPr>
          <w:rFonts w:ascii="Arial Narrow" w:hAnsi="Arial Narrow"/>
        </w:rPr>
        <w:t xml:space="preserve">                              Nombre:</w:t>
      </w:r>
      <w:r w:rsidRPr="00D039B8">
        <w:rPr>
          <w:rFonts w:ascii="Arial Narrow" w:hAnsi="Arial Narrow" w:cstheme="minorHAnsi"/>
        </w:rPr>
        <w:t xml:space="preserve"> </w:t>
      </w:r>
      <w:r w:rsidRPr="00952BA2">
        <w:rPr>
          <w:rFonts w:ascii="Arial Narrow" w:hAnsi="Arial Narrow" w:cstheme="minorHAnsi"/>
        </w:rPr>
        <w:t>__________________________________</w:t>
      </w:r>
      <w:r>
        <w:rPr>
          <w:rFonts w:ascii="Arial Narrow" w:hAnsi="Arial Narrow" w:cstheme="minorHAnsi"/>
        </w:rPr>
        <w:t>__________________</w:t>
      </w:r>
    </w:p>
    <w:p w14:paraId="1E629049" w14:textId="05F1C9EF" w:rsidR="00106B2B" w:rsidRDefault="00106B2B" w:rsidP="00106B2B">
      <w:pPr>
        <w:spacing w:after="0" w:line="240" w:lineRule="auto"/>
        <w:jc w:val="both"/>
        <w:rPr>
          <w:rFonts w:ascii="Arial Narrow" w:hAnsi="Arial Narrow"/>
        </w:rPr>
      </w:pPr>
      <w:r>
        <w:rPr>
          <w:rFonts w:ascii="Arial Narrow" w:hAnsi="Arial Narrow"/>
        </w:rPr>
        <w:t xml:space="preserve">                                 Cargo:</w:t>
      </w:r>
      <w:r w:rsidRPr="00D039B8">
        <w:rPr>
          <w:rFonts w:ascii="Arial Narrow" w:hAnsi="Arial Narrow" w:cstheme="minorHAnsi"/>
        </w:rPr>
        <w:t xml:space="preserve"> </w:t>
      </w:r>
      <w:r w:rsidRPr="00952BA2">
        <w:rPr>
          <w:rFonts w:ascii="Arial Narrow" w:hAnsi="Arial Narrow" w:cstheme="minorHAnsi"/>
        </w:rPr>
        <w:t>__________________________________</w:t>
      </w:r>
      <w:r>
        <w:rPr>
          <w:rFonts w:ascii="Arial Narrow" w:hAnsi="Arial Narrow" w:cstheme="minorHAnsi"/>
        </w:rPr>
        <w:t>__________________</w:t>
      </w:r>
    </w:p>
    <w:p w14:paraId="4645F412" w14:textId="2C5FC126" w:rsidR="00106B2B" w:rsidRDefault="00106B2B" w:rsidP="00106B2B">
      <w:pPr>
        <w:spacing w:after="0" w:line="240" w:lineRule="auto"/>
        <w:jc w:val="both"/>
        <w:rPr>
          <w:rFonts w:ascii="Arial Narrow" w:hAnsi="Arial Narrow" w:cstheme="minorHAnsi"/>
        </w:rPr>
      </w:pPr>
      <w:r>
        <w:rPr>
          <w:rFonts w:ascii="Arial Narrow" w:hAnsi="Arial Narrow"/>
        </w:rPr>
        <w:t xml:space="preserve">    Documento de identidad:</w:t>
      </w:r>
      <w:r w:rsidRPr="00D039B8">
        <w:rPr>
          <w:rFonts w:ascii="Arial Narrow" w:hAnsi="Arial Narrow" w:cstheme="minorHAnsi"/>
        </w:rPr>
        <w:t xml:space="preserve"> </w:t>
      </w:r>
      <w:r w:rsidRPr="00952BA2">
        <w:rPr>
          <w:rFonts w:ascii="Arial Narrow" w:hAnsi="Arial Narrow" w:cstheme="minorHAnsi"/>
        </w:rPr>
        <w:t>__________________________________</w:t>
      </w:r>
      <w:r>
        <w:rPr>
          <w:rFonts w:ascii="Arial Narrow" w:hAnsi="Arial Narrow" w:cstheme="minorHAnsi"/>
        </w:rPr>
        <w:t>__________________</w:t>
      </w:r>
    </w:p>
    <w:p w14:paraId="04B12F2F" w14:textId="77777777" w:rsidR="00106B2B" w:rsidRDefault="00106B2B" w:rsidP="00106B2B">
      <w:pPr>
        <w:spacing w:after="0" w:line="240" w:lineRule="auto"/>
        <w:jc w:val="both"/>
        <w:rPr>
          <w:rFonts w:ascii="Arial Narrow" w:hAnsi="Arial Narrow" w:cstheme="minorHAnsi"/>
        </w:rPr>
      </w:pPr>
    </w:p>
    <w:p w14:paraId="276D7204" w14:textId="77777777" w:rsidR="008B20AA" w:rsidRPr="00952BA2" w:rsidRDefault="008B20AA" w:rsidP="006C597B">
      <w:pPr>
        <w:spacing w:after="0" w:line="240" w:lineRule="auto"/>
        <w:rPr>
          <w:rFonts w:ascii="Arial Narrow" w:hAnsi="Arial Narrow" w:cstheme="minorHAnsi"/>
        </w:rPr>
      </w:pPr>
    </w:p>
    <w:p w14:paraId="5218C390" w14:textId="77777777" w:rsidR="001D1C8E" w:rsidRPr="00952BA2" w:rsidRDefault="001D1C8E" w:rsidP="00CD4CD3">
      <w:pPr>
        <w:spacing w:after="0" w:line="240" w:lineRule="auto"/>
        <w:jc w:val="both"/>
        <w:rPr>
          <w:rFonts w:ascii="Arial Narrow" w:hAnsi="Arial Narrow"/>
        </w:rPr>
      </w:pPr>
    </w:p>
    <w:p w14:paraId="0C77586E" w14:textId="7BBA24BF" w:rsidR="008B20AA" w:rsidRPr="00952BA2" w:rsidRDefault="00106B2B" w:rsidP="00CD4CD3">
      <w:pPr>
        <w:spacing w:after="0" w:line="240" w:lineRule="auto"/>
        <w:jc w:val="both"/>
        <w:rPr>
          <w:rFonts w:ascii="Arial Narrow" w:hAnsi="Arial Narrow" w:cstheme="minorHAnsi"/>
        </w:rPr>
      </w:pPr>
      <w:r>
        <w:rPr>
          <w:rFonts w:ascii="Arial Narrow" w:hAnsi="Arial Narrow" w:cstheme="minorHAnsi"/>
          <w:b/>
        </w:rPr>
        <w:t xml:space="preserve">   </w:t>
      </w:r>
      <w:r w:rsidR="00D039B8">
        <w:rPr>
          <w:rFonts w:ascii="Arial Narrow" w:hAnsi="Arial Narrow" w:cstheme="minorHAnsi"/>
          <w:b/>
        </w:rPr>
        <w:t xml:space="preserve"> FIRMA </w:t>
      </w:r>
      <w:r w:rsidR="006C597B" w:rsidRPr="00952BA2">
        <w:rPr>
          <w:rFonts w:ascii="Arial Narrow" w:hAnsi="Arial Narrow" w:cstheme="minorHAnsi"/>
          <w:b/>
        </w:rPr>
        <w:t>PROPONENTE:</w:t>
      </w:r>
      <w:r w:rsidR="006C597B" w:rsidRPr="00952BA2">
        <w:rPr>
          <w:rFonts w:ascii="Arial Narrow" w:hAnsi="Arial Narrow" w:cstheme="minorHAnsi"/>
        </w:rPr>
        <w:t xml:space="preserve"> _</w:t>
      </w:r>
      <w:r w:rsidR="001D1C8E" w:rsidRPr="00952BA2">
        <w:rPr>
          <w:rFonts w:ascii="Arial Narrow" w:hAnsi="Arial Narrow" w:cstheme="minorHAnsi"/>
        </w:rPr>
        <w:t>_________________________________</w:t>
      </w:r>
      <w:r w:rsidR="00D039B8">
        <w:rPr>
          <w:rFonts w:ascii="Arial Narrow" w:hAnsi="Arial Narrow" w:cstheme="minorHAnsi"/>
        </w:rPr>
        <w:t>__________________</w:t>
      </w:r>
    </w:p>
    <w:p w14:paraId="36B41DE2" w14:textId="2131C5B8" w:rsidR="008B20AA" w:rsidRPr="008B20AA" w:rsidRDefault="00D039B8" w:rsidP="00CD4CD3">
      <w:pPr>
        <w:spacing w:after="0" w:line="240" w:lineRule="auto"/>
        <w:jc w:val="both"/>
        <w:rPr>
          <w:rFonts w:ascii="Arial Narrow" w:hAnsi="Arial Narrow" w:cstheme="minorHAnsi"/>
        </w:rPr>
      </w:pPr>
      <w:r>
        <w:rPr>
          <w:rFonts w:ascii="Arial Narrow" w:hAnsi="Arial Narrow"/>
        </w:rPr>
        <w:t xml:space="preserve">              </w:t>
      </w:r>
      <w:r w:rsidR="00106B2B">
        <w:rPr>
          <w:rFonts w:ascii="Arial Narrow" w:hAnsi="Arial Narrow"/>
        </w:rPr>
        <w:t xml:space="preserve">   </w:t>
      </w:r>
      <w:r>
        <w:rPr>
          <w:rFonts w:ascii="Arial Narrow" w:hAnsi="Arial Narrow"/>
        </w:rPr>
        <w:t xml:space="preserve">            Nombre:</w:t>
      </w:r>
      <w:r w:rsidRPr="00D039B8">
        <w:rPr>
          <w:rFonts w:ascii="Arial Narrow" w:hAnsi="Arial Narrow" w:cstheme="minorHAnsi"/>
        </w:rPr>
        <w:t xml:space="preserve"> </w:t>
      </w:r>
      <w:r w:rsidRPr="00952BA2">
        <w:rPr>
          <w:rFonts w:ascii="Arial Narrow" w:hAnsi="Arial Narrow" w:cstheme="minorHAnsi"/>
        </w:rPr>
        <w:t>__________________________________</w:t>
      </w:r>
      <w:r>
        <w:rPr>
          <w:rFonts w:ascii="Arial Narrow" w:hAnsi="Arial Narrow" w:cstheme="minorHAnsi"/>
        </w:rPr>
        <w:t>__________________</w:t>
      </w:r>
    </w:p>
    <w:p w14:paraId="2B76AAD7" w14:textId="5A4807FA" w:rsidR="00D039B8" w:rsidRDefault="00D039B8" w:rsidP="00CD4CD3">
      <w:pPr>
        <w:spacing w:after="0" w:line="240" w:lineRule="auto"/>
        <w:jc w:val="both"/>
        <w:rPr>
          <w:rFonts w:ascii="Arial Narrow" w:hAnsi="Arial Narrow"/>
        </w:rPr>
      </w:pPr>
      <w:r>
        <w:rPr>
          <w:rFonts w:ascii="Arial Narrow" w:hAnsi="Arial Narrow"/>
        </w:rPr>
        <w:t xml:space="preserve">                  </w:t>
      </w:r>
      <w:r w:rsidR="00106B2B">
        <w:rPr>
          <w:rFonts w:ascii="Arial Narrow" w:hAnsi="Arial Narrow"/>
        </w:rPr>
        <w:t xml:space="preserve">   </w:t>
      </w:r>
      <w:r>
        <w:rPr>
          <w:rFonts w:ascii="Arial Narrow" w:hAnsi="Arial Narrow"/>
        </w:rPr>
        <w:t xml:space="preserve">           Cargo:</w:t>
      </w:r>
      <w:r w:rsidRPr="00D039B8">
        <w:rPr>
          <w:rFonts w:ascii="Arial Narrow" w:hAnsi="Arial Narrow" w:cstheme="minorHAnsi"/>
        </w:rPr>
        <w:t xml:space="preserve"> </w:t>
      </w:r>
      <w:r w:rsidRPr="00952BA2">
        <w:rPr>
          <w:rFonts w:ascii="Arial Narrow" w:hAnsi="Arial Narrow" w:cstheme="minorHAnsi"/>
        </w:rPr>
        <w:t>__________________________________</w:t>
      </w:r>
      <w:r>
        <w:rPr>
          <w:rFonts w:ascii="Arial Narrow" w:hAnsi="Arial Narrow" w:cstheme="minorHAnsi"/>
        </w:rPr>
        <w:t>__________________</w:t>
      </w:r>
    </w:p>
    <w:p w14:paraId="75C98EA0" w14:textId="4F7E1520" w:rsidR="00D039B8" w:rsidRDefault="00106B2B" w:rsidP="00CD4CD3">
      <w:pPr>
        <w:spacing w:after="0" w:line="240" w:lineRule="auto"/>
        <w:jc w:val="both"/>
        <w:rPr>
          <w:rFonts w:ascii="Arial Narrow" w:hAnsi="Arial Narrow" w:cstheme="minorHAnsi"/>
        </w:rPr>
      </w:pPr>
      <w:r>
        <w:rPr>
          <w:rFonts w:ascii="Arial Narrow" w:hAnsi="Arial Narrow"/>
        </w:rPr>
        <w:t xml:space="preserve">   </w:t>
      </w:r>
      <w:r w:rsidR="00D039B8">
        <w:rPr>
          <w:rFonts w:ascii="Arial Narrow" w:hAnsi="Arial Narrow"/>
        </w:rPr>
        <w:t>Documento de identidad:</w:t>
      </w:r>
      <w:r w:rsidR="00D039B8" w:rsidRPr="00D039B8">
        <w:rPr>
          <w:rFonts w:ascii="Arial Narrow" w:hAnsi="Arial Narrow" w:cstheme="minorHAnsi"/>
        </w:rPr>
        <w:t xml:space="preserve"> </w:t>
      </w:r>
      <w:r w:rsidR="00D039B8" w:rsidRPr="00952BA2">
        <w:rPr>
          <w:rFonts w:ascii="Arial Narrow" w:hAnsi="Arial Narrow" w:cstheme="minorHAnsi"/>
        </w:rPr>
        <w:t>__________________________________</w:t>
      </w:r>
      <w:r w:rsidR="00D039B8">
        <w:rPr>
          <w:rFonts w:ascii="Arial Narrow" w:hAnsi="Arial Narrow" w:cstheme="minorHAnsi"/>
        </w:rPr>
        <w:t>__________________</w:t>
      </w:r>
    </w:p>
    <w:p w14:paraId="4D3163E9" w14:textId="7AD2C047" w:rsidR="00CD4CD3" w:rsidRDefault="00CD4CD3" w:rsidP="00CD4CD3">
      <w:pPr>
        <w:spacing w:after="0" w:line="240" w:lineRule="auto"/>
        <w:jc w:val="both"/>
        <w:rPr>
          <w:rFonts w:ascii="Arial Narrow" w:hAnsi="Arial Narrow" w:cstheme="minorHAnsi"/>
        </w:rPr>
      </w:pPr>
    </w:p>
    <w:p w14:paraId="02274D72" w14:textId="38D2C663" w:rsidR="00CD4CD3" w:rsidRDefault="00CD4CD3" w:rsidP="00CD4CD3">
      <w:pPr>
        <w:spacing w:after="0" w:line="240" w:lineRule="auto"/>
        <w:jc w:val="both"/>
        <w:rPr>
          <w:rFonts w:ascii="Arial Narrow" w:hAnsi="Arial Narrow" w:cstheme="minorHAnsi"/>
        </w:rPr>
      </w:pPr>
    </w:p>
    <w:p w14:paraId="06AD0891" w14:textId="77777777" w:rsidR="00D039B8" w:rsidRPr="00952BA2" w:rsidRDefault="00D039B8" w:rsidP="001D1C8E">
      <w:pPr>
        <w:spacing w:after="0" w:line="240" w:lineRule="auto"/>
        <w:jc w:val="both"/>
        <w:rPr>
          <w:rFonts w:ascii="Arial Narrow" w:hAnsi="Arial Narrow"/>
        </w:rPr>
      </w:pPr>
    </w:p>
    <w:p w14:paraId="3BE1BC67" w14:textId="10232789" w:rsidR="00CB351E" w:rsidRPr="00CD4CD3" w:rsidRDefault="5EA4FD3E" w:rsidP="00AF13E1">
      <w:pPr>
        <w:spacing w:after="0" w:line="240" w:lineRule="auto"/>
        <w:jc w:val="both"/>
        <w:rPr>
          <w:rFonts w:ascii="Arial Narrow" w:hAnsi="Arial Narrow"/>
          <w:i/>
          <w:sz w:val="20"/>
          <w:szCs w:val="20"/>
        </w:rPr>
      </w:pPr>
      <w:r w:rsidRPr="23566D1A">
        <w:rPr>
          <w:rFonts w:ascii="Arial Narrow" w:hAnsi="Arial Narrow"/>
          <w:b/>
          <w:bCs/>
          <w:sz w:val="20"/>
          <w:szCs w:val="20"/>
        </w:rPr>
        <w:t xml:space="preserve">NOTA: </w:t>
      </w:r>
      <w:r w:rsidRPr="23566D1A">
        <w:rPr>
          <w:rFonts w:ascii="Arial Narrow" w:hAnsi="Arial Narrow"/>
          <w:sz w:val="20"/>
          <w:szCs w:val="20"/>
        </w:rPr>
        <w:t xml:space="preserve">Teniendo en cuenta que al momento de remitir los documentos por parte del proponente en el SECOP II a través del Portal Único de Contratación (PUC), link: </w:t>
      </w:r>
      <w:hyperlink r:id="rId8">
        <w:r w:rsidRPr="23566D1A">
          <w:rPr>
            <w:rFonts w:ascii="Arial Narrow" w:hAnsi="Arial Narrow"/>
            <w:sz w:val="20"/>
            <w:szCs w:val="20"/>
          </w:rPr>
          <w:t>http://community.secop.gov.co/sts/cce/login.aspx</w:t>
        </w:r>
      </w:hyperlink>
      <w:r w:rsidRPr="23566D1A">
        <w:rPr>
          <w:rFonts w:ascii="Arial Narrow" w:hAnsi="Arial Narrow"/>
          <w:sz w:val="20"/>
          <w:szCs w:val="20"/>
        </w:rPr>
        <w:t>, tiene dicho portal el SELLO DE TIEMPO, el cual se trata un mecanismo de seguridad y validez jurídica de la fecha y hora exacta en la generación, envío y recepción de información electrónica, además que garantiza la integridad de la información durante su ciclo de vida, sello este que se encuentra vinculado a la FIRMA DIGITAL (Ley 527 de 1999, Decreto 2364 de 2012 y demás normas que las modifiquen, aclaren o complementen), no es indispensable remitir este documento firmado por el proponente, pues la entidad entenderá que con este SELLO DE TIEMPO, el representante legal está firmando la oferta.</w:t>
      </w:r>
    </w:p>
    <w:p w14:paraId="5B687487" w14:textId="0929C22F" w:rsidR="23566D1A" w:rsidRDefault="23566D1A" w:rsidP="23566D1A">
      <w:pPr>
        <w:spacing w:after="0" w:line="240" w:lineRule="auto"/>
        <w:jc w:val="both"/>
        <w:rPr>
          <w:rFonts w:ascii="Arial Narrow" w:hAnsi="Arial Narrow"/>
          <w:sz w:val="20"/>
          <w:szCs w:val="20"/>
        </w:rPr>
      </w:pPr>
    </w:p>
    <w:sectPr w:rsidR="23566D1A" w:rsidSect="00DC7395">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A99BB9" w14:textId="77777777" w:rsidR="00B15E0C" w:rsidRDefault="00B15E0C">
      <w:pPr>
        <w:spacing w:after="0" w:line="240" w:lineRule="auto"/>
      </w:pPr>
      <w:r>
        <w:separator/>
      </w:r>
    </w:p>
  </w:endnote>
  <w:endnote w:type="continuationSeparator" w:id="0">
    <w:p w14:paraId="09C6C39A" w14:textId="77777777" w:rsidR="00B15E0C" w:rsidRDefault="00B15E0C">
      <w:pPr>
        <w:spacing w:after="0" w:line="240" w:lineRule="auto"/>
      </w:pPr>
      <w:r>
        <w:continuationSeparator/>
      </w:r>
    </w:p>
  </w:endnote>
  <w:endnote w:type="continuationNotice" w:id="1">
    <w:p w14:paraId="31E281EC" w14:textId="77777777" w:rsidR="00B15E0C" w:rsidRDefault="00B15E0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altName w:val="Arial"/>
    <w:panose1 w:val="020B0606020202030204"/>
    <w:charset w:val="00"/>
    <w:family w:val="swiss"/>
    <w:pitch w:val="variable"/>
    <w:sig w:usb0="00000287" w:usb1="00000800" w:usb2="00000000" w:usb3="00000000" w:csb0="0000009F" w:csb1="00000000"/>
  </w:font>
  <w:font w:name="Sans Serif 12cpi">
    <w:altName w:val="Calibr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Arial (W1)">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57C91" w14:textId="3C97C41F" w:rsidR="00BE40E7" w:rsidRPr="0008782F" w:rsidRDefault="00BE40E7" w:rsidP="006B30FF">
    <w:pPr>
      <w:tabs>
        <w:tab w:val="center" w:pos="4252"/>
        <w:tab w:val="right" w:pos="8504"/>
      </w:tabs>
      <w:spacing w:after="0" w:line="240" w:lineRule="auto"/>
      <w:jc w:val="both"/>
      <w:rPr>
        <w:rFonts w:ascii="Arial Narrow" w:eastAsia="Times New Roman" w:hAnsi="Arial Narrow"/>
        <w:color w:val="767171" w:themeColor="background2" w:themeShade="80"/>
        <w:sz w:val="18"/>
        <w:szCs w:val="20"/>
        <w:lang w:eastAsia="es-ES"/>
      </w:rPr>
    </w:pPr>
    <w:r w:rsidRPr="0008782F">
      <w:rPr>
        <w:rFonts w:ascii="Arial Narrow" w:eastAsia="Times New Roman" w:hAnsi="Arial Narrow"/>
        <w:color w:val="767171" w:themeColor="background2" w:themeShade="80"/>
        <w:sz w:val="18"/>
        <w:szCs w:val="20"/>
        <w:lang w:eastAsia="es-ES"/>
      </w:rPr>
      <w:t xml:space="preserve">Página </w:t>
    </w:r>
    <w:r w:rsidRPr="0008782F">
      <w:rPr>
        <w:rFonts w:ascii="Arial Narrow" w:eastAsia="Times New Roman" w:hAnsi="Arial Narrow"/>
        <w:color w:val="767171" w:themeColor="background2" w:themeShade="80"/>
        <w:sz w:val="18"/>
        <w:szCs w:val="20"/>
        <w:lang w:eastAsia="es-ES"/>
      </w:rPr>
      <w:fldChar w:fldCharType="begin"/>
    </w:r>
    <w:r w:rsidRPr="0008782F">
      <w:rPr>
        <w:rFonts w:ascii="Arial Narrow" w:eastAsia="Times New Roman" w:hAnsi="Arial Narrow"/>
        <w:color w:val="767171" w:themeColor="background2" w:themeShade="80"/>
        <w:sz w:val="18"/>
        <w:szCs w:val="20"/>
        <w:lang w:eastAsia="es-ES"/>
      </w:rPr>
      <w:instrText>PAGE  \* Arabic  \* MERGEFORMAT</w:instrText>
    </w:r>
    <w:r w:rsidRPr="0008782F">
      <w:rPr>
        <w:rFonts w:ascii="Arial Narrow" w:eastAsia="Times New Roman" w:hAnsi="Arial Narrow"/>
        <w:color w:val="767171" w:themeColor="background2" w:themeShade="80"/>
        <w:sz w:val="18"/>
        <w:szCs w:val="20"/>
        <w:lang w:eastAsia="es-ES"/>
      </w:rPr>
      <w:fldChar w:fldCharType="separate"/>
    </w:r>
    <w:r w:rsidR="0034227B">
      <w:rPr>
        <w:rFonts w:ascii="Arial Narrow" w:eastAsia="Times New Roman" w:hAnsi="Arial Narrow"/>
        <w:noProof/>
        <w:color w:val="767171" w:themeColor="background2" w:themeShade="80"/>
        <w:sz w:val="18"/>
        <w:szCs w:val="20"/>
        <w:lang w:eastAsia="es-ES"/>
      </w:rPr>
      <w:t>1</w:t>
    </w:r>
    <w:r w:rsidRPr="0008782F">
      <w:rPr>
        <w:rFonts w:ascii="Arial Narrow" w:eastAsia="Times New Roman" w:hAnsi="Arial Narrow"/>
        <w:color w:val="767171" w:themeColor="background2" w:themeShade="80"/>
        <w:sz w:val="18"/>
        <w:szCs w:val="20"/>
        <w:lang w:eastAsia="es-ES"/>
      </w:rPr>
      <w:fldChar w:fldCharType="end"/>
    </w:r>
    <w:r w:rsidRPr="0008782F">
      <w:rPr>
        <w:rFonts w:ascii="Arial Narrow" w:eastAsia="Times New Roman" w:hAnsi="Arial Narrow"/>
        <w:color w:val="767171" w:themeColor="background2" w:themeShade="80"/>
        <w:sz w:val="18"/>
        <w:szCs w:val="20"/>
        <w:lang w:eastAsia="es-ES"/>
      </w:rPr>
      <w:t xml:space="preserve"> de </w:t>
    </w:r>
    <w:r w:rsidRPr="0008782F">
      <w:rPr>
        <w:rFonts w:ascii="Arial Narrow" w:eastAsia="Times New Roman" w:hAnsi="Arial Narrow"/>
        <w:color w:val="767171" w:themeColor="background2" w:themeShade="80"/>
        <w:sz w:val="18"/>
        <w:szCs w:val="20"/>
        <w:lang w:eastAsia="es-ES"/>
      </w:rPr>
      <w:fldChar w:fldCharType="begin"/>
    </w:r>
    <w:r w:rsidRPr="0008782F">
      <w:rPr>
        <w:rFonts w:ascii="Arial Narrow" w:eastAsia="Times New Roman" w:hAnsi="Arial Narrow"/>
        <w:color w:val="767171" w:themeColor="background2" w:themeShade="80"/>
        <w:sz w:val="18"/>
        <w:szCs w:val="20"/>
        <w:lang w:eastAsia="es-ES"/>
      </w:rPr>
      <w:instrText>NUMPAGES  \* Arabic  \* MERGEFORMAT</w:instrText>
    </w:r>
    <w:r w:rsidRPr="0008782F">
      <w:rPr>
        <w:rFonts w:ascii="Arial Narrow" w:eastAsia="Times New Roman" w:hAnsi="Arial Narrow"/>
        <w:color w:val="767171" w:themeColor="background2" w:themeShade="80"/>
        <w:sz w:val="18"/>
        <w:szCs w:val="20"/>
        <w:lang w:eastAsia="es-ES"/>
      </w:rPr>
      <w:fldChar w:fldCharType="separate"/>
    </w:r>
    <w:r w:rsidR="0034227B">
      <w:rPr>
        <w:rFonts w:ascii="Arial Narrow" w:eastAsia="Times New Roman" w:hAnsi="Arial Narrow"/>
        <w:noProof/>
        <w:color w:val="767171" w:themeColor="background2" w:themeShade="80"/>
        <w:sz w:val="18"/>
        <w:szCs w:val="20"/>
        <w:lang w:eastAsia="es-ES"/>
      </w:rPr>
      <w:t>1</w:t>
    </w:r>
    <w:r w:rsidRPr="0008782F">
      <w:rPr>
        <w:rFonts w:ascii="Arial Narrow" w:eastAsia="Times New Roman" w:hAnsi="Arial Narrow"/>
        <w:color w:val="767171" w:themeColor="background2" w:themeShade="80"/>
        <w:sz w:val="18"/>
        <w:szCs w:val="20"/>
        <w:lang w:eastAsia="es-ES"/>
      </w:rPr>
      <w:fldChar w:fldCharType="end"/>
    </w:r>
  </w:p>
  <w:p w14:paraId="0EBDE9D6" w14:textId="3FF0BA82" w:rsidR="00BE40E7" w:rsidRPr="0008782F" w:rsidRDefault="00BE40E7" w:rsidP="0008782F">
    <w:pPr>
      <w:pStyle w:val="Piedepgina"/>
      <w:spacing w:after="0"/>
      <w:rPr>
        <w:rFonts w:ascii="Arial" w:hAnsi="Arial" w:cs="Arial"/>
        <w:color w:val="767171" w:themeColor="background2" w:themeShade="80"/>
        <w:sz w:val="16"/>
        <w:szCs w:val="16"/>
        <w:shd w:val="clear" w:color="auto" w:fill="FFFFFF"/>
      </w:rPr>
    </w:pPr>
    <w:r w:rsidRPr="0008782F">
      <w:rPr>
        <w:rFonts w:ascii="Arial" w:hAnsi="Arial" w:cs="Arial"/>
        <w:color w:val="767171" w:themeColor="background2" w:themeShade="80"/>
        <w:sz w:val="16"/>
        <w:szCs w:val="16"/>
        <w:shd w:val="clear" w:color="auto" w:fill="FFFFFF"/>
      </w:rPr>
      <w:t>Instituto Nacional De Vías</w:t>
    </w:r>
  </w:p>
  <w:p w14:paraId="26C062CD" w14:textId="15178661" w:rsidR="00BE40E7" w:rsidRPr="0008782F" w:rsidRDefault="00BE40E7" w:rsidP="0008782F">
    <w:pPr>
      <w:pStyle w:val="Piedepgina"/>
      <w:spacing w:after="0"/>
      <w:rPr>
        <w:rFonts w:ascii="Arial" w:hAnsi="Arial" w:cs="Arial"/>
        <w:color w:val="767171" w:themeColor="background2" w:themeShade="80"/>
        <w:sz w:val="16"/>
        <w:szCs w:val="16"/>
        <w:shd w:val="clear" w:color="auto" w:fill="FFFFFF"/>
      </w:rPr>
    </w:pPr>
    <w:r w:rsidRPr="0008782F">
      <w:rPr>
        <w:rFonts w:ascii="Arial" w:hAnsi="Arial" w:cs="Arial"/>
        <w:color w:val="767171" w:themeColor="background2" w:themeShade="80"/>
        <w:sz w:val="16"/>
        <w:szCs w:val="16"/>
        <w:shd w:val="clear" w:color="auto" w:fill="FFFFFF"/>
      </w:rPr>
      <w:t>Calle 25G # 73b – 90, Bogotá D.C.</w:t>
    </w:r>
    <w:r w:rsidR="00DF7B65" w:rsidRPr="00DF7B65">
      <w:rPr>
        <w:noProof/>
      </w:rPr>
      <w:t xml:space="preserve"> </w:t>
    </w:r>
  </w:p>
  <w:p w14:paraId="3D9B24D2" w14:textId="77777777" w:rsidR="00BE40E7" w:rsidRPr="0008782F" w:rsidRDefault="00BE40E7" w:rsidP="0008782F">
    <w:pPr>
      <w:pStyle w:val="Piedepgina"/>
      <w:spacing w:after="0"/>
      <w:rPr>
        <w:rFonts w:ascii="Arial" w:hAnsi="Arial" w:cs="Arial"/>
        <w:color w:val="767171" w:themeColor="background2" w:themeShade="80"/>
        <w:sz w:val="16"/>
        <w:szCs w:val="16"/>
        <w:shd w:val="clear" w:color="auto" w:fill="FFFFFF"/>
      </w:rPr>
    </w:pPr>
    <w:r w:rsidRPr="0008782F">
      <w:rPr>
        <w:rFonts w:ascii="Arial" w:hAnsi="Arial" w:cs="Arial"/>
        <w:color w:val="767171" w:themeColor="background2" w:themeShade="80"/>
        <w:sz w:val="16"/>
        <w:szCs w:val="16"/>
        <w:shd w:val="clear" w:color="auto" w:fill="FFFFFF"/>
      </w:rPr>
      <w:t>Conmutador (051) 377 0660</w:t>
    </w:r>
  </w:p>
  <w:p w14:paraId="54129BD8" w14:textId="03E057AC" w:rsidR="00BE40E7" w:rsidRPr="0008782F" w:rsidRDefault="00BE40E7" w:rsidP="0008782F">
    <w:pPr>
      <w:pStyle w:val="Piedepgina"/>
      <w:spacing w:after="0"/>
      <w:rPr>
        <w:color w:val="767171" w:themeColor="background2" w:themeShade="80"/>
      </w:rPr>
    </w:pPr>
    <w:r w:rsidRPr="0008782F">
      <w:rPr>
        <w:rFonts w:ascii="Arial" w:hAnsi="Arial" w:cs="Arial"/>
        <w:color w:val="767171" w:themeColor="background2" w:themeShade="80"/>
        <w:sz w:val="16"/>
        <w:szCs w:val="16"/>
        <w:shd w:val="clear" w:color="auto" w:fill="FFFFFF"/>
      </w:rPr>
      <w:t>https://www.invias.gov.co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4B831E" w14:textId="77777777" w:rsidR="00B15E0C" w:rsidRDefault="00B15E0C">
      <w:pPr>
        <w:spacing w:after="0" w:line="240" w:lineRule="auto"/>
      </w:pPr>
      <w:r>
        <w:separator/>
      </w:r>
    </w:p>
  </w:footnote>
  <w:footnote w:type="continuationSeparator" w:id="0">
    <w:p w14:paraId="446FF85E" w14:textId="77777777" w:rsidR="00B15E0C" w:rsidRDefault="00B15E0C">
      <w:pPr>
        <w:spacing w:after="0" w:line="240" w:lineRule="auto"/>
      </w:pPr>
      <w:r>
        <w:continuationSeparator/>
      </w:r>
    </w:p>
  </w:footnote>
  <w:footnote w:type="continuationNotice" w:id="1">
    <w:p w14:paraId="609710AB" w14:textId="77777777" w:rsidR="00B15E0C" w:rsidRDefault="00B15E0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87FDA" w14:textId="7D74C34A" w:rsidR="00BE40E7" w:rsidRDefault="00956BA0">
    <w:pPr>
      <w:pStyle w:val="Encabezado"/>
    </w:pPr>
    <w:r>
      <w:rPr>
        <w:noProof/>
      </w:rPr>
      <w:drawing>
        <wp:inline distT="0" distB="0" distL="0" distR="0" wp14:anchorId="0374EEFD" wp14:editId="38011230">
          <wp:extent cx="1295467" cy="508026"/>
          <wp:effectExtent l="0" t="0" r="0" b="0"/>
          <wp:docPr id="181856788" name="Imagen 181856788" descr="Imagen que contiene dibuj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56788" name="Imagen 181856788" descr="Imagen que contiene dibuj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295467" cy="50802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5576D"/>
    <w:multiLevelType w:val="multilevel"/>
    <w:tmpl w:val="0C0A001D"/>
    <w:styleLink w:val="Estilo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 w15:restartNumberingAfterBreak="0">
    <w:nsid w:val="0900750B"/>
    <w:multiLevelType w:val="hybridMultilevel"/>
    <w:tmpl w:val="FB685EFE"/>
    <w:lvl w:ilvl="0" w:tplc="93324FAC">
      <w:start w:val="1"/>
      <w:numFmt w:val="bullet"/>
      <w:pStyle w:val="Invias-VietaPunto"/>
      <w:lvlText w:val=""/>
      <w:lvlJc w:val="left"/>
      <w:pPr>
        <w:ind w:left="4188"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B3F5CA6"/>
    <w:multiLevelType w:val="hybridMultilevel"/>
    <w:tmpl w:val="8CF4DE3A"/>
    <w:lvl w:ilvl="0" w:tplc="FFFFFFFF">
      <w:start w:val="1"/>
      <w:numFmt w:val="lowerLetter"/>
      <w:pStyle w:val="Invias-VietaAlfabetica"/>
      <w:lvlText w:val="%1)"/>
      <w:lvlJc w:val="left"/>
      <w:pPr>
        <w:ind w:left="1080" w:hanging="360"/>
      </w:pPr>
      <w:rPr>
        <w:rFonts w:cs="Times New Roman"/>
      </w:rPr>
    </w:lvl>
    <w:lvl w:ilvl="1" w:tplc="FFFFFFFF">
      <w:start w:val="1"/>
      <w:numFmt w:val="lowerLetter"/>
      <w:lvlText w:val="%2."/>
      <w:lvlJc w:val="left"/>
      <w:pPr>
        <w:ind w:left="1800" w:hanging="360"/>
      </w:pPr>
      <w:rPr>
        <w:rFonts w:cs="Times New Roman"/>
      </w:rPr>
    </w:lvl>
    <w:lvl w:ilvl="2" w:tplc="FFFFFFFF">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FFFFFFFF"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3" w15:restartNumberingAfterBreak="0">
    <w:nsid w:val="31BE0986"/>
    <w:multiLevelType w:val="hybridMultilevel"/>
    <w:tmpl w:val="2902B4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3D20D9C"/>
    <w:multiLevelType w:val="hybridMultilevel"/>
    <w:tmpl w:val="1FE2809E"/>
    <w:lvl w:ilvl="0" w:tplc="376205DC">
      <w:start w:val="1"/>
      <w:numFmt w:val="lowerRoman"/>
      <w:pStyle w:val="Invias-VietaRomana"/>
      <w:lvlText w:val="%1."/>
      <w:lvlJc w:val="right"/>
      <w:pPr>
        <w:ind w:left="360" w:hanging="360"/>
      </w:pPr>
      <w:rPr>
        <w:rFonts w:cs="Times New Roman" w:hint="default"/>
      </w:rPr>
    </w:lvl>
    <w:lvl w:ilvl="1" w:tplc="240A0003" w:tentative="1">
      <w:start w:val="1"/>
      <w:numFmt w:val="lowerLetter"/>
      <w:lvlText w:val="%2."/>
      <w:lvlJc w:val="left"/>
      <w:pPr>
        <w:ind w:left="1734" w:hanging="360"/>
      </w:pPr>
      <w:rPr>
        <w:rFonts w:cs="Times New Roman"/>
      </w:rPr>
    </w:lvl>
    <w:lvl w:ilvl="2" w:tplc="240A0005" w:tentative="1">
      <w:start w:val="1"/>
      <w:numFmt w:val="lowerRoman"/>
      <w:lvlText w:val="%3."/>
      <w:lvlJc w:val="right"/>
      <w:pPr>
        <w:ind w:left="2454" w:hanging="180"/>
      </w:pPr>
      <w:rPr>
        <w:rFonts w:cs="Times New Roman"/>
      </w:rPr>
    </w:lvl>
    <w:lvl w:ilvl="3" w:tplc="240A0001" w:tentative="1">
      <w:start w:val="1"/>
      <w:numFmt w:val="decimal"/>
      <w:lvlText w:val="%4."/>
      <w:lvlJc w:val="left"/>
      <w:pPr>
        <w:ind w:left="3174" w:hanging="360"/>
      </w:pPr>
      <w:rPr>
        <w:rFonts w:cs="Times New Roman"/>
      </w:rPr>
    </w:lvl>
    <w:lvl w:ilvl="4" w:tplc="240A0003" w:tentative="1">
      <w:start w:val="1"/>
      <w:numFmt w:val="lowerLetter"/>
      <w:lvlText w:val="%5."/>
      <w:lvlJc w:val="left"/>
      <w:pPr>
        <w:ind w:left="3894" w:hanging="360"/>
      </w:pPr>
      <w:rPr>
        <w:rFonts w:cs="Times New Roman"/>
      </w:rPr>
    </w:lvl>
    <w:lvl w:ilvl="5" w:tplc="240A0005" w:tentative="1">
      <w:start w:val="1"/>
      <w:numFmt w:val="lowerRoman"/>
      <w:lvlText w:val="%6."/>
      <w:lvlJc w:val="right"/>
      <w:pPr>
        <w:ind w:left="4614" w:hanging="180"/>
      </w:pPr>
      <w:rPr>
        <w:rFonts w:cs="Times New Roman"/>
      </w:rPr>
    </w:lvl>
    <w:lvl w:ilvl="6" w:tplc="240A0001" w:tentative="1">
      <w:start w:val="1"/>
      <w:numFmt w:val="decimal"/>
      <w:lvlText w:val="%7."/>
      <w:lvlJc w:val="left"/>
      <w:pPr>
        <w:ind w:left="5334" w:hanging="360"/>
      </w:pPr>
      <w:rPr>
        <w:rFonts w:cs="Times New Roman"/>
      </w:rPr>
    </w:lvl>
    <w:lvl w:ilvl="7" w:tplc="240A0003" w:tentative="1">
      <w:start w:val="1"/>
      <w:numFmt w:val="lowerLetter"/>
      <w:lvlText w:val="%8."/>
      <w:lvlJc w:val="left"/>
      <w:pPr>
        <w:ind w:left="6054" w:hanging="360"/>
      </w:pPr>
      <w:rPr>
        <w:rFonts w:cs="Times New Roman"/>
      </w:rPr>
    </w:lvl>
    <w:lvl w:ilvl="8" w:tplc="240A0005" w:tentative="1">
      <w:start w:val="1"/>
      <w:numFmt w:val="lowerRoman"/>
      <w:lvlText w:val="%9."/>
      <w:lvlJc w:val="right"/>
      <w:pPr>
        <w:ind w:left="6774" w:hanging="180"/>
      </w:pPr>
      <w:rPr>
        <w:rFonts w:cs="Times New Roman"/>
      </w:rPr>
    </w:lvl>
  </w:abstractNum>
  <w:abstractNum w:abstractNumId="5" w15:restartNumberingAfterBreak="0">
    <w:nsid w:val="460D367D"/>
    <w:multiLevelType w:val="multilevel"/>
    <w:tmpl w:val="1D5A487C"/>
    <w:lvl w:ilvl="0">
      <w:start w:val="1"/>
      <w:numFmt w:val="decimal"/>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2280"/>
        </w:tabs>
        <w:ind w:left="2280" w:hanging="720"/>
      </w:pPr>
      <w:rPr>
        <w:rFonts w:cs="Times New Roman" w:hint="default"/>
      </w:rPr>
    </w:lvl>
    <w:lvl w:ilvl="3">
      <w:start w:val="1"/>
      <w:numFmt w:val="decimal"/>
      <w:lvlText w:val="%1.%2.%3.%4"/>
      <w:lvlJc w:val="left"/>
      <w:pPr>
        <w:tabs>
          <w:tab w:val="num" w:pos="1287"/>
        </w:tabs>
        <w:ind w:left="1287" w:hanging="720"/>
      </w:pPr>
      <w:rPr>
        <w:rFonts w:cs="Times New Roman" w:hint="default"/>
        <w:b/>
        <w:lang w:val="x-none"/>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15:restartNumberingAfterBreak="0">
    <w:nsid w:val="52FEBCE4"/>
    <w:multiLevelType w:val="hybridMultilevel"/>
    <w:tmpl w:val="9D646DC6"/>
    <w:lvl w:ilvl="0" w:tplc="B1802A54">
      <w:start w:val="1"/>
      <w:numFmt w:val="bullet"/>
      <w:lvlText w:val=""/>
      <w:lvlJc w:val="left"/>
      <w:pPr>
        <w:ind w:left="720" w:hanging="360"/>
      </w:pPr>
      <w:rPr>
        <w:rFonts w:ascii="Symbol" w:hAnsi="Symbol" w:hint="default"/>
      </w:rPr>
    </w:lvl>
    <w:lvl w:ilvl="1" w:tplc="2BFA6A5C">
      <w:start w:val="1"/>
      <w:numFmt w:val="bullet"/>
      <w:lvlText w:val="o"/>
      <w:lvlJc w:val="left"/>
      <w:pPr>
        <w:ind w:left="1440" w:hanging="360"/>
      </w:pPr>
      <w:rPr>
        <w:rFonts w:ascii="Courier New" w:hAnsi="Courier New" w:hint="default"/>
      </w:rPr>
    </w:lvl>
    <w:lvl w:ilvl="2" w:tplc="A8DA4938">
      <w:start w:val="1"/>
      <w:numFmt w:val="bullet"/>
      <w:lvlText w:val=""/>
      <w:lvlJc w:val="left"/>
      <w:pPr>
        <w:ind w:left="2160" w:hanging="360"/>
      </w:pPr>
      <w:rPr>
        <w:rFonts w:ascii="Wingdings" w:hAnsi="Wingdings" w:hint="default"/>
      </w:rPr>
    </w:lvl>
    <w:lvl w:ilvl="3" w:tplc="3FA2A28E">
      <w:start w:val="1"/>
      <w:numFmt w:val="bullet"/>
      <w:lvlText w:val=""/>
      <w:lvlJc w:val="left"/>
      <w:pPr>
        <w:ind w:left="2880" w:hanging="360"/>
      </w:pPr>
      <w:rPr>
        <w:rFonts w:ascii="Symbol" w:hAnsi="Symbol" w:hint="default"/>
      </w:rPr>
    </w:lvl>
    <w:lvl w:ilvl="4" w:tplc="C23ADC60">
      <w:start w:val="1"/>
      <w:numFmt w:val="bullet"/>
      <w:lvlText w:val="o"/>
      <w:lvlJc w:val="left"/>
      <w:pPr>
        <w:ind w:left="3600" w:hanging="360"/>
      </w:pPr>
      <w:rPr>
        <w:rFonts w:ascii="Courier New" w:hAnsi="Courier New" w:hint="default"/>
      </w:rPr>
    </w:lvl>
    <w:lvl w:ilvl="5" w:tplc="FD46F964">
      <w:start w:val="1"/>
      <w:numFmt w:val="bullet"/>
      <w:lvlText w:val=""/>
      <w:lvlJc w:val="left"/>
      <w:pPr>
        <w:ind w:left="4320" w:hanging="360"/>
      </w:pPr>
      <w:rPr>
        <w:rFonts w:ascii="Wingdings" w:hAnsi="Wingdings" w:hint="default"/>
      </w:rPr>
    </w:lvl>
    <w:lvl w:ilvl="6" w:tplc="1C44D084">
      <w:start w:val="1"/>
      <w:numFmt w:val="bullet"/>
      <w:lvlText w:val=""/>
      <w:lvlJc w:val="left"/>
      <w:pPr>
        <w:ind w:left="5040" w:hanging="360"/>
      </w:pPr>
      <w:rPr>
        <w:rFonts w:ascii="Symbol" w:hAnsi="Symbol" w:hint="default"/>
      </w:rPr>
    </w:lvl>
    <w:lvl w:ilvl="7" w:tplc="FE6E6722">
      <w:start w:val="1"/>
      <w:numFmt w:val="bullet"/>
      <w:lvlText w:val="o"/>
      <w:lvlJc w:val="left"/>
      <w:pPr>
        <w:ind w:left="5760" w:hanging="360"/>
      </w:pPr>
      <w:rPr>
        <w:rFonts w:ascii="Courier New" w:hAnsi="Courier New" w:hint="default"/>
      </w:rPr>
    </w:lvl>
    <w:lvl w:ilvl="8" w:tplc="07E88ECE">
      <w:start w:val="1"/>
      <w:numFmt w:val="bullet"/>
      <w:lvlText w:val=""/>
      <w:lvlJc w:val="left"/>
      <w:pPr>
        <w:ind w:left="6480" w:hanging="360"/>
      </w:pPr>
      <w:rPr>
        <w:rFonts w:ascii="Wingdings" w:hAnsi="Wingdings" w:hint="default"/>
      </w:rPr>
    </w:lvl>
  </w:abstractNum>
  <w:abstractNum w:abstractNumId="7" w15:restartNumberingAfterBreak="0">
    <w:nsid w:val="6892098E"/>
    <w:multiLevelType w:val="hybridMultilevel"/>
    <w:tmpl w:val="661CADA0"/>
    <w:lvl w:ilvl="0" w:tplc="FFFFFFFF">
      <w:start w:val="1"/>
      <w:numFmt w:val="decimal"/>
      <w:pStyle w:val="1Titulo"/>
      <w:lvlText w:val="%1."/>
      <w:lvlJc w:val="left"/>
      <w:pPr>
        <w:tabs>
          <w:tab w:val="num" w:pos="720"/>
        </w:tabs>
        <w:ind w:left="720" w:hanging="360"/>
      </w:pPr>
      <w:rPr>
        <w:rFonts w:cs="Times New Roman" w:hint="default"/>
      </w:rPr>
    </w:lvl>
    <w:lvl w:ilvl="1" w:tplc="FFFFFFFF">
      <w:start w:val="1"/>
      <w:numFmt w:val="decimal"/>
      <w:isLgl/>
      <w:lvlText w:val="%2.%2"/>
      <w:lvlJc w:val="left"/>
      <w:pPr>
        <w:tabs>
          <w:tab w:val="num" w:pos="2518"/>
        </w:tabs>
        <w:ind w:left="2518" w:hanging="358"/>
      </w:pPr>
      <w:rPr>
        <w:rFonts w:cs="Times New Roman" w:hint="default"/>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num w:numId="1" w16cid:durableId="1825274015">
    <w:abstractNumId w:val="6"/>
  </w:num>
  <w:num w:numId="2" w16cid:durableId="1082796733">
    <w:abstractNumId w:val="2"/>
  </w:num>
  <w:num w:numId="3" w16cid:durableId="1578974423">
    <w:abstractNumId w:val="4"/>
  </w:num>
  <w:num w:numId="4" w16cid:durableId="1604992835">
    <w:abstractNumId w:val="5"/>
  </w:num>
  <w:num w:numId="5" w16cid:durableId="299500401">
    <w:abstractNumId w:val="1"/>
  </w:num>
  <w:num w:numId="6" w16cid:durableId="1943025796">
    <w:abstractNumId w:val="0"/>
  </w:num>
  <w:num w:numId="7" w16cid:durableId="1160849790">
    <w:abstractNumId w:val="7"/>
  </w:num>
  <w:num w:numId="8" w16cid:durableId="408814226">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ttachedTemplate r:id="rId1"/>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303E"/>
    <w:rsid w:val="00000F8B"/>
    <w:rsid w:val="00003BF1"/>
    <w:rsid w:val="00004532"/>
    <w:rsid w:val="000045F8"/>
    <w:rsid w:val="000078E4"/>
    <w:rsid w:val="000111AC"/>
    <w:rsid w:val="000117B9"/>
    <w:rsid w:val="00013D93"/>
    <w:rsid w:val="00016FFB"/>
    <w:rsid w:val="00021562"/>
    <w:rsid w:val="00021D26"/>
    <w:rsid w:val="000259C4"/>
    <w:rsid w:val="00026B27"/>
    <w:rsid w:val="000279DA"/>
    <w:rsid w:val="0003264C"/>
    <w:rsid w:val="000344D8"/>
    <w:rsid w:val="00034F4B"/>
    <w:rsid w:val="000353D1"/>
    <w:rsid w:val="0003716E"/>
    <w:rsid w:val="000375E0"/>
    <w:rsid w:val="00042386"/>
    <w:rsid w:val="000454A7"/>
    <w:rsid w:val="00045B2D"/>
    <w:rsid w:val="00046BB0"/>
    <w:rsid w:val="00046BFA"/>
    <w:rsid w:val="00051564"/>
    <w:rsid w:val="000532BF"/>
    <w:rsid w:val="00054FF5"/>
    <w:rsid w:val="00056382"/>
    <w:rsid w:val="000602EE"/>
    <w:rsid w:val="00064510"/>
    <w:rsid w:val="00064A9F"/>
    <w:rsid w:val="00064B85"/>
    <w:rsid w:val="000653B1"/>
    <w:rsid w:val="000675E5"/>
    <w:rsid w:val="00072E51"/>
    <w:rsid w:val="000737F6"/>
    <w:rsid w:val="00074553"/>
    <w:rsid w:val="00080708"/>
    <w:rsid w:val="000820A4"/>
    <w:rsid w:val="00082BF7"/>
    <w:rsid w:val="00083885"/>
    <w:rsid w:val="00084068"/>
    <w:rsid w:val="00086EC9"/>
    <w:rsid w:val="0008782F"/>
    <w:rsid w:val="0009041D"/>
    <w:rsid w:val="00091B82"/>
    <w:rsid w:val="00092AF8"/>
    <w:rsid w:val="0009346F"/>
    <w:rsid w:val="000A2DAF"/>
    <w:rsid w:val="000A3A74"/>
    <w:rsid w:val="000A5267"/>
    <w:rsid w:val="000A6113"/>
    <w:rsid w:val="000B3F35"/>
    <w:rsid w:val="000B406B"/>
    <w:rsid w:val="000B50A9"/>
    <w:rsid w:val="000B7AC8"/>
    <w:rsid w:val="000C07EF"/>
    <w:rsid w:val="000C12E2"/>
    <w:rsid w:val="000C4713"/>
    <w:rsid w:val="000C4AB0"/>
    <w:rsid w:val="000C6E06"/>
    <w:rsid w:val="000C7C1E"/>
    <w:rsid w:val="000D0E80"/>
    <w:rsid w:val="000D6AC5"/>
    <w:rsid w:val="000E1B00"/>
    <w:rsid w:val="000E2501"/>
    <w:rsid w:val="000E597C"/>
    <w:rsid w:val="000E6007"/>
    <w:rsid w:val="000E64AD"/>
    <w:rsid w:val="000E6B16"/>
    <w:rsid w:val="000E7043"/>
    <w:rsid w:val="000F292D"/>
    <w:rsid w:val="000F358F"/>
    <w:rsid w:val="000F55C6"/>
    <w:rsid w:val="00103443"/>
    <w:rsid w:val="00103891"/>
    <w:rsid w:val="0010465F"/>
    <w:rsid w:val="001066F7"/>
    <w:rsid w:val="00106B2B"/>
    <w:rsid w:val="00110417"/>
    <w:rsid w:val="001109AF"/>
    <w:rsid w:val="00113868"/>
    <w:rsid w:val="001140AA"/>
    <w:rsid w:val="00115658"/>
    <w:rsid w:val="00116276"/>
    <w:rsid w:val="00116D99"/>
    <w:rsid w:val="0011766C"/>
    <w:rsid w:val="001203E5"/>
    <w:rsid w:val="00120952"/>
    <w:rsid w:val="00121E47"/>
    <w:rsid w:val="001234EA"/>
    <w:rsid w:val="00125B4D"/>
    <w:rsid w:val="00131824"/>
    <w:rsid w:val="001320D4"/>
    <w:rsid w:val="00133B10"/>
    <w:rsid w:val="00135C9E"/>
    <w:rsid w:val="00136584"/>
    <w:rsid w:val="001365B5"/>
    <w:rsid w:val="00137EDD"/>
    <w:rsid w:val="00140F3D"/>
    <w:rsid w:val="0014130E"/>
    <w:rsid w:val="0014150D"/>
    <w:rsid w:val="001415ED"/>
    <w:rsid w:val="0014222E"/>
    <w:rsid w:val="00142E39"/>
    <w:rsid w:val="00143A5F"/>
    <w:rsid w:val="00145ECC"/>
    <w:rsid w:val="00147488"/>
    <w:rsid w:val="001479F7"/>
    <w:rsid w:val="001523D2"/>
    <w:rsid w:val="00153C4A"/>
    <w:rsid w:val="00154218"/>
    <w:rsid w:val="00154C04"/>
    <w:rsid w:val="00155A5D"/>
    <w:rsid w:val="001619BE"/>
    <w:rsid w:val="00161DCA"/>
    <w:rsid w:val="00162010"/>
    <w:rsid w:val="00163714"/>
    <w:rsid w:val="0016471C"/>
    <w:rsid w:val="00164764"/>
    <w:rsid w:val="00165EFE"/>
    <w:rsid w:val="00167694"/>
    <w:rsid w:val="00171BA7"/>
    <w:rsid w:val="00172446"/>
    <w:rsid w:val="0017737C"/>
    <w:rsid w:val="00182A38"/>
    <w:rsid w:val="0018339F"/>
    <w:rsid w:val="00183C78"/>
    <w:rsid w:val="00183C90"/>
    <w:rsid w:val="00186067"/>
    <w:rsid w:val="00186117"/>
    <w:rsid w:val="001902C9"/>
    <w:rsid w:val="001922DF"/>
    <w:rsid w:val="00193B27"/>
    <w:rsid w:val="00193EE4"/>
    <w:rsid w:val="001961F0"/>
    <w:rsid w:val="001A0299"/>
    <w:rsid w:val="001A139F"/>
    <w:rsid w:val="001A4562"/>
    <w:rsid w:val="001A4AE5"/>
    <w:rsid w:val="001A4F01"/>
    <w:rsid w:val="001A659A"/>
    <w:rsid w:val="001A6B51"/>
    <w:rsid w:val="001B0933"/>
    <w:rsid w:val="001B0D60"/>
    <w:rsid w:val="001B15C5"/>
    <w:rsid w:val="001B222E"/>
    <w:rsid w:val="001B352B"/>
    <w:rsid w:val="001B38CA"/>
    <w:rsid w:val="001B3CBF"/>
    <w:rsid w:val="001B3CE4"/>
    <w:rsid w:val="001B5715"/>
    <w:rsid w:val="001B5A87"/>
    <w:rsid w:val="001C170A"/>
    <w:rsid w:val="001C23EA"/>
    <w:rsid w:val="001C241C"/>
    <w:rsid w:val="001C49C7"/>
    <w:rsid w:val="001C4F63"/>
    <w:rsid w:val="001D1C8E"/>
    <w:rsid w:val="001D25FF"/>
    <w:rsid w:val="001D3B58"/>
    <w:rsid w:val="001D4095"/>
    <w:rsid w:val="001D62AF"/>
    <w:rsid w:val="001D7443"/>
    <w:rsid w:val="001D7FD8"/>
    <w:rsid w:val="001E0454"/>
    <w:rsid w:val="001E0CA0"/>
    <w:rsid w:val="001E2580"/>
    <w:rsid w:val="001E33F9"/>
    <w:rsid w:val="001E36C4"/>
    <w:rsid w:val="001F00DD"/>
    <w:rsid w:val="001F1A46"/>
    <w:rsid w:val="001F20E8"/>
    <w:rsid w:val="001F3411"/>
    <w:rsid w:val="001F3FB4"/>
    <w:rsid w:val="001F515A"/>
    <w:rsid w:val="001F5D00"/>
    <w:rsid w:val="001F63CD"/>
    <w:rsid w:val="001F74BE"/>
    <w:rsid w:val="001F7CE7"/>
    <w:rsid w:val="002006AE"/>
    <w:rsid w:val="002006BB"/>
    <w:rsid w:val="00202D83"/>
    <w:rsid w:val="002032C4"/>
    <w:rsid w:val="002046DA"/>
    <w:rsid w:val="002059BC"/>
    <w:rsid w:val="00212E6D"/>
    <w:rsid w:val="0021665B"/>
    <w:rsid w:val="00217C26"/>
    <w:rsid w:val="002264F6"/>
    <w:rsid w:val="0023444E"/>
    <w:rsid w:val="0023560D"/>
    <w:rsid w:val="00236F9B"/>
    <w:rsid w:val="0024062D"/>
    <w:rsid w:val="002410A1"/>
    <w:rsid w:val="0024223A"/>
    <w:rsid w:val="00243481"/>
    <w:rsid w:val="00243BC9"/>
    <w:rsid w:val="002443EF"/>
    <w:rsid w:val="002474E1"/>
    <w:rsid w:val="002500A3"/>
    <w:rsid w:val="002500A9"/>
    <w:rsid w:val="0025213F"/>
    <w:rsid w:val="00252750"/>
    <w:rsid w:val="002529C6"/>
    <w:rsid w:val="00253652"/>
    <w:rsid w:val="00260B0E"/>
    <w:rsid w:val="002628AA"/>
    <w:rsid w:val="00265EA4"/>
    <w:rsid w:val="00266585"/>
    <w:rsid w:val="00266F06"/>
    <w:rsid w:val="002706B0"/>
    <w:rsid w:val="002727A3"/>
    <w:rsid w:val="00273C7C"/>
    <w:rsid w:val="002768EC"/>
    <w:rsid w:val="00277AC9"/>
    <w:rsid w:val="00281646"/>
    <w:rsid w:val="00283CBB"/>
    <w:rsid w:val="00285778"/>
    <w:rsid w:val="00287472"/>
    <w:rsid w:val="00290F22"/>
    <w:rsid w:val="0029113D"/>
    <w:rsid w:val="00292990"/>
    <w:rsid w:val="0029442F"/>
    <w:rsid w:val="00294563"/>
    <w:rsid w:val="00294802"/>
    <w:rsid w:val="00296198"/>
    <w:rsid w:val="002A2BDD"/>
    <w:rsid w:val="002B12B8"/>
    <w:rsid w:val="002B1AB7"/>
    <w:rsid w:val="002B1F0C"/>
    <w:rsid w:val="002B7E55"/>
    <w:rsid w:val="002C0555"/>
    <w:rsid w:val="002C0658"/>
    <w:rsid w:val="002C0B21"/>
    <w:rsid w:val="002C0BF9"/>
    <w:rsid w:val="002C0CAC"/>
    <w:rsid w:val="002C1859"/>
    <w:rsid w:val="002C2185"/>
    <w:rsid w:val="002C4984"/>
    <w:rsid w:val="002D05A0"/>
    <w:rsid w:val="002D5CF0"/>
    <w:rsid w:val="002D65A6"/>
    <w:rsid w:val="002D6B31"/>
    <w:rsid w:val="002D6EB5"/>
    <w:rsid w:val="002D72C1"/>
    <w:rsid w:val="002E4C67"/>
    <w:rsid w:val="002E4EBD"/>
    <w:rsid w:val="002E5925"/>
    <w:rsid w:val="002E5BFD"/>
    <w:rsid w:val="002E5F9F"/>
    <w:rsid w:val="002E61CA"/>
    <w:rsid w:val="002E66ED"/>
    <w:rsid w:val="002E738F"/>
    <w:rsid w:val="002F06FC"/>
    <w:rsid w:val="002F256B"/>
    <w:rsid w:val="002F596F"/>
    <w:rsid w:val="002F7AA3"/>
    <w:rsid w:val="003001D0"/>
    <w:rsid w:val="00301879"/>
    <w:rsid w:val="00306B97"/>
    <w:rsid w:val="00307520"/>
    <w:rsid w:val="00310C9F"/>
    <w:rsid w:val="00310CBA"/>
    <w:rsid w:val="003145BA"/>
    <w:rsid w:val="00315228"/>
    <w:rsid w:val="003161A5"/>
    <w:rsid w:val="00322024"/>
    <w:rsid w:val="003229E4"/>
    <w:rsid w:val="0032385D"/>
    <w:rsid w:val="00324AB7"/>
    <w:rsid w:val="003254C1"/>
    <w:rsid w:val="0033020C"/>
    <w:rsid w:val="00331C62"/>
    <w:rsid w:val="003357CB"/>
    <w:rsid w:val="00336544"/>
    <w:rsid w:val="003369AB"/>
    <w:rsid w:val="00337357"/>
    <w:rsid w:val="0034028D"/>
    <w:rsid w:val="003411A9"/>
    <w:rsid w:val="00341672"/>
    <w:rsid w:val="00341B6D"/>
    <w:rsid w:val="00342205"/>
    <w:rsid w:val="0034227B"/>
    <w:rsid w:val="0034273A"/>
    <w:rsid w:val="00342BAD"/>
    <w:rsid w:val="0034764E"/>
    <w:rsid w:val="0035315C"/>
    <w:rsid w:val="003541DE"/>
    <w:rsid w:val="003541F9"/>
    <w:rsid w:val="0035631E"/>
    <w:rsid w:val="00356917"/>
    <w:rsid w:val="0036099F"/>
    <w:rsid w:val="003659F8"/>
    <w:rsid w:val="00372409"/>
    <w:rsid w:val="003802F4"/>
    <w:rsid w:val="00382E48"/>
    <w:rsid w:val="00383A3F"/>
    <w:rsid w:val="00383AF4"/>
    <w:rsid w:val="003852C2"/>
    <w:rsid w:val="00387691"/>
    <w:rsid w:val="0038786D"/>
    <w:rsid w:val="00387F13"/>
    <w:rsid w:val="003919E7"/>
    <w:rsid w:val="00391ECA"/>
    <w:rsid w:val="0039498D"/>
    <w:rsid w:val="00395C7A"/>
    <w:rsid w:val="00397B7E"/>
    <w:rsid w:val="003A035B"/>
    <w:rsid w:val="003A063D"/>
    <w:rsid w:val="003A214C"/>
    <w:rsid w:val="003A3CBE"/>
    <w:rsid w:val="003A598B"/>
    <w:rsid w:val="003B07E7"/>
    <w:rsid w:val="003B2835"/>
    <w:rsid w:val="003B7AFB"/>
    <w:rsid w:val="003B7C3A"/>
    <w:rsid w:val="003B7C4B"/>
    <w:rsid w:val="003C3347"/>
    <w:rsid w:val="003C3525"/>
    <w:rsid w:val="003C4FA3"/>
    <w:rsid w:val="003C54FB"/>
    <w:rsid w:val="003C5DC6"/>
    <w:rsid w:val="003C7472"/>
    <w:rsid w:val="003C7C57"/>
    <w:rsid w:val="003D05CE"/>
    <w:rsid w:val="003D0E1A"/>
    <w:rsid w:val="003D465C"/>
    <w:rsid w:val="003D5922"/>
    <w:rsid w:val="003D644D"/>
    <w:rsid w:val="003D750A"/>
    <w:rsid w:val="003E0244"/>
    <w:rsid w:val="003E06CC"/>
    <w:rsid w:val="003E3A32"/>
    <w:rsid w:val="003F06E2"/>
    <w:rsid w:val="003F131A"/>
    <w:rsid w:val="003F1994"/>
    <w:rsid w:val="003F1BD7"/>
    <w:rsid w:val="003F44F9"/>
    <w:rsid w:val="003F4895"/>
    <w:rsid w:val="003F4B84"/>
    <w:rsid w:val="003F5FCB"/>
    <w:rsid w:val="003F7681"/>
    <w:rsid w:val="003F7E9F"/>
    <w:rsid w:val="004002BC"/>
    <w:rsid w:val="00400482"/>
    <w:rsid w:val="0040178C"/>
    <w:rsid w:val="004032C3"/>
    <w:rsid w:val="00403CFA"/>
    <w:rsid w:val="004048AD"/>
    <w:rsid w:val="00405180"/>
    <w:rsid w:val="00407E68"/>
    <w:rsid w:val="00407F84"/>
    <w:rsid w:val="00410285"/>
    <w:rsid w:val="00412409"/>
    <w:rsid w:val="00412EBE"/>
    <w:rsid w:val="0042036C"/>
    <w:rsid w:val="00423DFE"/>
    <w:rsid w:val="00426106"/>
    <w:rsid w:val="00434227"/>
    <w:rsid w:val="00436579"/>
    <w:rsid w:val="004375C1"/>
    <w:rsid w:val="00440893"/>
    <w:rsid w:val="0044199D"/>
    <w:rsid w:val="004422E0"/>
    <w:rsid w:val="004426B3"/>
    <w:rsid w:val="00446197"/>
    <w:rsid w:val="00451E69"/>
    <w:rsid w:val="00452274"/>
    <w:rsid w:val="004543E3"/>
    <w:rsid w:val="0045638A"/>
    <w:rsid w:val="00457D29"/>
    <w:rsid w:val="00462E17"/>
    <w:rsid w:val="00464EAF"/>
    <w:rsid w:val="0046652E"/>
    <w:rsid w:val="00470A95"/>
    <w:rsid w:val="00471535"/>
    <w:rsid w:val="0047253E"/>
    <w:rsid w:val="00472733"/>
    <w:rsid w:val="00474180"/>
    <w:rsid w:val="004746C7"/>
    <w:rsid w:val="00477E73"/>
    <w:rsid w:val="0048075F"/>
    <w:rsid w:val="00480F40"/>
    <w:rsid w:val="0048284C"/>
    <w:rsid w:val="00483107"/>
    <w:rsid w:val="00484478"/>
    <w:rsid w:val="00484FC5"/>
    <w:rsid w:val="0048577A"/>
    <w:rsid w:val="00487FAB"/>
    <w:rsid w:val="00490800"/>
    <w:rsid w:val="004908CD"/>
    <w:rsid w:val="00492A61"/>
    <w:rsid w:val="00493048"/>
    <w:rsid w:val="004936B2"/>
    <w:rsid w:val="00495956"/>
    <w:rsid w:val="0049605F"/>
    <w:rsid w:val="00496200"/>
    <w:rsid w:val="00496CB5"/>
    <w:rsid w:val="00497520"/>
    <w:rsid w:val="004A3431"/>
    <w:rsid w:val="004B051F"/>
    <w:rsid w:val="004B4F8B"/>
    <w:rsid w:val="004B50CE"/>
    <w:rsid w:val="004B619E"/>
    <w:rsid w:val="004B6DF1"/>
    <w:rsid w:val="004B7B38"/>
    <w:rsid w:val="004C0CEC"/>
    <w:rsid w:val="004C120C"/>
    <w:rsid w:val="004C37BD"/>
    <w:rsid w:val="004C5001"/>
    <w:rsid w:val="004C6447"/>
    <w:rsid w:val="004C7694"/>
    <w:rsid w:val="004D0D71"/>
    <w:rsid w:val="004D1EE7"/>
    <w:rsid w:val="004D525D"/>
    <w:rsid w:val="004E1BA9"/>
    <w:rsid w:val="004E57FE"/>
    <w:rsid w:val="004E6C2C"/>
    <w:rsid w:val="004E7915"/>
    <w:rsid w:val="004F1E2D"/>
    <w:rsid w:val="004F41A9"/>
    <w:rsid w:val="004F6C82"/>
    <w:rsid w:val="00501250"/>
    <w:rsid w:val="005043CA"/>
    <w:rsid w:val="00507E70"/>
    <w:rsid w:val="00510B8A"/>
    <w:rsid w:val="005117D4"/>
    <w:rsid w:val="00514665"/>
    <w:rsid w:val="00515EFD"/>
    <w:rsid w:val="00520452"/>
    <w:rsid w:val="00521599"/>
    <w:rsid w:val="00522646"/>
    <w:rsid w:val="00523E16"/>
    <w:rsid w:val="00525253"/>
    <w:rsid w:val="00526064"/>
    <w:rsid w:val="00526D12"/>
    <w:rsid w:val="00531D6A"/>
    <w:rsid w:val="00532C89"/>
    <w:rsid w:val="00532F17"/>
    <w:rsid w:val="0053301F"/>
    <w:rsid w:val="0053362A"/>
    <w:rsid w:val="00533822"/>
    <w:rsid w:val="00535A1B"/>
    <w:rsid w:val="005362A2"/>
    <w:rsid w:val="005367DE"/>
    <w:rsid w:val="00537F81"/>
    <w:rsid w:val="0054206A"/>
    <w:rsid w:val="00543085"/>
    <w:rsid w:val="00543CCA"/>
    <w:rsid w:val="00544122"/>
    <w:rsid w:val="0054415A"/>
    <w:rsid w:val="0054608A"/>
    <w:rsid w:val="005477DD"/>
    <w:rsid w:val="005537D1"/>
    <w:rsid w:val="00553A31"/>
    <w:rsid w:val="005547EE"/>
    <w:rsid w:val="005560AB"/>
    <w:rsid w:val="00560097"/>
    <w:rsid w:val="00562360"/>
    <w:rsid w:val="005633ED"/>
    <w:rsid w:val="0056436B"/>
    <w:rsid w:val="00566653"/>
    <w:rsid w:val="00570416"/>
    <w:rsid w:val="00574B6F"/>
    <w:rsid w:val="0057517F"/>
    <w:rsid w:val="00575227"/>
    <w:rsid w:val="005771F2"/>
    <w:rsid w:val="00577795"/>
    <w:rsid w:val="00577C60"/>
    <w:rsid w:val="0058129E"/>
    <w:rsid w:val="0058172B"/>
    <w:rsid w:val="00581D48"/>
    <w:rsid w:val="00582E14"/>
    <w:rsid w:val="005844A6"/>
    <w:rsid w:val="00584976"/>
    <w:rsid w:val="00587806"/>
    <w:rsid w:val="00591027"/>
    <w:rsid w:val="0059107B"/>
    <w:rsid w:val="00591209"/>
    <w:rsid w:val="00595ADA"/>
    <w:rsid w:val="00596293"/>
    <w:rsid w:val="00596960"/>
    <w:rsid w:val="005A03F5"/>
    <w:rsid w:val="005A0AD6"/>
    <w:rsid w:val="005A0E40"/>
    <w:rsid w:val="005A2705"/>
    <w:rsid w:val="005A2CA6"/>
    <w:rsid w:val="005A4CBF"/>
    <w:rsid w:val="005A69AE"/>
    <w:rsid w:val="005A6A31"/>
    <w:rsid w:val="005A6F64"/>
    <w:rsid w:val="005B0E5D"/>
    <w:rsid w:val="005B262F"/>
    <w:rsid w:val="005B3821"/>
    <w:rsid w:val="005B3E18"/>
    <w:rsid w:val="005C1AD6"/>
    <w:rsid w:val="005C20A2"/>
    <w:rsid w:val="005C391B"/>
    <w:rsid w:val="005C39BF"/>
    <w:rsid w:val="005D082C"/>
    <w:rsid w:val="005D166D"/>
    <w:rsid w:val="005D4A91"/>
    <w:rsid w:val="005D72D9"/>
    <w:rsid w:val="005E00BA"/>
    <w:rsid w:val="005E1652"/>
    <w:rsid w:val="005E1C46"/>
    <w:rsid w:val="005E2F1F"/>
    <w:rsid w:val="005E331F"/>
    <w:rsid w:val="005E5F4D"/>
    <w:rsid w:val="005E6A55"/>
    <w:rsid w:val="005F2817"/>
    <w:rsid w:val="005F4589"/>
    <w:rsid w:val="005F5035"/>
    <w:rsid w:val="005F58A6"/>
    <w:rsid w:val="006014CD"/>
    <w:rsid w:val="00610E97"/>
    <w:rsid w:val="0061145A"/>
    <w:rsid w:val="006157B8"/>
    <w:rsid w:val="00615DDC"/>
    <w:rsid w:val="00621654"/>
    <w:rsid w:val="006216F5"/>
    <w:rsid w:val="00622D34"/>
    <w:rsid w:val="006231E7"/>
    <w:rsid w:val="006235A8"/>
    <w:rsid w:val="00624F4C"/>
    <w:rsid w:val="0062553E"/>
    <w:rsid w:val="00625E54"/>
    <w:rsid w:val="00631B62"/>
    <w:rsid w:val="00632130"/>
    <w:rsid w:val="0063365E"/>
    <w:rsid w:val="006337CC"/>
    <w:rsid w:val="00633E06"/>
    <w:rsid w:val="006349AB"/>
    <w:rsid w:val="00634EF4"/>
    <w:rsid w:val="006366B8"/>
    <w:rsid w:val="006368F4"/>
    <w:rsid w:val="00637391"/>
    <w:rsid w:val="006406D9"/>
    <w:rsid w:val="00640F56"/>
    <w:rsid w:val="006410F8"/>
    <w:rsid w:val="00641120"/>
    <w:rsid w:val="00641F46"/>
    <w:rsid w:val="006432F6"/>
    <w:rsid w:val="00643D8A"/>
    <w:rsid w:val="00644487"/>
    <w:rsid w:val="00644640"/>
    <w:rsid w:val="0064531E"/>
    <w:rsid w:val="00645A11"/>
    <w:rsid w:val="006466B8"/>
    <w:rsid w:val="00647206"/>
    <w:rsid w:val="006523B0"/>
    <w:rsid w:val="00654616"/>
    <w:rsid w:val="00656643"/>
    <w:rsid w:val="0066066F"/>
    <w:rsid w:val="00661D0A"/>
    <w:rsid w:val="00662871"/>
    <w:rsid w:val="00665BE3"/>
    <w:rsid w:val="00666302"/>
    <w:rsid w:val="006677CE"/>
    <w:rsid w:val="00671D4B"/>
    <w:rsid w:val="00674434"/>
    <w:rsid w:val="0067723C"/>
    <w:rsid w:val="00677547"/>
    <w:rsid w:val="00677FCB"/>
    <w:rsid w:val="00681476"/>
    <w:rsid w:val="00681E60"/>
    <w:rsid w:val="006838F0"/>
    <w:rsid w:val="00683A9E"/>
    <w:rsid w:val="00687BFE"/>
    <w:rsid w:val="0069013A"/>
    <w:rsid w:val="00691329"/>
    <w:rsid w:val="00694602"/>
    <w:rsid w:val="0069462D"/>
    <w:rsid w:val="00694A8C"/>
    <w:rsid w:val="006956E1"/>
    <w:rsid w:val="006962FA"/>
    <w:rsid w:val="006973D6"/>
    <w:rsid w:val="006A0AD2"/>
    <w:rsid w:val="006A14F1"/>
    <w:rsid w:val="006A2B2F"/>
    <w:rsid w:val="006A374F"/>
    <w:rsid w:val="006A7DA6"/>
    <w:rsid w:val="006B0659"/>
    <w:rsid w:val="006B137A"/>
    <w:rsid w:val="006B24A8"/>
    <w:rsid w:val="006B30FF"/>
    <w:rsid w:val="006B3363"/>
    <w:rsid w:val="006B40C3"/>
    <w:rsid w:val="006B6363"/>
    <w:rsid w:val="006C0116"/>
    <w:rsid w:val="006C0AD2"/>
    <w:rsid w:val="006C1050"/>
    <w:rsid w:val="006C1EDF"/>
    <w:rsid w:val="006C535A"/>
    <w:rsid w:val="006C597B"/>
    <w:rsid w:val="006C6F58"/>
    <w:rsid w:val="006C7319"/>
    <w:rsid w:val="006D0216"/>
    <w:rsid w:val="006D3CBB"/>
    <w:rsid w:val="006D53F1"/>
    <w:rsid w:val="006D693A"/>
    <w:rsid w:val="006D714E"/>
    <w:rsid w:val="006D751E"/>
    <w:rsid w:val="006E2B43"/>
    <w:rsid w:val="006E3809"/>
    <w:rsid w:val="006E5B92"/>
    <w:rsid w:val="006F2FC6"/>
    <w:rsid w:val="006F34A3"/>
    <w:rsid w:val="006F54C2"/>
    <w:rsid w:val="006F5FC2"/>
    <w:rsid w:val="006F7CDF"/>
    <w:rsid w:val="00700AC3"/>
    <w:rsid w:val="007015E2"/>
    <w:rsid w:val="00701BB9"/>
    <w:rsid w:val="007056C2"/>
    <w:rsid w:val="0070571A"/>
    <w:rsid w:val="00705C6E"/>
    <w:rsid w:val="0070624B"/>
    <w:rsid w:val="00706692"/>
    <w:rsid w:val="007111A2"/>
    <w:rsid w:val="0071256C"/>
    <w:rsid w:val="0071414E"/>
    <w:rsid w:val="0072089A"/>
    <w:rsid w:val="00722238"/>
    <w:rsid w:val="00722254"/>
    <w:rsid w:val="00722B9A"/>
    <w:rsid w:val="00722E1B"/>
    <w:rsid w:val="00724BA7"/>
    <w:rsid w:val="00724C09"/>
    <w:rsid w:val="00730417"/>
    <w:rsid w:val="00730CD7"/>
    <w:rsid w:val="00730DDB"/>
    <w:rsid w:val="007325CC"/>
    <w:rsid w:val="0073442D"/>
    <w:rsid w:val="00734C38"/>
    <w:rsid w:val="007350D2"/>
    <w:rsid w:val="00737136"/>
    <w:rsid w:val="00737B96"/>
    <w:rsid w:val="007413AA"/>
    <w:rsid w:val="00741C1D"/>
    <w:rsid w:val="00741DEE"/>
    <w:rsid w:val="00743A21"/>
    <w:rsid w:val="00743A4B"/>
    <w:rsid w:val="00744220"/>
    <w:rsid w:val="00745767"/>
    <w:rsid w:val="007460CC"/>
    <w:rsid w:val="00747DC0"/>
    <w:rsid w:val="00750192"/>
    <w:rsid w:val="00750211"/>
    <w:rsid w:val="00750ABC"/>
    <w:rsid w:val="00752C3F"/>
    <w:rsid w:val="007546EB"/>
    <w:rsid w:val="00754E3F"/>
    <w:rsid w:val="00755961"/>
    <w:rsid w:val="007563B4"/>
    <w:rsid w:val="007566D2"/>
    <w:rsid w:val="00756727"/>
    <w:rsid w:val="0076021B"/>
    <w:rsid w:val="007609CD"/>
    <w:rsid w:val="00760BD4"/>
    <w:rsid w:val="00762321"/>
    <w:rsid w:val="007653F1"/>
    <w:rsid w:val="00766A94"/>
    <w:rsid w:val="00770E7D"/>
    <w:rsid w:val="00772DAA"/>
    <w:rsid w:val="00775DD8"/>
    <w:rsid w:val="007808AE"/>
    <w:rsid w:val="00780A9E"/>
    <w:rsid w:val="007828B1"/>
    <w:rsid w:val="00784537"/>
    <w:rsid w:val="00785170"/>
    <w:rsid w:val="00786E82"/>
    <w:rsid w:val="00790193"/>
    <w:rsid w:val="00790D9A"/>
    <w:rsid w:val="00790FF4"/>
    <w:rsid w:val="00793598"/>
    <w:rsid w:val="00794669"/>
    <w:rsid w:val="00794D61"/>
    <w:rsid w:val="00795D90"/>
    <w:rsid w:val="007966A4"/>
    <w:rsid w:val="007A0BBA"/>
    <w:rsid w:val="007A3155"/>
    <w:rsid w:val="007A4836"/>
    <w:rsid w:val="007A490C"/>
    <w:rsid w:val="007B0E1B"/>
    <w:rsid w:val="007B1B8E"/>
    <w:rsid w:val="007B28B5"/>
    <w:rsid w:val="007B2AA0"/>
    <w:rsid w:val="007B3DB6"/>
    <w:rsid w:val="007B4F4B"/>
    <w:rsid w:val="007B6E3E"/>
    <w:rsid w:val="007B7A24"/>
    <w:rsid w:val="007C533C"/>
    <w:rsid w:val="007C689B"/>
    <w:rsid w:val="007C7D2A"/>
    <w:rsid w:val="007D0DD9"/>
    <w:rsid w:val="007D254D"/>
    <w:rsid w:val="007D3611"/>
    <w:rsid w:val="007D52F2"/>
    <w:rsid w:val="007D6977"/>
    <w:rsid w:val="007D6B17"/>
    <w:rsid w:val="007E0885"/>
    <w:rsid w:val="007E5513"/>
    <w:rsid w:val="007E761C"/>
    <w:rsid w:val="007E7BCE"/>
    <w:rsid w:val="007F1788"/>
    <w:rsid w:val="007F1821"/>
    <w:rsid w:val="007F6E69"/>
    <w:rsid w:val="007F7650"/>
    <w:rsid w:val="0080137F"/>
    <w:rsid w:val="00804F39"/>
    <w:rsid w:val="00806718"/>
    <w:rsid w:val="00806801"/>
    <w:rsid w:val="0081141D"/>
    <w:rsid w:val="00811DD9"/>
    <w:rsid w:val="00813C92"/>
    <w:rsid w:val="00815F78"/>
    <w:rsid w:val="00816C0C"/>
    <w:rsid w:val="00823B15"/>
    <w:rsid w:val="00823C5A"/>
    <w:rsid w:val="00824CEE"/>
    <w:rsid w:val="008250DC"/>
    <w:rsid w:val="0082563A"/>
    <w:rsid w:val="00825C0F"/>
    <w:rsid w:val="00831ABC"/>
    <w:rsid w:val="00833D39"/>
    <w:rsid w:val="00836060"/>
    <w:rsid w:val="00837B07"/>
    <w:rsid w:val="00837E15"/>
    <w:rsid w:val="008402BF"/>
    <w:rsid w:val="008457E6"/>
    <w:rsid w:val="008471ED"/>
    <w:rsid w:val="008473F3"/>
    <w:rsid w:val="00847ADE"/>
    <w:rsid w:val="00847F49"/>
    <w:rsid w:val="008523F4"/>
    <w:rsid w:val="008531F0"/>
    <w:rsid w:val="00853F57"/>
    <w:rsid w:val="00854321"/>
    <w:rsid w:val="008545BA"/>
    <w:rsid w:val="0085479A"/>
    <w:rsid w:val="008555FA"/>
    <w:rsid w:val="00857E41"/>
    <w:rsid w:val="008608E4"/>
    <w:rsid w:val="0086127D"/>
    <w:rsid w:val="00862BB5"/>
    <w:rsid w:val="00863678"/>
    <w:rsid w:val="008648DE"/>
    <w:rsid w:val="00864CE7"/>
    <w:rsid w:val="00864D47"/>
    <w:rsid w:val="0086558A"/>
    <w:rsid w:val="00865A53"/>
    <w:rsid w:val="008667E2"/>
    <w:rsid w:val="0087024B"/>
    <w:rsid w:val="008705C5"/>
    <w:rsid w:val="00881613"/>
    <w:rsid w:val="00883EEC"/>
    <w:rsid w:val="00884409"/>
    <w:rsid w:val="0088490F"/>
    <w:rsid w:val="00886A96"/>
    <w:rsid w:val="00886AD9"/>
    <w:rsid w:val="008875C5"/>
    <w:rsid w:val="00891044"/>
    <w:rsid w:val="00893D6E"/>
    <w:rsid w:val="00894987"/>
    <w:rsid w:val="008A1C74"/>
    <w:rsid w:val="008A2652"/>
    <w:rsid w:val="008A285F"/>
    <w:rsid w:val="008A621C"/>
    <w:rsid w:val="008A708C"/>
    <w:rsid w:val="008B20AA"/>
    <w:rsid w:val="008B2330"/>
    <w:rsid w:val="008B4280"/>
    <w:rsid w:val="008B636B"/>
    <w:rsid w:val="008B6A9C"/>
    <w:rsid w:val="008B781D"/>
    <w:rsid w:val="008C1AA0"/>
    <w:rsid w:val="008C53B5"/>
    <w:rsid w:val="008C67D7"/>
    <w:rsid w:val="008C72DA"/>
    <w:rsid w:val="008C7A5A"/>
    <w:rsid w:val="008D0DC1"/>
    <w:rsid w:val="008D175D"/>
    <w:rsid w:val="008D2F1F"/>
    <w:rsid w:val="008D5887"/>
    <w:rsid w:val="008D630B"/>
    <w:rsid w:val="008D6B08"/>
    <w:rsid w:val="008E03DC"/>
    <w:rsid w:val="008E269D"/>
    <w:rsid w:val="008E2CD7"/>
    <w:rsid w:val="008E3647"/>
    <w:rsid w:val="008E72AE"/>
    <w:rsid w:val="008E77E0"/>
    <w:rsid w:val="008E7D8B"/>
    <w:rsid w:val="008F02F0"/>
    <w:rsid w:val="008F07A0"/>
    <w:rsid w:val="008F0EAC"/>
    <w:rsid w:val="008F28F5"/>
    <w:rsid w:val="008F29EC"/>
    <w:rsid w:val="008F528B"/>
    <w:rsid w:val="008F60B7"/>
    <w:rsid w:val="008F6F81"/>
    <w:rsid w:val="008F73BA"/>
    <w:rsid w:val="008F798C"/>
    <w:rsid w:val="00900D00"/>
    <w:rsid w:val="00903B79"/>
    <w:rsid w:val="0090475D"/>
    <w:rsid w:val="00905700"/>
    <w:rsid w:val="00912934"/>
    <w:rsid w:val="00915675"/>
    <w:rsid w:val="009165A8"/>
    <w:rsid w:val="00916608"/>
    <w:rsid w:val="00916C26"/>
    <w:rsid w:val="00921271"/>
    <w:rsid w:val="0092284E"/>
    <w:rsid w:val="00922C11"/>
    <w:rsid w:val="009230F2"/>
    <w:rsid w:val="00923B62"/>
    <w:rsid w:val="00923E78"/>
    <w:rsid w:val="00923EA0"/>
    <w:rsid w:val="00924448"/>
    <w:rsid w:val="00925A17"/>
    <w:rsid w:val="00926043"/>
    <w:rsid w:val="00926367"/>
    <w:rsid w:val="009271D9"/>
    <w:rsid w:val="00930700"/>
    <w:rsid w:val="0093377C"/>
    <w:rsid w:val="00936309"/>
    <w:rsid w:val="00936C22"/>
    <w:rsid w:val="00936D74"/>
    <w:rsid w:val="00941B05"/>
    <w:rsid w:val="00947448"/>
    <w:rsid w:val="00950E05"/>
    <w:rsid w:val="0095137D"/>
    <w:rsid w:val="00952624"/>
    <w:rsid w:val="00952BA2"/>
    <w:rsid w:val="00956BA0"/>
    <w:rsid w:val="0095763F"/>
    <w:rsid w:val="00957E22"/>
    <w:rsid w:val="009618D3"/>
    <w:rsid w:val="0096343D"/>
    <w:rsid w:val="00964576"/>
    <w:rsid w:val="00964793"/>
    <w:rsid w:val="00964972"/>
    <w:rsid w:val="00966262"/>
    <w:rsid w:val="00966C9C"/>
    <w:rsid w:val="009675B0"/>
    <w:rsid w:val="00971A4C"/>
    <w:rsid w:val="00971B2B"/>
    <w:rsid w:val="00972424"/>
    <w:rsid w:val="00972740"/>
    <w:rsid w:val="00974291"/>
    <w:rsid w:val="00975304"/>
    <w:rsid w:val="0097712C"/>
    <w:rsid w:val="00977F6A"/>
    <w:rsid w:val="00980DF4"/>
    <w:rsid w:val="00980FEF"/>
    <w:rsid w:val="0098114C"/>
    <w:rsid w:val="00982F95"/>
    <w:rsid w:val="009837A3"/>
    <w:rsid w:val="00983841"/>
    <w:rsid w:val="00986AD3"/>
    <w:rsid w:val="00990950"/>
    <w:rsid w:val="00996209"/>
    <w:rsid w:val="00996906"/>
    <w:rsid w:val="0099783B"/>
    <w:rsid w:val="00997E1E"/>
    <w:rsid w:val="009A2D04"/>
    <w:rsid w:val="009A7B13"/>
    <w:rsid w:val="009B25DC"/>
    <w:rsid w:val="009B2AFB"/>
    <w:rsid w:val="009B35AB"/>
    <w:rsid w:val="009B3AE4"/>
    <w:rsid w:val="009B4F9C"/>
    <w:rsid w:val="009B51F5"/>
    <w:rsid w:val="009B5913"/>
    <w:rsid w:val="009B6751"/>
    <w:rsid w:val="009C0B99"/>
    <w:rsid w:val="009C10FA"/>
    <w:rsid w:val="009C1D27"/>
    <w:rsid w:val="009C5753"/>
    <w:rsid w:val="009C6492"/>
    <w:rsid w:val="009C68D0"/>
    <w:rsid w:val="009C7279"/>
    <w:rsid w:val="009C7424"/>
    <w:rsid w:val="009C7515"/>
    <w:rsid w:val="009D268D"/>
    <w:rsid w:val="009D63FA"/>
    <w:rsid w:val="009D76D4"/>
    <w:rsid w:val="009D7C24"/>
    <w:rsid w:val="009E0262"/>
    <w:rsid w:val="009E260E"/>
    <w:rsid w:val="009E2683"/>
    <w:rsid w:val="009E2CFD"/>
    <w:rsid w:val="009E49D7"/>
    <w:rsid w:val="009E5200"/>
    <w:rsid w:val="009E681F"/>
    <w:rsid w:val="009E6F50"/>
    <w:rsid w:val="009F07F2"/>
    <w:rsid w:val="009F18E9"/>
    <w:rsid w:val="009F232D"/>
    <w:rsid w:val="009F5C76"/>
    <w:rsid w:val="009F6286"/>
    <w:rsid w:val="00A00422"/>
    <w:rsid w:val="00A00A4A"/>
    <w:rsid w:val="00A04D37"/>
    <w:rsid w:val="00A05C91"/>
    <w:rsid w:val="00A071E5"/>
    <w:rsid w:val="00A12D94"/>
    <w:rsid w:val="00A12F6E"/>
    <w:rsid w:val="00A1367E"/>
    <w:rsid w:val="00A136FE"/>
    <w:rsid w:val="00A142FD"/>
    <w:rsid w:val="00A1623E"/>
    <w:rsid w:val="00A16F3A"/>
    <w:rsid w:val="00A21285"/>
    <w:rsid w:val="00A21CE0"/>
    <w:rsid w:val="00A228DB"/>
    <w:rsid w:val="00A2522B"/>
    <w:rsid w:val="00A25D54"/>
    <w:rsid w:val="00A271A4"/>
    <w:rsid w:val="00A27D82"/>
    <w:rsid w:val="00A303FB"/>
    <w:rsid w:val="00A307DF"/>
    <w:rsid w:val="00A32A03"/>
    <w:rsid w:val="00A345E3"/>
    <w:rsid w:val="00A374DF"/>
    <w:rsid w:val="00A42391"/>
    <w:rsid w:val="00A438AF"/>
    <w:rsid w:val="00A441B9"/>
    <w:rsid w:val="00A46C43"/>
    <w:rsid w:val="00A474A1"/>
    <w:rsid w:val="00A477A8"/>
    <w:rsid w:val="00A47E7B"/>
    <w:rsid w:val="00A50749"/>
    <w:rsid w:val="00A5081F"/>
    <w:rsid w:val="00A50CCF"/>
    <w:rsid w:val="00A51010"/>
    <w:rsid w:val="00A52439"/>
    <w:rsid w:val="00A5255E"/>
    <w:rsid w:val="00A54C87"/>
    <w:rsid w:val="00A55E26"/>
    <w:rsid w:val="00A57090"/>
    <w:rsid w:val="00A617DD"/>
    <w:rsid w:val="00A63887"/>
    <w:rsid w:val="00A721BC"/>
    <w:rsid w:val="00A734F5"/>
    <w:rsid w:val="00A74BE4"/>
    <w:rsid w:val="00A805E0"/>
    <w:rsid w:val="00A821D4"/>
    <w:rsid w:val="00A836BF"/>
    <w:rsid w:val="00A859E9"/>
    <w:rsid w:val="00A85AA9"/>
    <w:rsid w:val="00A85E04"/>
    <w:rsid w:val="00A86C3E"/>
    <w:rsid w:val="00A90AEC"/>
    <w:rsid w:val="00A91300"/>
    <w:rsid w:val="00A922CF"/>
    <w:rsid w:val="00A953BC"/>
    <w:rsid w:val="00AA1F73"/>
    <w:rsid w:val="00AA3D22"/>
    <w:rsid w:val="00AB5909"/>
    <w:rsid w:val="00AB727E"/>
    <w:rsid w:val="00AC0E2D"/>
    <w:rsid w:val="00AC0F36"/>
    <w:rsid w:val="00AC78DA"/>
    <w:rsid w:val="00AD0DD6"/>
    <w:rsid w:val="00AD1294"/>
    <w:rsid w:val="00AD1B0C"/>
    <w:rsid w:val="00AD24D9"/>
    <w:rsid w:val="00AD297B"/>
    <w:rsid w:val="00AD3E15"/>
    <w:rsid w:val="00AD4981"/>
    <w:rsid w:val="00AD7F24"/>
    <w:rsid w:val="00AE2B12"/>
    <w:rsid w:val="00AE7015"/>
    <w:rsid w:val="00AF13E1"/>
    <w:rsid w:val="00AF5940"/>
    <w:rsid w:val="00AF6831"/>
    <w:rsid w:val="00B01C4A"/>
    <w:rsid w:val="00B02B38"/>
    <w:rsid w:val="00B03724"/>
    <w:rsid w:val="00B056A1"/>
    <w:rsid w:val="00B0770D"/>
    <w:rsid w:val="00B103C6"/>
    <w:rsid w:val="00B1147A"/>
    <w:rsid w:val="00B130FD"/>
    <w:rsid w:val="00B13D0B"/>
    <w:rsid w:val="00B15AAB"/>
    <w:rsid w:val="00B15AB9"/>
    <w:rsid w:val="00B15CA8"/>
    <w:rsid w:val="00B15E0C"/>
    <w:rsid w:val="00B160FC"/>
    <w:rsid w:val="00B17337"/>
    <w:rsid w:val="00B17A0B"/>
    <w:rsid w:val="00B2070B"/>
    <w:rsid w:val="00B213B3"/>
    <w:rsid w:val="00B2352D"/>
    <w:rsid w:val="00B23690"/>
    <w:rsid w:val="00B23AB6"/>
    <w:rsid w:val="00B2450F"/>
    <w:rsid w:val="00B261E0"/>
    <w:rsid w:val="00B26C88"/>
    <w:rsid w:val="00B317AB"/>
    <w:rsid w:val="00B330BC"/>
    <w:rsid w:val="00B33C75"/>
    <w:rsid w:val="00B3424F"/>
    <w:rsid w:val="00B3432A"/>
    <w:rsid w:val="00B35543"/>
    <w:rsid w:val="00B355DB"/>
    <w:rsid w:val="00B35F13"/>
    <w:rsid w:val="00B37D4F"/>
    <w:rsid w:val="00B4181C"/>
    <w:rsid w:val="00B41C3C"/>
    <w:rsid w:val="00B42164"/>
    <w:rsid w:val="00B427F1"/>
    <w:rsid w:val="00B4417A"/>
    <w:rsid w:val="00B453E5"/>
    <w:rsid w:val="00B457BC"/>
    <w:rsid w:val="00B507C8"/>
    <w:rsid w:val="00B54C67"/>
    <w:rsid w:val="00B55253"/>
    <w:rsid w:val="00B56BC0"/>
    <w:rsid w:val="00B56E17"/>
    <w:rsid w:val="00B57CC0"/>
    <w:rsid w:val="00B62F60"/>
    <w:rsid w:val="00B633F9"/>
    <w:rsid w:val="00B6407A"/>
    <w:rsid w:val="00B67A7D"/>
    <w:rsid w:val="00B718E5"/>
    <w:rsid w:val="00B724FC"/>
    <w:rsid w:val="00B732B6"/>
    <w:rsid w:val="00B741CC"/>
    <w:rsid w:val="00B754A6"/>
    <w:rsid w:val="00B7614F"/>
    <w:rsid w:val="00B7622A"/>
    <w:rsid w:val="00B76E57"/>
    <w:rsid w:val="00B77E11"/>
    <w:rsid w:val="00B810DA"/>
    <w:rsid w:val="00B817E4"/>
    <w:rsid w:val="00B82678"/>
    <w:rsid w:val="00B82B00"/>
    <w:rsid w:val="00B82D31"/>
    <w:rsid w:val="00B846EB"/>
    <w:rsid w:val="00B860D0"/>
    <w:rsid w:val="00B8699B"/>
    <w:rsid w:val="00B86C17"/>
    <w:rsid w:val="00B90764"/>
    <w:rsid w:val="00B91887"/>
    <w:rsid w:val="00B924ED"/>
    <w:rsid w:val="00B92A23"/>
    <w:rsid w:val="00B95786"/>
    <w:rsid w:val="00B95B34"/>
    <w:rsid w:val="00BA23BE"/>
    <w:rsid w:val="00BA45BF"/>
    <w:rsid w:val="00BA4A00"/>
    <w:rsid w:val="00BA5548"/>
    <w:rsid w:val="00BB1403"/>
    <w:rsid w:val="00BB1530"/>
    <w:rsid w:val="00BB1A40"/>
    <w:rsid w:val="00BB2895"/>
    <w:rsid w:val="00BB32CF"/>
    <w:rsid w:val="00BB38B4"/>
    <w:rsid w:val="00BB396A"/>
    <w:rsid w:val="00BB3E03"/>
    <w:rsid w:val="00BB4E48"/>
    <w:rsid w:val="00BB6C34"/>
    <w:rsid w:val="00BB7078"/>
    <w:rsid w:val="00BB78C4"/>
    <w:rsid w:val="00BB7925"/>
    <w:rsid w:val="00BC105F"/>
    <w:rsid w:val="00BC1471"/>
    <w:rsid w:val="00BC2670"/>
    <w:rsid w:val="00BC3F08"/>
    <w:rsid w:val="00BC43EB"/>
    <w:rsid w:val="00BC44DE"/>
    <w:rsid w:val="00BC4FB4"/>
    <w:rsid w:val="00BC5217"/>
    <w:rsid w:val="00BC61C6"/>
    <w:rsid w:val="00BC775C"/>
    <w:rsid w:val="00BD0DEA"/>
    <w:rsid w:val="00BD0FDE"/>
    <w:rsid w:val="00BD143C"/>
    <w:rsid w:val="00BD236C"/>
    <w:rsid w:val="00BD34CE"/>
    <w:rsid w:val="00BD49B1"/>
    <w:rsid w:val="00BD4EA1"/>
    <w:rsid w:val="00BD6269"/>
    <w:rsid w:val="00BD6A47"/>
    <w:rsid w:val="00BE0A2D"/>
    <w:rsid w:val="00BE0BF3"/>
    <w:rsid w:val="00BE274B"/>
    <w:rsid w:val="00BE40E7"/>
    <w:rsid w:val="00BE603D"/>
    <w:rsid w:val="00BE6E33"/>
    <w:rsid w:val="00BE758F"/>
    <w:rsid w:val="00BF42B6"/>
    <w:rsid w:val="00BF49BD"/>
    <w:rsid w:val="00BF4E70"/>
    <w:rsid w:val="00BF5C96"/>
    <w:rsid w:val="00BF6A8C"/>
    <w:rsid w:val="00BF7C9F"/>
    <w:rsid w:val="00C02861"/>
    <w:rsid w:val="00C02D09"/>
    <w:rsid w:val="00C03EAC"/>
    <w:rsid w:val="00C05307"/>
    <w:rsid w:val="00C05B47"/>
    <w:rsid w:val="00C07C1E"/>
    <w:rsid w:val="00C10C3B"/>
    <w:rsid w:val="00C11A91"/>
    <w:rsid w:val="00C12B5B"/>
    <w:rsid w:val="00C14276"/>
    <w:rsid w:val="00C15C45"/>
    <w:rsid w:val="00C16558"/>
    <w:rsid w:val="00C168FE"/>
    <w:rsid w:val="00C16D71"/>
    <w:rsid w:val="00C17A05"/>
    <w:rsid w:val="00C20051"/>
    <w:rsid w:val="00C21DA0"/>
    <w:rsid w:val="00C2614C"/>
    <w:rsid w:val="00C26D21"/>
    <w:rsid w:val="00C26D87"/>
    <w:rsid w:val="00C26DE8"/>
    <w:rsid w:val="00C311F5"/>
    <w:rsid w:val="00C31FED"/>
    <w:rsid w:val="00C33A08"/>
    <w:rsid w:val="00C33DF1"/>
    <w:rsid w:val="00C35515"/>
    <w:rsid w:val="00C3599F"/>
    <w:rsid w:val="00C36E3B"/>
    <w:rsid w:val="00C374AA"/>
    <w:rsid w:val="00C40699"/>
    <w:rsid w:val="00C407BF"/>
    <w:rsid w:val="00C433B9"/>
    <w:rsid w:val="00C46393"/>
    <w:rsid w:val="00C466D0"/>
    <w:rsid w:val="00C478DB"/>
    <w:rsid w:val="00C50EF3"/>
    <w:rsid w:val="00C52872"/>
    <w:rsid w:val="00C56F15"/>
    <w:rsid w:val="00C57F06"/>
    <w:rsid w:val="00C57F45"/>
    <w:rsid w:val="00C62539"/>
    <w:rsid w:val="00C63514"/>
    <w:rsid w:val="00C6368F"/>
    <w:rsid w:val="00C656C8"/>
    <w:rsid w:val="00C65761"/>
    <w:rsid w:val="00C65A33"/>
    <w:rsid w:val="00C72E1A"/>
    <w:rsid w:val="00C76DE6"/>
    <w:rsid w:val="00C80087"/>
    <w:rsid w:val="00C81B7E"/>
    <w:rsid w:val="00C83D62"/>
    <w:rsid w:val="00C84C69"/>
    <w:rsid w:val="00C86293"/>
    <w:rsid w:val="00C8700B"/>
    <w:rsid w:val="00C90B68"/>
    <w:rsid w:val="00C91915"/>
    <w:rsid w:val="00C934E6"/>
    <w:rsid w:val="00C93985"/>
    <w:rsid w:val="00C93F0E"/>
    <w:rsid w:val="00C93F8A"/>
    <w:rsid w:val="00C94682"/>
    <w:rsid w:val="00CA08B3"/>
    <w:rsid w:val="00CA1051"/>
    <w:rsid w:val="00CA1B68"/>
    <w:rsid w:val="00CA28AE"/>
    <w:rsid w:val="00CA2967"/>
    <w:rsid w:val="00CA317A"/>
    <w:rsid w:val="00CA55B2"/>
    <w:rsid w:val="00CA5776"/>
    <w:rsid w:val="00CA724D"/>
    <w:rsid w:val="00CA7AAA"/>
    <w:rsid w:val="00CB088A"/>
    <w:rsid w:val="00CB0D09"/>
    <w:rsid w:val="00CB351E"/>
    <w:rsid w:val="00CB42D5"/>
    <w:rsid w:val="00CB4350"/>
    <w:rsid w:val="00CB602C"/>
    <w:rsid w:val="00CB6F8D"/>
    <w:rsid w:val="00CB73E8"/>
    <w:rsid w:val="00CC0F3A"/>
    <w:rsid w:val="00CC2EBF"/>
    <w:rsid w:val="00CC53C6"/>
    <w:rsid w:val="00CC6DC4"/>
    <w:rsid w:val="00CD2B51"/>
    <w:rsid w:val="00CD3795"/>
    <w:rsid w:val="00CD3A9D"/>
    <w:rsid w:val="00CD400A"/>
    <w:rsid w:val="00CD4ABA"/>
    <w:rsid w:val="00CD4CD3"/>
    <w:rsid w:val="00CD5C7D"/>
    <w:rsid w:val="00CE19EC"/>
    <w:rsid w:val="00CE33F6"/>
    <w:rsid w:val="00CE3C08"/>
    <w:rsid w:val="00CE5368"/>
    <w:rsid w:val="00CE5CDF"/>
    <w:rsid w:val="00CE63AA"/>
    <w:rsid w:val="00CF0A2A"/>
    <w:rsid w:val="00CF114E"/>
    <w:rsid w:val="00CF499F"/>
    <w:rsid w:val="00CF4CAD"/>
    <w:rsid w:val="00CF50A2"/>
    <w:rsid w:val="00CF56CE"/>
    <w:rsid w:val="00D039B8"/>
    <w:rsid w:val="00D0624B"/>
    <w:rsid w:val="00D100F0"/>
    <w:rsid w:val="00D11CB2"/>
    <w:rsid w:val="00D176FF"/>
    <w:rsid w:val="00D20F51"/>
    <w:rsid w:val="00D22337"/>
    <w:rsid w:val="00D2550D"/>
    <w:rsid w:val="00D2657C"/>
    <w:rsid w:val="00D26982"/>
    <w:rsid w:val="00D272B9"/>
    <w:rsid w:val="00D309D0"/>
    <w:rsid w:val="00D31201"/>
    <w:rsid w:val="00D324C0"/>
    <w:rsid w:val="00D3337C"/>
    <w:rsid w:val="00D40373"/>
    <w:rsid w:val="00D4084C"/>
    <w:rsid w:val="00D41943"/>
    <w:rsid w:val="00D419D4"/>
    <w:rsid w:val="00D42CE4"/>
    <w:rsid w:val="00D42FBF"/>
    <w:rsid w:val="00D4303E"/>
    <w:rsid w:val="00D455ED"/>
    <w:rsid w:val="00D473EC"/>
    <w:rsid w:val="00D50A03"/>
    <w:rsid w:val="00D50B23"/>
    <w:rsid w:val="00D51C03"/>
    <w:rsid w:val="00D5232A"/>
    <w:rsid w:val="00D52472"/>
    <w:rsid w:val="00D539DB"/>
    <w:rsid w:val="00D54C10"/>
    <w:rsid w:val="00D55FF2"/>
    <w:rsid w:val="00D56301"/>
    <w:rsid w:val="00D56979"/>
    <w:rsid w:val="00D57EE2"/>
    <w:rsid w:val="00D61382"/>
    <w:rsid w:val="00D623E9"/>
    <w:rsid w:val="00D6408A"/>
    <w:rsid w:val="00D6698A"/>
    <w:rsid w:val="00D6709A"/>
    <w:rsid w:val="00D72B5A"/>
    <w:rsid w:val="00D73FDE"/>
    <w:rsid w:val="00D75EEC"/>
    <w:rsid w:val="00D76914"/>
    <w:rsid w:val="00D8260D"/>
    <w:rsid w:val="00D82D93"/>
    <w:rsid w:val="00D831BD"/>
    <w:rsid w:val="00D84498"/>
    <w:rsid w:val="00D84772"/>
    <w:rsid w:val="00D868BE"/>
    <w:rsid w:val="00D8791C"/>
    <w:rsid w:val="00D93164"/>
    <w:rsid w:val="00DA2815"/>
    <w:rsid w:val="00DA326B"/>
    <w:rsid w:val="00DA4431"/>
    <w:rsid w:val="00DA71D2"/>
    <w:rsid w:val="00DB0136"/>
    <w:rsid w:val="00DB07C4"/>
    <w:rsid w:val="00DB1C08"/>
    <w:rsid w:val="00DB2C60"/>
    <w:rsid w:val="00DB41A1"/>
    <w:rsid w:val="00DB5FD8"/>
    <w:rsid w:val="00DB7315"/>
    <w:rsid w:val="00DB7EBD"/>
    <w:rsid w:val="00DC38E0"/>
    <w:rsid w:val="00DC7395"/>
    <w:rsid w:val="00DD1446"/>
    <w:rsid w:val="00DD1D0D"/>
    <w:rsid w:val="00DD2C41"/>
    <w:rsid w:val="00DD3EB9"/>
    <w:rsid w:val="00DD70D0"/>
    <w:rsid w:val="00DE0A4B"/>
    <w:rsid w:val="00DF0407"/>
    <w:rsid w:val="00DF1596"/>
    <w:rsid w:val="00DF1C94"/>
    <w:rsid w:val="00DF374A"/>
    <w:rsid w:val="00DF3834"/>
    <w:rsid w:val="00DF3C24"/>
    <w:rsid w:val="00DF4D4C"/>
    <w:rsid w:val="00DF5BD5"/>
    <w:rsid w:val="00DF7594"/>
    <w:rsid w:val="00DF7B65"/>
    <w:rsid w:val="00E00CA5"/>
    <w:rsid w:val="00E026B7"/>
    <w:rsid w:val="00E03823"/>
    <w:rsid w:val="00E05CB7"/>
    <w:rsid w:val="00E10C0F"/>
    <w:rsid w:val="00E118FA"/>
    <w:rsid w:val="00E13108"/>
    <w:rsid w:val="00E13821"/>
    <w:rsid w:val="00E13AC0"/>
    <w:rsid w:val="00E13F19"/>
    <w:rsid w:val="00E14A84"/>
    <w:rsid w:val="00E155D8"/>
    <w:rsid w:val="00E21797"/>
    <w:rsid w:val="00E22C46"/>
    <w:rsid w:val="00E22F18"/>
    <w:rsid w:val="00E256ED"/>
    <w:rsid w:val="00E3081F"/>
    <w:rsid w:val="00E315F1"/>
    <w:rsid w:val="00E32AAE"/>
    <w:rsid w:val="00E35BE4"/>
    <w:rsid w:val="00E40CD6"/>
    <w:rsid w:val="00E430ED"/>
    <w:rsid w:val="00E45200"/>
    <w:rsid w:val="00E4525E"/>
    <w:rsid w:val="00E5320F"/>
    <w:rsid w:val="00E53714"/>
    <w:rsid w:val="00E554E1"/>
    <w:rsid w:val="00E60A30"/>
    <w:rsid w:val="00E62ECA"/>
    <w:rsid w:val="00E63E89"/>
    <w:rsid w:val="00E65417"/>
    <w:rsid w:val="00E6642E"/>
    <w:rsid w:val="00E67528"/>
    <w:rsid w:val="00E70F8A"/>
    <w:rsid w:val="00E727B5"/>
    <w:rsid w:val="00E72CCF"/>
    <w:rsid w:val="00E741C4"/>
    <w:rsid w:val="00E74681"/>
    <w:rsid w:val="00E74841"/>
    <w:rsid w:val="00E757E9"/>
    <w:rsid w:val="00E76AE6"/>
    <w:rsid w:val="00E7751A"/>
    <w:rsid w:val="00E77D98"/>
    <w:rsid w:val="00E80139"/>
    <w:rsid w:val="00E8025C"/>
    <w:rsid w:val="00E83571"/>
    <w:rsid w:val="00E838CB"/>
    <w:rsid w:val="00E8576D"/>
    <w:rsid w:val="00E86616"/>
    <w:rsid w:val="00E87787"/>
    <w:rsid w:val="00E90D44"/>
    <w:rsid w:val="00E91AF7"/>
    <w:rsid w:val="00E95D5E"/>
    <w:rsid w:val="00E96D38"/>
    <w:rsid w:val="00EA0620"/>
    <w:rsid w:val="00EA0B24"/>
    <w:rsid w:val="00EA0CB9"/>
    <w:rsid w:val="00EA54E7"/>
    <w:rsid w:val="00EC0CBF"/>
    <w:rsid w:val="00EC2A6A"/>
    <w:rsid w:val="00EC2B9A"/>
    <w:rsid w:val="00EC318F"/>
    <w:rsid w:val="00EC5853"/>
    <w:rsid w:val="00EC763F"/>
    <w:rsid w:val="00EC7DF4"/>
    <w:rsid w:val="00ED15CF"/>
    <w:rsid w:val="00ED1624"/>
    <w:rsid w:val="00EE04ED"/>
    <w:rsid w:val="00EE0FDD"/>
    <w:rsid w:val="00EE2140"/>
    <w:rsid w:val="00EE293C"/>
    <w:rsid w:val="00EE64FC"/>
    <w:rsid w:val="00EE7144"/>
    <w:rsid w:val="00EF1589"/>
    <w:rsid w:val="00EF1C2F"/>
    <w:rsid w:val="00EF289C"/>
    <w:rsid w:val="00EF2EE5"/>
    <w:rsid w:val="00EF3543"/>
    <w:rsid w:val="00EF485E"/>
    <w:rsid w:val="00EF4962"/>
    <w:rsid w:val="00EF51C3"/>
    <w:rsid w:val="00EF544C"/>
    <w:rsid w:val="00EF5D4D"/>
    <w:rsid w:val="00EF6060"/>
    <w:rsid w:val="00EF6F22"/>
    <w:rsid w:val="00F01A1A"/>
    <w:rsid w:val="00F03A02"/>
    <w:rsid w:val="00F05DA5"/>
    <w:rsid w:val="00F06F43"/>
    <w:rsid w:val="00F07F82"/>
    <w:rsid w:val="00F10FBD"/>
    <w:rsid w:val="00F11806"/>
    <w:rsid w:val="00F12FFD"/>
    <w:rsid w:val="00F13191"/>
    <w:rsid w:val="00F135BA"/>
    <w:rsid w:val="00F1543C"/>
    <w:rsid w:val="00F17056"/>
    <w:rsid w:val="00F172FD"/>
    <w:rsid w:val="00F1794D"/>
    <w:rsid w:val="00F20146"/>
    <w:rsid w:val="00F22036"/>
    <w:rsid w:val="00F227E6"/>
    <w:rsid w:val="00F22861"/>
    <w:rsid w:val="00F232CF"/>
    <w:rsid w:val="00F23892"/>
    <w:rsid w:val="00F23A5B"/>
    <w:rsid w:val="00F23C01"/>
    <w:rsid w:val="00F265D2"/>
    <w:rsid w:val="00F310F2"/>
    <w:rsid w:val="00F314C4"/>
    <w:rsid w:val="00F32C59"/>
    <w:rsid w:val="00F336D0"/>
    <w:rsid w:val="00F3729F"/>
    <w:rsid w:val="00F37A1D"/>
    <w:rsid w:val="00F41A0C"/>
    <w:rsid w:val="00F42F48"/>
    <w:rsid w:val="00F43283"/>
    <w:rsid w:val="00F44996"/>
    <w:rsid w:val="00F44C95"/>
    <w:rsid w:val="00F45F95"/>
    <w:rsid w:val="00F46B74"/>
    <w:rsid w:val="00F50BC7"/>
    <w:rsid w:val="00F51717"/>
    <w:rsid w:val="00F533B3"/>
    <w:rsid w:val="00F54F84"/>
    <w:rsid w:val="00F6167C"/>
    <w:rsid w:val="00F61AAF"/>
    <w:rsid w:val="00F64A3E"/>
    <w:rsid w:val="00F65E0A"/>
    <w:rsid w:val="00F6602A"/>
    <w:rsid w:val="00F67666"/>
    <w:rsid w:val="00F67803"/>
    <w:rsid w:val="00F70D3B"/>
    <w:rsid w:val="00F725CC"/>
    <w:rsid w:val="00F73147"/>
    <w:rsid w:val="00F75FC8"/>
    <w:rsid w:val="00F76714"/>
    <w:rsid w:val="00F76A49"/>
    <w:rsid w:val="00F775B1"/>
    <w:rsid w:val="00F811CE"/>
    <w:rsid w:val="00F820DA"/>
    <w:rsid w:val="00F858CB"/>
    <w:rsid w:val="00F85BE3"/>
    <w:rsid w:val="00F903E5"/>
    <w:rsid w:val="00F9095E"/>
    <w:rsid w:val="00F9470C"/>
    <w:rsid w:val="00F95EE6"/>
    <w:rsid w:val="00FA09C1"/>
    <w:rsid w:val="00FA1A12"/>
    <w:rsid w:val="00FA1BD3"/>
    <w:rsid w:val="00FA1EB0"/>
    <w:rsid w:val="00FA3F4E"/>
    <w:rsid w:val="00FA7439"/>
    <w:rsid w:val="00FA7E83"/>
    <w:rsid w:val="00FB2E59"/>
    <w:rsid w:val="00FB337D"/>
    <w:rsid w:val="00FC06F3"/>
    <w:rsid w:val="00FC39AB"/>
    <w:rsid w:val="00FC3B9C"/>
    <w:rsid w:val="00FC5492"/>
    <w:rsid w:val="00FC5BF1"/>
    <w:rsid w:val="00FC6B3C"/>
    <w:rsid w:val="00FC7B13"/>
    <w:rsid w:val="00FC7D07"/>
    <w:rsid w:val="00FD1505"/>
    <w:rsid w:val="00FD3D1D"/>
    <w:rsid w:val="00FD5355"/>
    <w:rsid w:val="00FD6757"/>
    <w:rsid w:val="00FD7ADE"/>
    <w:rsid w:val="00FE0119"/>
    <w:rsid w:val="00FE37B8"/>
    <w:rsid w:val="00FE404D"/>
    <w:rsid w:val="00FE5CBD"/>
    <w:rsid w:val="00FF1A5B"/>
    <w:rsid w:val="00FF3B5E"/>
    <w:rsid w:val="00FF7D90"/>
    <w:rsid w:val="05D44A7D"/>
    <w:rsid w:val="14927AC6"/>
    <w:rsid w:val="17F23916"/>
    <w:rsid w:val="23566D1A"/>
    <w:rsid w:val="3F8960FA"/>
    <w:rsid w:val="48FFA22D"/>
    <w:rsid w:val="4B125129"/>
    <w:rsid w:val="54DA6D8E"/>
    <w:rsid w:val="5CE8C5A4"/>
    <w:rsid w:val="5DE6E212"/>
    <w:rsid w:val="5EA4FD3E"/>
    <w:rsid w:val="64F9C3DE"/>
    <w:rsid w:val="6FE26EBF"/>
    <w:rsid w:val="7C96B9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5C6768"/>
  <w15:chartTrackingRefBased/>
  <w15:docId w15:val="{C54A004D-FA84-47C1-86D9-6B21570DF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6B2B"/>
    <w:pPr>
      <w:spacing w:after="200" w:line="276" w:lineRule="auto"/>
    </w:pPr>
    <w:rPr>
      <w:sz w:val="22"/>
      <w:szCs w:val="22"/>
      <w:lang w:eastAsia="en-US"/>
    </w:rPr>
  </w:style>
  <w:style w:type="paragraph" w:styleId="Ttulo1">
    <w:name w:val="heading 1"/>
    <w:basedOn w:val="Normal"/>
    <w:next w:val="Normal"/>
    <w:link w:val="Ttulo1Car"/>
    <w:uiPriority w:val="99"/>
    <w:qFormat/>
    <w:rsid w:val="00154C04"/>
    <w:pPr>
      <w:keepNext/>
      <w:spacing w:before="240" w:after="60" w:line="240" w:lineRule="auto"/>
      <w:outlineLvl w:val="0"/>
    </w:pPr>
    <w:rPr>
      <w:rFonts w:ascii="Cambria" w:eastAsia="Times New Roman" w:hAnsi="Cambria"/>
      <w:b/>
      <w:bCs/>
      <w:kern w:val="32"/>
      <w:sz w:val="32"/>
      <w:szCs w:val="32"/>
      <w:lang w:val="es-ES" w:eastAsia="es-ES"/>
    </w:rPr>
  </w:style>
  <w:style w:type="paragraph" w:styleId="Ttulo2">
    <w:name w:val="heading 2"/>
    <w:basedOn w:val="Normal"/>
    <w:next w:val="Normal"/>
    <w:link w:val="Ttulo2Car"/>
    <w:uiPriority w:val="9"/>
    <w:semiHidden/>
    <w:unhideWhenUsed/>
    <w:rsid w:val="00154C04"/>
    <w:pPr>
      <w:keepNext/>
      <w:keepLines/>
      <w:spacing w:before="200" w:after="0"/>
      <w:outlineLvl w:val="1"/>
    </w:pPr>
    <w:rPr>
      <w:rFonts w:ascii="Cambria" w:eastAsia="Times New Roman" w:hAnsi="Cambria"/>
      <w:b/>
      <w:bCs/>
      <w:color w:val="4F81BD"/>
      <w:sz w:val="26"/>
      <w:szCs w:val="26"/>
      <w:lang w:val="x-none" w:eastAsia="x-none"/>
    </w:rPr>
  </w:style>
  <w:style w:type="paragraph" w:styleId="Ttulo3">
    <w:name w:val="heading 3"/>
    <w:basedOn w:val="Normal"/>
    <w:next w:val="Normal"/>
    <w:link w:val="Ttulo3Car"/>
    <w:uiPriority w:val="9"/>
    <w:semiHidden/>
    <w:unhideWhenUsed/>
    <w:qFormat/>
    <w:rsid w:val="00154C04"/>
    <w:pPr>
      <w:keepNext/>
      <w:keepLines/>
      <w:spacing w:before="200" w:after="0"/>
      <w:outlineLvl w:val="2"/>
    </w:pPr>
    <w:rPr>
      <w:rFonts w:ascii="Cambria" w:eastAsia="Times New Roman" w:hAnsi="Cambria"/>
      <w:b/>
      <w:bCs/>
      <w:color w:val="4F81BD"/>
      <w:sz w:val="20"/>
      <w:szCs w:val="20"/>
      <w:lang w:val="x-none" w:eastAsia="x-none"/>
    </w:rPr>
  </w:style>
  <w:style w:type="paragraph" w:styleId="Ttulo4">
    <w:name w:val="heading 4"/>
    <w:basedOn w:val="Normal"/>
    <w:next w:val="Normal"/>
    <w:link w:val="Ttulo4Car"/>
    <w:uiPriority w:val="9"/>
    <w:unhideWhenUsed/>
    <w:qFormat/>
    <w:rsid w:val="007325CC"/>
    <w:pPr>
      <w:keepNext/>
      <w:spacing w:before="240" w:after="60"/>
      <w:outlineLvl w:val="3"/>
    </w:pPr>
    <w:rPr>
      <w:rFonts w:eastAsia="Times New Roman"/>
      <w:b/>
      <w:bCs/>
      <w:sz w:val="28"/>
      <w:szCs w:val="28"/>
      <w:lang w:eastAsia="es-CO"/>
    </w:rPr>
  </w:style>
  <w:style w:type="paragraph" w:styleId="Ttulo5">
    <w:name w:val="heading 5"/>
    <w:aliases w:val="Título 5-BCN"/>
    <w:basedOn w:val="Normal"/>
    <w:next w:val="Normal"/>
    <w:link w:val="Ttulo5Car"/>
    <w:uiPriority w:val="99"/>
    <w:qFormat/>
    <w:rsid w:val="00154C04"/>
    <w:pPr>
      <w:keepNext/>
      <w:widowControl w:val="0"/>
      <w:spacing w:before="120" w:after="240" w:line="240" w:lineRule="auto"/>
      <w:ind w:left="1008" w:hanging="1008"/>
      <w:jc w:val="both"/>
      <w:outlineLvl w:val="4"/>
    </w:pPr>
    <w:rPr>
      <w:rFonts w:ascii="Arial" w:hAnsi="Arial"/>
      <w:b/>
      <w:sz w:val="20"/>
      <w:szCs w:val="20"/>
      <w:lang w:val="es-ES_tradnl" w:eastAsia="es-ES"/>
    </w:rPr>
  </w:style>
  <w:style w:type="paragraph" w:styleId="Ttulo8">
    <w:name w:val="heading 8"/>
    <w:basedOn w:val="Normal"/>
    <w:next w:val="Normal"/>
    <w:link w:val="Ttulo8Car"/>
    <w:qFormat/>
    <w:rsid w:val="00154C04"/>
    <w:pPr>
      <w:spacing w:before="240" w:after="60" w:line="240" w:lineRule="auto"/>
      <w:outlineLvl w:val="7"/>
    </w:pPr>
    <w:rPr>
      <w:rFonts w:eastAsia="Times New Roman"/>
      <w:i/>
      <w:iCs/>
      <w:sz w:val="24"/>
      <w:szCs w:val="24"/>
      <w:lang w:val="x-none" w:eastAsia="es-ES"/>
    </w:rPr>
  </w:style>
  <w:style w:type="paragraph" w:styleId="Ttulo9">
    <w:name w:val="heading 9"/>
    <w:basedOn w:val="Normal"/>
    <w:next w:val="Normal"/>
    <w:link w:val="Ttulo9Car"/>
    <w:semiHidden/>
    <w:unhideWhenUsed/>
    <w:qFormat/>
    <w:rsid w:val="007325CC"/>
    <w:pPr>
      <w:spacing w:before="240" w:after="60"/>
      <w:outlineLvl w:val="8"/>
    </w:pPr>
    <w:rPr>
      <w:rFonts w:ascii="Cambria" w:eastAsia="Times New Roman" w:hAnsi="Cambria"/>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link w:val="Ttulo4"/>
    <w:uiPriority w:val="9"/>
    <w:rsid w:val="007325CC"/>
    <w:rPr>
      <w:rFonts w:ascii="Calibri" w:eastAsia="Times New Roman" w:hAnsi="Calibri" w:cs="Times New Roman"/>
      <w:b/>
      <w:bCs/>
      <w:sz w:val="28"/>
      <w:szCs w:val="28"/>
      <w:lang w:eastAsia="es-CO"/>
    </w:rPr>
  </w:style>
  <w:style w:type="character" w:customStyle="1" w:styleId="Ttulo9Car">
    <w:name w:val="Título 9 Car"/>
    <w:link w:val="Ttulo9"/>
    <w:semiHidden/>
    <w:rsid w:val="007325CC"/>
    <w:rPr>
      <w:rFonts w:ascii="Cambria" w:eastAsia="Times New Roman" w:hAnsi="Cambria" w:cs="Times New Roman"/>
      <w:lang w:eastAsia="es-CO"/>
    </w:rPr>
  </w:style>
  <w:style w:type="numbering" w:customStyle="1" w:styleId="Sinlista1">
    <w:name w:val="Sin lista1"/>
    <w:next w:val="Sinlista"/>
    <w:uiPriority w:val="99"/>
    <w:semiHidden/>
    <w:unhideWhenUsed/>
    <w:rsid w:val="007325CC"/>
  </w:style>
  <w:style w:type="paragraph" w:styleId="Prrafodelista">
    <w:name w:val="List Paragraph"/>
    <w:aliases w:val="Bullet List,FooterText,numbered,List Paragraph1,Paragraphe de liste1,lp1,HOJA,Colorful List Accent 1,Lista vistosa - Énfasis 11,Colorful List - Accent 11,Lista vistosa - Énfasis 111,Lista vistosa - Énfasis 12,Lista vistosa - Énfasis 13"/>
    <w:basedOn w:val="Normal"/>
    <w:link w:val="PrrafodelistaCar"/>
    <w:uiPriority w:val="34"/>
    <w:qFormat/>
    <w:rsid w:val="007325CC"/>
    <w:pPr>
      <w:ind w:left="720"/>
      <w:contextualSpacing/>
    </w:pPr>
    <w:rPr>
      <w:rFonts w:eastAsia="Times New Roman"/>
      <w:lang w:eastAsia="es-CO"/>
    </w:rPr>
  </w:style>
  <w:style w:type="paragraph" w:styleId="Sinespaciado">
    <w:name w:val="No Spacing"/>
    <w:link w:val="SinespaciadoCar"/>
    <w:uiPriority w:val="1"/>
    <w:qFormat/>
    <w:rsid w:val="007325CC"/>
    <w:rPr>
      <w:rFonts w:eastAsia="Times New Roman"/>
      <w:sz w:val="22"/>
      <w:szCs w:val="22"/>
    </w:rPr>
  </w:style>
  <w:style w:type="paragraph" w:customStyle="1" w:styleId="InviasNormal">
    <w:name w:val="Invias Normal"/>
    <w:basedOn w:val="Normal"/>
    <w:next w:val="Normal"/>
    <w:link w:val="InviasNormalCar"/>
    <w:qFormat/>
    <w:rsid w:val="007325CC"/>
    <w:pPr>
      <w:spacing w:before="120" w:after="240" w:line="240" w:lineRule="auto"/>
      <w:jc w:val="both"/>
    </w:pPr>
    <w:rPr>
      <w:rFonts w:ascii="Arial" w:eastAsia="Times New Roman" w:hAnsi="Arial"/>
      <w:szCs w:val="24"/>
      <w:lang w:val="x-none" w:eastAsia="es-ES"/>
    </w:rPr>
  </w:style>
  <w:style w:type="character" w:customStyle="1" w:styleId="InviasNormalCar">
    <w:name w:val="Invias Normal Car"/>
    <w:link w:val="InviasNormal"/>
    <w:rsid w:val="007325CC"/>
    <w:rPr>
      <w:rFonts w:ascii="Arial" w:eastAsia="Times New Roman" w:hAnsi="Arial" w:cs="Times New Roman"/>
      <w:szCs w:val="24"/>
      <w:lang w:val="x-none" w:eastAsia="es-ES"/>
    </w:rPr>
  </w:style>
  <w:style w:type="paragraph" w:customStyle="1" w:styleId="Default">
    <w:name w:val="Default"/>
    <w:rsid w:val="007325CC"/>
    <w:pPr>
      <w:autoSpaceDE w:val="0"/>
      <w:autoSpaceDN w:val="0"/>
      <w:adjustRightInd w:val="0"/>
    </w:pPr>
    <w:rPr>
      <w:rFonts w:ascii="Tahoma" w:eastAsia="Times New Roman" w:hAnsi="Tahoma" w:cs="Tahoma"/>
      <w:color w:val="000000"/>
      <w:sz w:val="24"/>
      <w:szCs w:val="24"/>
      <w:lang w:val="es-ES" w:eastAsia="es-ES"/>
    </w:rPr>
  </w:style>
  <w:style w:type="paragraph" w:customStyle="1" w:styleId="Invias-Titulo2">
    <w:name w:val="Invias-Titulo 2"/>
    <w:next w:val="Normal"/>
    <w:link w:val="Invias-Titulo2Car"/>
    <w:autoRedefine/>
    <w:uiPriority w:val="99"/>
    <w:qFormat/>
    <w:rsid w:val="007325CC"/>
    <w:pPr>
      <w:spacing w:before="360" w:after="320"/>
      <w:jc w:val="both"/>
      <w:outlineLvl w:val="1"/>
    </w:pPr>
    <w:rPr>
      <w:rFonts w:ascii="Arial Narrow" w:eastAsia="Times New Roman" w:hAnsi="Arial Narrow"/>
      <w:b/>
      <w:sz w:val="22"/>
      <w:szCs w:val="22"/>
      <w:lang w:val="es-ES" w:eastAsia="es-ES"/>
    </w:rPr>
  </w:style>
  <w:style w:type="character" w:customStyle="1" w:styleId="Invias-Titulo2Car">
    <w:name w:val="Invias-Titulo 2 Car"/>
    <w:link w:val="Invias-Titulo2"/>
    <w:uiPriority w:val="99"/>
    <w:rsid w:val="007325CC"/>
    <w:rPr>
      <w:rFonts w:ascii="Arial Narrow" w:eastAsia="Times New Roman" w:hAnsi="Arial Narrow" w:cs="Times New Roman"/>
      <w:b/>
      <w:lang w:val="es-ES" w:eastAsia="es-ES"/>
    </w:rPr>
  </w:style>
  <w:style w:type="paragraph" w:customStyle="1" w:styleId="inviasnormal0">
    <w:name w:val="inviasnormal"/>
    <w:basedOn w:val="Normal"/>
    <w:rsid w:val="007325CC"/>
    <w:pPr>
      <w:spacing w:before="120" w:after="240" w:line="240" w:lineRule="auto"/>
      <w:jc w:val="both"/>
    </w:pPr>
    <w:rPr>
      <w:rFonts w:ascii="Arial" w:eastAsia="Times New Roman" w:hAnsi="Arial" w:cs="Arial"/>
      <w:lang w:val="es-ES" w:eastAsia="es-ES"/>
    </w:rPr>
  </w:style>
  <w:style w:type="paragraph" w:customStyle="1" w:styleId="textopredeterminado">
    <w:name w:val="textopredeterminado"/>
    <w:basedOn w:val="Normal"/>
    <w:rsid w:val="007325CC"/>
    <w:pPr>
      <w:spacing w:after="0" w:line="240" w:lineRule="auto"/>
    </w:pPr>
    <w:rPr>
      <w:rFonts w:ascii="Arial" w:eastAsia="Times New Roman" w:hAnsi="Arial" w:cs="Arial"/>
      <w:sz w:val="24"/>
      <w:szCs w:val="24"/>
      <w:lang w:val="es-ES" w:eastAsia="es-ES"/>
    </w:rPr>
  </w:style>
  <w:style w:type="paragraph" w:customStyle="1" w:styleId="Invias-TextoCuadros">
    <w:name w:val="Invias-Texto Cuadros"/>
    <w:autoRedefine/>
    <w:qFormat/>
    <w:rsid w:val="007325CC"/>
    <w:pPr>
      <w:jc w:val="center"/>
    </w:pPr>
    <w:rPr>
      <w:rFonts w:ascii="Arial" w:eastAsia="Times New Roman" w:hAnsi="Arial" w:cs="Arial"/>
      <w:color w:val="000000"/>
    </w:rPr>
  </w:style>
  <w:style w:type="paragraph" w:styleId="Textodeglobo">
    <w:name w:val="Balloon Text"/>
    <w:basedOn w:val="Normal"/>
    <w:link w:val="TextodegloboCar"/>
    <w:uiPriority w:val="99"/>
    <w:semiHidden/>
    <w:unhideWhenUsed/>
    <w:rsid w:val="007325CC"/>
    <w:pPr>
      <w:spacing w:after="0" w:line="240" w:lineRule="auto"/>
    </w:pPr>
    <w:rPr>
      <w:rFonts w:ascii="Tahoma" w:eastAsia="Times New Roman" w:hAnsi="Tahoma"/>
      <w:sz w:val="16"/>
      <w:szCs w:val="16"/>
      <w:lang w:val="x-none" w:eastAsia="x-none"/>
    </w:rPr>
  </w:style>
  <w:style w:type="character" w:customStyle="1" w:styleId="TextodegloboCar">
    <w:name w:val="Texto de globo Car"/>
    <w:link w:val="Textodeglobo"/>
    <w:uiPriority w:val="99"/>
    <w:semiHidden/>
    <w:rsid w:val="007325CC"/>
    <w:rPr>
      <w:rFonts w:ascii="Tahoma" w:eastAsia="Times New Roman" w:hAnsi="Tahoma" w:cs="Times New Roman"/>
      <w:sz w:val="16"/>
      <w:szCs w:val="16"/>
      <w:lang w:val="x-none" w:eastAsia="x-none"/>
    </w:rPr>
  </w:style>
  <w:style w:type="paragraph" w:customStyle="1" w:styleId="western">
    <w:name w:val="western"/>
    <w:basedOn w:val="Normal"/>
    <w:rsid w:val="007325CC"/>
    <w:pPr>
      <w:spacing w:before="100" w:beforeAutospacing="1" w:after="100" w:afterAutospacing="1" w:line="240" w:lineRule="auto"/>
    </w:pPr>
    <w:rPr>
      <w:rFonts w:ascii="Times New Roman" w:eastAsia="Times New Roman" w:hAnsi="Times New Roman"/>
      <w:sz w:val="24"/>
      <w:szCs w:val="24"/>
      <w:lang w:val="en-US"/>
    </w:rPr>
  </w:style>
  <w:style w:type="paragraph" w:styleId="Encabezado">
    <w:name w:val="header"/>
    <w:aliases w:val="h,h8,h9,h10,h18,encabezado"/>
    <w:basedOn w:val="Normal"/>
    <w:link w:val="EncabezadoCar"/>
    <w:uiPriority w:val="99"/>
    <w:unhideWhenUsed/>
    <w:rsid w:val="007325CC"/>
    <w:pPr>
      <w:tabs>
        <w:tab w:val="center" w:pos="4419"/>
        <w:tab w:val="right" w:pos="8838"/>
      </w:tabs>
    </w:pPr>
    <w:rPr>
      <w:rFonts w:eastAsia="Times New Roman"/>
      <w:lang w:eastAsia="es-CO"/>
    </w:rPr>
  </w:style>
  <w:style w:type="character" w:customStyle="1" w:styleId="EncabezadoCar">
    <w:name w:val="Encabezado Car"/>
    <w:aliases w:val="h Car,h8 Car,h9 Car,h10 Car,h18 Car,encabezado Car"/>
    <w:link w:val="Encabezado"/>
    <w:uiPriority w:val="99"/>
    <w:rsid w:val="007325CC"/>
    <w:rPr>
      <w:rFonts w:ascii="Calibri" w:eastAsia="Times New Roman" w:hAnsi="Calibri" w:cs="Times New Roman"/>
      <w:lang w:eastAsia="es-CO"/>
    </w:rPr>
  </w:style>
  <w:style w:type="paragraph" w:styleId="Piedepgina">
    <w:name w:val="footer"/>
    <w:basedOn w:val="Normal"/>
    <w:link w:val="PiedepginaCar"/>
    <w:uiPriority w:val="99"/>
    <w:unhideWhenUsed/>
    <w:rsid w:val="007325CC"/>
    <w:pPr>
      <w:tabs>
        <w:tab w:val="center" w:pos="4419"/>
        <w:tab w:val="right" w:pos="8838"/>
      </w:tabs>
    </w:pPr>
    <w:rPr>
      <w:rFonts w:eastAsia="Times New Roman"/>
      <w:lang w:eastAsia="es-CO"/>
    </w:rPr>
  </w:style>
  <w:style w:type="character" w:customStyle="1" w:styleId="PiedepginaCar">
    <w:name w:val="Pie de página Car"/>
    <w:link w:val="Piedepgina"/>
    <w:uiPriority w:val="99"/>
    <w:rsid w:val="007325CC"/>
    <w:rPr>
      <w:rFonts w:ascii="Calibri" w:eastAsia="Times New Roman" w:hAnsi="Calibri" w:cs="Times New Roman"/>
      <w:lang w:eastAsia="es-CO"/>
    </w:rPr>
  </w:style>
  <w:style w:type="paragraph" w:styleId="Sangra2detindependiente">
    <w:name w:val="Body Text Indent 2"/>
    <w:basedOn w:val="Normal"/>
    <w:link w:val="Sangra2detindependienteCar"/>
    <w:uiPriority w:val="99"/>
    <w:rsid w:val="007325CC"/>
    <w:pPr>
      <w:spacing w:after="120" w:line="480" w:lineRule="auto"/>
      <w:ind w:left="283"/>
    </w:pPr>
    <w:rPr>
      <w:rFonts w:ascii="Arial Narrow" w:eastAsia="Times New Roman" w:hAnsi="Arial Narrow"/>
      <w:sz w:val="24"/>
      <w:szCs w:val="20"/>
      <w:lang w:eastAsia="es-ES"/>
    </w:rPr>
  </w:style>
  <w:style w:type="character" w:customStyle="1" w:styleId="Sangra2detindependienteCar">
    <w:name w:val="Sangría 2 de t. independiente Car"/>
    <w:link w:val="Sangra2detindependiente"/>
    <w:uiPriority w:val="99"/>
    <w:rsid w:val="007325CC"/>
    <w:rPr>
      <w:rFonts w:ascii="Arial Narrow" w:eastAsia="Times New Roman" w:hAnsi="Arial Narrow" w:cs="Times New Roman"/>
      <w:sz w:val="24"/>
      <w:szCs w:val="20"/>
      <w:lang w:eastAsia="es-ES"/>
    </w:rPr>
  </w:style>
  <w:style w:type="character" w:customStyle="1" w:styleId="PrrafodelistaCar">
    <w:name w:val="Párrafo de lista Car"/>
    <w:aliases w:val="Bullet List Car,FooterText Car,numbered Car,List Paragraph1 Car,Paragraphe de liste1 Car,lp1 Car,HOJA Car,Colorful List Accent 1 Car,Lista vistosa - Énfasis 11 Car,Colorful List - Accent 11 Car,Lista vistosa - Énfasis 111 Car"/>
    <w:link w:val="Prrafodelista"/>
    <w:uiPriority w:val="34"/>
    <w:locked/>
    <w:rsid w:val="007325CC"/>
    <w:rPr>
      <w:rFonts w:ascii="Calibri" w:eastAsia="Times New Roman" w:hAnsi="Calibri" w:cs="Times New Roman"/>
      <w:lang w:eastAsia="es-CO"/>
    </w:rPr>
  </w:style>
  <w:style w:type="character" w:styleId="Refdecomentario">
    <w:name w:val="annotation reference"/>
    <w:uiPriority w:val="99"/>
    <w:unhideWhenUsed/>
    <w:rsid w:val="007325CC"/>
    <w:rPr>
      <w:sz w:val="16"/>
      <w:szCs w:val="16"/>
    </w:rPr>
  </w:style>
  <w:style w:type="paragraph" w:styleId="Textocomentario">
    <w:name w:val="annotation text"/>
    <w:basedOn w:val="Normal"/>
    <w:link w:val="TextocomentarioCar"/>
    <w:uiPriority w:val="99"/>
    <w:unhideWhenUsed/>
    <w:rsid w:val="007325CC"/>
    <w:rPr>
      <w:rFonts w:eastAsia="Times New Roman"/>
      <w:sz w:val="20"/>
      <w:szCs w:val="20"/>
      <w:lang w:eastAsia="es-CO"/>
    </w:rPr>
  </w:style>
  <w:style w:type="character" w:customStyle="1" w:styleId="TextocomentarioCar">
    <w:name w:val="Texto comentario Car"/>
    <w:link w:val="Textocomentario"/>
    <w:uiPriority w:val="99"/>
    <w:rsid w:val="007325CC"/>
    <w:rPr>
      <w:rFonts w:ascii="Calibri" w:eastAsia="Times New Roman" w:hAnsi="Calibri" w:cs="Times New Roman"/>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7325CC"/>
    <w:rPr>
      <w:b/>
      <w:bCs/>
    </w:rPr>
  </w:style>
  <w:style w:type="character" w:customStyle="1" w:styleId="AsuntodelcomentarioCar">
    <w:name w:val="Asunto del comentario Car"/>
    <w:link w:val="Asuntodelcomentario"/>
    <w:uiPriority w:val="99"/>
    <w:semiHidden/>
    <w:rsid w:val="007325CC"/>
    <w:rPr>
      <w:rFonts w:ascii="Calibri" w:eastAsia="Times New Roman" w:hAnsi="Calibri" w:cs="Times New Roman"/>
      <w:b/>
      <w:bCs/>
      <w:sz w:val="20"/>
      <w:szCs w:val="20"/>
      <w:lang w:eastAsia="es-CO"/>
    </w:rPr>
  </w:style>
  <w:style w:type="table" w:styleId="Tablaconcuadrcula">
    <w:name w:val="Table Grid"/>
    <w:basedOn w:val="Tablanormal"/>
    <w:uiPriority w:val="59"/>
    <w:rsid w:val="007325CC"/>
    <w:rPr>
      <w:rFonts w:eastAsia="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Listaclara">
    <w:name w:val="Light List"/>
    <w:basedOn w:val="Tablanormal"/>
    <w:uiPriority w:val="61"/>
    <w:rsid w:val="007325CC"/>
    <w:rPr>
      <w:rFonts w:eastAsia="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tulo">
    <w:name w:val="Title"/>
    <w:aliases w:val="Title Char,Títulos Principales sin numeración"/>
    <w:basedOn w:val="Normal"/>
    <w:next w:val="Normal"/>
    <w:link w:val="TtuloCar"/>
    <w:qFormat/>
    <w:rsid w:val="007325CC"/>
    <w:pPr>
      <w:spacing w:before="240" w:after="60"/>
      <w:jc w:val="center"/>
      <w:outlineLvl w:val="0"/>
    </w:pPr>
    <w:rPr>
      <w:rFonts w:ascii="Cambria" w:eastAsia="Times New Roman" w:hAnsi="Cambria"/>
      <w:b/>
      <w:bCs/>
      <w:kern w:val="28"/>
      <w:sz w:val="32"/>
      <w:szCs w:val="32"/>
      <w:lang w:eastAsia="es-CO"/>
    </w:rPr>
  </w:style>
  <w:style w:type="character" w:customStyle="1" w:styleId="TtuloCar">
    <w:name w:val="Título Car"/>
    <w:aliases w:val="Title Char Car,Títulos Principales sin numeración Car"/>
    <w:link w:val="Ttulo"/>
    <w:uiPriority w:val="10"/>
    <w:rsid w:val="007325CC"/>
    <w:rPr>
      <w:rFonts w:ascii="Cambria" w:eastAsia="Times New Roman" w:hAnsi="Cambria" w:cs="Times New Roman"/>
      <w:b/>
      <w:bCs/>
      <w:kern w:val="28"/>
      <w:sz w:val="32"/>
      <w:szCs w:val="32"/>
      <w:lang w:eastAsia="es-CO"/>
    </w:rPr>
  </w:style>
  <w:style w:type="paragraph" w:styleId="Textoindependiente2">
    <w:name w:val="Body Text 2"/>
    <w:aliases w:val="Car3,Car"/>
    <w:basedOn w:val="Normal"/>
    <w:link w:val="Textoindependiente2Car"/>
    <w:unhideWhenUsed/>
    <w:rsid w:val="007325CC"/>
    <w:pPr>
      <w:spacing w:after="120" w:line="480" w:lineRule="auto"/>
    </w:pPr>
    <w:rPr>
      <w:rFonts w:ascii="Times New Roman" w:eastAsia="Times New Roman" w:hAnsi="Times New Roman"/>
      <w:sz w:val="24"/>
      <w:szCs w:val="24"/>
      <w:lang w:eastAsia="es-ES"/>
    </w:rPr>
  </w:style>
  <w:style w:type="character" w:customStyle="1" w:styleId="Textoindependiente2Car">
    <w:name w:val="Texto independiente 2 Car"/>
    <w:aliases w:val="Car3 Car,Car Car"/>
    <w:link w:val="Textoindependiente2"/>
    <w:rsid w:val="007325CC"/>
    <w:rPr>
      <w:rFonts w:ascii="Times New Roman" w:eastAsia="Times New Roman" w:hAnsi="Times New Roman" w:cs="Times New Roman"/>
      <w:sz w:val="24"/>
      <w:szCs w:val="24"/>
      <w:lang w:eastAsia="es-ES"/>
    </w:rPr>
  </w:style>
  <w:style w:type="paragraph" w:customStyle="1" w:styleId="Narial">
    <w:name w:val="N+arial"/>
    <w:basedOn w:val="Ttulo9"/>
    <w:rsid w:val="007325CC"/>
    <w:pPr>
      <w:spacing w:line="240" w:lineRule="auto"/>
    </w:pPr>
    <w:rPr>
      <w:rFonts w:ascii="Arial" w:hAnsi="Arial"/>
      <w:b/>
      <w:sz w:val="24"/>
      <w:lang w:val="es-ES" w:eastAsia="es-ES"/>
    </w:rPr>
  </w:style>
  <w:style w:type="character" w:customStyle="1" w:styleId="SinespaciadoCar">
    <w:name w:val="Sin espaciado Car"/>
    <w:link w:val="Sinespaciado"/>
    <w:uiPriority w:val="1"/>
    <w:locked/>
    <w:rsid w:val="007325CC"/>
    <w:rPr>
      <w:rFonts w:ascii="Calibri" w:eastAsia="Times New Roman" w:hAnsi="Calibri" w:cs="Times New Roman"/>
      <w:lang w:eastAsia="es-CO"/>
    </w:rPr>
  </w:style>
  <w:style w:type="paragraph" w:styleId="Revisin">
    <w:name w:val="Revision"/>
    <w:hidden/>
    <w:uiPriority w:val="99"/>
    <w:semiHidden/>
    <w:rsid w:val="00BB4E48"/>
    <w:rPr>
      <w:sz w:val="22"/>
      <w:szCs w:val="22"/>
      <w:lang w:eastAsia="en-US"/>
    </w:rPr>
  </w:style>
  <w:style w:type="table" w:customStyle="1" w:styleId="Tablaconcuadrcula1">
    <w:name w:val="Tabla con cuadrícula1"/>
    <w:basedOn w:val="Tablanormal"/>
    <w:next w:val="Tablaconcuadrcula"/>
    <w:uiPriority w:val="59"/>
    <w:rsid w:val="007B0E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t,fn,Footnote Text Ch"/>
    <w:basedOn w:val="Normal"/>
    <w:link w:val="TextonotapieCar"/>
    <w:uiPriority w:val="99"/>
    <w:unhideWhenUsed/>
    <w:qFormat/>
    <w:rsid w:val="00B13D0B"/>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link w:val="Textonotapie"/>
    <w:rsid w:val="00B13D0B"/>
    <w:rPr>
      <w:rFonts w:ascii="Times New Roman" w:eastAsia="Times New Roman" w:hAnsi="Times New Roman"/>
      <w:lang w:val="es-ES"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unhideWhenUsed/>
    <w:rsid w:val="00B13D0B"/>
    <w:rPr>
      <w:vertAlign w:val="superscript"/>
    </w:rPr>
  </w:style>
  <w:style w:type="paragraph" w:styleId="NormalWeb">
    <w:name w:val="Normal (Web)"/>
    <w:basedOn w:val="Normal"/>
    <w:uiPriority w:val="99"/>
    <w:unhideWhenUsed/>
    <w:rsid w:val="00B13D0B"/>
    <w:pPr>
      <w:spacing w:before="100" w:beforeAutospacing="1" w:after="100" w:afterAutospacing="1" w:line="240" w:lineRule="auto"/>
    </w:pPr>
    <w:rPr>
      <w:rFonts w:ascii="Times New Roman" w:eastAsia="Times New Roman" w:hAnsi="Times New Roman"/>
      <w:sz w:val="24"/>
      <w:szCs w:val="24"/>
      <w:lang w:eastAsia="es-CO"/>
    </w:rPr>
  </w:style>
  <w:style w:type="character" w:styleId="Hipervnculo">
    <w:name w:val="Hyperlink"/>
    <w:uiPriority w:val="99"/>
    <w:unhideWhenUsed/>
    <w:rsid w:val="008705C5"/>
    <w:rPr>
      <w:color w:val="0563C1"/>
      <w:u w:val="single"/>
    </w:rPr>
  </w:style>
  <w:style w:type="character" w:customStyle="1" w:styleId="apple-converted-space">
    <w:name w:val="apple-converted-space"/>
    <w:rsid w:val="005F58A6"/>
  </w:style>
  <w:style w:type="paragraph" w:customStyle="1" w:styleId="Invias-VietaAlfabetica">
    <w:name w:val="Invias-Viñeta Alfabetica"/>
    <w:next w:val="Normal"/>
    <w:uiPriority w:val="99"/>
    <w:qFormat/>
    <w:rsid w:val="00183C78"/>
    <w:pPr>
      <w:numPr>
        <w:numId w:val="2"/>
      </w:numPr>
      <w:spacing w:before="240" w:after="240"/>
      <w:ind w:left="1077" w:hanging="357"/>
      <w:jc w:val="both"/>
    </w:pPr>
    <w:rPr>
      <w:rFonts w:ascii="Arial Narrow" w:eastAsia="Times New Roman" w:hAnsi="Arial Narrow"/>
      <w:sz w:val="24"/>
      <w:szCs w:val="24"/>
      <w:lang w:eastAsia="es-ES"/>
    </w:rPr>
  </w:style>
  <w:style w:type="paragraph" w:customStyle="1" w:styleId="Textoindependiente21">
    <w:name w:val="Texto independiente 21"/>
    <w:basedOn w:val="Normal"/>
    <w:uiPriority w:val="99"/>
    <w:rsid w:val="00BE0BF3"/>
    <w:pPr>
      <w:overflowPunct w:val="0"/>
      <w:autoSpaceDE w:val="0"/>
      <w:autoSpaceDN w:val="0"/>
      <w:adjustRightInd w:val="0"/>
      <w:spacing w:after="0" w:line="360" w:lineRule="auto"/>
      <w:jc w:val="both"/>
      <w:textAlignment w:val="baseline"/>
    </w:pPr>
    <w:rPr>
      <w:rFonts w:ascii="Times New Roman" w:eastAsia="Times New Roman" w:hAnsi="Times New Roman"/>
      <w:sz w:val="28"/>
      <w:szCs w:val="20"/>
      <w:lang w:val="es-ES_tradnl" w:eastAsia="es-ES"/>
    </w:rPr>
  </w:style>
  <w:style w:type="paragraph" w:customStyle="1" w:styleId="Invias-VietaNumerada">
    <w:name w:val="Invias-Viñeta Numerada"/>
    <w:next w:val="Normal"/>
    <w:link w:val="Invias-VietaNumeradaCar"/>
    <w:uiPriority w:val="99"/>
    <w:qFormat/>
    <w:rsid w:val="00B26C88"/>
    <w:pPr>
      <w:spacing w:before="240" w:after="120"/>
      <w:jc w:val="both"/>
    </w:pPr>
    <w:rPr>
      <w:rFonts w:ascii="Arial Narrow" w:eastAsia="Times New Roman" w:hAnsi="Arial Narrow"/>
      <w:sz w:val="24"/>
      <w:szCs w:val="24"/>
      <w:lang w:val="en-US" w:eastAsia="es-ES"/>
    </w:rPr>
  </w:style>
  <w:style w:type="character" w:customStyle="1" w:styleId="Invias-VietaNumeradaCar">
    <w:name w:val="Invias-Viñeta Numerada Car"/>
    <w:link w:val="Invias-VietaNumerada"/>
    <w:uiPriority w:val="99"/>
    <w:locked/>
    <w:rsid w:val="00B26C88"/>
    <w:rPr>
      <w:rFonts w:ascii="Arial Narrow" w:eastAsia="Times New Roman" w:hAnsi="Arial Narrow"/>
      <w:sz w:val="24"/>
      <w:szCs w:val="24"/>
      <w:lang w:val="en-US" w:eastAsia="es-ES"/>
    </w:rPr>
  </w:style>
  <w:style w:type="paragraph" w:customStyle="1" w:styleId="Invias-VietaRomana">
    <w:name w:val="Invias-Viñeta Romana"/>
    <w:basedOn w:val="Normal"/>
    <w:next w:val="Normal"/>
    <w:uiPriority w:val="99"/>
    <w:qFormat/>
    <w:rsid w:val="00B26C88"/>
    <w:pPr>
      <w:numPr>
        <w:numId w:val="3"/>
      </w:numPr>
      <w:spacing w:before="240" w:after="240" w:line="240" w:lineRule="auto"/>
      <w:jc w:val="both"/>
    </w:pPr>
    <w:rPr>
      <w:rFonts w:ascii="Arial Narrow" w:eastAsia="Times New Roman" w:hAnsi="Arial Narrow"/>
      <w:sz w:val="24"/>
      <w:szCs w:val="24"/>
      <w:lang w:eastAsia="es-ES"/>
    </w:rPr>
  </w:style>
  <w:style w:type="paragraph" w:customStyle="1" w:styleId="Invias-Titulo1">
    <w:name w:val="Invias-Titulo 1"/>
    <w:next w:val="Normal"/>
    <w:autoRedefine/>
    <w:uiPriority w:val="99"/>
    <w:qFormat/>
    <w:rsid w:val="003369AB"/>
    <w:pPr>
      <w:keepNext/>
      <w:ind w:right="-518"/>
      <w:jc w:val="both"/>
      <w:outlineLvl w:val="1"/>
    </w:pPr>
    <w:rPr>
      <w:rFonts w:ascii="Arial Narrow" w:eastAsia="Times New Roman" w:hAnsi="Arial Narrow" w:cs="Arial"/>
      <w:b/>
      <w:sz w:val="24"/>
      <w:szCs w:val="24"/>
    </w:rPr>
  </w:style>
  <w:style w:type="character" w:customStyle="1" w:styleId="apple-tab-span">
    <w:name w:val="apple-tab-span"/>
    <w:basedOn w:val="Fuentedeprrafopredeter"/>
    <w:rsid w:val="003357CB"/>
  </w:style>
  <w:style w:type="character" w:styleId="Hipervnculovisitado">
    <w:name w:val="FollowedHyperlink"/>
    <w:basedOn w:val="Fuentedeprrafopredeter"/>
    <w:uiPriority w:val="99"/>
    <w:semiHidden/>
    <w:unhideWhenUsed/>
    <w:rsid w:val="003357CB"/>
    <w:rPr>
      <w:color w:val="800080"/>
      <w:u w:val="single"/>
    </w:rPr>
  </w:style>
  <w:style w:type="character" w:customStyle="1" w:styleId="Ttulo1Car">
    <w:name w:val="Título 1 Car"/>
    <w:basedOn w:val="Fuentedeprrafopredeter"/>
    <w:link w:val="Ttulo1"/>
    <w:uiPriority w:val="99"/>
    <w:rsid w:val="00154C04"/>
    <w:rPr>
      <w:rFonts w:ascii="Cambria" w:eastAsia="Times New Roman" w:hAnsi="Cambria"/>
      <w:b/>
      <w:bCs/>
      <w:kern w:val="32"/>
      <w:sz w:val="32"/>
      <w:szCs w:val="32"/>
      <w:lang w:val="es-ES" w:eastAsia="es-ES"/>
    </w:rPr>
  </w:style>
  <w:style w:type="character" w:customStyle="1" w:styleId="Ttulo2Car">
    <w:name w:val="Título 2 Car"/>
    <w:basedOn w:val="Fuentedeprrafopredeter"/>
    <w:link w:val="Ttulo2"/>
    <w:uiPriority w:val="9"/>
    <w:semiHidden/>
    <w:rsid w:val="00154C04"/>
    <w:rPr>
      <w:rFonts w:ascii="Cambria" w:eastAsia="Times New Roman" w:hAnsi="Cambria"/>
      <w:b/>
      <w:bCs/>
      <w:color w:val="4F81BD"/>
      <w:sz w:val="26"/>
      <w:szCs w:val="26"/>
      <w:lang w:val="x-none" w:eastAsia="x-none"/>
    </w:rPr>
  </w:style>
  <w:style w:type="character" w:customStyle="1" w:styleId="Ttulo3Car">
    <w:name w:val="Título 3 Car"/>
    <w:basedOn w:val="Fuentedeprrafopredeter"/>
    <w:link w:val="Ttulo3"/>
    <w:uiPriority w:val="9"/>
    <w:semiHidden/>
    <w:rsid w:val="00154C04"/>
    <w:rPr>
      <w:rFonts w:ascii="Cambria" w:eastAsia="Times New Roman" w:hAnsi="Cambria"/>
      <w:b/>
      <w:bCs/>
      <w:color w:val="4F81BD"/>
      <w:lang w:val="x-none" w:eastAsia="x-none"/>
    </w:rPr>
  </w:style>
  <w:style w:type="character" w:customStyle="1" w:styleId="Ttulo5Car">
    <w:name w:val="Título 5 Car"/>
    <w:aliases w:val="Título 5-BCN Car"/>
    <w:basedOn w:val="Fuentedeprrafopredeter"/>
    <w:link w:val="Ttulo5"/>
    <w:uiPriority w:val="99"/>
    <w:rsid w:val="00154C04"/>
    <w:rPr>
      <w:rFonts w:ascii="Arial" w:hAnsi="Arial"/>
      <w:b/>
      <w:lang w:val="es-ES_tradnl" w:eastAsia="es-ES"/>
    </w:rPr>
  </w:style>
  <w:style w:type="character" w:customStyle="1" w:styleId="Ttulo8Car">
    <w:name w:val="Título 8 Car"/>
    <w:basedOn w:val="Fuentedeprrafopredeter"/>
    <w:link w:val="Ttulo8"/>
    <w:rsid w:val="00154C04"/>
    <w:rPr>
      <w:rFonts w:eastAsia="Times New Roman"/>
      <w:i/>
      <w:iCs/>
      <w:sz w:val="24"/>
      <w:szCs w:val="24"/>
      <w:lang w:val="x-none" w:eastAsia="es-ES"/>
    </w:rPr>
  </w:style>
  <w:style w:type="paragraph" w:customStyle="1" w:styleId="Arialsinespacio">
    <w:name w:val="Arial sin espacio"/>
    <w:basedOn w:val="Sinespaciado"/>
    <w:link w:val="ArialsinespacioCar"/>
    <w:qFormat/>
    <w:rsid w:val="00154C04"/>
    <w:rPr>
      <w:rFonts w:ascii="Arial" w:hAnsi="Arial"/>
      <w:sz w:val="20"/>
      <w:szCs w:val="20"/>
      <w:lang w:eastAsia="es-ES"/>
    </w:rPr>
  </w:style>
  <w:style w:type="character" w:customStyle="1" w:styleId="ArialsinespacioCar">
    <w:name w:val="Arial sin espacio Car"/>
    <w:link w:val="Arialsinespacio"/>
    <w:rsid w:val="00154C04"/>
    <w:rPr>
      <w:rFonts w:ascii="Arial" w:eastAsia="Times New Roman" w:hAnsi="Arial"/>
      <w:lang w:eastAsia="es-ES"/>
    </w:rPr>
  </w:style>
  <w:style w:type="paragraph" w:customStyle="1" w:styleId="Invias-Titulo3">
    <w:name w:val="Invias-Titulo 3"/>
    <w:next w:val="Normal"/>
    <w:link w:val="Invias-Titulo3Car"/>
    <w:autoRedefine/>
    <w:uiPriority w:val="99"/>
    <w:qFormat/>
    <w:rsid w:val="00154C04"/>
    <w:pPr>
      <w:tabs>
        <w:tab w:val="num" w:pos="3612"/>
      </w:tabs>
      <w:spacing w:before="360" w:after="240"/>
      <w:jc w:val="both"/>
      <w:outlineLvl w:val="3"/>
    </w:pPr>
    <w:rPr>
      <w:rFonts w:ascii="Cambria" w:eastAsia="Times New Roman" w:hAnsi="Cambria"/>
      <w:b/>
      <w:sz w:val="22"/>
      <w:szCs w:val="22"/>
      <w:u w:val="single"/>
      <w:lang w:eastAsia="es-ES"/>
    </w:rPr>
  </w:style>
  <w:style w:type="character" w:customStyle="1" w:styleId="Invias-Titulo3Car">
    <w:name w:val="Invias-Titulo 3 Car"/>
    <w:link w:val="Invias-Titulo3"/>
    <w:uiPriority w:val="99"/>
    <w:rsid w:val="00154C04"/>
    <w:rPr>
      <w:rFonts w:ascii="Cambria" w:eastAsia="Times New Roman" w:hAnsi="Cambria"/>
      <w:b/>
      <w:sz w:val="22"/>
      <w:szCs w:val="22"/>
      <w:u w:val="single"/>
      <w:lang w:eastAsia="es-ES"/>
    </w:rPr>
  </w:style>
  <w:style w:type="paragraph" w:customStyle="1" w:styleId="Invias-Capitulo">
    <w:name w:val="Invias-Capitulo"/>
    <w:next w:val="Normal"/>
    <w:autoRedefine/>
    <w:uiPriority w:val="99"/>
    <w:qFormat/>
    <w:rsid w:val="00154C04"/>
    <w:pPr>
      <w:keepNext/>
      <w:pageBreakBefore/>
      <w:ind w:left="720"/>
      <w:jc w:val="center"/>
      <w:outlineLvl w:val="0"/>
    </w:pPr>
    <w:rPr>
      <w:rFonts w:ascii="Arial Narrow" w:eastAsia="Times New Roman" w:hAnsi="Arial Narrow" w:cs="Arial"/>
      <w:b/>
      <w:smallCaps/>
      <w:sz w:val="24"/>
      <w:szCs w:val="22"/>
      <w:lang w:eastAsia="es-ES"/>
    </w:rPr>
  </w:style>
  <w:style w:type="paragraph" w:customStyle="1" w:styleId="Invias-Notaaclaratoria">
    <w:name w:val="Invias-Nota aclaratoria"/>
    <w:basedOn w:val="Normal"/>
    <w:next w:val="Normal"/>
    <w:uiPriority w:val="99"/>
    <w:qFormat/>
    <w:rsid w:val="00154C04"/>
    <w:pPr>
      <w:spacing w:before="120" w:after="240" w:line="240" w:lineRule="auto"/>
      <w:jc w:val="both"/>
    </w:pPr>
    <w:rPr>
      <w:rFonts w:ascii="Arial" w:eastAsia="Times New Roman" w:hAnsi="Arial"/>
      <w:b/>
      <w:szCs w:val="24"/>
      <w:lang w:eastAsia="es-ES"/>
    </w:rPr>
  </w:style>
  <w:style w:type="paragraph" w:customStyle="1" w:styleId="Invias-Titulo4">
    <w:name w:val="Invias-Titulo 4"/>
    <w:next w:val="Normal"/>
    <w:autoRedefine/>
    <w:uiPriority w:val="99"/>
    <w:qFormat/>
    <w:rsid w:val="00154C04"/>
    <w:pPr>
      <w:keepNext/>
      <w:numPr>
        <w:ilvl w:val="4"/>
        <w:numId w:val="4"/>
      </w:numPr>
      <w:spacing w:before="240" w:after="120"/>
      <w:outlineLvl w:val="4"/>
    </w:pPr>
    <w:rPr>
      <w:rFonts w:ascii="Arial Narrow" w:eastAsia="Times New Roman" w:hAnsi="Arial Narrow"/>
      <w:b/>
      <w:sz w:val="22"/>
      <w:szCs w:val="24"/>
      <w:lang w:eastAsia="es-ES"/>
    </w:rPr>
  </w:style>
  <w:style w:type="paragraph" w:customStyle="1" w:styleId="Invias-Titulo5">
    <w:name w:val="Invias-Titulo 5"/>
    <w:next w:val="Normal"/>
    <w:autoRedefine/>
    <w:uiPriority w:val="99"/>
    <w:qFormat/>
    <w:rsid w:val="00154C04"/>
    <w:pPr>
      <w:keepNext/>
      <w:numPr>
        <w:ilvl w:val="5"/>
        <w:numId w:val="4"/>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uiPriority w:val="99"/>
    <w:qFormat/>
    <w:rsid w:val="00154C04"/>
    <w:pPr>
      <w:keepNext/>
      <w:numPr>
        <w:ilvl w:val="6"/>
        <w:numId w:val="4"/>
      </w:numPr>
      <w:spacing w:before="240" w:after="120"/>
    </w:pPr>
    <w:rPr>
      <w:rFonts w:ascii="Arial" w:eastAsia="Times New Roman" w:hAnsi="Arial"/>
      <w:i/>
      <w:sz w:val="22"/>
      <w:szCs w:val="24"/>
      <w:u w:val="single"/>
      <w:lang w:eastAsia="es-ES"/>
    </w:rPr>
  </w:style>
  <w:style w:type="paragraph" w:customStyle="1" w:styleId="Invias-VietalogoINV">
    <w:name w:val="Invias-Viñeta logo INV"/>
    <w:next w:val="Normal"/>
    <w:uiPriority w:val="99"/>
    <w:qFormat/>
    <w:rsid w:val="00154C04"/>
    <w:pPr>
      <w:spacing w:before="240" w:after="240"/>
      <w:jc w:val="both"/>
    </w:pPr>
    <w:rPr>
      <w:rFonts w:ascii="Arial Narrow" w:eastAsia="Times New Roman" w:hAnsi="Arial Narrow"/>
      <w:sz w:val="24"/>
      <w:szCs w:val="24"/>
      <w:lang w:eastAsia="es-ES"/>
    </w:rPr>
  </w:style>
  <w:style w:type="paragraph" w:customStyle="1" w:styleId="Invias-VietaPunto">
    <w:name w:val="Invias-Viñeta Punto"/>
    <w:uiPriority w:val="99"/>
    <w:qFormat/>
    <w:rsid w:val="00154C04"/>
    <w:pPr>
      <w:numPr>
        <w:numId w:val="5"/>
      </w:numPr>
      <w:spacing w:before="120" w:after="120"/>
      <w:ind w:left="720"/>
      <w:jc w:val="both"/>
    </w:pPr>
    <w:rPr>
      <w:rFonts w:ascii="Arial Narrow" w:eastAsia="Times New Roman" w:hAnsi="Arial Narrow"/>
      <w:sz w:val="24"/>
      <w:szCs w:val="24"/>
      <w:lang w:eastAsia="es-ES"/>
    </w:rPr>
  </w:style>
  <w:style w:type="character" w:styleId="Textoennegrita">
    <w:name w:val="Strong"/>
    <w:uiPriority w:val="22"/>
    <w:qFormat/>
    <w:rsid w:val="00154C04"/>
    <w:rPr>
      <w:rFonts w:cs="Times New Roman"/>
      <w:b/>
      <w:bCs/>
    </w:rPr>
  </w:style>
  <w:style w:type="paragraph" w:styleId="TDC1">
    <w:name w:val="toc 1"/>
    <w:basedOn w:val="Normal"/>
    <w:next w:val="Normal"/>
    <w:autoRedefine/>
    <w:uiPriority w:val="39"/>
    <w:unhideWhenUsed/>
    <w:rsid w:val="00154C04"/>
    <w:pPr>
      <w:spacing w:before="120" w:after="0"/>
    </w:pPr>
    <w:rPr>
      <w:rFonts w:cs="Calibri"/>
      <w:b/>
      <w:bCs/>
      <w:i/>
      <w:iCs/>
      <w:sz w:val="24"/>
      <w:szCs w:val="24"/>
    </w:rPr>
  </w:style>
  <w:style w:type="paragraph" w:styleId="TDC2">
    <w:name w:val="toc 2"/>
    <w:basedOn w:val="Normal"/>
    <w:next w:val="Normal"/>
    <w:autoRedefine/>
    <w:uiPriority w:val="39"/>
    <w:unhideWhenUsed/>
    <w:rsid w:val="00154C04"/>
    <w:pPr>
      <w:spacing w:before="120" w:after="0"/>
      <w:ind w:left="220"/>
    </w:pPr>
    <w:rPr>
      <w:rFonts w:cs="Calibri"/>
      <w:b/>
      <w:bCs/>
    </w:rPr>
  </w:style>
  <w:style w:type="paragraph" w:styleId="TDC3">
    <w:name w:val="toc 3"/>
    <w:basedOn w:val="Normal"/>
    <w:next w:val="Normal"/>
    <w:autoRedefine/>
    <w:uiPriority w:val="39"/>
    <w:unhideWhenUsed/>
    <w:rsid w:val="00154C04"/>
    <w:pPr>
      <w:spacing w:after="0"/>
      <w:ind w:left="440"/>
    </w:pPr>
    <w:rPr>
      <w:rFonts w:cs="Calibri"/>
      <w:sz w:val="20"/>
      <w:szCs w:val="20"/>
    </w:rPr>
  </w:style>
  <w:style w:type="paragraph" w:styleId="TDC4">
    <w:name w:val="toc 4"/>
    <w:basedOn w:val="Normal"/>
    <w:next w:val="Normal"/>
    <w:autoRedefine/>
    <w:uiPriority w:val="39"/>
    <w:unhideWhenUsed/>
    <w:rsid w:val="00154C04"/>
    <w:pPr>
      <w:spacing w:after="0"/>
      <w:ind w:left="660"/>
    </w:pPr>
    <w:rPr>
      <w:rFonts w:cs="Calibri"/>
      <w:sz w:val="20"/>
      <w:szCs w:val="20"/>
    </w:rPr>
  </w:style>
  <w:style w:type="paragraph" w:styleId="TDC5">
    <w:name w:val="toc 5"/>
    <w:basedOn w:val="Normal"/>
    <w:next w:val="Normal"/>
    <w:autoRedefine/>
    <w:uiPriority w:val="39"/>
    <w:unhideWhenUsed/>
    <w:rsid w:val="00154C04"/>
    <w:pPr>
      <w:spacing w:after="0"/>
      <w:ind w:left="880"/>
    </w:pPr>
    <w:rPr>
      <w:rFonts w:cs="Calibri"/>
      <w:sz w:val="20"/>
      <w:szCs w:val="20"/>
    </w:rPr>
  </w:style>
  <w:style w:type="paragraph" w:styleId="TDC6">
    <w:name w:val="toc 6"/>
    <w:basedOn w:val="Normal"/>
    <w:next w:val="Normal"/>
    <w:autoRedefine/>
    <w:uiPriority w:val="39"/>
    <w:unhideWhenUsed/>
    <w:rsid w:val="00154C04"/>
    <w:pPr>
      <w:spacing w:after="0"/>
      <w:ind w:left="1100"/>
    </w:pPr>
    <w:rPr>
      <w:rFonts w:cs="Calibri"/>
      <w:sz w:val="20"/>
      <w:szCs w:val="20"/>
    </w:rPr>
  </w:style>
  <w:style w:type="paragraph" w:styleId="TDC7">
    <w:name w:val="toc 7"/>
    <w:basedOn w:val="Normal"/>
    <w:next w:val="Normal"/>
    <w:autoRedefine/>
    <w:uiPriority w:val="39"/>
    <w:unhideWhenUsed/>
    <w:rsid w:val="00154C04"/>
    <w:pPr>
      <w:spacing w:after="0"/>
      <w:ind w:left="1320"/>
    </w:pPr>
    <w:rPr>
      <w:rFonts w:cs="Calibri"/>
      <w:sz w:val="20"/>
      <w:szCs w:val="20"/>
    </w:rPr>
  </w:style>
  <w:style w:type="paragraph" w:styleId="TDC8">
    <w:name w:val="toc 8"/>
    <w:basedOn w:val="Normal"/>
    <w:next w:val="Normal"/>
    <w:autoRedefine/>
    <w:uiPriority w:val="39"/>
    <w:unhideWhenUsed/>
    <w:rsid w:val="00154C04"/>
    <w:pPr>
      <w:spacing w:after="0"/>
      <w:ind w:left="1540"/>
    </w:pPr>
    <w:rPr>
      <w:rFonts w:cs="Calibri"/>
      <w:sz w:val="20"/>
      <w:szCs w:val="20"/>
    </w:rPr>
  </w:style>
  <w:style w:type="paragraph" w:styleId="TDC9">
    <w:name w:val="toc 9"/>
    <w:basedOn w:val="Normal"/>
    <w:next w:val="Normal"/>
    <w:autoRedefine/>
    <w:uiPriority w:val="39"/>
    <w:unhideWhenUsed/>
    <w:rsid w:val="00154C04"/>
    <w:pPr>
      <w:spacing w:after="0"/>
      <w:ind w:left="1760"/>
    </w:pPr>
    <w:rPr>
      <w:rFonts w:cs="Calibri"/>
      <w:sz w:val="20"/>
      <w:szCs w:val="20"/>
    </w:rPr>
  </w:style>
  <w:style w:type="paragraph" w:styleId="Descripcin">
    <w:name w:val="caption"/>
    <w:basedOn w:val="Normal"/>
    <w:next w:val="Normal"/>
    <w:unhideWhenUsed/>
    <w:qFormat/>
    <w:rsid w:val="00154C04"/>
    <w:pPr>
      <w:keepNext/>
      <w:spacing w:line="240" w:lineRule="auto"/>
      <w:jc w:val="center"/>
    </w:pPr>
    <w:rPr>
      <w:rFonts w:ascii="Arial Narrow" w:hAnsi="Arial Narrow"/>
      <w:b/>
      <w:bCs/>
      <w:sz w:val="20"/>
      <w:szCs w:val="18"/>
    </w:rPr>
  </w:style>
  <w:style w:type="paragraph" w:styleId="Textoindependiente">
    <w:name w:val="Body Text"/>
    <w:basedOn w:val="Normal"/>
    <w:link w:val="TextoindependienteCar"/>
    <w:rsid w:val="00154C04"/>
    <w:pPr>
      <w:spacing w:after="0" w:line="240" w:lineRule="auto"/>
      <w:jc w:val="center"/>
    </w:pPr>
    <w:rPr>
      <w:rFonts w:ascii="Times New Roman" w:eastAsia="Times New Roman" w:hAnsi="Times New Roman"/>
      <w:sz w:val="20"/>
      <w:szCs w:val="20"/>
      <w:lang w:val="es-MX" w:eastAsia="es-ES"/>
    </w:rPr>
  </w:style>
  <w:style w:type="character" w:customStyle="1" w:styleId="TextoindependienteCar">
    <w:name w:val="Texto independiente Car"/>
    <w:basedOn w:val="Fuentedeprrafopredeter"/>
    <w:link w:val="Textoindependiente"/>
    <w:rsid w:val="00154C04"/>
    <w:rPr>
      <w:rFonts w:ascii="Times New Roman" w:eastAsia="Times New Roman" w:hAnsi="Times New Roman"/>
      <w:lang w:val="es-MX" w:eastAsia="es-ES"/>
    </w:rPr>
  </w:style>
  <w:style w:type="numbering" w:customStyle="1" w:styleId="Estilo1">
    <w:name w:val="Estilo1"/>
    <w:rsid w:val="00154C04"/>
    <w:pPr>
      <w:numPr>
        <w:numId w:val="6"/>
      </w:numPr>
    </w:pPr>
  </w:style>
  <w:style w:type="paragraph" w:customStyle="1" w:styleId="1Titulo">
    <w:name w:val="1.Titulo"/>
    <w:basedOn w:val="Normal"/>
    <w:uiPriority w:val="99"/>
    <w:rsid w:val="00154C04"/>
    <w:pPr>
      <w:numPr>
        <w:numId w:val="7"/>
      </w:numPr>
      <w:spacing w:after="0" w:line="240" w:lineRule="auto"/>
      <w:jc w:val="both"/>
    </w:pPr>
    <w:rPr>
      <w:rFonts w:ascii="Arial" w:eastAsia="Times New Roman" w:hAnsi="Arial" w:cs="Arial"/>
      <w:b/>
      <w:sz w:val="24"/>
      <w:szCs w:val="24"/>
      <w:lang w:val="es-ES" w:eastAsia="es-ES"/>
    </w:rPr>
  </w:style>
  <w:style w:type="paragraph" w:customStyle="1" w:styleId="MARITZA2">
    <w:name w:val="MARITZA2"/>
    <w:rsid w:val="00154C04"/>
    <w:pPr>
      <w:widowControl w:val="0"/>
      <w:jc w:val="both"/>
    </w:pPr>
    <w:rPr>
      <w:rFonts w:ascii="Courier New" w:eastAsia="Times New Roman" w:hAnsi="Courier New" w:cs="Courier New"/>
      <w:snapToGrid w:val="0"/>
      <w:lang w:val="es-ES" w:eastAsia="es-ES"/>
    </w:rPr>
  </w:style>
  <w:style w:type="paragraph" w:styleId="Textoindependiente3">
    <w:name w:val="Body Text 3"/>
    <w:basedOn w:val="Normal"/>
    <w:link w:val="Textoindependiente3Car"/>
    <w:uiPriority w:val="99"/>
    <w:semiHidden/>
    <w:unhideWhenUsed/>
    <w:rsid w:val="00154C04"/>
    <w:pPr>
      <w:spacing w:after="120"/>
    </w:pPr>
    <w:rPr>
      <w:sz w:val="16"/>
      <w:szCs w:val="16"/>
      <w:lang w:val="x-none"/>
    </w:rPr>
  </w:style>
  <w:style w:type="character" w:customStyle="1" w:styleId="Textoindependiente3Car">
    <w:name w:val="Texto independiente 3 Car"/>
    <w:basedOn w:val="Fuentedeprrafopredeter"/>
    <w:link w:val="Textoindependiente3"/>
    <w:uiPriority w:val="99"/>
    <w:semiHidden/>
    <w:rsid w:val="00154C04"/>
    <w:rPr>
      <w:sz w:val="16"/>
      <w:szCs w:val="16"/>
      <w:lang w:val="x-none" w:eastAsia="en-US"/>
    </w:rPr>
  </w:style>
  <w:style w:type="paragraph" w:customStyle="1" w:styleId="MARITZA6">
    <w:name w:val="MARITZA6"/>
    <w:basedOn w:val="Normal"/>
    <w:link w:val="MARITZA6Car"/>
    <w:rsid w:val="00154C04"/>
    <w:pPr>
      <w:widowControl w:val="0"/>
      <w:tabs>
        <w:tab w:val="left" w:pos="-720"/>
        <w:tab w:val="left" w:pos="0"/>
      </w:tabs>
      <w:suppressAutoHyphens/>
      <w:spacing w:after="0" w:line="240" w:lineRule="auto"/>
      <w:jc w:val="center"/>
    </w:pPr>
    <w:rPr>
      <w:rFonts w:ascii="Sans Serif 12cpi" w:eastAsia="Times New Roman" w:hAnsi="Sans Serif 12cpi"/>
      <w:b/>
      <w:snapToGrid w:val="0"/>
      <w:spacing w:val="-2"/>
      <w:sz w:val="24"/>
      <w:szCs w:val="20"/>
      <w:lang w:val="es-ES_tradnl" w:eastAsia="es-ES"/>
    </w:rPr>
  </w:style>
  <w:style w:type="paragraph" w:customStyle="1" w:styleId="Textoindependiente22">
    <w:name w:val="Texto independiente 22"/>
    <w:basedOn w:val="Normal"/>
    <w:rsid w:val="00154C04"/>
    <w:pPr>
      <w:overflowPunct w:val="0"/>
      <w:autoSpaceDE w:val="0"/>
      <w:autoSpaceDN w:val="0"/>
      <w:adjustRightInd w:val="0"/>
      <w:spacing w:after="0" w:line="360" w:lineRule="auto"/>
      <w:jc w:val="both"/>
      <w:textAlignment w:val="baseline"/>
    </w:pPr>
    <w:rPr>
      <w:rFonts w:ascii="Times New Roman" w:eastAsia="Times New Roman" w:hAnsi="Times New Roman"/>
      <w:sz w:val="28"/>
      <w:szCs w:val="20"/>
      <w:lang w:val="es-ES_tradnl" w:eastAsia="es-ES"/>
    </w:rPr>
  </w:style>
  <w:style w:type="paragraph" w:customStyle="1" w:styleId="toa">
    <w:name w:val="toa"/>
    <w:basedOn w:val="Normal"/>
    <w:uiPriority w:val="99"/>
    <w:rsid w:val="00154C04"/>
    <w:pPr>
      <w:tabs>
        <w:tab w:val="left" w:pos="0"/>
        <w:tab w:val="left" w:pos="9000"/>
        <w:tab w:val="right" w:pos="9360"/>
      </w:tabs>
      <w:suppressAutoHyphens/>
      <w:spacing w:before="120" w:after="240" w:line="240" w:lineRule="auto"/>
      <w:jc w:val="both"/>
    </w:pPr>
    <w:rPr>
      <w:rFonts w:ascii="Arial" w:eastAsia="Times New Roman" w:hAnsi="Arial"/>
      <w:spacing w:val="-2"/>
      <w:szCs w:val="20"/>
      <w:lang w:val="en-US" w:eastAsia="es-ES"/>
    </w:rPr>
  </w:style>
  <w:style w:type="paragraph" w:styleId="ndice1">
    <w:name w:val="index 1"/>
    <w:basedOn w:val="Normal"/>
    <w:next w:val="Normal"/>
    <w:autoRedefine/>
    <w:uiPriority w:val="99"/>
    <w:semiHidden/>
    <w:unhideWhenUsed/>
    <w:rsid w:val="00154C04"/>
    <w:pPr>
      <w:ind w:left="220" w:hanging="220"/>
    </w:pPr>
  </w:style>
  <w:style w:type="paragraph" w:styleId="Ttulodendice">
    <w:name w:val="index heading"/>
    <w:basedOn w:val="Normal"/>
    <w:next w:val="Normal"/>
    <w:uiPriority w:val="99"/>
    <w:rsid w:val="00154C04"/>
    <w:pPr>
      <w:spacing w:before="120" w:after="240" w:line="240" w:lineRule="auto"/>
      <w:jc w:val="both"/>
    </w:pPr>
    <w:rPr>
      <w:rFonts w:ascii="Arial" w:eastAsia="Times New Roman" w:hAnsi="Arial"/>
      <w:szCs w:val="20"/>
      <w:lang w:eastAsia="es-ES"/>
    </w:rPr>
  </w:style>
  <w:style w:type="paragraph" w:customStyle="1" w:styleId="CENTRADO">
    <w:name w:val="CENTRADO"/>
    <w:uiPriority w:val="99"/>
    <w:rsid w:val="00154C04"/>
    <w:pPr>
      <w:widowControl w:val="0"/>
      <w:spacing w:before="120" w:after="120"/>
      <w:ind w:left="709"/>
      <w:jc w:val="center"/>
    </w:pPr>
    <w:rPr>
      <w:rFonts w:ascii="Courier" w:eastAsia="Times New Roman" w:hAnsi="Courier"/>
      <w:snapToGrid w:val="0"/>
      <w:sz w:val="24"/>
      <w:lang w:val="es-ES_tradnl" w:eastAsia="es-ES"/>
    </w:rPr>
  </w:style>
  <w:style w:type="character" w:customStyle="1" w:styleId="MARITZA6Car">
    <w:name w:val="MARITZA6 Car"/>
    <w:link w:val="MARITZA6"/>
    <w:rsid w:val="00154C04"/>
    <w:rPr>
      <w:rFonts w:ascii="Sans Serif 12cpi" w:eastAsia="Times New Roman" w:hAnsi="Sans Serif 12cpi"/>
      <w:b/>
      <w:snapToGrid w:val="0"/>
      <w:spacing w:val="-2"/>
      <w:sz w:val="24"/>
      <w:lang w:val="es-ES_tradnl" w:eastAsia="es-ES"/>
    </w:rPr>
  </w:style>
  <w:style w:type="paragraph" w:customStyle="1" w:styleId="invias-vietapunto0">
    <w:name w:val="invias-vietapunto"/>
    <w:basedOn w:val="Normal"/>
    <w:rsid w:val="00154C04"/>
    <w:pPr>
      <w:tabs>
        <w:tab w:val="num" w:pos="360"/>
      </w:tabs>
      <w:spacing w:after="0" w:line="240" w:lineRule="auto"/>
    </w:pPr>
    <w:rPr>
      <w:rFonts w:ascii="Arial (W1)" w:hAnsi="Arial (W1)"/>
      <w:lang w:eastAsia="es-CO"/>
    </w:rPr>
  </w:style>
  <w:style w:type="paragraph" w:customStyle="1" w:styleId="Invias-Normal">
    <w:name w:val="Invias-Normal"/>
    <w:basedOn w:val="Invias-Titulo2"/>
    <w:qFormat/>
    <w:rsid w:val="00154C04"/>
    <w:pPr>
      <w:keepNext/>
      <w:spacing w:before="0" w:after="0"/>
      <w:ind w:left="720" w:hanging="720"/>
    </w:pPr>
    <w:rPr>
      <w:rFonts w:eastAsia="Calibri"/>
      <w:color w:val="FF0000"/>
      <w:spacing w:val="-2"/>
      <w:sz w:val="24"/>
      <w:szCs w:val="24"/>
      <w:lang w:val="es-CO" w:eastAsia="es-CO"/>
    </w:rPr>
  </w:style>
  <w:style w:type="character" w:customStyle="1" w:styleId="nfasisintenso1">
    <w:name w:val="Énfasis intenso1"/>
    <w:uiPriority w:val="99"/>
    <w:rsid w:val="00154C04"/>
    <w:rPr>
      <w:b w:val="0"/>
      <w:i/>
      <w:color w:val="auto"/>
    </w:rPr>
  </w:style>
  <w:style w:type="character" w:customStyle="1" w:styleId="apple-style-span">
    <w:name w:val="apple-style-span"/>
    <w:rsid w:val="00154C04"/>
  </w:style>
  <w:style w:type="character" w:customStyle="1" w:styleId="yflorian">
    <w:name w:val="yflorian"/>
    <w:semiHidden/>
    <w:rsid w:val="00154C04"/>
    <w:rPr>
      <w:rFonts w:ascii="Arial" w:hAnsi="Arial" w:cs="Arial"/>
      <w:color w:val="000080"/>
      <w:sz w:val="20"/>
      <w:szCs w:val="20"/>
    </w:rPr>
  </w:style>
  <w:style w:type="character" w:customStyle="1" w:styleId="PuestoCar">
    <w:name w:val="Puesto Car"/>
    <w:rsid w:val="00154C04"/>
    <w:rPr>
      <w:rFonts w:ascii="Times New Roman" w:eastAsia="Times New Roman" w:hAnsi="Times New Roman"/>
      <w:b/>
      <w:bCs/>
      <w:sz w:val="32"/>
      <w:szCs w:val="24"/>
      <w:lang w:val="es-ES" w:eastAsia="es-ES"/>
    </w:rPr>
  </w:style>
  <w:style w:type="paragraph" w:styleId="Textodebloque">
    <w:name w:val="Block Text"/>
    <w:basedOn w:val="Default"/>
    <w:next w:val="Default"/>
    <w:rsid w:val="00154C04"/>
    <w:rPr>
      <w:rFonts w:ascii="Times New Roman" w:hAnsi="Times New Roman" w:cs="Times New Roman"/>
      <w:color w:val="auto"/>
    </w:rPr>
  </w:style>
  <w:style w:type="paragraph" w:customStyle="1" w:styleId="centrado0">
    <w:name w:val="centrado"/>
    <w:basedOn w:val="Normal"/>
    <w:rsid w:val="00154C04"/>
    <w:pP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msonormal">
    <w:name w:val="x_msonormal"/>
    <w:basedOn w:val="Normal"/>
    <w:rsid w:val="00154C0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gmail-m4379227714965333697msonospacing">
    <w:name w:val="gmail-m4379227714965333697msonospacing"/>
    <w:basedOn w:val="Normal"/>
    <w:rsid w:val="00154C04"/>
    <w:pPr>
      <w:spacing w:before="100" w:beforeAutospacing="1" w:after="100" w:afterAutospacing="1" w:line="240" w:lineRule="auto"/>
    </w:pPr>
    <w:rPr>
      <w:rFonts w:ascii="Times New Roman" w:hAnsi="Times New Roman"/>
      <w:sz w:val="24"/>
      <w:szCs w:val="24"/>
      <w:lang w:eastAsia="es-CO"/>
    </w:rPr>
  </w:style>
  <w:style w:type="paragraph" w:customStyle="1" w:styleId="Listamulticolor-nfasis11">
    <w:name w:val="Lista multicolor - Énfasis 11"/>
    <w:basedOn w:val="Normal"/>
    <w:uiPriority w:val="34"/>
    <w:qFormat/>
    <w:rsid w:val="00C81B7E"/>
    <w:pPr>
      <w:spacing w:after="0" w:line="240" w:lineRule="auto"/>
      <w:ind w:left="708"/>
    </w:pPr>
    <w:rPr>
      <w:rFonts w:ascii="Times New Roman" w:eastAsia="Times New Roman" w:hAnsi="Times New Roman"/>
      <w:sz w:val="24"/>
      <w:szCs w:val="24"/>
      <w:lang w:val="es-ES" w:eastAsia="es-ES"/>
    </w:rPr>
  </w:style>
  <w:style w:type="paragraph" w:customStyle="1" w:styleId="TableParagraph">
    <w:name w:val="Table Paragraph"/>
    <w:basedOn w:val="Normal"/>
    <w:uiPriority w:val="1"/>
    <w:qFormat/>
    <w:rsid w:val="00E757E9"/>
    <w:pPr>
      <w:widowControl w:val="0"/>
      <w:autoSpaceDE w:val="0"/>
      <w:autoSpaceDN w:val="0"/>
      <w:spacing w:after="0" w:line="244" w:lineRule="exact"/>
    </w:pPr>
    <w:rPr>
      <w:rFonts w:ascii="Arial Narrow" w:eastAsia="Arial Narrow" w:hAnsi="Arial Narrow" w:cs="Arial Narrow"/>
      <w:lang w:val="es-ES" w:eastAsia="es-ES" w:bidi="es-ES"/>
    </w:rPr>
  </w:style>
  <w:style w:type="table" w:customStyle="1" w:styleId="TableNormal1">
    <w:name w:val="Table Normal1"/>
    <w:uiPriority w:val="2"/>
    <w:semiHidden/>
    <w:unhideWhenUsed/>
    <w:qFormat/>
    <w:rsid w:val="00CF56C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66374">
      <w:bodyDiv w:val="1"/>
      <w:marLeft w:val="0"/>
      <w:marRight w:val="0"/>
      <w:marTop w:val="0"/>
      <w:marBottom w:val="0"/>
      <w:divBdr>
        <w:top w:val="none" w:sz="0" w:space="0" w:color="auto"/>
        <w:left w:val="none" w:sz="0" w:space="0" w:color="auto"/>
        <w:bottom w:val="none" w:sz="0" w:space="0" w:color="auto"/>
        <w:right w:val="none" w:sz="0" w:space="0" w:color="auto"/>
      </w:divBdr>
    </w:div>
    <w:div w:id="66197481">
      <w:bodyDiv w:val="1"/>
      <w:marLeft w:val="0"/>
      <w:marRight w:val="0"/>
      <w:marTop w:val="0"/>
      <w:marBottom w:val="0"/>
      <w:divBdr>
        <w:top w:val="none" w:sz="0" w:space="0" w:color="auto"/>
        <w:left w:val="none" w:sz="0" w:space="0" w:color="auto"/>
        <w:bottom w:val="none" w:sz="0" w:space="0" w:color="auto"/>
        <w:right w:val="none" w:sz="0" w:space="0" w:color="auto"/>
      </w:divBdr>
    </w:div>
    <w:div w:id="274946147">
      <w:bodyDiv w:val="1"/>
      <w:marLeft w:val="0"/>
      <w:marRight w:val="0"/>
      <w:marTop w:val="0"/>
      <w:marBottom w:val="0"/>
      <w:divBdr>
        <w:top w:val="none" w:sz="0" w:space="0" w:color="auto"/>
        <w:left w:val="none" w:sz="0" w:space="0" w:color="auto"/>
        <w:bottom w:val="none" w:sz="0" w:space="0" w:color="auto"/>
        <w:right w:val="none" w:sz="0" w:space="0" w:color="auto"/>
      </w:divBdr>
    </w:div>
    <w:div w:id="366806462">
      <w:bodyDiv w:val="1"/>
      <w:marLeft w:val="0"/>
      <w:marRight w:val="0"/>
      <w:marTop w:val="0"/>
      <w:marBottom w:val="0"/>
      <w:divBdr>
        <w:top w:val="none" w:sz="0" w:space="0" w:color="auto"/>
        <w:left w:val="none" w:sz="0" w:space="0" w:color="auto"/>
        <w:bottom w:val="none" w:sz="0" w:space="0" w:color="auto"/>
        <w:right w:val="none" w:sz="0" w:space="0" w:color="auto"/>
      </w:divBdr>
    </w:div>
    <w:div w:id="448668274">
      <w:bodyDiv w:val="1"/>
      <w:marLeft w:val="0"/>
      <w:marRight w:val="0"/>
      <w:marTop w:val="0"/>
      <w:marBottom w:val="0"/>
      <w:divBdr>
        <w:top w:val="none" w:sz="0" w:space="0" w:color="auto"/>
        <w:left w:val="none" w:sz="0" w:space="0" w:color="auto"/>
        <w:bottom w:val="none" w:sz="0" w:space="0" w:color="auto"/>
        <w:right w:val="none" w:sz="0" w:space="0" w:color="auto"/>
      </w:divBdr>
    </w:div>
    <w:div w:id="460195142">
      <w:bodyDiv w:val="1"/>
      <w:marLeft w:val="0"/>
      <w:marRight w:val="0"/>
      <w:marTop w:val="0"/>
      <w:marBottom w:val="0"/>
      <w:divBdr>
        <w:top w:val="none" w:sz="0" w:space="0" w:color="auto"/>
        <w:left w:val="none" w:sz="0" w:space="0" w:color="auto"/>
        <w:bottom w:val="none" w:sz="0" w:space="0" w:color="auto"/>
        <w:right w:val="none" w:sz="0" w:space="0" w:color="auto"/>
      </w:divBdr>
    </w:div>
    <w:div w:id="470486788">
      <w:bodyDiv w:val="1"/>
      <w:marLeft w:val="0"/>
      <w:marRight w:val="0"/>
      <w:marTop w:val="0"/>
      <w:marBottom w:val="0"/>
      <w:divBdr>
        <w:top w:val="none" w:sz="0" w:space="0" w:color="auto"/>
        <w:left w:val="none" w:sz="0" w:space="0" w:color="auto"/>
        <w:bottom w:val="none" w:sz="0" w:space="0" w:color="auto"/>
        <w:right w:val="none" w:sz="0" w:space="0" w:color="auto"/>
      </w:divBdr>
    </w:div>
    <w:div w:id="474487874">
      <w:bodyDiv w:val="1"/>
      <w:marLeft w:val="0"/>
      <w:marRight w:val="0"/>
      <w:marTop w:val="0"/>
      <w:marBottom w:val="0"/>
      <w:divBdr>
        <w:top w:val="none" w:sz="0" w:space="0" w:color="auto"/>
        <w:left w:val="none" w:sz="0" w:space="0" w:color="auto"/>
        <w:bottom w:val="none" w:sz="0" w:space="0" w:color="auto"/>
        <w:right w:val="none" w:sz="0" w:space="0" w:color="auto"/>
      </w:divBdr>
    </w:div>
    <w:div w:id="485708159">
      <w:bodyDiv w:val="1"/>
      <w:marLeft w:val="0"/>
      <w:marRight w:val="0"/>
      <w:marTop w:val="0"/>
      <w:marBottom w:val="0"/>
      <w:divBdr>
        <w:top w:val="none" w:sz="0" w:space="0" w:color="auto"/>
        <w:left w:val="none" w:sz="0" w:space="0" w:color="auto"/>
        <w:bottom w:val="none" w:sz="0" w:space="0" w:color="auto"/>
        <w:right w:val="none" w:sz="0" w:space="0" w:color="auto"/>
      </w:divBdr>
    </w:div>
    <w:div w:id="494419040">
      <w:bodyDiv w:val="1"/>
      <w:marLeft w:val="0"/>
      <w:marRight w:val="0"/>
      <w:marTop w:val="0"/>
      <w:marBottom w:val="0"/>
      <w:divBdr>
        <w:top w:val="none" w:sz="0" w:space="0" w:color="auto"/>
        <w:left w:val="none" w:sz="0" w:space="0" w:color="auto"/>
        <w:bottom w:val="none" w:sz="0" w:space="0" w:color="auto"/>
        <w:right w:val="none" w:sz="0" w:space="0" w:color="auto"/>
      </w:divBdr>
    </w:div>
    <w:div w:id="679622109">
      <w:bodyDiv w:val="1"/>
      <w:marLeft w:val="0"/>
      <w:marRight w:val="0"/>
      <w:marTop w:val="0"/>
      <w:marBottom w:val="0"/>
      <w:divBdr>
        <w:top w:val="none" w:sz="0" w:space="0" w:color="auto"/>
        <w:left w:val="none" w:sz="0" w:space="0" w:color="auto"/>
        <w:bottom w:val="none" w:sz="0" w:space="0" w:color="auto"/>
        <w:right w:val="none" w:sz="0" w:space="0" w:color="auto"/>
      </w:divBdr>
    </w:div>
    <w:div w:id="859508272">
      <w:bodyDiv w:val="1"/>
      <w:marLeft w:val="0"/>
      <w:marRight w:val="0"/>
      <w:marTop w:val="0"/>
      <w:marBottom w:val="0"/>
      <w:divBdr>
        <w:top w:val="none" w:sz="0" w:space="0" w:color="auto"/>
        <w:left w:val="none" w:sz="0" w:space="0" w:color="auto"/>
        <w:bottom w:val="none" w:sz="0" w:space="0" w:color="auto"/>
        <w:right w:val="none" w:sz="0" w:space="0" w:color="auto"/>
      </w:divBdr>
      <w:divsChild>
        <w:div w:id="28652297">
          <w:marLeft w:val="0"/>
          <w:marRight w:val="0"/>
          <w:marTop w:val="0"/>
          <w:marBottom w:val="0"/>
          <w:divBdr>
            <w:top w:val="none" w:sz="0" w:space="0" w:color="auto"/>
            <w:left w:val="none" w:sz="0" w:space="0" w:color="auto"/>
            <w:bottom w:val="none" w:sz="0" w:space="0" w:color="auto"/>
            <w:right w:val="none" w:sz="0" w:space="0" w:color="auto"/>
          </w:divBdr>
        </w:div>
        <w:div w:id="56128783">
          <w:marLeft w:val="0"/>
          <w:marRight w:val="0"/>
          <w:marTop w:val="0"/>
          <w:marBottom w:val="0"/>
          <w:divBdr>
            <w:top w:val="none" w:sz="0" w:space="0" w:color="auto"/>
            <w:left w:val="none" w:sz="0" w:space="0" w:color="auto"/>
            <w:bottom w:val="none" w:sz="0" w:space="0" w:color="auto"/>
            <w:right w:val="none" w:sz="0" w:space="0" w:color="auto"/>
          </w:divBdr>
        </w:div>
        <w:div w:id="139079693">
          <w:marLeft w:val="0"/>
          <w:marRight w:val="0"/>
          <w:marTop w:val="0"/>
          <w:marBottom w:val="0"/>
          <w:divBdr>
            <w:top w:val="none" w:sz="0" w:space="0" w:color="auto"/>
            <w:left w:val="none" w:sz="0" w:space="0" w:color="auto"/>
            <w:bottom w:val="none" w:sz="0" w:space="0" w:color="auto"/>
            <w:right w:val="none" w:sz="0" w:space="0" w:color="auto"/>
          </w:divBdr>
        </w:div>
        <w:div w:id="140387189">
          <w:marLeft w:val="0"/>
          <w:marRight w:val="0"/>
          <w:marTop w:val="0"/>
          <w:marBottom w:val="0"/>
          <w:divBdr>
            <w:top w:val="none" w:sz="0" w:space="0" w:color="auto"/>
            <w:left w:val="none" w:sz="0" w:space="0" w:color="auto"/>
            <w:bottom w:val="none" w:sz="0" w:space="0" w:color="auto"/>
            <w:right w:val="none" w:sz="0" w:space="0" w:color="auto"/>
          </w:divBdr>
        </w:div>
        <w:div w:id="246227795">
          <w:marLeft w:val="0"/>
          <w:marRight w:val="0"/>
          <w:marTop w:val="0"/>
          <w:marBottom w:val="0"/>
          <w:divBdr>
            <w:top w:val="none" w:sz="0" w:space="0" w:color="auto"/>
            <w:left w:val="none" w:sz="0" w:space="0" w:color="auto"/>
            <w:bottom w:val="none" w:sz="0" w:space="0" w:color="auto"/>
            <w:right w:val="none" w:sz="0" w:space="0" w:color="auto"/>
          </w:divBdr>
        </w:div>
        <w:div w:id="414017247">
          <w:marLeft w:val="0"/>
          <w:marRight w:val="0"/>
          <w:marTop w:val="0"/>
          <w:marBottom w:val="0"/>
          <w:divBdr>
            <w:top w:val="none" w:sz="0" w:space="0" w:color="auto"/>
            <w:left w:val="none" w:sz="0" w:space="0" w:color="auto"/>
            <w:bottom w:val="none" w:sz="0" w:space="0" w:color="auto"/>
            <w:right w:val="none" w:sz="0" w:space="0" w:color="auto"/>
          </w:divBdr>
        </w:div>
        <w:div w:id="553203637">
          <w:marLeft w:val="0"/>
          <w:marRight w:val="0"/>
          <w:marTop w:val="0"/>
          <w:marBottom w:val="0"/>
          <w:divBdr>
            <w:top w:val="none" w:sz="0" w:space="0" w:color="auto"/>
            <w:left w:val="none" w:sz="0" w:space="0" w:color="auto"/>
            <w:bottom w:val="none" w:sz="0" w:space="0" w:color="auto"/>
            <w:right w:val="none" w:sz="0" w:space="0" w:color="auto"/>
          </w:divBdr>
        </w:div>
        <w:div w:id="611135864">
          <w:marLeft w:val="0"/>
          <w:marRight w:val="0"/>
          <w:marTop w:val="0"/>
          <w:marBottom w:val="0"/>
          <w:divBdr>
            <w:top w:val="none" w:sz="0" w:space="0" w:color="auto"/>
            <w:left w:val="none" w:sz="0" w:space="0" w:color="auto"/>
            <w:bottom w:val="none" w:sz="0" w:space="0" w:color="auto"/>
            <w:right w:val="none" w:sz="0" w:space="0" w:color="auto"/>
          </w:divBdr>
        </w:div>
        <w:div w:id="813982944">
          <w:marLeft w:val="0"/>
          <w:marRight w:val="0"/>
          <w:marTop w:val="0"/>
          <w:marBottom w:val="0"/>
          <w:divBdr>
            <w:top w:val="none" w:sz="0" w:space="0" w:color="auto"/>
            <w:left w:val="none" w:sz="0" w:space="0" w:color="auto"/>
            <w:bottom w:val="none" w:sz="0" w:space="0" w:color="auto"/>
            <w:right w:val="none" w:sz="0" w:space="0" w:color="auto"/>
          </w:divBdr>
        </w:div>
        <w:div w:id="877157357">
          <w:marLeft w:val="0"/>
          <w:marRight w:val="0"/>
          <w:marTop w:val="0"/>
          <w:marBottom w:val="0"/>
          <w:divBdr>
            <w:top w:val="none" w:sz="0" w:space="0" w:color="auto"/>
            <w:left w:val="none" w:sz="0" w:space="0" w:color="auto"/>
            <w:bottom w:val="none" w:sz="0" w:space="0" w:color="auto"/>
            <w:right w:val="none" w:sz="0" w:space="0" w:color="auto"/>
          </w:divBdr>
        </w:div>
        <w:div w:id="903878275">
          <w:marLeft w:val="0"/>
          <w:marRight w:val="0"/>
          <w:marTop w:val="0"/>
          <w:marBottom w:val="0"/>
          <w:divBdr>
            <w:top w:val="none" w:sz="0" w:space="0" w:color="auto"/>
            <w:left w:val="none" w:sz="0" w:space="0" w:color="auto"/>
            <w:bottom w:val="none" w:sz="0" w:space="0" w:color="auto"/>
            <w:right w:val="none" w:sz="0" w:space="0" w:color="auto"/>
          </w:divBdr>
        </w:div>
        <w:div w:id="931426816">
          <w:marLeft w:val="0"/>
          <w:marRight w:val="0"/>
          <w:marTop w:val="0"/>
          <w:marBottom w:val="0"/>
          <w:divBdr>
            <w:top w:val="none" w:sz="0" w:space="0" w:color="auto"/>
            <w:left w:val="none" w:sz="0" w:space="0" w:color="auto"/>
            <w:bottom w:val="none" w:sz="0" w:space="0" w:color="auto"/>
            <w:right w:val="none" w:sz="0" w:space="0" w:color="auto"/>
          </w:divBdr>
        </w:div>
        <w:div w:id="1147472569">
          <w:marLeft w:val="0"/>
          <w:marRight w:val="0"/>
          <w:marTop w:val="0"/>
          <w:marBottom w:val="0"/>
          <w:divBdr>
            <w:top w:val="none" w:sz="0" w:space="0" w:color="auto"/>
            <w:left w:val="none" w:sz="0" w:space="0" w:color="auto"/>
            <w:bottom w:val="none" w:sz="0" w:space="0" w:color="auto"/>
            <w:right w:val="none" w:sz="0" w:space="0" w:color="auto"/>
          </w:divBdr>
        </w:div>
        <w:div w:id="1304428759">
          <w:marLeft w:val="0"/>
          <w:marRight w:val="0"/>
          <w:marTop w:val="0"/>
          <w:marBottom w:val="0"/>
          <w:divBdr>
            <w:top w:val="none" w:sz="0" w:space="0" w:color="auto"/>
            <w:left w:val="none" w:sz="0" w:space="0" w:color="auto"/>
            <w:bottom w:val="none" w:sz="0" w:space="0" w:color="auto"/>
            <w:right w:val="none" w:sz="0" w:space="0" w:color="auto"/>
          </w:divBdr>
        </w:div>
        <w:div w:id="1316908811">
          <w:marLeft w:val="0"/>
          <w:marRight w:val="0"/>
          <w:marTop w:val="0"/>
          <w:marBottom w:val="0"/>
          <w:divBdr>
            <w:top w:val="none" w:sz="0" w:space="0" w:color="auto"/>
            <w:left w:val="none" w:sz="0" w:space="0" w:color="auto"/>
            <w:bottom w:val="none" w:sz="0" w:space="0" w:color="auto"/>
            <w:right w:val="none" w:sz="0" w:space="0" w:color="auto"/>
          </w:divBdr>
        </w:div>
        <w:div w:id="1433865924">
          <w:marLeft w:val="0"/>
          <w:marRight w:val="0"/>
          <w:marTop w:val="0"/>
          <w:marBottom w:val="0"/>
          <w:divBdr>
            <w:top w:val="none" w:sz="0" w:space="0" w:color="auto"/>
            <w:left w:val="none" w:sz="0" w:space="0" w:color="auto"/>
            <w:bottom w:val="none" w:sz="0" w:space="0" w:color="auto"/>
            <w:right w:val="none" w:sz="0" w:space="0" w:color="auto"/>
          </w:divBdr>
        </w:div>
        <w:div w:id="1657489479">
          <w:marLeft w:val="0"/>
          <w:marRight w:val="0"/>
          <w:marTop w:val="0"/>
          <w:marBottom w:val="0"/>
          <w:divBdr>
            <w:top w:val="none" w:sz="0" w:space="0" w:color="auto"/>
            <w:left w:val="none" w:sz="0" w:space="0" w:color="auto"/>
            <w:bottom w:val="none" w:sz="0" w:space="0" w:color="auto"/>
            <w:right w:val="none" w:sz="0" w:space="0" w:color="auto"/>
          </w:divBdr>
        </w:div>
        <w:div w:id="1767267207">
          <w:marLeft w:val="0"/>
          <w:marRight w:val="0"/>
          <w:marTop w:val="0"/>
          <w:marBottom w:val="0"/>
          <w:divBdr>
            <w:top w:val="none" w:sz="0" w:space="0" w:color="auto"/>
            <w:left w:val="none" w:sz="0" w:space="0" w:color="auto"/>
            <w:bottom w:val="none" w:sz="0" w:space="0" w:color="auto"/>
            <w:right w:val="none" w:sz="0" w:space="0" w:color="auto"/>
          </w:divBdr>
        </w:div>
        <w:div w:id="1813131572">
          <w:marLeft w:val="0"/>
          <w:marRight w:val="0"/>
          <w:marTop w:val="0"/>
          <w:marBottom w:val="0"/>
          <w:divBdr>
            <w:top w:val="none" w:sz="0" w:space="0" w:color="auto"/>
            <w:left w:val="none" w:sz="0" w:space="0" w:color="auto"/>
            <w:bottom w:val="none" w:sz="0" w:space="0" w:color="auto"/>
            <w:right w:val="none" w:sz="0" w:space="0" w:color="auto"/>
          </w:divBdr>
        </w:div>
        <w:div w:id="1915818309">
          <w:marLeft w:val="0"/>
          <w:marRight w:val="0"/>
          <w:marTop w:val="0"/>
          <w:marBottom w:val="0"/>
          <w:divBdr>
            <w:top w:val="none" w:sz="0" w:space="0" w:color="auto"/>
            <w:left w:val="none" w:sz="0" w:space="0" w:color="auto"/>
            <w:bottom w:val="none" w:sz="0" w:space="0" w:color="auto"/>
            <w:right w:val="none" w:sz="0" w:space="0" w:color="auto"/>
          </w:divBdr>
        </w:div>
        <w:div w:id="1937666686">
          <w:marLeft w:val="0"/>
          <w:marRight w:val="0"/>
          <w:marTop w:val="0"/>
          <w:marBottom w:val="0"/>
          <w:divBdr>
            <w:top w:val="none" w:sz="0" w:space="0" w:color="auto"/>
            <w:left w:val="none" w:sz="0" w:space="0" w:color="auto"/>
            <w:bottom w:val="none" w:sz="0" w:space="0" w:color="auto"/>
            <w:right w:val="none" w:sz="0" w:space="0" w:color="auto"/>
          </w:divBdr>
        </w:div>
        <w:div w:id="1939635041">
          <w:marLeft w:val="0"/>
          <w:marRight w:val="0"/>
          <w:marTop w:val="0"/>
          <w:marBottom w:val="0"/>
          <w:divBdr>
            <w:top w:val="none" w:sz="0" w:space="0" w:color="auto"/>
            <w:left w:val="none" w:sz="0" w:space="0" w:color="auto"/>
            <w:bottom w:val="none" w:sz="0" w:space="0" w:color="auto"/>
            <w:right w:val="none" w:sz="0" w:space="0" w:color="auto"/>
          </w:divBdr>
        </w:div>
        <w:div w:id="1970436735">
          <w:marLeft w:val="0"/>
          <w:marRight w:val="0"/>
          <w:marTop w:val="0"/>
          <w:marBottom w:val="0"/>
          <w:divBdr>
            <w:top w:val="none" w:sz="0" w:space="0" w:color="auto"/>
            <w:left w:val="none" w:sz="0" w:space="0" w:color="auto"/>
            <w:bottom w:val="none" w:sz="0" w:space="0" w:color="auto"/>
            <w:right w:val="none" w:sz="0" w:space="0" w:color="auto"/>
          </w:divBdr>
        </w:div>
        <w:div w:id="1985305641">
          <w:marLeft w:val="0"/>
          <w:marRight w:val="0"/>
          <w:marTop w:val="0"/>
          <w:marBottom w:val="0"/>
          <w:divBdr>
            <w:top w:val="none" w:sz="0" w:space="0" w:color="auto"/>
            <w:left w:val="none" w:sz="0" w:space="0" w:color="auto"/>
            <w:bottom w:val="none" w:sz="0" w:space="0" w:color="auto"/>
            <w:right w:val="none" w:sz="0" w:space="0" w:color="auto"/>
          </w:divBdr>
        </w:div>
        <w:div w:id="2004308118">
          <w:marLeft w:val="0"/>
          <w:marRight w:val="0"/>
          <w:marTop w:val="0"/>
          <w:marBottom w:val="0"/>
          <w:divBdr>
            <w:top w:val="none" w:sz="0" w:space="0" w:color="auto"/>
            <w:left w:val="none" w:sz="0" w:space="0" w:color="auto"/>
            <w:bottom w:val="none" w:sz="0" w:space="0" w:color="auto"/>
            <w:right w:val="none" w:sz="0" w:space="0" w:color="auto"/>
          </w:divBdr>
        </w:div>
        <w:div w:id="2033416302">
          <w:marLeft w:val="0"/>
          <w:marRight w:val="0"/>
          <w:marTop w:val="0"/>
          <w:marBottom w:val="0"/>
          <w:divBdr>
            <w:top w:val="none" w:sz="0" w:space="0" w:color="auto"/>
            <w:left w:val="none" w:sz="0" w:space="0" w:color="auto"/>
            <w:bottom w:val="none" w:sz="0" w:space="0" w:color="auto"/>
            <w:right w:val="none" w:sz="0" w:space="0" w:color="auto"/>
          </w:divBdr>
        </w:div>
      </w:divsChild>
    </w:div>
    <w:div w:id="867254188">
      <w:bodyDiv w:val="1"/>
      <w:marLeft w:val="0"/>
      <w:marRight w:val="0"/>
      <w:marTop w:val="0"/>
      <w:marBottom w:val="0"/>
      <w:divBdr>
        <w:top w:val="none" w:sz="0" w:space="0" w:color="auto"/>
        <w:left w:val="none" w:sz="0" w:space="0" w:color="auto"/>
        <w:bottom w:val="none" w:sz="0" w:space="0" w:color="auto"/>
        <w:right w:val="none" w:sz="0" w:space="0" w:color="auto"/>
      </w:divBdr>
    </w:div>
    <w:div w:id="886260382">
      <w:bodyDiv w:val="1"/>
      <w:marLeft w:val="0"/>
      <w:marRight w:val="0"/>
      <w:marTop w:val="0"/>
      <w:marBottom w:val="0"/>
      <w:divBdr>
        <w:top w:val="none" w:sz="0" w:space="0" w:color="auto"/>
        <w:left w:val="none" w:sz="0" w:space="0" w:color="auto"/>
        <w:bottom w:val="none" w:sz="0" w:space="0" w:color="auto"/>
        <w:right w:val="none" w:sz="0" w:space="0" w:color="auto"/>
      </w:divBdr>
    </w:div>
    <w:div w:id="948050493">
      <w:bodyDiv w:val="1"/>
      <w:marLeft w:val="0"/>
      <w:marRight w:val="0"/>
      <w:marTop w:val="0"/>
      <w:marBottom w:val="0"/>
      <w:divBdr>
        <w:top w:val="none" w:sz="0" w:space="0" w:color="auto"/>
        <w:left w:val="none" w:sz="0" w:space="0" w:color="auto"/>
        <w:bottom w:val="none" w:sz="0" w:space="0" w:color="auto"/>
        <w:right w:val="none" w:sz="0" w:space="0" w:color="auto"/>
      </w:divBdr>
    </w:div>
    <w:div w:id="966859693">
      <w:bodyDiv w:val="1"/>
      <w:marLeft w:val="0"/>
      <w:marRight w:val="0"/>
      <w:marTop w:val="0"/>
      <w:marBottom w:val="0"/>
      <w:divBdr>
        <w:top w:val="none" w:sz="0" w:space="0" w:color="auto"/>
        <w:left w:val="none" w:sz="0" w:space="0" w:color="auto"/>
        <w:bottom w:val="none" w:sz="0" w:space="0" w:color="auto"/>
        <w:right w:val="none" w:sz="0" w:space="0" w:color="auto"/>
      </w:divBdr>
    </w:div>
    <w:div w:id="1081022832">
      <w:bodyDiv w:val="1"/>
      <w:marLeft w:val="0"/>
      <w:marRight w:val="0"/>
      <w:marTop w:val="0"/>
      <w:marBottom w:val="0"/>
      <w:divBdr>
        <w:top w:val="none" w:sz="0" w:space="0" w:color="auto"/>
        <w:left w:val="none" w:sz="0" w:space="0" w:color="auto"/>
        <w:bottom w:val="none" w:sz="0" w:space="0" w:color="auto"/>
        <w:right w:val="none" w:sz="0" w:space="0" w:color="auto"/>
      </w:divBdr>
    </w:div>
    <w:div w:id="1164004592">
      <w:bodyDiv w:val="1"/>
      <w:marLeft w:val="0"/>
      <w:marRight w:val="0"/>
      <w:marTop w:val="0"/>
      <w:marBottom w:val="0"/>
      <w:divBdr>
        <w:top w:val="none" w:sz="0" w:space="0" w:color="auto"/>
        <w:left w:val="none" w:sz="0" w:space="0" w:color="auto"/>
        <w:bottom w:val="none" w:sz="0" w:space="0" w:color="auto"/>
        <w:right w:val="none" w:sz="0" w:space="0" w:color="auto"/>
      </w:divBdr>
    </w:div>
    <w:div w:id="1241594946">
      <w:bodyDiv w:val="1"/>
      <w:marLeft w:val="0"/>
      <w:marRight w:val="0"/>
      <w:marTop w:val="0"/>
      <w:marBottom w:val="0"/>
      <w:divBdr>
        <w:top w:val="none" w:sz="0" w:space="0" w:color="auto"/>
        <w:left w:val="none" w:sz="0" w:space="0" w:color="auto"/>
        <w:bottom w:val="none" w:sz="0" w:space="0" w:color="auto"/>
        <w:right w:val="none" w:sz="0" w:space="0" w:color="auto"/>
      </w:divBdr>
    </w:div>
    <w:div w:id="1323925451">
      <w:bodyDiv w:val="1"/>
      <w:marLeft w:val="0"/>
      <w:marRight w:val="0"/>
      <w:marTop w:val="0"/>
      <w:marBottom w:val="0"/>
      <w:divBdr>
        <w:top w:val="none" w:sz="0" w:space="0" w:color="auto"/>
        <w:left w:val="none" w:sz="0" w:space="0" w:color="auto"/>
        <w:bottom w:val="none" w:sz="0" w:space="0" w:color="auto"/>
        <w:right w:val="none" w:sz="0" w:space="0" w:color="auto"/>
      </w:divBdr>
    </w:div>
    <w:div w:id="1345983685">
      <w:bodyDiv w:val="1"/>
      <w:marLeft w:val="0"/>
      <w:marRight w:val="0"/>
      <w:marTop w:val="0"/>
      <w:marBottom w:val="0"/>
      <w:divBdr>
        <w:top w:val="none" w:sz="0" w:space="0" w:color="auto"/>
        <w:left w:val="none" w:sz="0" w:space="0" w:color="auto"/>
        <w:bottom w:val="none" w:sz="0" w:space="0" w:color="auto"/>
        <w:right w:val="none" w:sz="0" w:space="0" w:color="auto"/>
      </w:divBdr>
    </w:div>
    <w:div w:id="1417819572">
      <w:bodyDiv w:val="1"/>
      <w:marLeft w:val="0"/>
      <w:marRight w:val="0"/>
      <w:marTop w:val="0"/>
      <w:marBottom w:val="0"/>
      <w:divBdr>
        <w:top w:val="none" w:sz="0" w:space="0" w:color="auto"/>
        <w:left w:val="none" w:sz="0" w:space="0" w:color="auto"/>
        <w:bottom w:val="none" w:sz="0" w:space="0" w:color="auto"/>
        <w:right w:val="none" w:sz="0" w:space="0" w:color="auto"/>
      </w:divBdr>
    </w:div>
    <w:div w:id="1437142798">
      <w:bodyDiv w:val="1"/>
      <w:marLeft w:val="0"/>
      <w:marRight w:val="0"/>
      <w:marTop w:val="0"/>
      <w:marBottom w:val="0"/>
      <w:divBdr>
        <w:top w:val="none" w:sz="0" w:space="0" w:color="auto"/>
        <w:left w:val="none" w:sz="0" w:space="0" w:color="auto"/>
        <w:bottom w:val="none" w:sz="0" w:space="0" w:color="auto"/>
        <w:right w:val="none" w:sz="0" w:space="0" w:color="auto"/>
      </w:divBdr>
    </w:div>
    <w:div w:id="1534342293">
      <w:bodyDiv w:val="1"/>
      <w:marLeft w:val="0"/>
      <w:marRight w:val="0"/>
      <w:marTop w:val="0"/>
      <w:marBottom w:val="0"/>
      <w:divBdr>
        <w:top w:val="none" w:sz="0" w:space="0" w:color="auto"/>
        <w:left w:val="none" w:sz="0" w:space="0" w:color="auto"/>
        <w:bottom w:val="none" w:sz="0" w:space="0" w:color="auto"/>
        <w:right w:val="none" w:sz="0" w:space="0" w:color="auto"/>
      </w:divBdr>
    </w:div>
    <w:div w:id="1552614598">
      <w:bodyDiv w:val="1"/>
      <w:marLeft w:val="0"/>
      <w:marRight w:val="0"/>
      <w:marTop w:val="0"/>
      <w:marBottom w:val="0"/>
      <w:divBdr>
        <w:top w:val="none" w:sz="0" w:space="0" w:color="auto"/>
        <w:left w:val="none" w:sz="0" w:space="0" w:color="auto"/>
        <w:bottom w:val="none" w:sz="0" w:space="0" w:color="auto"/>
        <w:right w:val="none" w:sz="0" w:space="0" w:color="auto"/>
      </w:divBdr>
    </w:div>
    <w:div w:id="1591892924">
      <w:bodyDiv w:val="1"/>
      <w:marLeft w:val="0"/>
      <w:marRight w:val="0"/>
      <w:marTop w:val="0"/>
      <w:marBottom w:val="0"/>
      <w:divBdr>
        <w:top w:val="none" w:sz="0" w:space="0" w:color="auto"/>
        <w:left w:val="none" w:sz="0" w:space="0" w:color="auto"/>
        <w:bottom w:val="none" w:sz="0" w:space="0" w:color="auto"/>
        <w:right w:val="none" w:sz="0" w:space="0" w:color="auto"/>
      </w:divBdr>
    </w:div>
    <w:div w:id="1668048524">
      <w:bodyDiv w:val="1"/>
      <w:marLeft w:val="0"/>
      <w:marRight w:val="0"/>
      <w:marTop w:val="0"/>
      <w:marBottom w:val="0"/>
      <w:divBdr>
        <w:top w:val="none" w:sz="0" w:space="0" w:color="auto"/>
        <w:left w:val="none" w:sz="0" w:space="0" w:color="auto"/>
        <w:bottom w:val="none" w:sz="0" w:space="0" w:color="auto"/>
        <w:right w:val="none" w:sz="0" w:space="0" w:color="auto"/>
      </w:divBdr>
    </w:div>
    <w:div w:id="1791126683">
      <w:bodyDiv w:val="1"/>
      <w:marLeft w:val="0"/>
      <w:marRight w:val="0"/>
      <w:marTop w:val="0"/>
      <w:marBottom w:val="0"/>
      <w:divBdr>
        <w:top w:val="none" w:sz="0" w:space="0" w:color="auto"/>
        <w:left w:val="none" w:sz="0" w:space="0" w:color="auto"/>
        <w:bottom w:val="none" w:sz="0" w:space="0" w:color="auto"/>
        <w:right w:val="none" w:sz="0" w:space="0" w:color="auto"/>
      </w:divBdr>
    </w:div>
    <w:div w:id="1803301672">
      <w:bodyDiv w:val="1"/>
      <w:marLeft w:val="0"/>
      <w:marRight w:val="0"/>
      <w:marTop w:val="0"/>
      <w:marBottom w:val="0"/>
      <w:divBdr>
        <w:top w:val="none" w:sz="0" w:space="0" w:color="auto"/>
        <w:left w:val="none" w:sz="0" w:space="0" w:color="auto"/>
        <w:bottom w:val="none" w:sz="0" w:space="0" w:color="auto"/>
        <w:right w:val="none" w:sz="0" w:space="0" w:color="auto"/>
      </w:divBdr>
    </w:div>
    <w:div w:id="1971394599">
      <w:bodyDiv w:val="1"/>
      <w:marLeft w:val="0"/>
      <w:marRight w:val="0"/>
      <w:marTop w:val="0"/>
      <w:marBottom w:val="0"/>
      <w:divBdr>
        <w:top w:val="none" w:sz="0" w:space="0" w:color="auto"/>
        <w:left w:val="none" w:sz="0" w:space="0" w:color="auto"/>
        <w:bottom w:val="none" w:sz="0" w:space="0" w:color="auto"/>
        <w:right w:val="none" w:sz="0" w:space="0" w:color="auto"/>
      </w:divBdr>
    </w:div>
    <w:div w:id="2002538501">
      <w:bodyDiv w:val="1"/>
      <w:marLeft w:val="0"/>
      <w:marRight w:val="0"/>
      <w:marTop w:val="0"/>
      <w:marBottom w:val="0"/>
      <w:divBdr>
        <w:top w:val="none" w:sz="0" w:space="0" w:color="auto"/>
        <w:left w:val="none" w:sz="0" w:space="0" w:color="auto"/>
        <w:bottom w:val="none" w:sz="0" w:space="0" w:color="auto"/>
        <w:right w:val="none" w:sz="0" w:space="0" w:color="auto"/>
      </w:divBdr>
      <w:divsChild>
        <w:div w:id="51932263">
          <w:marLeft w:val="0"/>
          <w:marRight w:val="0"/>
          <w:marTop w:val="0"/>
          <w:marBottom w:val="0"/>
          <w:divBdr>
            <w:top w:val="none" w:sz="0" w:space="0" w:color="auto"/>
            <w:left w:val="none" w:sz="0" w:space="0" w:color="auto"/>
            <w:bottom w:val="none" w:sz="0" w:space="0" w:color="auto"/>
            <w:right w:val="none" w:sz="0" w:space="0" w:color="auto"/>
          </w:divBdr>
        </w:div>
        <w:div w:id="1345329267">
          <w:marLeft w:val="0"/>
          <w:marRight w:val="0"/>
          <w:marTop w:val="0"/>
          <w:marBottom w:val="0"/>
          <w:divBdr>
            <w:top w:val="none" w:sz="0" w:space="0" w:color="auto"/>
            <w:left w:val="none" w:sz="0" w:space="0" w:color="auto"/>
            <w:bottom w:val="none" w:sz="0" w:space="0" w:color="auto"/>
            <w:right w:val="none" w:sz="0" w:space="0" w:color="auto"/>
          </w:divBdr>
        </w:div>
      </w:divsChild>
    </w:div>
    <w:div w:id="2002539007">
      <w:bodyDiv w:val="1"/>
      <w:marLeft w:val="0"/>
      <w:marRight w:val="0"/>
      <w:marTop w:val="0"/>
      <w:marBottom w:val="0"/>
      <w:divBdr>
        <w:top w:val="none" w:sz="0" w:space="0" w:color="auto"/>
        <w:left w:val="none" w:sz="0" w:space="0" w:color="auto"/>
        <w:bottom w:val="none" w:sz="0" w:space="0" w:color="auto"/>
        <w:right w:val="none" w:sz="0" w:space="0" w:color="auto"/>
      </w:divBdr>
    </w:div>
    <w:div w:id="2009399979">
      <w:bodyDiv w:val="1"/>
      <w:marLeft w:val="0"/>
      <w:marRight w:val="0"/>
      <w:marTop w:val="0"/>
      <w:marBottom w:val="0"/>
      <w:divBdr>
        <w:top w:val="none" w:sz="0" w:space="0" w:color="auto"/>
        <w:left w:val="none" w:sz="0" w:space="0" w:color="auto"/>
        <w:bottom w:val="none" w:sz="0" w:space="0" w:color="auto"/>
        <w:right w:val="none" w:sz="0" w:space="0" w:color="auto"/>
      </w:divBdr>
    </w:div>
    <w:div w:id="2107846788">
      <w:bodyDiv w:val="1"/>
      <w:marLeft w:val="0"/>
      <w:marRight w:val="0"/>
      <w:marTop w:val="0"/>
      <w:marBottom w:val="0"/>
      <w:divBdr>
        <w:top w:val="none" w:sz="0" w:space="0" w:color="auto"/>
        <w:left w:val="none" w:sz="0" w:space="0" w:color="auto"/>
        <w:bottom w:val="none" w:sz="0" w:space="0" w:color="auto"/>
        <w:right w:val="none" w:sz="0" w:space="0" w:color="auto"/>
      </w:divBdr>
    </w:div>
    <w:div w:id="2145342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omunitaria.secop.gov.co/sts/cce/login.asp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daza.INVIASNT\Desktop\PSCN%20JUNIO%2013%20DE%202012\2015\PROCESO%20DE%20LLANTAS\ENVIADO%20A%20CONTRATACION%205%20DE%20MAYO\ESTUDIOS%20PREVIOS%20LLANTAS%20PSCN%20AJUSTADOS%205%20DE%20MAYO%20DE%20%202015.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49C6B2-7D7C-4501-8A9D-B12C7636FB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ESTUDIOS PREVIOS LLANTAS PSCN AJUSTADOS 5 DE MAYO DE  2015</Template>
  <TotalTime>4</TotalTime>
  <Pages>1</Pages>
  <Words>378</Words>
  <Characters>2082</Characters>
  <Application>Microsoft Office Word</Application>
  <DocSecurity>0</DocSecurity>
  <Lines>17</Lines>
  <Paragraphs>4</Paragraphs>
  <ScaleCrop>false</ScaleCrop>
  <Company>Hewlett-Packard Company</Company>
  <LinksUpToDate>false</LinksUpToDate>
  <CharactersWithSpaces>2456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Vaneza Cristhina Daza Aponte</dc:creator>
  <cp:keywords/>
  <cp:lastModifiedBy>Nicolás Mateo Pinto Jiménez</cp:lastModifiedBy>
  <cp:revision>14</cp:revision>
  <cp:lastPrinted>2018-08-28T16:02:00Z</cp:lastPrinted>
  <dcterms:created xsi:type="dcterms:W3CDTF">2025-10-15T00:32:00Z</dcterms:created>
  <dcterms:modified xsi:type="dcterms:W3CDTF">2025-10-15T19:38:00Z</dcterms:modified>
</cp:coreProperties>
</file>