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864" w:type="dxa"/>
        <w:tblInd w:w="57" w:type="dxa"/>
        <w:tblCellMar>
          <w:left w:w="70" w:type="dxa"/>
          <w:right w:w="70" w:type="dxa"/>
        </w:tblCellMar>
        <w:tblLook w:val="04A0" w:firstRow="1" w:lastRow="0" w:firstColumn="1" w:lastColumn="0" w:noHBand="0" w:noVBand="1"/>
      </w:tblPr>
      <w:tblGrid>
        <w:gridCol w:w="8864"/>
      </w:tblGrid>
      <w:tr w:rsidRPr="0014150D" w:rsidR="00D84772" w:rsidTr="00451E69" w14:paraId="78C636E1" w14:textId="77777777">
        <w:trPr>
          <w:trHeight w:val="80"/>
        </w:trPr>
        <w:tc>
          <w:tcPr>
            <w:tcW w:w="8864" w:type="dxa"/>
            <w:tcBorders>
              <w:top w:val="nil"/>
              <w:left w:val="nil"/>
              <w:bottom w:val="nil"/>
              <w:right w:val="nil"/>
            </w:tcBorders>
            <w:shd w:val="clear" w:color="000000" w:fill="FFFFFF"/>
            <w:noWrap/>
            <w:vAlign w:val="center"/>
            <w:hideMark/>
          </w:tcPr>
          <w:p w:rsidRPr="0014150D" w:rsidR="00D84772" w:rsidP="008B20AA" w:rsidRDefault="00D84772" w14:paraId="03E8104E" w14:textId="77777777">
            <w:pPr>
              <w:spacing w:after="0"/>
              <w:jc w:val="center"/>
              <w:rPr>
                <w:rFonts w:ascii="Arial Narrow" w:hAnsi="Arial Narrow" w:eastAsia="Times New Roman" w:cs="Tahoma"/>
                <w:b/>
                <w:bCs/>
                <w:sz w:val="24"/>
                <w:szCs w:val="20"/>
                <w:lang w:eastAsia="es-CO"/>
              </w:rPr>
            </w:pPr>
            <w:r w:rsidRPr="0014150D">
              <w:rPr>
                <w:rFonts w:ascii="Arial Narrow" w:hAnsi="Arial Narrow" w:eastAsia="Times New Roman" w:cs="Tahoma"/>
                <w:b/>
                <w:bCs/>
                <w:sz w:val="24"/>
                <w:szCs w:val="20"/>
                <w:lang w:eastAsia="es-CO"/>
              </w:rPr>
              <w:t>INSTITUTO NACIONAL DE VIAS</w:t>
            </w:r>
          </w:p>
        </w:tc>
      </w:tr>
      <w:tr w:rsidRPr="0014150D" w:rsidR="00D84772" w:rsidTr="00451E69" w14:paraId="59063387" w14:textId="77777777">
        <w:trPr>
          <w:trHeight w:val="20"/>
        </w:trPr>
        <w:tc>
          <w:tcPr>
            <w:tcW w:w="8864" w:type="dxa"/>
            <w:tcBorders>
              <w:top w:val="nil"/>
              <w:left w:val="nil"/>
              <w:bottom w:val="nil"/>
              <w:right w:val="nil"/>
            </w:tcBorders>
            <w:shd w:val="clear" w:color="000000" w:fill="FFFFFF"/>
            <w:noWrap/>
            <w:vAlign w:val="center"/>
            <w:hideMark/>
          </w:tcPr>
          <w:p w:rsidRPr="00451E69" w:rsidR="00D84772" w:rsidP="008B20AA" w:rsidRDefault="002E5925" w14:paraId="063276DA" w14:textId="088FC775">
            <w:pPr>
              <w:spacing w:after="0"/>
              <w:jc w:val="center"/>
              <w:rPr>
                <w:rFonts w:ascii="Arial Narrow" w:hAnsi="Arial Narrow" w:eastAsia="Times New Roman" w:cs="Tahoma"/>
                <w:b/>
                <w:bCs/>
                <w:sz w:val="24"/>
                <w:szCs w:val="20"/>
                <w:highlight w:val="yellow"/>
                <w:lang w:eastAsia="es-CO"/>
              </w:rPr>
            </w:pPr>
            <w:r w:rsidRPr="00451E69">
              <w:rPr>
                <w:rFonts w:ascii="Arial Narrow" w:hAnsi="Arial Narrow" w:eastAsia="Times New Roman" w:cs="Tahoma"/>
                <w:b/>
                <w:bCs/>
                <w:sz w:val="24"/>
                <w:szCs w:val="20"/>
                <w:highlight w:val="yellow"/>
                <w:lang w:eastAsia="es-CO"/>
              </w:rPr>
              <w:t xml:space="preserve">PROCESO </w:t>
            </w:r>
            <w:r w:rsidR="00762321">
              <w:rPr>
                <w:rFonts w:ascii="Arial Narrow" w:hAnsi="Arial Narrow" w:eastAsia="Times New Roman" w:cs="Tahoma"/>
                <w:b/>
                <w:bCs/>
                <w:sz w:val="24"/>
                <w:szCs w:val="20"/>
                <w:highlight w:val="yellow"/>
                <w:lang w:eastAsia="es-CO"/>
              </w:rPr>
              <w:t>XX-XX-XXXX</w:t>
            </w:r>
          </w:p>
        </w:tc>
      </w:tr>
    </w:tbl>
    <w:p w:rsidR="005C0E11" w:rsidP="008B20AA" w:rsidRDefault="005C0E11" w14:paraId="608C3264" w14:textId="77777777">
      <w:pPr>
        <w:spacing w:after="0"/>
        <w:jc w:val="center"/>
        <w:rPr>
          <w:rFonts w:ascii="Arial Narrow" w:hAnsi="Arial Narrow" w:eastAsia="Times New Roman" w:cs="Arial"/>
          <w:b/>
          <w:sz w:val="24"/>
          <w:szCs w:val="20"/>
          <w:u w:val="single"/>
          <w:lang w:val="es-ES" w:eastAsia="es-ES"/>
        </w:rPr>
      </w:pPr>
    </w:p>
    <w:p w:rsidRPr="0014150D" w:rsidR="00D84772" w:rsidP="008B20AA" w:rsidRDefault="008B20AA" w14:paraId="5DF3B3EF" w14:textId="44BEA351">
      <w:pPr>
        <w:spacing w:after="0"/>
        <w:jc w:val="center"/>
        <w:rPr>
          <w:rFonts w:ascii="Arial Narrow" w:hAnsi="Arial Narrow" w:eastAsia="Times New Roman" w:cs="Arial"/>
          <w:b/>
          <w:sz w:val="24"/>
          <w:szCs w:val="20"/>
          <w:u w:val="single"/>
          <w:lang w:val="es-ES" w:eastAsia="es-ES"/>
        </w:rPr>
      </w:pPr>
      <w:r>
        <w:rPr>
          <w:rFonts w:ascii="Arial Narrow" w:hAnsi="Arial Narrow" w:eastAsia="Times New Roman" w:cs="Arial"/>
          <w:b/>
          <w:sz w:val="24"/>
          <w:szCs w:val="20"/>
          <w:u w:val="single"/>
          <w:lang w:val="es-ES" w:eastAsia="es-ES"/>
        </w:rPr>
        <w:t>FORMATO ACEPTACIÓN Y DECLARACIÓN DE CUMPLIMIENTO DEL ANEXO</w:t>
      </w:r>
      <w:r w:rsidR="00AA3D22">
        <w:rPr>
          <w:rFonts w:ascii="Arial Narrow" w:hAnsi="Arial Narrow" w:eastAsia="Times New Roman" w:cs="Arial"/>
          <w:b/>
          <w:sz w:val="24"/>
          <w:szCs w:val="20"/>
          <w:u w:val="single"/>
          <w:lang w:val="es-ES" w:eastAsia="es-ES"/>
        </w:rPr>
        <w:t xml:space="preserve"> TÉCNICO</w:t>
      </w:r>
      <w:r w:rsidRPr="0014150D" w:rsidR="00D84772">
        <w:rPr>
          <w:rFonts w:ascii="Arial Narrow" w:hAnsi="Arial Narrow" w:eastAsia="Times New Roman" w:cs="Arial"/>
          <w:b/>
          <w:sz w:val="24"/>
          <w:szCs w:val="20"/>
          <w:u w:val="single"/>
          <w:lang w:val="es-ES" w:eastAsia="es-ES"/>
        </w:rPr>
        <w:t xml:space="preserve"> </w:t>
      </w:r>
    </w:p>
    <w:p w:rsidRPr="0014150D" w:rsidR="00D84772" w:rsidP="003357CB" w:rsidRDefault="00D84772" w14:paraId="694AB542" w14:textId="77777777">
      <w:pPr>
        <w:pStyle w:val="NormalWeb"/>
        <w:spacing w:before="0" w:beforeAutospacing="0" w:after="0" w:afterAutospacing="0"/>
        <w:ind w:right="-520"/>
        <w:jc w:val="both"/>
        <w:rPr>
          <w:rFonts w:ascii="Arial Narrow" w:hAnsi="Arial Narrow" w:cs="Arial"/>
          <w:b/>
          <w:bCs/>
          <w:color w:val="000000"/>
        </w:rPr>
      </w:pPr>
    </w:p>
    <w:p w:rsidRPr="00952BA2" w:rsidR="00691329" w:rsidP="00691329" w:rsidRDefault="00691329" w14:paraId="2A3FD801" w14:textId="77777777">
      <w:pPr>
        <w:pStyle w:val="NormalWeb"/>
        <w:spacing w:before="0" w:beforeAutospacing="0" w:after="0" w:afterAutospacing="0"/>
        <w:ind w:right="-376"/>
        <w:jc w:val="both"/>
        <w:rPr>
          <w:rFonts w:ascii="Arial Narrow" w:hAnsi="Arial Narrow" w:cs="Arial"/>
          <w:color w:val="000000"/>
          <w:sz w:val="22"/>
          <w:szCs w:val="22"/>
          <w:shd w:val="clear" w:color="auto" w:fill="FFFFFF"/>
        </w:rPr>
      </w:pPr>
    </w:p>
    <w:p w:rsidR="002D65A6" w:rsidP="006C597B" w:rsidRDefault="002D65A6" w14:paraId="3513334F" w14:textId="032E0A74">
      <w:pPr>
        <w:spacing w:after="0" w:line="240" w:lineRule="auto"/>
        <w:rPr>
          <w:rFonts w:ascii="Arial Narrow" w:hAnsi="Arial Narrow" w:cstheme="minorHAnsi"/>
        </w:rPr>
      </w:pPr>
    </w:p>
    <w:p w:rsidR="008B20AA" w:rsidP="008B20AA" w:rsidRDefault="008B20AA" w14:paraId="6BE82B04" w14:textId="1103082A">
      <w:pPr>
        <w:spacing w:after="0" w:line="240" w:lineRule="auto"/>
        <w:rPr>
          <w:rFonts w:ascii="Arial Narrow" w:hAnsi="Arial Narrow" w:cstheme="minorHAnsi"/>
        </w:rPr>
      </w:pPr>
      <w:r w:rsidRPr="008B20AA">
        <w:rPr>
          <w:rFonts w:ascii="Arial Narrow" w:hAnsi="Arial Narrow" w:cstheme="minorHAnsi"/>
        </w:rPr>
        <w:t>Yo ___</w:t>
      </w:r>
      <w:r>
        <w:rPr>
          <w:rFonts w:ascii="Arial Narrow" w:hAnsi="Arial Narrow" w:cstheme="minorHAnsi"/>
        </w:rPr>
        <w:t>__</w:t>
      </w:r>
      <w:r w:rsidR="0034227B">
        <w:rPr>
          <w:rFonts w:ascii="Arial Narrow" w:hAnsi="Arial Narrow" w:cstheme="minorHAnsi"/>
        </w:rPr>
        <w:t>___</w:t>
      </w:r>
      <w:r w:rsidRPr="008B20AA" w:rsidR="0034227B">
        <w:rPr>
          <w:rFonts w:ascii="Arial Narrow" w:hAnsi="Arial Narrow" w:cstheme="minorHAnsi"/>
        </w:rPr>
        <w:t>_____</w:t>
      </w:r>
      <w:r w:rsidR="0034227B">
        <w:rPr>
          <w:rFonts w:ascii="Arial Narrow" w:hAnsi="Arial Narrow" w:cstheme="minorHAnsi"/>
        </w:rPr>
        <w:t>________</w:t>
      </w:r>
      <w:r w:rsidRPr="008B20AA" w:rsidR="0034227B">
        <w:rPr>
          <w:rFonts w:ascii="Arial Narrow" w:hAnsi="Arial Narrow" w:cstheme="minorHAnsi"/>
        </w:rPr>
        <w:t>_____</w:t>
      </w:r>
      <w:r w:rsidR="0034227B">
        <w:rPr>
          <w:rFonts w:ascii="Arial Narrow" w:hAnsi="Arial Narrow" w:cstheme="minorHAnsi"/>
        </w:rPr>
        <w:t>____</w:t>
      </w:r>
      <w:r w:rsidRPr="008B20AA">
        <w:rPr>
          <w:rFonts w:ascii="Arial Narrow" w:hAnsi="Arial Narrow" w:cstheme="minorHAnsi"/>
        </w:rPr>
        <w:t>____ identificado con cedula de ciudadanía ___</w:t>
      </w:r>
      <w:r w:rsidR="0034227B">
        <w:rPr>
          <w:rFonts w:ascii="Arial Narrow" w:hAnsi="Arial Narrow" w:cstheme="minorHAnsi"/>
        </w:rPr>
        <w:t>_</w:t>
      </w:r>
      <w:r w:rsidRPr="008B20AA">
        <w:rPr>
          <w:rFonts w:ascii="Arial Narrow" w:hAnsi="Arial Narrow" w:cstheme="minorHAnsi"/>
        </w:rPr>
        <w:t>_</w:t>
      </w:r>
      <w:r>
        <w:rPr>
          <w:rFonts w:ascii="Arial Narrow" w:hAnsi="Arial Narrow" w:cstheme="minorHAnsi"/>
        </w:rPr>
        <w:t>_____</w:t>
      </w:r>
      <w:r w:rsidRPr="008B20AA">
        <w:rPr>
          <w:rFonts w:ascii="Arial Narrow" w:hAnsi="Arial Narrow" w:cstheme="minorHAnsi"/>
        </w:rPr>
        <w:t>______ de ____</w:t>
      </w:r>
      <w:r>
        <w:rPr>
          <w:rFonts w:ascii="Arial Narrow" w:hAnsi="Arial Narrow" w:cstheme="minorHAnsi"/>
        </w:rPr>
        <w:t>____</w:t>
      </w:r>
      <w:r w:rsidR="0034227B">
        <w:rPr>
          <w:rFonts w:ascii="Arial Narrow" w:hAnsi="Arial Narrow" w:cstheme="minorHAnsi"/>
        </w:rPr>
        <w:t>___</w:t>
      </w:r>
      <w:r w:rsidRPr="008B20AA" w:rsidR="0034227B">
        <w:rPr>
          <w:rFonts w:ascii="Arial Narrow" w:hAnsi="Arial Narrow" w:cstheme="minorHAnsi"/>
        </w:rPr>
        <w:t>___</w:t>
      </w:r>
      <w:r w:rsidR="0034227B">
        <w:rPr>
          <w:rFonts w:ascii="Arial Narrow" w:hAnsi="Arial Narrow" w:cstheme="minorHAnsi"/>
        </w:rPr>
        <w:t>_</w:t>
      </w:r>
      <w:r>
        <w:rPr>
          <w:rFonts w:ascii="Arial Narrow" w:hAnsi="Arial Narrow" w:cstheme="minorHAnsi"/>
        </w:rPr>
        <w:t>_</w:t>
      </w:r>
      <w:r w:rsidRPr="008B20AA">
        <w:rPr>
          <w:rFonts w:ascii="Arial Narrow" w:hAnsi="Arial Narrow" w:cstheme="minorHAnsi"/>
        </w:rPr>
        <w:t>_____, obrando como representante legal de _____</w:t>
      </w:r>
      <w:r>
        <w:rPr>
          <w:rFonts w:ascii="Arial Narrow" w:hAnsi="Arial Narrow" w:cstheme="minorHAnsi"/>
        </w:rPr>
        <w:t>_____</w:t>
      </w:r>
      <w:r w:rsidR="0034227B">
        <w:rPr>
          <w:rFonts w:ascii="Arial Narrow" w:hAnsi="Arial Narrow" w:cstheme="minorHAnsi"/>
        </w:rPr>
        <w:t>___</w:t>
      </w:r>
      <w:r w:rsidRPr="008B20AA" w:rsidR="0034227B">
        <w:rPr>
          <w:rFonts w:ascii="Arial Narrow" w:hAnsi="Arial Narrow" w:cstheme="minorHAnsi"/>
        </w:rPr>
        <w:t>_____</w:t>
      </w:r>
      <w:r w:rsidR="0034227B">
        <w:rPr>
          <w:rFonts w:ascii="Arial Narrow" w:hAnsi="Arial Narrow" w:cstheme="minorHAnsi"/>
        </w:rPr>
        <w:t>_</w:t>
      </w:r>
      <w:r w:rsidRPr="008B20AA">
        <w:rPr>
          <w:rFonts w:ascii="Arial Narrow" w:hAnsi="Arial Narrow" w:cstheme="minorHAnsi"/>
        </w:rPr>
        <w:t>________, declaro bajo la gravedad de jurament</w:t>
      </w:r>
      <w:r>
        <w:rPr>
          <w:rFonts w:ascii="Arial Narrow" w:hAnsi="Arial Narrow" w:cstheme="minorHAnsi"/>
        </w:rPr>
        <w:t>o que:</w:t>
      </w:r>
    </w:p>
    <w:p w:rsidR="008B20AA" w:rsidP="008B20AA" w:rsidRDefault="008B20AA" w14:paraId="7EDD8FF2" w14:textId="39792894">
      <w:pPr>
        <w:spacing w:after="0" w:line="240" w:lineRule="auto"/>
        <w:rPr>
          <w:rFonts w:ascii="Arial Narrow" w:hAnsi="Arial Narrow" w:cstheme="minorHAnsi"/>
        </w:rPr>
      </w:pPr>
    </w:p>
    <w:p w:rsidR="003123BF" w:rsidP="0B1429C2" w:rsidRDefault="008B20AA" w14:paraId="5AFF18AB" w14:textId="093F1465">
      <w:pPr>
        <w:pStyle w:val="Prrafodelista"/>
        <w:numPr>
          <w:ilvl w:val="0"/>
          <w:numId w:val="8"/>
        </w:numPr>
        <w:ind w:left="227"/>
        <w:jc w:val="both"/>
        <w:rPr>
          <w:rFonts w:ascii="Arial Narrow" w:hAnsi="Arial Narrow" w:cs="Calibri" w:cstheme="minorAscii"/>
        </w:rPr>
      </w:pPr>
      <w:r w:rsidRPr="0B1429C2" w:rsidR="008B20AA">
        <w:rPr>
          <w:rFonts w:ascii="Arial Narrow" w:hAnsi="Arial Narrow" w:cs="Calibri" w:cstheme="minorAscii"/>
        </w:rPr>
        <w:t xml:space="preserve">Conozco el contenido del anexo técnico del proceso </w:t>
      </w:r>
      <w:r w:rsidRPr="0B1429C2" w:rsidR="00B364A2">
        <w:rPr>
          <w:rFonts w:ascii="Arial Narrow" w:hAnsi="Arial Narrow" w:cs="Calibri" w:cstheme="minorAscii"/>
        </w:rPr>
        <w:t xml:space="preserve">con objeto: </w:t>
      </w:r>
      <w:commentRangeStart w:id="132933258"/>
      <w:r w:rsidRPr="0B1429C2" w:rsidR="00B364A2">
        <w:rPr>
          <w:rFonts w:ascii="Arial Narrow" w:hAnsi="Arial Narrow" w:cs="Calibri" w:cstheme="minorAscii"/>
          <w:lang w:val="es-ES"/>
        </w:rPr>
        <w:t>PRESTAR SERVICIOS DE LABORES DE MANTENIMIENTO AL PARQUE AUTOMOTOR, INCLUYENDO INSPECCIONES TÉCNICAS, AJUSTES MECÁNICOS, REPARACIONES FUNCIONALES Y SUSTITUCIÓN DE COMPONENTES, DIRIGIDAS A GARANTIZAR LA DISPONIBILIDAD DE LA FLOTA, QUE SE REQUIERE PARA DESARROLLAR LAS FUNCIONES PROPIAS DEL INSTITUTO NACIONAL DE VÍAS – INVIAS</w:t>
      </w:r>
      <w:commentRangeEnd w:id="132933258"/>
      <w:r>
        <w:rPr>
          <w:rStyle w:val="CommentReference"/>
        </w:rPr>
        <w:commentReference w:id="132933258"/>
      </w:r>
    </w:p>
    <w:p w:rsidR="003123BF" w:rsidP="003123BF" w:rsidRDefault="003123BF" w14:paraId="61E36555" w14:textId="77777777">
      <w:pPr>
        <w:pStyle w:val="Prrafodelista"/>
        <w:ind w:left="227"/>
        <w:rPr>
          <w:rFonts w:ascii="Arial Narrow" w:hAnsi="Arial Narrow" w:cstheme="minorHAnsi"/>
        </w:rPr>
      </w:pPr>
    </w:p>
    <w:p w:rsidR="003123BF" w:rsidP="003123BF" w:rsidRDefault="008B20AA" w14:paraId="0361E9CD" w14:textId="77777777">
      <w:pPr>
        <w:pStyle w:val="Prrafodelista"/>
        <w:numPr>
          <w:ilvl w:val="0"/>
          <w:numId w:val="8"/>
        </w:numPr>
        <w:ind w:left="227"/>
        <w:rPr>
          <w:rFonts w:ascii="Arial Narrow" w:hAnsi="Arial Narrow" w:cstheme="minorHAnsi"/>
        </w:rPr>
      </w:pPr>
      <w:r w:rsidRPr="003123BF">
        <w:rPr>
          <w:rFonts w:ascii="Arial Narrow" w:hAnsi="Arial Narrow" w:cstheme="minorHAnsi"/>
        </w:rPr>
        <w:t>Aceptamos todas las condiciones en este establecidas.</w:t>
      </w:r>
    </w:p>
    <w:p w:rsidRPr="003123BF" w:rsidR="003123BF" w:rsidP="003123BF" w:rsidRDefault="003123BF" w14:paraId="5E531C7C" w14:textId="77777777">
      <w:pPr>
        <w:pStyle w:val="Prrafodelista"/>
        <w:rPr>
          <w:rFonts w:ascii="Arial Narrow" w:hAnsi="Arial Narrow" w:cstheme="minorHAnsi"/>
        </w:rPr>
      </w:pPr>
    </w:p>
    <w:p w:rsidRPr="003123BF" w:rsidR="00AA3D22" w:rsidP="00A1051F" w:rsidRDefault="008B20AA" w14:paraId="30C33F97" w14:textId="0428FD57">
      <w:pPr>
        <w:pStyle w:val="Prrafodelista"/>
        <w:numPr>
          <w:ilvl w:val="0"/>
          <w:numId w:val="8"/>
        </w:numPr>
        <w:spacing w:after="0" w:line="240" w:lineRule="auto"/>
        <w:ind w:left="227"/>
        <w:jc w:val="both"/>
        <w:rPr>
          <w:rFonts w:ascii="Arial Narrow" w:hAnsi="Arial Narrow" w:cstheme="minorHAnsi"/>
        </w:rPr>
      </w:pPr>
      <w:r w:rsidRPr="003123BF">
        <w:rPr>
          <w:rFonts w:ascii="Arial Narrow" w:hAnsi="Arial Narrow" w:cstheme="minorHAnsi"/>
        </w:rPr>
        <w:t xml:space="preserve">En caso de resultar adjudicatarios del proceso daremos estricto y cabal cumplimiento a lo estipulado en el anexo técnico del proceso </w:t>
      </w:r>
      <w:r w:rsidRPr="00B364A2" w:rsidR="00B364A2">
        <w:rPr>
          <w:rFonts w:ascii="Arial Narrow" w:hAnsi="Arial Narrow" w:cstheme="minorHAnsi"/>
          <w:bCs/>
          <w:lang w:val="es-ES"/>
        </w:rPr>
        <w:t>PRESTAR SERVICIOS DE LABORES DE MANTENIMIENTO AL PARQUE AUTOMOTOR, INCLUYENDO INSPECCIONES TÉCNICAS, AJUSTES MECÁNICOS, REPARACIONES FUNCIONALES Y SUSTITUCIÓN DE COMPONENTES, DIRIGIDAS A GARANTIZAR LA DISPONIBILIDAD DE LA FLOTA, QUE SE REQUIERE PARA DESARROLLAR LAS FUNCIONES PROPIAS DEL INSTITUTO NACIONAL DE VÍAS – INVIAS</w:t>
      </w:r>
    </w:p>
    <w:p w:rsidRPr="00952BA2" w:rsidR="008B20AA" w:rsidP="006C597B" w:rsidRDefault="008B20AA" w14:paraId="276D7204" w14:textId="77777777">
      <w:pPr>
        <w:spacing w:after="0" w:line="240" w:lineRule="auto"/>
        <w:rPr>
          <w:rFonts w:ascii="Arial Narrow" w:hAnsi="Arial Narrow" w:cstheme="minorHAnsi"/>
        </w:rPr>
      </w:pPr>
    </w:p>
    <w:p w:rsidRPr="00952BA2" w:rsidR="001D1C8E" w:rsidP="001D1C8E" w:rsidRDefault="001D1C8E" w14:paraId="5218C390" w14:textId="77777777">
      <w:pPr>
        <w:spacing w:after="0" w:line="240" w:lineRule="auto"/>
        <w:jc w:val="both"/>
        <w:rPr>
          <w:rFonts w:ascii="Arial Narrow" w:hAnsi="Arial Narrow"/>
        </w:rPr>
      </w:pPr>
    </w:p>
    <w:p w:rsidRPr="00952BA2" w:rsidR="008B20AA" w:rsidP="008B20AA" w:rsidRDefault="00D039B8" w14:paraId="0C77586E" w14:textId="328D214F">
      <w:pPr>
        <w:spacing w:after="0" w:line="360" w:lineRule="auto"/>
        <w:jc w:val="both"/>
        <w:rPr>
          <w:rFonts w:ascii="Arial Narrow" w:hAnsi="Arial Narrow" w:cstheme="minorHAnsi"/>
        </w:rPr>
      </w:pPr>
      <w:r>
        <w:rPr>
          <w:rFonts w:ascii="Arial Narrow" w:hAnsi="Arial Narrow" w:cstheme="minorHAnsi"/>
          <w:b/>
        </w:rPr>
        <w:t xml:space="preserve"> FIRMA </w:t>
      </w:r>
      <w:r w:rsidRPr="00952BA2" w:rsidR="006C597B">
        <w:rPr>
          <w:rFonts w:ascii="Arial Narrow" w:hAnsi="Arial Narrow" w:cstheme="minorHAnsi"/>
          <w:b/>
        </w:rPr>
        <w:t>PROPONENTE:</w:t>
      </w:r>
      <w:r w:rsidRPr="00952BA2" w:rsidR="006C597B">
        <w:rPr>
          <w:rFonts w:ascii="Arial Narrow" w:hAnsi="Arial Narrow" w:cstheme="minorHAnsi"/>
        </w:rPr>
        <w:t xml:space="preserve"> _</w:t>
      </w:r>
      <w:r w:rsidRPr="00952BA2" w:rsidR="001D1C8E">
        <w:rPr>
          <w:rFonts w:ascii="Arial Narrow" w:hAnsi="Arial Narrow" w:cstheme="minorHAnsi"/>
        </w:rPr>
        <w:t>_________________________________</w:t>
      </w:r>
      <w:r>
        <w:rPr>
          <w:rFonts w:ascii="Arial Narrow" w:hAnsi="Arial Narrow" w:cstheme="minorHAnsi"/>
        </w:rPr>
        <w:t>__________________</w:t>
      </w:r>
    </w:p>
    <w:p w:rsidRPr="008B20AA" w:rsidR="008B20AA" w:rsidP="008B20AA" w:rsidRDefault="00D039B8" w14:paraId="36B41DE2" w14:textId="2A809DB0">
      <w:pPr>
        <w:spacing w:after="0" w:line="360" w:lineRule="auto"/>
        <w:jc w:val="both"/>
        <w:rPr>
          <w:rFonts w:ascii="Arial Narrow" w:hAnsi="Arial Narrow" w:cstheme="minorHAnsi"/>
        </w:rPr>
      </w:pPr>
      <w:r>
        <w:rPr>
          <w:rFonts w:ascii="Arial Narrow" w:hAnsi="Arial Narrow"/>
        </w:rPr>
        <w:t xml:space="preserve">                          Nombre:</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rsidR="00D039B8" w:rsidP="008B20AA" w:rsidRDefault="00D039B8" w14:paraId="2B76AAD7" w14:textId="4A71FE4D">
      <w:pPr>
        <w:spacing w:after="0" w:line="360" w:lineRule="auto"/>
        <w:jc w:val="both"/>
        <w:rPr>
          <w:rFonts w:ascii="Arial Narrow" w:hAnsi="Arial Narrow"/>
        </w:rPr>
      </w:pPr>
      <w:r>
        <w:rPr>
          <w:rFonts w:ascii="Arial Narrow" w:hAnsi="Arial Narrow"/>
        </w:rPr>
        <w:t xml:space="preserve">                             Cargo:</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rsidR="00D039B8" w:rsidP="008B20AA" w:rsidRDefault="00D039B8" w14:paraId="75C98EA0" w14:textId="4BCA7323">
      <w:pPr>
        <w:spacing w:after="0" w:line="360" w:lineRule="auto"/>
        <w:jc w:val="both"/>
        <w:rPr>
          <w:rFonts w:ascii="Arial Narrow" w:hAnsi="Arial Narrow" w:cstheme="minorHAnsi"/>
        </w:rPr>
      </w:pPr>
      <w:r>
        <w:rPr>
          <w:rFonts w:ascii="Arial Narrow" w:hAnsi="Arial Narrow"/>
        </w:rPr>
        <w:t>Documento de identidad:</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rsidR="00D039B8" w:rsidP="001D1C8E" w:rsidRDefault="00D039B8" w14:paraId="30AFE433" w14:textId="149ED350">
      <w:pPr>
        <w:spacing w:after="0" w:line="240" w:lineRule="auto"/>
        <w:jc w:val="both"/>
        <w:rPr>
          <w:rFonts w:ascii="Arial Narrow" w:hAnsi="Arial Narrow"/>
        </w:rPr>
      </w:pPr>
    </w:p>
    <w:p w:rsidR="00D039B8" w:rsidP="001D1C8E" w:rsidRDefault="00D039B8" w14:paraId="2C1D5105" w14:textId="77777777">
      <w:pPr>
        <w:spacing w:after="0" w:line="240" w:lineRule="auto"/>
        <w:jc w:val="both"/>
        <w:rPr>
          <w:rFonts w:ascii="Arial Narrow" w:hAnsi="Arial Narrow"/>
        </w:rPr>
      </w:pPr>
    </w:p>
    <w:p w:rsidR="00D039B8" w:rsidP="001D1C8E" w:rsidRDefault="00D039B8" w14:paraId="62295DC2" w14:textId="03B415F8">
      <w:pPr>
        <w:spacing w:after="0" w:line="240" w:lineRule="auto"/>
        <w:jc w:val="both"/>
        <w:rPr>
          <w:rFonts w:ascii="Arial Narrow" w:hAnsi="Arial Narrow"/>
        </w:rPr>
      </w:pPr>
      <w:r w:rsidRPr="00952BA2">
        <w:rPr>
          <w:rFonts w:ascii="Arial Narrow" w:hAnsi="Arial Narrow"/>
          <w:b/>
        </w:rPr>
        <w:t xml:space="preserve">NOTA </w:t>
      </w:r>
      <w:r>
        <w:rPr>
          <w:rFonts w:ascii="Arial Narrow" w:hAnsi="Arial Narrow"/>
          <w:b/>
        </w:rPr>
        <w:t>1</w:t>
      </w:r>
      <w:r w:rsidRPr="00952BA2">
        <w:rPr>
          <w:rFonts w:ascii="Arial Narrow" w:hAnsi="Arial Narrow"/>
          <w:b/>
        </w:rPr>
        <w:t xml:space="preserve">: </w:t>
      </w:r>
      <w:r w:rsidRPr="008B20AA">
        <w:rPr>
          <w:rFonts w:ascii="Arial Narrow" w:hAnsi="Arial Narrow"/>
        </w:rPr>
        <w:t>C</w:t>
      </w:r>
      <w:r w:rsidRPr="00D039B8">
        <w:rPr>
          <w:rFonts w:ascii="Arial Narrow" w:hAnsi="Arial Narrow"/>
        </w:rPr>
        <w:t>ada uno de los integrantes del Proponente plural debe suscribir el presente documento</w:t>
      </w:r>
    </w:p>
    <w:p w:rsidRPr="00952BA2" w:rsidR="00D039B8" w:rsidP="001D1C8E" w:rsidRDefault="00D039B8" w14:paraId="06AD0891" w14:textId="77777777">
      <w:pPr>
        <w:spacing w:after="0" w:line="240" w:lineRule="auto"/>
        <w:jc w:val="both"/>
        <w:rPr>
          <w:rFonts w:ascii="Arial Narrow" w:hAnsi="Arial Narrow"/>
        </w:rPr>
      </w:pPr>
    </w:p>
    <w:p w:rsidRPr="0014150D" w:rsidR="00CB351E" w:rsidP="00AF13E1" w:rsidRDefault="001D1C8E" w14:paraId="3BE1BC67" w14:textId="5DE4513C">
      <w:pPr>
        <w:spacing w:after="0" w:line="240" w:lineRule="auto"/>
        <w:jc w:val="both"/>
        <w:rPr>
          <w:rFonts w:ascii="Arial Narrow" w:hAnsi="Arial Narrow"/>
          <w:i/>
        </w:rPr>
      </w:pPr>
      <w:r w:rsidRPr="00952BA2">
        <w:rPr>
          <w:rFonts w:ascii="Arial Narrow" w:hAnsi="Arial Narrow"/>
          <w:b/>
        </w:rPr>
        <w:t xml:space="preserve">NOTA </w:t>
      </w:r>
      <w:r w:rsidR="00D039B8">
        <w:rPr>
          <w:rFonts w:ascii="Arial Narrow" w:hAnsi="Arial Narrow"/>
          <w:b/>
        </w:rPr>
        <w:t>2</w:t>
      </w:r>
      <w:r w:rsidRPr="00952BA2">
        <w:rPr>
          <w:rFonts w:ascii="Arial Narrow" w:hAnsi="Arial Narrow"/>
          <w:b/>
        </w:rPr>
        <w:t xml:space="preserve">: </w:t>
      </w:r>
      <w:r w:rsidRPr="00952BA2">
        <w:rPr>
          <w:rFonts w:ascii="Arial Narrow" w:hAnsi="Arial Narrow"/>
        </w:rPr>
        <w:t xml:space="preserve">Teniendo en cuenta que al momento de remitir los documentos por parte del proponente en el SECOP II a través del Portal Único de Contratación (PUC), link: </w:t>
      </w:r>
      <w:hyperlink w:history="1" r:id="rId8">
        <w:r w:rsidRPr="00952BA2">
          <w:rPr>
            <w:rFonts w:ascii="Arial Narrow" w:hAnsi="Arial Narrow"/>
          </w:rPr>
          <w:t>http://community.secop.gov.co/sts/cce/login.aspx</w:t>
        </w:r>
      </w:hyperlink>
      <w:r w:rsidRPr="00952BA2">
        <w:rPr>
          <w:rFonts w:ascii="Arial Narrow" w:hAnsi="Arial Narrow"/>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952BA2">
        <w:rPr>
          <w:rFonts w:ascii="Arial Narrow" w:hAnsi="Arial Narrow"/>
          <w:lang w:val="x-none"/>
        </w:rPr>
        <w:t>Ley 527 de 1999, Decreto 2364 de 2012 y demás normas que las modifiquen, aclaren o complementen</w:t>
      </w:r>
      <w:r w:rsidRPr="00952BA2">
        <w:rPr>
          <w:rFonts w:ascii="Arial Narrow" w:hAnsi="Arial Narrow"/>
        </w:rPr>
        <w:t>), no es indispensable remitir este documento firmado por el proponente, pues la entidad entenderá que con este SELLO DE TIEMPO, el representante legal está firmando la oferta.</w:t>
      </w:r>
    </w:p>
    <w:sectPr w:rsidRPr="0014150D" w:rsidR="00CB351E" w:rsidSect="00DC7395">
      <w:headerReference w:type="even" r:id="rId9"/>
      <w:headerReference w:type="default" r:id="rId10"/>
      <w:footerReference w:type="even" r:id="rId11"/>
      <w:footerReference w:type="default" r:id="rId12"/>
      <w:headerReference w:type="first" r:id="rId13"/>
      <w:footerReference w:type="first" r:id="rId14"/>
      <w:pgSz w:w="12240" w:h="15840" w:orient="portrait"/>
      <w:pgMar w:top="1417" w:right="1701" w:bottom="1417" w:left="1701"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NJ" w:author="Nicolás Mateo Pinto Jiménez" w:date="2026-05-04T12:12:24" w:id="132933258">
    <w:p xmlns:w14="http://schemas.microsoft.com/office/word/2010/wordml" xmlns:w="http://schemas.openxmlformats.org/wordprocessingml/2006/main" w:rsidR="242463A9" w:rsidRDefault="0E694CDE" w14:paraId="0A329551" w14:textId="7AA39C56">
      <w:pPr>
        <w:pStyle w:val="CommentText"/>
      </w:pPr>
      <w:r>
        <w:rPr>
          <w:rStyle w:val="CommentReference"/>
        </w:rPr>
        <w:annotationRef/>
      </w:r>
      <w:r w:rsidRPr="18BFB432" w:rsidR="3661324F">
        <w:t>Validar objeto contractual</w:t>
      </w:r>
    </w:p>
  </w:comment>
</w:comments>
</file>

<file path=word/commentsExtended.xml><?xml version="1.0" encoding="utf-8"?>
<w15:commentsEx xmlns:mc="http://schemas.openxmlformats.org/markup-compatibility/2006" xmlns:w15="http://schemas.microsoft.com/office/word/2012/wordml" mc:Ignorable="w15">
  <w15:commentEx w15:done="0" w15:paraId="0A329551"/>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A0B1928" w16cex:dateUtc="2026-05-04T17:12:24.209Z"/>
</w16cex:commentsExtensible>
</file>

<file path=word/commentsIds.xml><?xml version="1.0" encoding="utf-8"?>
<w16cid:commentsIds xmlns:mc="http://schemas.openxmlformats.org/markup-compatibility/2006" xmlns:w16cid="http://schemas.microsoft.com/office/word/2016/wordml/cid" mc:Ignorable="w16cid">
  <w16cid:commentId w16cid:paraId="0A329551" w16cid:durableId="6A0B19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17B34" w:rsidRDefault="00117B34" w14:paraId="0A1D9CD6" w14:textId="77777777">
      <w:pPr>
        <w:spacing w:after="0" w:line="240" w:lineRule="auto"/>
      </w:pPr>
      <w:r>
        <w:separator/>
      </w:r>
    </w:p>
  </w:endnote>
  <w:endnote w:type="continuationSeparator" w:id="0">
    <w:p w:rsidR="00117B34" w:rsidRDefault="00117B34" w14:paraId="53F920D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57FD7" w:rsidRDefault="00F57FD7" w14:paraId="7CD57BEC"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08782F" w:rsidR="00BE40E7" w:rsidP="006B30FF" w:rsidRDefault="00BE40E7" w14:paraId="4E557C91" w14:textId="1D05A3B5">
    <w:pPr>
      <w:tabs>
        <w:tab w:val="center" w:pos="4252"/>
        <w:tab w:val="right" w:pos="8504"/>
      </w:tabs>
      <w:spacing w:after="0" w:line="240" w:lineRule="auto"/>
      <w:jc w:val="both"/>
      <w:rPr>
        <w:rFonts w:ascii="Arial Narrow" w:hAnsi="Arial Narrow" w:eastAsia="Times New Roman"/>
        <w:color w:val="767171" w:themeColor="background2" w:themeShade="80"/>
        <w:sz w:val="18"/>
        <w:szCs w:val="20"/>
        <w:lang w:eastAsia="es-ES"/>
      </w:rPr>
    </w:pPr>
    <w:r w:rsidRPr="0008782F">
      <w:rPr>
        <w:rFonts w:ascii="Arial Narrow" w:hAnsi="Arial Narrow" w:eastAsia="Times New Roman"/>
        <w:color w:val="767171" w:themeColor="background2" w:themeShade="80"/>
        <w:sz w:val="18"/>
        <w:szCs w:val="20"/>
        <w:lang w:eastAsia="es-ES"/>
      </w:rPr>
      <w:t xml:space="preserve">Página </w:t>
    </w:r>
    <w:r w:rsidRPr="0008782F">
      <w:rPr>
        <w:rFonts w:ascii="Arial Narrow" w:hAnsi="Arial Narrow" w:eastAsia="Times New Roman"/>
        <w:color w:val="767171" w:themeColor="background2" w:themeShade="80"/>
        <w:sz w:val="18"/>
        <w:szCs w:val="20"/>
        <w:lang w:eastAsia="es-ES"/>
      </w:rPr>
      <w:fldChar w:fldCharType="begin"/>
    </w:r>
    <w:r w:rsidRPr="0008782F">
      <w:rPr>
        <w:rFonts w:ascii="Arial Narrow" w:hAnsi="Arial Narrow" w:eastAsia="Times New Roman"/>
        <w:color w:val="767171" w:themeColor="background2" w:themeShade="80"/>
        <w:sz w:val="18"/>
        <w:szCs w:val="20"/>
        <w:lang w:eastAsia="es-ES"/>
      </w:rPr>
      <w:instrText>PAGE  \* Arabic  \* MERGEFORMAT</w:instrText>
    </w:r>
    <w:r w:rsidRPr="0008782F">
      <w:rPr>
        <w:rFonts w:ascii="Arial Narrow" w:hAnsi="Arial Narrow" w:eastAsia="Times New Roman"/>
        <w:color w:val="767171" w:themeColor="background2" w:themeShade="80"/>
        <w:sz w:val="18"/>
        <w:szCs w:val="20"/>
        <w:lang w:eastAsia="es-ES"/>
      </w:rPr>
      <w:fldChar w:fldCharType="separate"/>
    </w:r>
    <w:r w:rsidR="00217DAC">
      <w:rPr>
        <w:rFonts w:ascii="Arial Narrow" w:hAnsi="Arial Narrow" w:eastAsia="Times New Roman"/>
        <w:noProof/>
        <w:color w:val="767171" w:themeColor="background2" w:themeShade="80"/>
        <w:sz w:val="18"/>
        <w:szCs w:val="20"/>
        <w:lang w:eastAsia="es-ES"/>
      </w:rPr>
      <w:t>1</w:t>
    </w:r>
    <w:r w:rsidRPr="0008782F">
      <w:rPr>
        <w:rFonts w:ascii="Arial Narrow" w:hAnsi="Arial Narrow" w:eastAsia="Times New Roman"/>
        <w:color w:val="767171" w:themeColor="background2" w:themeShade="80"/>
        <w:sz w:val="18"/>
        <w:szCs w:val="20"/>
        <w:lang w:eastAsia="es-ES"/>
      </w:rPr>
      <w:fldChar w:fldCharType="end"/>
    </w:r>
    <w:r w:rsidRPr="0008782F">
      <w:rPr>
        <w:rFonts w:ascii="Arial Narrow" w:hAnsi="Arial Narrow" w:eastAsia="Times New Roman"/>
        <w:color w:val="767171" w:themeColor="background2" w:themeShade="80"/>
        <w:sz w:val="18"/>
        <w:szCs w:val="20"/>
        <w:lang w:eastAsia="es-ES"/>
      </w:rPr>
      <w:t xml:space="preserve"> de </w:t>
    </w:r>
    <w:r w:rsidRPr="0008782F">
      <w:rPr>
        <w:rFonts w:ascii="Arial Narrow" w:hAnsi="Arial Narrow" w:eastAsia="Times New Roman"/>
        <w:color w:val="767171" w:themeColor="background2" w:themeShade="80"/>
        <w:sz w:val="18"/>
        <w:szCs w:val="20"/>
        <w:lang w:eastAsia="es-ES"/>
      </w:rPr>
      <w:fldChar w:fldCharType="begin"/>
    </w:r>
    <w:r w:rsidRPr="0008782F">
      <w:rPr>
        <w:rFonts w:ascii="Arial Narrow" w:hAnsi="Arial Narrow" w:eastAsia="Times New Roman"/>
        <w:color w:val="767171" w:themeColor="background2" w:themeShade="80"/>
        <w:sz w:val="18"/>
        <w:szCs w:val="20"/>
        <w:lang w:eastAsia="es-ES"/>
      </w:rPr>
      <w:instrText>NUMPAGES  \* Arabic  \* MERGEFORMAT</w:instrText>
    </w:r>
    <w:r w:rsidRPr="0008782F">
      <w:rPr>
        <w:rFonts w:ascii="Arial Narrow" w:hAnsi="Arial Narrow" w:eastAsia="Times New Roman"/>
        <w:color w:val="767171" w:themeColor="background2" w:themeShade="80"/>
        <w:sz w:val="18"/>
        <w:szCs w:val="20"/>
        <w:lang w:eastAsia="es-ES"/>
      </w:rPr>
      <w:fldChar w:fldCharType="separate"/>
    </w:r>
    <w:r w:rsidR="00217DAC">
      <w:rPr>
        <w:rFonts w:ascii="Arial Narrow" w:hAnsi="Arial Narrow" w:eastAsia="Times New Roman"/>
        <w:noProof/>
        <w:color w:val="767171" w:themeColor="background2" w:themeShade="80"/>
        <w:sz w:val="18"/>
        <w:szCs w:val="20"/>
        <w:lang w:eastAsia="es-ES"/>
      </w:rPr>
      <w:t>1</w:t>
    </w:r>
    <w:r w:rsidRPr="0008782F">
      <w:rPr>
        <w:rFonts w:ascii="Arial Narrow" w:hAnsi="Arial Narrow" w:eastAsia="Times New Roman"/>
        <w:color w:val="767171" w:themeColor="background2" w:themeShade="80"/>
        <w:sz w:val="18"/>
        <w:szCs w:val="20"/>
        <w:lang w:eastAsia="es-ES"/>
      </w:rPr>
      <w:fldChar w:fldCharType="end"/>
    </w:r>
  </w:p>
  <w:p w:rsidRPr="0008782F" w:rsidR="00BE40E7" w:rsidP="0008782F" w:rsidRDefault="00BE40E7" w14:paraId="0EBDE9D6" w14:textId="072FA245">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nstituto Nacional De Vías</w:t>
    </w:r>
  </w:p>
  <w:p w:rsidRPr="0008782F" w:rsidR="00BE40E7" w:rsidP="0008782F" w:rsidRDefault="00BE40E7" w14:paraId="26C062CD" w14:textId="2537DBCE">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Calle 25G # 73b – 90, Bogotá D.C.</w:t>
    </w:r>
  </w:p>
  <w:p w:rsidRPr="0008782F" w:rsidR="00BE40E7" w:rsidP="0008782F" w:rsidRDefault="00BE40E7" w14:paraId="3D9B24D2" w14:textId="3628FEE5">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Conmutador (051) 377 0660</w:t>
    </w:r>
  </w:p>
  <w:p w:rsidRPr="0008782F" w:rsidR="00BE40E7" w:rsidP="0008782F" w:rsidRDefault="00BE40E7" w14:paraId="54129BD8" w14:textId="35526557">
    <w:pPr>
      <w:pStyle w:val="Piedepgina"/>
      <w:spacing w:after="0"/>
      <w:rPr>
        <w:color w:val="767171" w:themeColor="background2" w:themeShade="80"/>
      </w:rPr>
    </w:pPr>
    <w:r w:rsidRPr="0008782F">
      <w:rPr>
        <w:rFonts w:ascii="Arial" w:hAnsi="Arial" w:cs="Arial"/>
        <w:color w:val="767171" w:themeColor="background2" w:themeShade="80"/>
        <w:sz w:val="16"/>
        <w:szCs w:val="16"/>
        <w:shd w:val="clear" w:color="auto" w:fill="FFFFFF"/>
      </w:rPr>
      <w:t>https://www.invias.gov.co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57FD7" w:rsidRDefault="00F57FD7" w14:paraId="07AA2708"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17B34" w:rsidRDefault="00117B34" w14:paraId="4B0A1F35" w14:textId="77777777">
      <w:pPr>
        <w:spacing w:after="0" w:line="240" w:lineRule="auto"/>
      </w:pPr>
      <w:r>
        <w:separator/>
      </w:r>
    </w:p>
  </w:footnote>
  <w:footnote w:type="continuationSeparator" w:id="0">
    <w:p w:rsidR="00117B34" w:rsidRDefault="00117B34" w14:paraId="0E10EF5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57FD7" w:rsidRDefault="00F57FD7" w14:paraId="49059717"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BE40E7" w:rsidRDefault="00F57FD7" w14:paraId="3DA87FDA" w14:textId="57CC0599">
    <w:pPr>
      <w:pStyle w:val="Encabezado"/>
    </w:pPr>
    <w:r>
      <w:rPr>
        <w:noProof/>
      </w:rPr>
      <w:drawing>
        <wp:inline distT="0" distB="0" distL="0" distR="0" wp14:anchorId="48FFA6BB" wp14:editId="12AC4035">
          <wp:extent cx="1371600" cy="568960"/>
          <wp:effectExtent l="0" t="0" r="0" b="2540"/>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t="5721" b="-1"/>
                  <a:stretch/>
                </pic:blipFill>
                <pic:spPr bwMode="auto">
                  <a:xfrm>
                    <a:off x="0" y="0"/>
                    <a:ext cx="1371600" cy="56896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57FD7" w:rsidRDefault="00F57FD7" w14:paraId="0FCECFFD"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4188"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rPr>
    </w:lvl>
    <w:lvl w:ilvl="2" w:tplc="240A0005">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27343DCB"/>
    <w:multiLevelType w:val="hybridMultilevel"/>
    <w:tmpl w:val="A9D00688"/>
    <w:lvl w:ilvl="0" w:tplc="38DCBD6E">
      <w:start w:val="20"/>
      <w:numFmt w:val="bullet"/>
      <w:lvlText w:val=""/>
      <w:lvlJc w:val="left"/>
      <w:pPr>
        <w:ind w:left="720" w:hanging="360"/>
      </w:pPr>
      <w:rPr>
        <w:rFonts w:hint="default" w:ascii="Symbol" w:hAnsi="Symbol" w:eastAsia="Calibri" w:cs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hint="default" w:cs="Times New Roman"/>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5" w15:restartNumberingAfterBreak="0">
    <w:nsid w:val="460D367D"/>
    <w:multiLevelType w:val="multilevel"/>
    <w:tmpl w:val="1D5A487C"/>
    <w:lvl w:ilvl="0">
      <w:start w:val="1"/>
      <w:numFmt w:val="decimal"/>
      <w:lvlText w:val="%1"/>
      <w:lvlJc w:val="left"/>
      <w:pPr>
        <w:tabs>
          <w:tab w:val="num" w:pos="360"/>
        </w:tabs>
        <w:ind w:left="360" w:hanging="360"/>
      </w:pPr>
      <w:rPr>
        <w:rFonts w:hint="default" w:cs="Times New Roman"/>
        <w:color w:val="FFFFFF"/>
        <w:u w:val="none"/>
      </w:rPr>
    </w:lvl>
    <w:lvl w:ilvl="1">
      <w:start w:val="1"/>
      <w:numFmt w:val="decimal"/>
      <w:lvlText w:val="%1.%2"/>
      <w:lvlJc w:val="left"/>
      <w:pPr>
        <w:tabs>
          <w:tab w:val="num" w:pos="360"/>
        </w:tabs>
        <w:ind w:left="360" w:hanging="360"/>
      </w:pPr>
      <w:rPr>
        <w:rFonts w:hint="default" w:cs="Times New Roman"/>
        <w:b/>
      </w:rPr>
    </w:lvl>
    <w:lvl w:ilvl="2">
      <w:start w:val="1"/>
      <w:numFmt w:val="decimal"/>
      <w:lvlText w:val="%1.%2.%3"/>
      <w:lvlJc w:val="left"/>
      <w:pPr>
        <w:tabs>
          <w:tab w:val="num" w:pos="2280"/>
        </w:tabs>
        <w:ind w:left="2280" w:hanging="720"/>
      </w:pPr>
      <w:rPr>
        <w:rFonts w:hint="default" w:cs="Times New Roman"/>
      </w:rPr>
    </w:lvl>
    <w:lvl w:ilvl="3">
      <w:start w:val="1"/>
      <w:numFmt w:val="decimal"/>
      <w:lvlText w:val="%1.%2.%3.%4"/>
      <w:lvlJc w:val="left"/>
      <w:pPr>
        <w:tabs>
          <w:tab w:val="num" w:pos="1287"/>
        </w:tabs>
        <w:ind w:left="1287" w:hanging="720"/>
      </w:pPr>
      <w:rPr>
        <w:rFonts w:hint="default" w:cs="Times New Roman"/>
        <w:b/>
        <w:lang w:val="x-none"/>
      </w:rPr>
    </w:lvl>
    <w:lvl w:ilvl="4">
      <w:start w:val="1"/>
      <w:numFmt w:val="decimal"/>
      <w:pStyle w:val="Invias-Titulo4"/>
      <w:lvlText w:val="%1.%2.%3.%4.%5"/>
      <w:lvlJc w:val="left"/>
      <w:pPr>
        <w:tabs>
          <w:tab w:val="num" w:pos="1080"/>
        </w:tabs>
        <w:ind w:left="1080" w:hanging="1080"/>
      </w:pPr>
      <w:rPr>
        <w:rFonts w:hint="default" w:cs="Times New Roman"/>
      </w:rPr>
    </w:lvl>
    <w:lvl w:ilvl="5">
      <w:start w:val="1"/>
      <w:numFmt w:val="decimal"/>
      <w:pStyle w:val="Invias-Titulo5"/>
      <w:lvlText w:val="%1.%2.%3.%4.%5.%6"/>
      <w:lvlJc w:val="left"/>
      <w:pPr>
        <w:tabs>
          <w:tab w:val="num" w:pos="1080"/>
        </w:tabs>
        <w:ind w:left="1080" w:hanging="1080"/>
      </w:pPr>
      <w:rPr>
        <w:rFonts w:hint="default" w:cs="Times New Roman"/>
      </w:rPr>
    </w:lvl>
    <w:lvl w:ilvl="6">
      <w:start w:val="1"/>
      <w:numFmt w:val="decimal"/>
      <w:pStyle w:val="Invias-Titulo6"/>
      <w:lvlText w:val="%1.%2.%3.%4.%5.%6.%7"/>
      <w:lvlJc w:val="left"/>
      <w:pPr>
        <w:tabs>
          <w:tab w:val="num" w:pos="1440"/>
        </w:tabs>
        <w:ind w:left="1440" w:hanging="1440"/>
      </w:pPr>
      <w:rPr>
        <w:rFonts w:hint="default" w:cs="Times New Roman"/>
      </w:rPr>
    </w:lvl>
    <w:lvl w:ilvl="7">
      <w:start w:val="1"/>
      <w:numFmt w:val="decimal"/>
      <w:lvlText w:val="%1.%2.%3.%4.%5.%6.%7.%8"/>
      <w:lvlJc w:val="left"/>
      <w:pPr>
        <w:tabs>
          <w:tab w:val="num" w:pos="1440"/>
        </w:tabs>
        <w:ind w:left="1440" w:hanging="144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6" w15:restartNumberingAfterBreak="0">
    <w:nsid w:val="6883414F"/>
    <w:multiLevelType w:val="hybridMultilevel"/>
    <w:tmpl w:val="46BE439E"/>
    <w:lvl w:ilvl="0" w:tplc="240A0001">
      <w:start w:val="1"/>
      <w:numFmt w:val="bullet"/>
      <w:lvlText w:val=""/>
      <w:lvlJc w:val="left"/>
      <w:pPr>
        <w:ind w:left="947" w:hanging="360"/>
      </w:pPr>
      <w:rPr>
        <w:rFonts w:hint="default" w:ascii="Symbol" w:hAnsi="Symbol"/>
      </w:rPr>
    </w:lvl>
    <w:lvl w:ilvl="1" w:tplc="240A0003" w:tentative="1">
      <w:start w:val="1"/>
      <w:numFmt w:val="bullet"/>
      <w:lvlText w:val="o"/>
      <w:lvlJc w:val="left"/>
      <w:pPr>
        <w:ind w:left="1667" w:hanging="360"/>
      </w:pPr>
      <w:rPr>
        <w:rFonts w:hint="default" w:ascii="Courier New" w:hAnsi="Courier New" w:cs="Courier New"/>
      </w:rPr>
    </w:lvl>
    <w:lvl w:ilvl="2" w:tplc="240A0005" w:tentative="1">
      <w:start w:val="1"/>
      <w:numFmt w:val="bullet"/>
      <w:lvlText w:val=""/>
      <w:lvlJc w:val="left"/>
      <w:pPr>
        <w:ind w:left="2387" w:hanging="360"/>
      </w:pPr>
      <w:rPr>
        <w:rFonts w:hint="default" w:ascii="Wingdings" w:hAnsi="Wingdings"/>
      </w:rPr>
    </w:lvl>
    <w:lvl w:ilvl="3" w:tplc="240A0001" w:tentative="1">
      <w:start w:val="1"/>
      <w:numFmt w:val="bullet"/>
      <w:lvlText w:val=""/>
      <w:lvlJc w:val="left"/>
      <w:pPr>
        <w:ind w:left="3107" w:hanging="360"/>
      </w:pPr>
      <w:rPr>
        <w:rFonts w:hint="default" w:ascii="Symbol" w:hAnsi="Symbol"/>
      </w:rPr>
    </w:lvl>
    <w:lvl w:ilvl="4" w:tplc="240A0003" w:tentative="1">
      <w:start w:val="1"/>
      <w:numFmt w:val="bullet"/>
      <w:lvlText w:val="o"/>
      <w:lvlJc w:val="left"/>
      <w:pPr>
        <w:ind w:left="3827" w:hanging="360"/>
      </w:pPr>
      <w:rPr>
        <w:rFonts w:hint="default" w:ascii="Courier New" w:hAnsi="Courier New" w:cs="Courier New"/>
      </w:rPr>
    </w:lvl>
    <w:lvl w:ilvl="5" w:tplc="240A0005" w:tentative="1">
      <w:start w:val="1"/>
      <w:numFmt w:val="bullet"/>
      <w:lvlText w:val=""/>
      <w:lvlJc w:val="left"/>
      <w:pPr>
        <w:ind w:left="4547" w:hanging="360"/>
      </w:pPr>
      <w:rPr>
        <w:rFonts w:hint="default" w:ascii="Wingdings" w:hAnsi="Wingdings"/>
      </w:rPr>
    </w:lvl>
    <w:lvl w:ilvl="6" w:tplc="240A0001" w:tentative="1">
      <w:start w:val="1"/>
      <w:numFmt w:val="bullet"/>
      <w:lvlText w:val=""/>
      <w:lvlJc w:val="left"/>
      <w:pPr>
        <w:ind w:left="5267" w:hanging="360"/>
      </w:pPr>
      <w:rPr>
        <w:rFonts w:hint="default" w:ascii="Symbol" w:hAnsi="Symbol"/>
      </w:rPr>
    </w:lvl>
    <w:lvl w:ilvl="7" w:tplc="240A0003" w:tentative="1">
      <w:start w:val="1"/>
      <w:numFmt w:val="bullet"/>
      <w:lvlText w:val="o"/>
      <w:lvlJc w:val="left"/>
      <w:pPr>
        <w:ind w:left="5987" w:hanging="360"/>
      </w:pPr>
      <w:rPr>
        <w:rFonts w:hint="default" w:ascii="Courier New" w:hAnsi="Courier New" w:cs="Courier New"/>
      </w:rPr>
    </w:lvl>
    <w:lvl w:ilvl="8" w:tplc="240A0005" w:tentative="1">
      <w:start w:val="1"/>
      <w:numFmt w:val="bullet"/>
      <w:lvlText w:val=""/>
      <w:lvlJc w:val="left"/>
      <w:pPr>
        <w:ind w:left="6707" w:hanging="360"/>
      </w:pPr>
      <w:rPr>
        <w:rFonts w:hint="default" w:ascii="Wingdings" w:hAnsi="Wingdings"/>
      </w:rPr>
    </w:lvl>
  </w:abstractNum>
  <w:abstractNum w:abstractNumId="7"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hint="default" w:cs="Times New Roman"/>
      </w:rPr>
    </w:lvl>
    <w:lvl w:ilvl="1" w:tplc="FFFFFFFF">
      <w:start w:val="1"/>
      <w:numFmt w:val="decimal"/>
      <w:isLgl/>
      <w:lvlText w:val="%2.%2"/>
      <w:lvlJc w:val="left"/>
      <w:pPr>
        <w:tabs>
          <w:tab w:val="num" w:pos="2518"/>
        </w:tabs>
        <w:ind w:left="2518" w:hanging="358"/>
      </w:pPr>
      <w:rPr>
        <w:rFonts w:hint="default"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num w:numId="1" w16cid:durableId="1878081140">
    <w:abstractNumId w:val="3"/>
  </w:num>
  <w:num w:numId="2" w16cid:durableId="2135168941">
    <w:abstractNumId w:val="4"/>
  </w:num>
  <w:num w:numId="3" w16cid:durableId="1747916838">
    <w:abstractNumId w:val="5"/>
  </w:num>
  <w:num w:numId="4" w16cid:durableId="1903171375">
    <w:abstractNumId w:val="1"/>
  </w:num>
  <w:num w:numId="5" w16cid:durableId="743069261">
    <w:abstractNumId w:val="0"/>
  </w:num>
  <w:num w:numId="6" w16cid:durableId="237256552">
    <w:abstractNumId w:val="7"/>
  </w:num>
  <w:num w:numId="7" w16cid:durableId="1757169232">
    <w:abstractNumId w:val="2"/>
  </w:num>
  <w:num w:numId="8" w16cid:durableId="627979966">
    <w:abstractNumId w:val="6"/>
  </w:num>
  <w:numIdMacAtCleanup w:val="7"/>
</w:numbering>
</file>

<file path=word/people.xml><?xml version="1.0" encoding="utf-8"?>
<w15:people xmlns:mc="http://schemas.openxmlformats.org/markup-compatibility/2006" xmlns:w15="http://schemas.microsoft.com/office/word/2012/wordml" mc:Ignorable="w15">
  <w15:person w15:author="Nicolás Mateo Pinto Jiménez">
    <w15:presenceInfo w15:providerId="AD" w15:userId="S::nmpinto@invias.gov.co::9db95417-9740-4d82-ba67-aa3fc6dbad5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attachedTemplate r:id="rId1"/>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B9"/>
    <w:rsid w:val="00013D93"/>
    <w:rsid w:val="00016FFB"/>
    <w:rsid w:val="00021562"/>
    <w:rsid w:val="00021D26"/>
    <w:rsid w:val="000259C4"/>
    <w:rsid w:val="00026B27"/>
    <w:rsid w:val="000279DA"/>
    <w:rsid w:val="0003264C"/>
    <w:rsid w:val="000344D8"/>
    <w:rsid w:val="00034F4B"/>
    <w:rsid w:val="000353D1"/>
    <w:rsid w:val="0003716E"/>
    <w:rsid w:val="000375E0"/>
    <w:rsid w:val="00042386"/>
    <w:rsid w:val="000454A7"/>
    <w:rsid w:val="00045B2D"/>
    <w:rsid w:val="00046BB0"/>
    <w:rsid w:val="00046BFA"/>
    <w:rsid w:val="00051564"/>
    <w:rsid w:val="000532BF"/>
    <w:rsid w:val="00054FF5"/>
    <w:rsid w:val="00056382"/>
    <w:rsid w:val="000602EE"/>
    <w:rsid w:val="00064510"/>
    <w:rsid w:val="00064A9F"/>
    <w:rsid w:val="00064B85"/>
    <w:rsid w:val="000653B1"/>
    <w:rsid w:val="000675E5"/>
    <w:rsid w:val="00072E51"/>
    <w:rsid w:val="000737F6"/>
    <w:rsid w:val="00074553"/>
    <w:rsid w:val="00080708"/>
    <w:rsid w:val="000814BF"/>
    <w:rsid w:val="000820A4"/>
    <w:rsid w:val="00082BF7"/>
    <w:rsid w:val="00083885"/>
    <w:rsid w:val="00084068"/>
    <w:rsid w:val="00086EC9"/>
    <w:rsid w:val="0008782F"/>
    <w:rsid w:val="0009041D"/>
    <w:rsid w:val="00091B82"/>
    <w:rsid w:val="00092AF8"/>
    <w:rsid w:val="0009346F"/>
    <w:rsid w:val="000978E1"/>
    <w:rsid w:val="000A2DAF"/>
    <w:rsid w:val="000A3A74"/>
    <w:rsid w:val="000A5267"/>
    <w:rsid w:val="000A6113"/>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292D"/>
    <w:rsid w:val="000F358F"/>
    <w:rsid w:val="000F55C6"/>
    <w:rsid w:val="00103443"/>
    <w:rsid w:val="00103891"/>
    <w:rsid w:val="0010465F"/>
    <w:rsid w:val="001066F7"/>
    <w:rsid w:val="00110417"/>
    <w:rsid w:val="001109AF"/>
    <w:rsid w:val="00113868"/>
    <w:rsid w:val="001140AA"/>
    <w:rsid w:val="00115658"/>
    <w:rsid w:val="00116276"/>
    <w:rsid w:val="00116D99"/>
    <w:rsid w:val="0011766C"/>
    <w:rsid w:val="00117B34"/>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3A3"/>
    <w:rsid w:val="001619BE"/>
    <w:rsid w:val="00161DCA"/>
    <w:rsid w:val="00162010"/>
    <w:rsid w:val="00163714"/>
    <w:rsid w:val="0016471C"/>
    <w:rsid w:val="00164764"/>
    <w:rsid w:val="00165EFE"/>
    <w:rsid w:val="00167694"/>
    <w:rsid w:val="00171BA7"/>
    <w:rsid w:val="00172446"/>
    <w:rsid w:val="0017354A"/>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4E97"/>
    <w:rsid w:val="002059BC"/>
    <w:rsid w:val="00212E6D"/>
    <w:rsid w:val="0021665B"/>
    <w:rsid w:val="00217C26"/>
    <w:rsid w:val="00217DAC"/>
    <w:rsid w:val="0023444E"/>
    <w:rsid w:val="0023560D"/>
    <w:rsid w:val="00236F9B"/>
    <w:rsid w:val="0024062D"/>
    <w:rsid w:val="002410A1"/>
    <w:rsid w:val="0024223A"/>
    <w:rsid w:val="00243481"/>
    <w:rsid w:val="00243BC9"/>
    <w:rsid w:val="002443EF"/>
    <w:rsid w:val="002474E1"/>
    <w:rsid w:val="002500A3"/>
    <w:rsid w:val="002500A9"/>
    <w:rsid w:val="0025213F"/>
    <w:rsid w:val="00252750"/>
    <w:rsid w:val="002529C6"/>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113D"/>
    <w:rsid w:val="00292990"/>
    <w:rsid w:val="0029442F"/>
    <w:rsid w:val="00294563"/>
    <w:rsid w:val="00294802"/>
    <w:rsid w:val="00296198"/>
    <w:rsid w:val="002A2BDD"/>
    <w:rsid w:val="002B12B8"/>
    <w:rsid w:val="002B1AB7"/>
    <w:rsid w:val="002B1F0C"/>
    <w:rsid w:val="002B7E55"/>
    <w:rsid w:val="002C0555"/>
    <w:rsid w:val="002C0658"/>
    <w:rsid w:val="002C0B21"/>
    <w:rsid w:val="002C0BF9"/>
    <w:rsid w:val="002C0CAC"/>
    <w:rsid w:val="002C1859"/>
    <w:rsid w:val="002C2185"/>
    <w:rsid w:val="002C4984"/>
    <w:rsid w:val="002D05A0"/>
    <w:rsid w:val="002D5CF0"/>
    <w:rsid w:val="002D65A6"/>
    <w:rsid w:val="002D6B31"/>
    <w:rsid w:val="002D6EB5"/>
    <w:rsid w:val="002D72C1"/>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5001"/>
    <w:rsid w:val="00306B97"/>
    <w:rsid w:val="00307520"/>
    <w:rsid w:val="00310C9F"/>
    <w:rsid w:val="00310CBA"/>
    <w:rsid w:val="003123BF"/>
    <w:rsid w:val="003145BA"/>
    <w:rsid w:val="00314EEB"/>
    <w:rsid w:val="00315228"/>
    <w:rsid w:val="003161A5"/>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27B"/>
    <w:rsid w:val="0034273A"/>
    <w:rsid w:val="00342BAD"/>
    <w:rsid w:val="0034764E"/>
    <w:rsid w:val="0035315C"/>
    <w:rsid w:val="003541DE"/>
    <w:rsid w:val="003541F9"/>
    <w:rsid w:val="0035631E"/>
    <w:rsid w:val="00356917"/>
    <w:rsid w:val="0036099F"/>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178C"/>
    <w:rsid w:val="004032C3"/>
    <w:rsid w:val="00403CFA"/>
    <w:rsid w:val="004048AD"/>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26B3"/>
    <w:rsid w:val="00446197"/>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25ED"/>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E70"/>
    <w:rsid w:val="00510B8A"/>
    <w:rsid w:val="005117D4"/>
    <w:rsid w:val="00514665"/>
    <w:rsid w:val="00515EFD"/>
    <w:rsid w:val="00520452"/>
    <w:rsid w:val="00521599"/>
    <w:rsid w:val="00522646"/>
    <w:rsid w:val="00523E16"/>
    <w:rsid w:val="00525253"/>
    <w:rsid w:val="00526064"/>
    <w:rsid w:val="00526D12"/>
    <w:rsid w:val="00531D6A"/>
    <w:rsid w:val="00532C89"/>
    <w:rsid w:val="00532F17"/>
    <w:rsid w:val="0053301F"/>
    <w:rsid w:val="0053362A"/>
    <w:rsid w:val="00533822"/>
    <w:rsid w:val="00535A1B"/>
    <w:rsid w:val="005362A2"/>
    <w:rsid w:val="005367DE"/>
    <w:rsid w:val="00537F81"/>
    <w:rsid w:val="0054206A"/>
    <w:rsid w:val="00543085"/>
    <w:rsid w:val="00543CCA"/>
    <w:rsid w:val="00544122"/>
    <w:rsid w:val="0054415A"/>
    <w:rsid w:val="0054608A"/>
    <w:rsid w:val="005477DD"/>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286B"/>
    <w:rsid w:val="005B3821"/>
    <w:rsid w:val="005B3E18"/>
    <w:rsid w:val="005C0E11"/>
    <w:rsid w:val="005C1AD6"/>
    <w:rsid w:val="005C20A2"/>
    <w:rsid w:val="005C391B"/>
    <w:rsid w:val="005C39BF"/>
    <w:rsid w:val="005D082C"/>
    <w:rsid w:val="005D166D"/>
    <w:rsid w:val="005D4A91"/>
    <w:rsid w:val="005D72D9"/>
    <w:rsid w:val="005E00BA"/>
    <w:rsid w:val="005E1652"/>
    <w:rsid w:val="005E1C46"/>
    <w:rsid w:val="005E331F"/>
    <w:rsid w:val="005E5F4D"/>
    <w:rsid w:val="005E6A55"/>
    <w:rsid w:val="005F2817"/>
    <w:rsid w:val="005F4589"/>
    <w:rsid w:val="005F5035"/>
    <w:rsid w:val="005F58A6"/>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0F8"/>
    <w:rsid w:val="00641120"/>
    <w:rsid w:val="00641F46"/>
    <w:rsid w:val="006432F6"/>
    <w:rsid w:val="00643D8A"/>
    <w:rsid w:val="00644487"/>
    <w:rsid w:val="00644640"/>
    <w:rsid w:val="0064531E"/>
    <w:rsid w:val="00645A11"/>
    <w:rsid w:val="006466B8"/>
    <w:rsid w:val="00647206"/>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1E60"/>
    <w:rsid w:val="006838F0"/>
    <w:rsid w:val="00683A9E"/>
    <w:rsid w:val="00687BFE"/>
    <w:rsid w:val="0069013A"/>
    <w:rsid w:val="00691329"/>
    <w:rsid w:val="00694602"/>
    <w:rsid w:val="0069462D"/>
    <w:rsid w:val="00694A8C"/>
    <w:rsid w:val="006956E1"/>
    <w:rsid w:val="006962FA"/>
    <w:rsid w:val="006973D6"/>
    <w:rsid w:val="006A0AD2"/>
    <w:rsid w:val="006A14F1"/>
    <w:rsid w:val="006A2B2F"/>
    <w:rsid w:val="006A374F"/>
    <w:rsid w:val="006A7DA6"/>
    <w:rsid w:val="006B0659"/>
    <w:rsid w:val="006B137A"/>
    <w:rsid w:val="006B24A8"/>
    <w:rsid w:val="006B30FF"/>
    <w:rsid w:val="006B3363"/>
    <w:rsid w:val="006B40C3"/>
    <w:rsid w:val="006B6363"/>
    <w:rsid w:val="006C0116"/>
    <w:rsid w:val="006C0AD2"/>
    <w:rsid w:val="006C1050"/>
    <w:rsid w:val="006C1EDF"/>
    <w:rsid w:val="006C535A"/>
    <w:rsid w:val="006C597B"/>
    <w:rsid w:val="006C6F58"/>
    <w:rsid w:val="006C7319"/>
    <w:rsid w:val="006D0216"/>
    <w:rsid w:val="006D3CBB"/>
    <w:rsid w:val="006D53F1"/>
    <w:rsid w:val="006D693A"/>
    <w:rsid w:val="006D714E"/>
    <w:rsid w:val="006D751E"/>
    <w:rsid w:val="006E2B43"/>
    <w:rsid w:val="006E3809"/>
    <w:rsid w:val="006E5B92"/>
    <w:rsid w:val="006F2FC6"/>
    <w:rsid w:val="006F34A3"/>
    <w:rsid w:val="006F54C2"/>
    <w:rsid w:val="006F5F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3A4B"/>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2321"/>
    <w:rsid w:val="007653F1"/>
    <w:rsid w:val="00766A94"/>
    <w:rsid w:val="00770E7D"/>
    <w:rsid w:val="00772DAA"/>
    <w:rsid w:val="00775DD8"/>
    <w:rsid w:val="007808AE"/>
    <w:rsid w:val="00780A9E"/>
    <w:rsid w:val="007828B1"/>
    <w:rsid w:val="0078427F"/>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6E69"/>
    <w:rsid w:val="007F6F37"/>
    <w:rsid w:val="007F7650"/>
    <w:rsid w:val="0080137F"/>
    <w:rsid w:val="00804F39"/>
    <w:rsid w:val="00806718"/>
    <w:rsid w:val="00806801"/>
    <w:rsid w:val="0081141D"/>
    <w:rsid w:val="00811DD9"/>
    <w:rsid w:val="00813C92"/>
    <w:rsid w:val="00815F78"/>
    <w:rsid w:val="00816C0C"/>
    <w:rsid w:val="00823B15"/>
    <w:rsid w:val="00823C5A"/>
    <w:rsid w:val="00824CEE"/>
    <w:rsid w:val="008250DC"/>
    <w:rsid w:val="0082563A"/>
    <w:rsid w:val="00825C0F"/>
    <w:rsid w:val="00833D39"/>
    <w:rsid w:val="00836060"/>
    <w:rsid w:val="00837B07"/>
    <w:rsid w:val="00837E15"/>
    <w:rsid w:val="008402BF"/>
    <w:rsid w:val="008457E6"/>
    <w:rsid w:val="008471ED"/>
    <w:rsid w:val="008473F3"/>
    <w:rsid w:val="00847ADE"/>
    <w:rsid w:val="00847F49"/>
    <w:rsid w:val="008523F4"/>
    <w:rsid w:val="008531F0"/>
    <w:rsid w:val="00853F57"/>
    <w:rsid w:val="00854321"/>
    <w:rsid w:val="008545BA"/>
    <w:rsid w:val="0085479A"/>
    <w:rsid w:val="008555FA"/>
    <w:rsid w:val="00857E41"/>
    <w:rsid w:val="008608E4"/>
    <w:rsid w:val="00860991"/>
    <w:rsid w:val="0086127D"/>
    <w:rsid w:val="00862BB5"/>
    <w:rsid w:val="00863678"/>
    <w:rsid w:val="008648DE"/>
    <w:rsid w:val="00864CE7"/>
    <w:rsid w:val="00864D47"/>
    <w:rsid w:val="0086558A"/>
    <w:rsid w:val="00865A53"/>
    <w:rsid w:val="008667E2"/>
    <w:rsid w:val="0087024B"/>
    <w:rsid w:val="008705C5"/>
    <w:rsid w:val="00881613"/>
    <w:rsid w:val="00883EEC"/>
    <w:rsid w:val="00884409"/>
    <w:rsid w:val="0088490F"/>
    <w:rsid w:val="00886A96"/>
    <w:rsid w:val="00886AD9"/>
    <w:rsid w:val="008875C5"/>
    <w:rsid w:val="00891044"/>
    <w:rsid w:val="00893D6E"/>
    <w:rsid w:val="00894987"/>
    <w:rsid w:val="008A1C74"/>
    <w:rsid w:val="008A2652"/>
    <w:rsid w:val="008A285F"/>
    <w:rsid w:val="008A621C"/>
    <w:rsid w:val="008A708C"/>
    <w:rsid w:val="008B20AA"/>
    <w:rsid w:val="008B2330"/>
    <w:rsid w:val="008B4280"/>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63F"/>
    <w:rsid w:val="00957E22"/>
    <w:rsid w:val="009618D3"/>
    <w:rsid w:val="0096343D"/>
    <w:rsid w:val="00964793"/>
    <w:rsid w:val="00964972"/>
    <w:rsid w:val="00966262"/>
    <w:rsid w:val="00966C9C"/>
    <w:rsid w:val="009675B0"/>
    <w:rsid w:val="00971A4C"/>
    <w:rsid w:val="00971B2B"/>
    <w:rsid w:val="00972424"/>
    <w:rsid w:val="00972740"/>
    <w:rsid w:val="00974291"/>
    <w:rsid w:val="00975304"/>
    <w:rsid w:val="00975950"/>
    <w:rsid w:val="0097712C"/>
    <w:rsid w:val="00977F6A"/>
    <w:rsid w:val="00980DF4"/>
    <w:rsid w:val="00980FEF"/>
    <w:rsid w:val="0098114C"/>
    <w:rsid w:val="00982F95"/>
    <w:rsid w:val="009837A3"/>
    <w:rsid w:val="00983841"/>
    <w:rsid w:val="00986AD3"/>
    <w:rsid w:val="00990950"/>
    <w:rsid w:val="00996209"/>
    <w:rsid w:val="00996906"/>
    <w:rsid w:val="0099783B"/>
    <w:rsid w:val="00997E1E"/>
    <w:rsid w:val="009A2D04"/>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268D"/>
    <w:rsid w:val="009D2EE2"/>
    <w:rsid w:val="009D63FA"/>
    <w:rsid w:val="009D76D4"/>
    <w:rsid w:val="009D7C24"/>
    <w:rsid w:val="009E0262"/>
    <w:rsid w:val="009E260E"/>
    <w:rsid w:val="009E2683"/>
    <w:rsid w:val="009E2CFD"/>
    <w:rsid w:val="009E49D7"/>
    <w:rsid w:val="009E5200"/>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07DF"/>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013"/>
    <w:rsid w:val="00A90AEC"/>
    <w:rsid w:val="00A91300"/>
    <w:rsid w:val="00A922CF"/>
    <w:rsid w:val="00AA1F73"/>
    <w:rsid w:val="00AA341A"/>
    <w:rsid w:val="00AA3D22"/>
    <w:rsid w:val="00AB5909"/>
    <w:rsid w:val="00AB727E"/>
    <w:rsid w:val="00AC0E2D"/>
    <w:rsid w:val="00AC0F36"/>
    <w:rsid w:val="00AC34C1"/>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64A2"/>
    <w:rsid w:val="00B37D4F"/>
    <w:rsid w:val="00B4181C"/>
    <w:rsid w:val="00B41C3C"/>
    <w:rsid w:val="00B42164"/>
    <w:rsid w:val="00B427F1"/>
    <w:rsid w:val="00B4417A"/>
    <w:rsid w:val="00B453E5"/>
    <w:rsid w:val="00B457BC"/>
    <w:rsid w:val="00B507C8"/>
    <w:rsid w:val="00B54C67"/>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1A40"/>
    <w:rsid w:val="00BB2895"/>
    <w:rsid w:val="00BB32CF"/>
    <w:rsid w:val="00BB38B4"/>
    <w:rsid w:val="00BB396A"/>
    <w:rsid w:val="00BB3E03"/>
    <w:rsid w:val="00BB4E48"/>
    <w:rsid w:val="00BB6C34"/>
    <w:rsid w:val="00BB7078"/>
    <w:rsid w:val="00BB77BD"/>
    <w:rsid w:val="00BB78C4"/>
    <w:rsid w:val="00BB7925"/>
    <w:rsid w:val="00BC105F"/>
    <w:rsid w:val="00BC1471"/>
    <w:rsid w:val="00BC2670"/>
    <w:rsid w:val="00BC3F08"/>
    <w:rsid w:val="00BC43EB"/>
    <w:rsid w:val="00BC44DE"/>
    <w:rsid w:val="00BC4FB4"/>
    <w:rsid w:val="00BC5217"/>
    <w:rsid w:val="00BC61C6"/>
    <w:rsid w:val="00BC775C"/>
    <w:rsid w:val="00BD0DEA"/>
    <w:rsid w:val="00BD0FDE"/>
    <w:rsid w:val="00BD143C"/>
    <w:rsid w:val="00BD236C"/>
    <w:rsid w:val="00BD34CE"/>
    <w:rsid w:val="00BD49B1"/>
    <w:rsid w:val="00BD4EA1"/>
    <w:rsid w:val="00BD6269"/>
    <w:rsid w:val="00BD6A47"/>
    <w:rsid w:val="00BE0BF3"/>
    <w:rsid w:val="00BE274B"/>
    <w:rsid w:val="00BE40E7"/>
    <w:rsid w:val="00BE603D"/>
    <w:rsid w:val="00BE6E33"/>
    <w:rsid w:val="00BE758F"/>
    <w:rsid w:val="00BF42B6"/>
    <w:rsid w:val="00BF49BD"/>
    <w:rsid w:val="00BF4E70"/>
    <w:rsid w:val="00BF5C96"/>
    <w:rsid w:val="00BF6A8C"/>
    <w:rsid w:val="00BF7C9F"/>
    <w:rsid w:val="00C02861"/>
    <w:rsid w:val="00C02D09"/>
    <w:rsid w:val="00C03EAC"/>
    <w:rsid w:val="00C05307"/>
    <w:rsid w:val="00C05B47"/>
    <w:rsid w:val="00C07C1E"/>
    <w:rsid w:val="00C10C3B"/>
    <w:rsid w:val="00C11A91"/>
    <w:rsid w:val="00C12B5B"/>
    <w:rsid w:val="00C15C45"/>
    <w:rsid w:val="00C16558"/>
    <w:rsid w:val="00C168FE"/>
    <w:rsid w:val="00C16D71"/>
    <w:rsid w:val="00C17A05"/>
    <w:rsid w:val="00C20051"/>
    <w:rsid w:val="00C21DA0"/>
    <w:rsid w:val="00C2614C"/>
    <w:rsid w:val="00C26D21"/>
    <w:rsid w:val="00C26D87"/>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3D62"/>
    <w:rsid w:val="00C84C69"/>
    <w:rsid w:val="00C86293"/>
    <w:rsid w:val="00C8700B"/>
    <w:rsid w:val="00C90B68"/>
    <w:rsid w:val="00C91915"/>
    <w:rsid w:val="00C934E6"/>
    <w:rsid w:val="00C93985"/>
    <w:rsid w:val="00C93F0E"/>
    <w:rsid w:val="00C93F8A"/>
    <w:rsid w:val="00C94682"/>
    <w:rsid w:val="00CA08B3"/>
    <w:rsid w:val="00CA1051"/>
    <w:rsid w:val="00CA1B68"/>
    <w:rsid w:val="00CA28AE"/>
    <w:rsid w:val="00CA2967"/>
    <w:rsid w:val="00CA317A"/>
    <w:rsid w:val="00CA55B2"/>
    <w:rsid w:val="00CA5776"/>
    <w:rsid w:val="00CA724D"/>
    <w:rsid w:val="00CA7AAA"/>
    <w:rsid w:val="00CB088A"/>
    <w:rsid w:val="00CB0D09"/>
    <w:rsid w:val="00CB351E"/>
    <w:rsid w:val="00CB42D5"/>
    <w:rsid w:val="00CB4350"/>
    <w:rsid w:val="00CB602C"/>
    <w:rsid w:val="00CB6F8D"/>
    <w:rsid w:val="00CB73E8"/>
    <w:rsid w:val="00CC0F3A"/>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39B8"/>
    <w:rsid w:val="00D0624B"/>
    <w:rsid w:val="00D100F0"/>
    <w:rsid w:val="00D11CB2"/>
    <w:rsid w:val="00D14C86"/>
    <w:rsid w:val="00D176FF"/>
    <w:rsid w:val="00D20F51"/>
    <w:rsid w:val="00D22337"/>
    <w:rsid w:val="00D2550D"/>
    <w:rsid w:val="00D2657C"/>
    <w:rsid w:val="00D26982"/>
    <w:rsid w:val="00D272B9"/>
    <w:rsid w:val="00D309D0"/>
    <w:rsid w:val="00D31201"/>
    <w:rsid w:val="00D324C0"/>
    <w:rsid w:val="00D3337C"/>
    <w:rsid w:val="00D40373"/>
    <w:rsid w:val="00D4084C"/>
    <w:rsid w:val="00D41943"/>
    <w:rsid w:val="00D419D4"/>
    <w:rsid w:val="00D42CE4"/>
    <w:rsid w:val="00D42FBF"/>
    <w:rsid w:val="00D4303E"/>
    <w:rsid w:val="00D455ED"/>
    <w:rsid w:val="00D473EC"/>
    <w:rsid w:val="00D50A03"/>
    <w:rsid w:val="00D50B23"/>
    <w:rsid w:val="00D51C03"/>
    <w:rsid w:val="00D5232A"/>
    <w:rsid w:val="00D52472"/>
    <w:rsid w:val="00D539DB"/>
    <w:rsid w:val="00D54530"/>
    <w:rsid w:val="00D54C10"/>
    <w:rsid w:val="00D55FF2"/>
    <w:rsid w:val="00D56301"/>
    <w:rsid w:val="00D56979"/>
    <w:rsid w:val="00D57EE2"/>
    <w:rsid w:val="00D61382"/>
    <w:rsid w:val="00D623E9"/>
    <w:rsid w:val="00D6408A"/>
    <w:rsid w:val="00D6698A"/>
    <w:rsid w:val="00D6709A"/>
    <w:rsid w:val="00D72B5A"/>
    <w:rsid w:val="00D73FDE"/>
    <w:rsid w:val="00D75EEC"/>
    <w:rsid w:val="00D76914"/>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B7EBD"/>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0C0F"/>
    <w:rsid w:val="00E118FA"/>
    <w:rsid w:val="00E13108"/>
    <w:rsid w:val="00E13821"/>
    <w:rsid w:val="00E13AC0"/>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E89"/>
    <w:rsid w:val="00E65417"/>
    <w:rsid w:val="00E6642E"/>
    <w:rsid w:val="00E67528"/>
    <w:rsid w:val="00E70F8A"/>
    <w:rsid w:val="00E727B5"/>
    <w:rsid w:val="00E72CCF"/>
    <w:rsid w:val="00E741C4"/>
    <w:rsid w:val="00E74681"/>
    <w:rsid w:val="00E74841"/>
    <w:rsid w:val="00E757E9"/>
    <w:rsid w:val="00E76AE6"/>
    <w:rsid w:val="00E7751A"/>
    <w:rsid w:val="00E77D98"/>
    <w:rsid w:val="00E80139"/>
    <w:rsid w:val="00E8025C"/>
    <w:rsid w:val="00E83571"/>
    <w:rsid w:val="00E838CB"/>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3DFB"/>
    <w:rsid w:val="00EC5853"/>
    <w:rsid w:val="00EC763F"/>
    <w:rsid w:val="00EC7DF4"/>
    <w:rsid w:val="00ED15CF"/>
    <w:rsid w:val="00ED1624"/>
    <w:rsid w:val="00EE04ED"/>
    <w:rsid w:val="00EE0FDD"/>
    <w:rsid w:val="00EE2140"/>
    <w:rsid w:val="00EE293C"/>
    <w:rsid w:val="00EE64FC"/>
    <w:rsid w:val="00EE7144"/>
    <w:rsid w:val="00EF1589"/>
    <w:rsid w:val="00EF1C2F"/>
    <w:rsid w:val="00EF289C"/>
    <w:rsid w:val="00EF2EE5"/>
    <w:rsid w:val="00EF3543"/>
    <w:rsid w:val="00EF485E"/>
    <w:rsid w:val="00EF4962"/>
    <w:rsid w:val="00EF51C3"/>
    <w:rsid w:val="00EF544C"/>
    <w:rsid w:val="00EF5D4D"/>
    <w:rsid w:val="00EF6060"/>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2036"/>
    <w:rsid w:val="00F227E6"/>
    <w:rsid w:val="00F22861"/>
    <w:rsid w:val="00F232CF"/>
    <w:rsid w:val="00F23892"/>
    <w:rsid w:val="00F23A5B"/>
    <w:rsid w:val="00F23C01"/>
    <w:rsid w:val="00F265D2"/>
    <w:rsid w:val="00F310F2"/>
    <w:rsid w:val="00F314C4"/>
    <w:rsid w:val="00F32C59"/>
    <w:rsid w:val="00F336D0"/>
    <w:rsid w:val="00F3729F"/>
    <w:rsid w:val="00F37A1D"/>
    <w:rsid w:val="00F41A0C"/>
    <w:rsid w:val="00F42F48"/>
    <w:rsid w:val="00F43283"/>
    <w:rsid w:val="00F44996"/>
    <w:rsid w:val="00F44C95"/>
    <w:rsid w:val="00F45F95"/>
    <w:rsid w:val="00F46B74"/>
    <w:rsid w:val="00F50BC7"/>
    <w:rsid w:val="00F51717"/>
    <w:rsid w:val="00F533B3"/>
    <w:rsid w:val="00F549E5"/>
    <w:rsid w:val="00F54F84"/>
    <w:rsid w:val="00F57FD7"/>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A09C1"/>
    <w:rsid w:val="00FA1A12"/>
    <w:rsid w:val="00FA1BD3"/>
    <w:rsid w:val="00FA1EB0"/>
    <w:rsid w:val="00FA3F4E"/>
    <w:rsid w:val="00FA7439"/>
    <w:rsid w:val="00FA7E83"/>
    <w:rsid w:val="00FB2E59"/>
    <w:rsid w:val="00FB337D"/>
    <w:rsid w:val="00FC06F3"/>
    <w:rsid w:val="00FC39AB"/>
    <w:rsid w:val="00FC3B9C"/>
    <w:rsid w:val="00FC5492"/>
    <w:rsid w:val="00FC5BF1"/>
    <w:rsid w:val="00FC6B3C"/>
    <w:rsid w:val="00FC7B13"/>
    <w:rsid w:val="00FC7D07"/>
    <w:rsid w:val="00FD1505"/>
    <w:rsid w:val="00FD1986"/>
    <w:rsid w:val="00FD3D1D"/>
    <w:rsid w:val="00FD5355"/>
    <w:rsid w:val="00FD7ADE"/>
    <w:rsid w:val="00FE0119"/>
    <w:rsid w:val="00FE37B8"/>
    <w:rsid w:val="00FE404D"/>
    <w:rsid w:val="00FE5CBD"/>
    <w:rsid w:val="00FF1A5B"/>
    <w:rsid w:val="00FF3B5E"/>
    <w:rsid w:val="00FF7D90"/>
    <w:rsid w:val="0B1429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hAnsi="Calibri" w:eastAsia="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hAnsi="Cambria" w:eastAsia="Times New Roman"/>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hAnsi="Cambria" w:eastAsia="Times New Roman"/>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hAnsi="Cambria" w:eastAsia="Times New Roman"/>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hAnsi="Cambria" w:eastAsia="Times New Roman"/>
      <w:lang w:eastAsia="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4Car" w:customStyle="1">
    <w:name w:val="Título 4 Car"/>
    <w:link w:val="Ttulo4"/>
    <w:uiPriority w:val="9"/>
    <w:rsid w:val="007325CC"/>
    <w:rPr>
      <w:rFonts w:ascii="Calibri" w:hAnsi="Calibri" w:eastAsia="Times New Roman" w:cs="Times New Roman"/>
      <w:b/>
      <w:bCs/>
      <w:sz w:val="28"/>
      <w:szCs w:val="28"/>
      <w:lang w:eastAsia="es-CO"/>
    </w:rPr>
  </w:style>
  <w:style w:type="character" w:styleId="Ttulo9Car" w:customStyle="1">
    <w:name w:val="Título 9 Car"/>
    <w:link w:val="Ttulo9"/>
    <w:semiHidden/>
    <w:rsid w:val="007325CC"/>
    <w:rPr>
      <w:rFonts w:ascii="Cambria" w:hAnsi="Cambria" w:eastAsia="Times New Roman" w:cs="Times New Roman"/>
      <w:lang w:eastAsia="es-CO"/>
    </w:rPr>
  </w:style>
  <w:style w:type="numbering" w:styleId="Sinlista1" w:customStyle="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styleId="InviasNormal" w:customStyle="1">
    <w:name w:val="Invias Normal"/>
    <w:basedOn w:val="Normal"/>
    <w:next w:val="Normal"/>
    <w:link w:val="InviasNormalCar"/>
    <w:qFormat/>
    <w:rsid w:val="007325CC"/>
    <w:pPr>
      <w:spacing w:before="120" w:after="240" w:line="240" w:lineRule="auto"/>
      <w:jc w:val="both"/>
    </w:pPr>
    <w:rPr>
      <w:rFonts w:ascii="Arial" w:hAnsi="Arial" w:eastAsia="Times New Roman"/>
      <w:szCs w:val="24"/>
      <w:lang w:val="x-none" w:eastAsia="es-ES"/>
    </w:rPr>
  </w:style>
  <w:style w:type="character" w:styleId="InviasNormalCar" w:customStyle="1">
    <w:name w:val="Invias Normal Car"/>
    <w:link w:val="InviasNormal"/>
    <w:rsid w:val="007325CC"/>
    <w:rPr>
      <w:rFonts w:ascii="Arial" w:hAnsi="Arial" w:eastAsia="Times New Roman" w:cs="Times New Roman"/>
      <w:szCs w:val="24"/>
      <w:lang w:val="x-none" w:eastAsia="es-ES"/>
    </w:rPr>
  </w:style>
  <w:style w:type="paragraph" w:styleId="Default" w:customStyle="1">
    <w:name w:val="Default"/>
    <w:rsid w:val="007325CC"/>
    <w:pPr>
      <w:autoSpaceDE w:val="0"/>
      <w:autoSpaceDN w:val="0"/>
      <w:adjustRightInd w:val="0"/>
    </w:pPr>
    <w:rPr>
      <w:rFonts w:ascii="Tahoma" w:hAnsi="Tahoma" w:eastAsia="Times New Roman" w:cs="Tahoma"/>
      <w:color w:val="000000"/>
      <w:sz w:val="24"/>
      <w:szCs w:val="24"/>
      <w:lang w:val="es-ES" w:eastAsia="es-ES"/>
    </w:rPr>
  </w:style>
  <w:style w:type="paragraph" w:styleId="Invias-Titulo2" w:customStyle="1">
    <w:name w:val="Invias-Titulo 2"/>
    <w:next w:val="Normal"/>
    <w:link w:val="Invias-Titulo2Car"/>
    <w:autoRedefine/>
    <w:uiPriority w:val="99"/>
    <w:qFormat/>
    <w:rsid w:val="007325CC"/>
    <w:pPr>
      <w:spacing w:before="360" w:after="320"/>
      <w:jc w:val="both"/>
      <w:outlineLvl w:val="1"/>
    </w:pPr>
    <w:rPr>
      <w:rFonts w:ascii="Arial Narrow" w:hAnsi="Arial Narrow" w:eastAsia="Times New Roman"/>
      <w:b/>
      <w:sz w:val="22"/>
      <w:szCs w:val="22"/>
      <w:lang w:val="es-ES" w:eastAsia="es-ES"/>
    </w:rPr>
  </w:style>
  <w:style w:type="character" w:styleId="Invias-Titulo2Car" w:customStyle="1">
    <w:name w:val="Invias-Titulo 2 Car"/>
    <w:link w:val="Invias-Titulo2"/>
    <w:uiPriority w:val="99"/>
    <w:rsid w:val="007325CC"/>
    <w:rPr>
      <w:rFonts w:ascii="Arial Narrow" w:hAnsi="Arial Narrow" w:eastAsia="Times New Roman" w:cs="Times New Roman"/>
      <w:b/>
      <w:lang w:val="es-ES" w:eastAsia="es-ES"/>
    </w:rPr>
  </w:style>
  <w:style w:type="paragraph" w:styleId="inviasnormal0" w:customStyle="1">
    <w:name w:val="inviasnormal"/>
    <w:basedOn w:val="Normal"/>
    <w:rsid w:val="007325CC"/>
    <w:pPr>
      <w:spacing w:before="120" w:after="240" w:line="240" w:lineRule="auto"/>
      <w:jc w:val="both"/>
    </w:pPr>
    <w:rPr>
      <w:rFonts w:ascii="Arial" w:hAnsi="Arial" w:eastAsia="Times New Roman" w:cs="Arial"/>
      <w:lang w:val="es-ES" w:eastAsia="es-ES"/>
    </w:rPr>
  </w:style>
  <w:style w:type="paragraph" w:styleId="textopredeterminado" w:customStyle="1">
    <w:name w:val="textopredeterminado"/>
    <w:basedOn w:val="Normal"/>
    <w:rsid w:val="007325CC"/>
    <w:pPr>
      <w:spacing w:after="0" w:line="240" w:lineRule="auto"/>
    </w:pPr>
    <w:rPr>
      <w:rFonts w:ascii="Arial" w:hAnsi="Arial" w:eastAsia="Times New Roman" w:cs="Arial"/>
      <w:sz w:val="24"/>
      <w:szCs w:val="24"/>
      <w:lang w:val="es-ES" w:eastAsia="es-ES"/>
    </w:rPr>
  </w:style>
  <w:style w:type="paragraph" w:styleId="Invias-TextoCuadros" w:customStyle="1">
    <w:name w:val="Invias-Texto Cuadros"/>
    <w:autoRedefine/>
    <w:qFormat/>
    <w:rsid w:val="007325CC"/>
    <w:pPr>
      <w:jc w:val="center"/>
    </w:pPr>
    <w:rPr>
      <w:rFonts w:ascii="Arial" w:hAnsi="Arial" w:eastAsia="Times New Roman"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hAnsi="Tahoma" w:eastAsia="Times New Roman"/>
      <w:sz w:val="16"/>
      <w:szCs w:val="16"/>
      <w:lang w:val="x-none" w:eastAsia="x-none"/>
    </w:rPr>
  </w:style>
  <w:style w:type="character" w:styleId="TextodegloboCar" w:customStyle="1">
    <w:name w:val="Texto de globo Car"/>
    <w:link w:val="Textodeglobo"/>
    <w:uiPriority w:val="99"/>
    <w:semiHidden/>
    <w:rsid w:val="007325CC"/>
    <w:rPr>
      <w:rFonts w:ascii="Tahoma" w:hAnsi="Tahoma" w:eastAsia="Times New Roman" w:cs="Times New Roman"/>
      <w:sz w:val="16"/>
      <w:szCs w:val="16"/>
      <w:lang w:val="x-none" w:eastAsia="x-none"/>
    </w:rPr>
  </w:style>
  <w:style w:type="paragraph" w:styleId="western" w:customStyle="1">
    <w:name w:val="western"/>
    <w:basedOn w:val="Normal"/>
    <w:rsid w:val="007325CC"/>
    <w:pPr>
      <w:spacing w:before="100" w:beforeAutospacing="1" w:after="100" w:afterAutospacing="1" w:line="240" w:lineRule="auto"/>
    </w:pPr>
    <w:rPr>
      <w:rFonts w:ascii="Times New Roman" w:hAnsi="Times New Roman" w:eastAsia="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styleId="EncabezadoCar" w:customStyle="1">
    <w:name w:val="Encabezado Car"/>
    <w:aliases w:val="h Car,h8 Car,h9 Car,h10 Car,h18 Car,encabezado Car"/>
    <w:link w:val="Encabezado"/>
    <w:uiPriority w:val="99"/>
    <w:rsid w:val="007325CC"/>
    <w:rPr>
      <w:rFonts w:ascii="Calibri" w:hAnsi="Calibri" w:eastAsia="Times New Roman" w:cs="Times New Roman"/>
      <w:lang w:eastAsia="es-CO"/>
    </w:rPr>
  </w:style>
  <w:style w:type="paragraph" w:styleId="Piedepgina">
    <w:name w:val="footer"/>
    <w:basedOn w:val="Normal"/>
    <w:link w:val="PiedepginaCar"/>
    <w:uiPriority w:val="99"/>
    <w:unhideWhenUsed/>
    <w:rsid w:val="007325CC"/>
    <w:pPr>
      <w:tabs>
        <w:tab w:val="center" w:pos="4419"/>
        <w:tab w:val="right" w:pos="8838"/>
      </w:tabs>
    </w:pPr>
    <w:rPr>
      <w:rFonts w:eastAsia="Times New Roman"/>
      <w:lang w:eastAsia="es-CO"/>
    </w:rPr>
  </w:style>
  <w:style w:type="character" w:styleId="PiedepginaCar" w:customStyle="1">
    <w:name w:val="Pie de página Car"/>
    <w:link w:val="Piedepgina"/>
    <w:uiPriority w:val="99"/>
    <w:rsid w:val="007325CC"/>
    <w:rPr>
      <w:rFonts w:ascii="Calibri" w:hAnsi="Calibri" w:eastAsia="Times New Roman"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hAnsi="Arial Narrow" w:eastAsia="Times New Roman"/>
      <w:sz w:val="24"/>
      <w:szCs w:val="20"/>
      <w:lang w:eastAsia="es-ES"/>
    </w:rPr>
  </w:style>
  <w:style w:type="character" w:styleId="Sangra2detindependienteCar" w:customStyle="1">
    <w:name w:val="Sangría 2 de t. independiente Car"/>
    <w:link w:val="Sangra2detindependiente"/>
    <w:uiPriority w:val="99"/>
    <w:rsid w:val="007325CC"/>
    <w:rPr>
      <w:rFonts w:ascii="Arial Narrow" w:hAnsi="Arial Narrow" w:eastAsia="Times New Roman" w:cs="Times New Roman"/>
      <w:sz w:val="24"/>
      <w:szCs w:val="20"/>
      <w:lang w:eastAsia="es-ES"/>
    </w:rPr>
  </w:style>
  <w:style w:type="character" w:styleId="PrrafodelistaCar" w:customStyle="1">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hAnsi="Calibri" w:eastAsia="Times New Roman"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styleId="TextocomentarioCar" w:customStyle="1">
    <w:name w:val="Texto comentario Car"/>
    <w:link w:val="Textocomentario"/>
    <w:uiPriority w:val="99"/>
    <w:rsid w:val="007325CC"/>
    <w:rPr>
      <w:rFonts w:ascii="Calibri" w:hAnsi="Calibri" w:eastAsia="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styleId="AsuntodelcomentarioCar" w:customStyle="1">
    <w:name w:val="Asunto del comentario Car"/>
    <w:link w:val="Asuntodelcomentario"/>
    <w:uiPriority w:val="99"/>
    <w:semiHidden/>
    <w:rsid w:val="007325CC"/>
    <w:rPr>
      <w:rFonts w:ascii="Calibri" w:hAnsi="Calibri" w:eastAsia="Times New Roman"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hAnsi="Cambria" w:eastAsia="Times New Roman"/>
      <w:b/>
      <w:bCs/>
      <w:kern w:val="28"/>
      <w:sz w:val="32"/>
      <w:szCs w:val="32"/>
      <w:lang w:eastAsia="es-CO"/>
    </w:rPr>
  </w:style>
  <w:style w:type="character" w:styleId="TtuloCar" w:customStyle="1">
    <w:name w:val="Título Car"/>
    <w:aliases w:val="Title Char Car,Títulos Principales sin numeración Car"/>
    <w:link w:val="Ttulo"/>
    <w:uiPriority w:val="10"/>
    <w:rsid w:val="007325CC"/>
    <w:rPr>
      <w:rFonts w:ascii="Cambria" w:hAnsi="Cambria" w:eastAsia="Times New Roman"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hAnsi="Times New Roman" w:eastAsia="Times New Roman"/>
      <w:sz w:val="24"/>
      <w:szCs w:val="24"/>
      <w:lang w:eastAsia="es-ES"/>
    </w:rPr>
  </w:style>
  <w:style w:type="character" w:styleId="Textoindependiente2Car" w:customStyle="1">
    <w:name w:val="Texto independiente 2 Car"/>
    <w:aliases w:val="Car3 Car,Car Car"/>
    <w:link w:val="Textoindependiente2"/>
    <w:rsid w:val="007325CC"/>
    <w:rPr>
      <w:rFonts w:ascii="Times New Roman" w:hAnsi="Times New Roman" w:eastAsia="Times New Roman" w:cs="Times New Roman"/>
      <w:sz w:val="24"/>
      <w:szCs w:val="24"/>
      <w:lang w:eastAsia="es-ES"/>
    </w:rPr>
  </w:style>
  <w:style w:type="paragraph" w:styleId="Narial" w:customStyle="1">
    <w:name w:val="N+arial"/>
    <w:basedOn w:val="Ttulo9"/>
    <w:rsid w:val="007325CC"/>
    <w:pPr>
      <w:spacing w:line="240" w:lineRule="auto"/>
    </w:pPr>
    <w:rPr>
      <w:rFonts w:ascii="Arial" w:hAnsi="Arial"/>
      <w:b/>
      <w:sz w:val="24"/>
      <w:lang w:val="es-ES" w:eastAsia="es-ES"/>
    </w:rPr>
  </w:style>
  <w:style w:type="character" w:styleId="SinespaciadoCar" w:customStyle="1">
    <w:name w:val="Sin espaciado Car"/>
    <w:link w:val="Sinespaciado"/>
    <w:uiPriority w:val="1"/>
    <w:locked/>
    <w:rsid w:val="007325CC"/>
    <w:rPr>
      <w:rFonts w:ascii="Calibri" w:hAnsi="Calibri" w:eastAsia="Times New Roman" w:cs="Times New Roman"/>
      <w:lang w:eastAsia="es-CO"/>
    </w:rPr>
  </w:style>
  <w:style w:type="paragraph" w:styleId="Revisin">
    <w:name w:val="Revision"/>
    <w:hidden/>
    <w:uiPriority w:val="99"/>
    <w:semiHidden/>
    <w:rsid w:val="00BB4E48"/>
    <w:rPr>
      <w:sz w:val="22"/>
      <w:szCs w:val="22"/>
      <w:lang w:eastAsia="en-US"/>
    </w:rPr>
  </w:style>
  <w:style w:type="table" w:styleId="Tablaconcuadrcula1" w:customStyle="1">
    <w:name w:val="Tabla con cuadrícula1"/>
    <w:basedOn w:val="Tablanormal"/>
    <w:next w:val="Tablaconcuadrcula"/>
    <w:uiPriority w:val="59"/>
    <w:rsid w:val="007B0E1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hAnsi="Times New Roman" w:eastAsia="Times New Roman"/>
      <w:sz w:val="20"/>
      <w:szCs w:val="20"/>
      <w:lang w:val="es-ES" w:eastAsia="es-ES"/>
    </w:rPr>
  </w:style>
  <w:style w:type="character" w:styleId="TextonotapieCar" w:customStyle="1">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hAnsi="Times New Roman" w:eastAsia="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hAnsi="Times New Roman" w:eastAsia="Times New Roman"/>
      <w:sz w:val="24"/>
      <w:szCs w:val="24"/>
      <w:lang w:eastAsia="es-CO"/>
    </w:rPr>
  </w:style>
  <w:style w:type="character" w:styleId="Hipervnculo">
    <w:name w:val="Hyperlink"/>
    <w:uiPriority w:val="99"/>
    <w:unhideWhenUsed/>
    <w:rsid w:val="008705C5"/>
    <w:rPr>
      <w:color w:val="0563C1"/>
      <w:u w:val="single"/>
    </w:rPr>
  </w:style>
  <w:style w:type="character" w:styleId="apple-converted-space" w:customStyle="1">
    <w:name w:val="apple-converted-space"/>
    <w:rsid w:val="005F58A6"/>
  </w:style>
  <w:style w:type="paragraph" w:styleId="Invias-VietaAlfabetica" w:customStyle="1">
    <w:name w:val="Invias-Viñeta Alfabetica"/>
    <w:next w:val="Normal"/>
    <w:uiPriority w:val="99"/>
    <w:qFormat/>
    <w:rsid w:val="00183C78"/>
    <w:pPr>
      <w:numPr>
        <w:numId w:val="1"/>
      </w:numPr>
      <w:spacing w:before="240" w:after="240"/>
      <w:ind w:left="1077" w:hanging="357"/>
      <w:jc w:val="both"/>
    </w:pPr>
    <w:rPr>
      <w:rFonts w:ascii="Arial Narrow" w:hAnsi="Arial Narrow" w:eastAsia="Times New Roman"/>
      <w:sz w:val="24"/>
      <w:szCs w:val="24"/>
      <w:lang w:eastAsia="es-ES"/>
    </w:rPr>
  </w:style>
  <w:style w:type="paragraph" w:styleId="Textoindependiente21" w:customStyle="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hAnsi="Times New Roman" w:eastAsia="Times New Roman"/>
      <w:sz w:val="28"/>
      <w:szCs w:val="20"/>
      <w:lang w:val="es-ES_tradnl" w:eastAsia="es-ES"/>
    </w:rPr>
  </w:style>
  <w:style w:type="paragraph" w:styleId="Invias-VietaNumerada" w:customStyle="1">
    <w:name w:val="Invias-Viñeta Numerada"/>
    <w:next w:val="Normal"/>
    <w:link w:val="Invias-VietaNumeradaCar"/>
    <w:uiPriority w:val="99"/>
    <w:qFormat/>
    <w:rsid w:val="00B26C88"/>
    <w:pPr>
      <w:spacing w:before="240" w:after="120"/>
      <w:jc w:val="both"/>
    </w:pPr>
    <w:rPr>
      <w:rFonts w:ascii="Arial Narrow" w:hAnsi="Arial Narrow" w:eastAsia="Times New Roman"/>
      <w:sz w:val="24"/>
      <w:szCs w:val="24"/>
      <w:lang w:val="en-US" w:eastAsia="es-ES"/>
    </w:rPr>
  </w:style>
  <w:style w:type="character" w:styleId="Invias-VietaNumeradaCar" w:customStyle="1">
    <w:name w:val="Invias-Viñeta Numerada Car"/>
    <w:link w:val="Invias-VietaNumerada"/>
    <w:uiPriority w:val="99"/>
    <w:locked/>
    <w:rsid w:val="00B26C88"/>
    <w:rPr>
      <w:rFonts w:ascii="Arial Narrow" w:hAnsi="Arial Narrow" w:eastAsia="Times New Roman"/>
      <w:sz w:val="24"/>
      <w:szCs w:val="24"/>
      <w:lang w:val="en-US" w:eastAsia="es-ES"/>
    </w:rPr>
  </w:style>
  <w:style w:type="paragraph" w:styleId="Invias-VietaRomana" w:customStyle="1">
    <w:name w:val="Invias-Viñeta Romana"/>
    <w:basedOn w:val="Normal"/>
    <w:next w:val="Normal"/>
    <w:uiPriority w:val="99"/>
    <w:qFormat/>
    <w:rsid w:val="00B26C88"/>
    <w:pPr>
      <w:numPr>
        <w:numId w:val="2"/>
      </w:numPr>
      <w:spacing w:before="240" w:after="240" w:line="240" w:lineRule="auto"/>
      <w:jc w:val="both"/>
    </w:pPr>
    <w:rPr>
      <w:rFonts w:ascii="Arial Narrow" w:hAnsi="Arial Narrow" w:eastAsia="Times New Roman"/>
      <w:sz w:val="24"/>
      <w:szCs w:val="24"/>
      <w:lang w:eastAsia="es-ES"/>
    </w:rPr>
  </w:style>
  <w:style w:type="paragraph" w:styleId="Invias-Titulo1" w:customStyle="1">
    <w:name w:val="Invias-Titulo 1"/>
    <w:next w:val="Normal"/>
    <w:autoRedefine/>
    <w:uiPriority w:val="99"/>
    <w:qFormat/>
    <w:rsid w:val="003369AB"/>
    <w:pPr>
      <w:keepNext/>
      <w:ind w:right="-518"/>
      <w:jc w:val="both"/>
      <w:outlineLvl w:val="1"/>
    </w:pPr>
    <w:rPr>
      <w:rFonts w:ascii="Arial Narrow" w:hAnsi="Arial Narrow" w:eastAsia="Times New Roman" w:cs="Arial"/>
      <w:b/>
      <w:sz w:val="24"/>
      <w:szCs w:val="24"/>
    </w:rPr>
  </w:style>
  <w:style w:type="character" w:styleId="apple-tab-span" w:customStyle="1">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styleId="Ttulo1Car" w:customStyle="1">
    <w:name w:val="Título 1 Car"/>
    <w:basedOn w:val="Fuentedeprrafopredeter"/>
    <w:link w:val="Ttulo1"/>
    <w:uiPriority w:val="99"/>
    <w:rsid w:val="00154C04"/>
    <w:rPr>
      <w:rFonts w:ascii="Cambria" w:hAnsi="Cambria" w:eastAsia="Times New Roman"/>
      <w:b/>
      <w:bCs/>
      <w:kern w:val="32"/>
      <w:sz w:val="32"/>
      <w:szCs w:val="32"/>
      <w:lang w:val="es-ES" w:eastAsia="es-ES"/>
    </w:rPr>
  </w:style>
  <w:style w:type="character" w:styleId="Ttulo2Car" w:customStyle="1">
    <w:name w:val="Título 2 Car"/>
    <w:basedOn w:val="Fuentedeprrafopredeter"/>
    <w:link w:val="Ttulo2"/>
    <w:uiPriority w:val="9"/>
    <w:semiHidden/>
    <w:rsid w:val="00154C04"/>
    <w:rPr>
      <w:rFonts w:ascii="Cambria" w:hAnsi="Cambria" w:eastAsia="Times New Roman"/>
      <w:b/>
      <w:bCs/>
      <w:color w:val="4F81BD"/>
      <w:sz w:val="26"/>
      <w:szCs w:val="26"/>
      <w:lang w:val="x-none" w:eastAsia="x-none"/>
    </w:rPr>
  </w:style>
  <w:style w:type="character" w:styleId="Ttulo3Car" w:customStyle="1">
    <w:name w:val="Título 3 Car"/>
    <w:basedOn w:val="Fuentedeprrafopredeter"/>
    <w:link w:val="Ttulo3"/>
    <w:uiPriority w:val="9"/>
    <w:semiHidden/>
    <w:rsid w:val="00154C04"/>
    <w:rPr>
      <w:rFonts w:ascii="Cambria" w:hAnsi="Cambria" w:eastAsia="Times New Roman"/>
      <w:b/>
      <w:bCs/>
      <w:color w:val="4F81BD"/>
      <w:lang w:val="x-none" w:eastAsia="x-none"/>
    </w:rPr>
  </w:style>
  <w:style w:type="character" w:styleId="Ttulo5Car" w:customStyle="1">
    <w:name w:val="Título 5 Car"/>
    <w:aliases w:val="Título 5-BCN Car"/>
    <w:basedOn w:val="Fuentedeprrafopredeter"/>
    <w:link w:val="Ttulo5"/>
    <w:uiPriority w:val="99"/>
    <w:rsid w:val="00154C04"/>
    <w:rPr>
      <w:rFonts w:ascii="Arial" w:hAnsi="Arial"/>
      <w:b/>
      <w:lang w:val="es-ES_tradnl" w:eastAsia="es-ES"/>
    </w:rPr>
  </w:style>
  <w:style w:type="character" w:styleId="Ttulo8Car" w:customStyle="1">
    <w:name w:val="Título 8 Car"/>
    <w:basedOn w:val="Fuentedeprrafopredeter"/>
    <w:link w:val="Ttulo8"/>
    <w:rsid w:val="00154C04"/>
    <w:rPr>
      <w:rFonts w:eastAsia="Times New Roman"/>
      <w:i/>
      <w:iCs/>
      <w:sz w:val="24"/>
      <w:szCs w:val="24"/>
      <w:lang w:val="x-none" w:eastAsia="es-ES"/>
    </w:rPr>
  </w:style>
  <w:style w:type="paragraph" w:styleId="Arialsinespacio" w:customStyle="1">
    <w:name w:val="Arial sin espacio"/>
    <w:basedOn w:val="Sinespaciado"/>
    <w:link w:val="ArialsinespacioCar"/>
    <w:qFormat/>
    <w:rsid w:val="00154C04"/>
    <w:rPr>
      <w:rFonts w:ascii="Arial" w:hAnsi="Arial"/>
      <w:sz w:val="20"/>
      <w:szCs w:val="20"/>
      <w:lang w:eastAsia="es-ES"/>
    </w:rPr>
  </w:style>
  <w:style w:type="character" w:styleId="ArialsinespacioCar" w:customStyle="1">
    <w:name w:val="Arial sin espacio Car"/>
    <w:link w:val="Arialsinespacio"/>
    <w:rsid w:val="00154C04"/>
    <w:rPr>
      <w:rFonts w:ascii="Arial" w:hAnsi="Arial" w:eastAsia="Times New Roman"/>
      <w:lang w:eastAsia="es-ES"/>
    </w:rPr>
  </w:style>
  <w:style w:type="paragraph" w:styleId="Invias-Titulo3" w:customStyle="1">
    <w:name w:val="Invias-Titulo 3"/>
    <w:next w:val="Normal"/>
    <w:link w:val="Invias-Titulo3Car"/>
    <w:autoRedefine/>
    <w:uiPriority w:val="99"/>
    <w:qFormat/>
    <w:rsid w:val="00154C04"/>
    <w:pPr>
      <w:tabs>
        <w:tab w:val="num" w:pos="3612"/>
      </w:tabs>
      <w:spacing w:before="360" w:after="240"/>
      <w:jc w:val="both"/>
      <w:outlineLvl w:val="3"/>
    </w:pPr>
    <w:rPr>
      <w:rFonts w:ascii="Cambria" w:hAnsi="Cambria" w:eastAsia="Times New Roman"/>
      <w:b/>
      <w:sz w:val="22"/>
      <w:szCs w:val="22"/>
      <w:u w:val="single"/>
      <w:lang w:eastAsia="es-ES"/>
    </w:rPr>
  </w:style>
  <w:style w:type="character" w:styleId="Invias-Titulo3Car" w:customStyle="1">
    <w:name w:val="Invias-Titulo 3 Car"/>
    <w:link w:val="Invias-Titulo3"/>
    <w:uiPriority w:val="99"/>
    <w:rsid w:val="00154C04"/>
    <w:rPr>
      <w:rFonts w:ascii="Cambria" w:hAnsi="Cambria" w:eastAsia="Times New Roman"/>
      <w:b/>
      <w:sz w:val="22"/>
      <w:szCs w:val="22"/>
      <w:u w:val="single"/>
      <w:lang w:eastAsia="es-ES"/>
    </w:rPr>
  </w:style>
  <w:style w:type="paragraph" w:styleId="Invias-Capitulo" w:customStyle="1">
    <w:name w:val="Invias-Capitulo"/>
    <w:next w:val="Normal"/>
    <w:autoRedefine/>
    <w:uiPriority w:val="99"/>
    <w:qFormat/>
    <w:rsid w:val="00154C04"/>
    <w:pPr>
      <w:keepNext/>
      <w:pageBreakBefore/>
      <w:ind w:left="720"/>
      <w:jc w:val="center"/>
      <w:outlineLvl w:val="0"/>
    </w:pPr>
    <w:rPr>
      <w:rFonts w:ascii="Arial Narrow" w:hAnsi="Arial Narrow" w:eastAsia="Times New Roman" w:cs="Arial"/>
      <w:b/>
      <w:smallCaps/>
      <w:sz w:val="24"/>
      <w:szCs w:val="22"/>
      <w:lang w:eastAsia="es-ES"/>
    </w:rPr>
  </w:style>
  <w:style w:type="paragraph" w:styleId="Invias-Notaaclaratoria" w:customStyle="1">
    <w:name w:val="Invias-Nota aclaratoria"/>
    <w:basedOn w:val="Normal"/>
    <w:next w:val="Normal"/>
    <w:uiPriority w:val="99"/>
    <w:qFormat/>
    <w:rsid w:val="00154C04"/>
    <w:pPr>
      <w:spacing w:before="120" w:after="240" w:line="240" w:lineRule="auto"/>
      <w:jc w:val="both"/>
    </w:pPr>
    <w:rPr>
      <w:rFonts w:ascii="Arial" w:hAnsi="Arial" w:eastAsia="Times New Roman"/>
      <w:b/>
      <w:szCs w:val="24"/>
      <w:lang w:eastAsia="es-ES"/>
    </w:rPr>
  </w:style>
  <w:style w:type="paragraph" w:styleId="Invias-Titulo4" w:customStyle="1">
    <w:name w:val="Invias-Titulo 4"/>
    <w:next w:val="Normal"/>
    <w:autoRedefine/>
    <w:uiPriority w:val="99"/>
    <w:qFormat/>
    <w:rsid w:val="00154C04"/>
    <w:pPr>
      <w:keepNext/>
      <w:numPr>
        <w:ilvl w:val="4"/>
        <w:numId w:val="3"/>
      </w:numPr>
      <w:spacing w:before="240" w:after="120"/>
      <w:outlineLvl w:val="4"/>
    </w:pPr>
    <w:rPr>
      <w:rFonts w:ascii="Arial Narrow" w:hAnsi="Arial Narrow" w:eastAsia="Times New Roman"/>
      <w:b/>
      <w:sz w:val="22"/>
      <w:szCs w:val="24"/>
      <w:lang w:eastAsia="es-ES"/>
    </w:rPr>
  </w:style>
  <w:style w:type="paragraph" w:styleId="Invias-Titulo5" w:customStyle="1">
    <w:name w:val="Invias-Titulo 5"/>
    <w:next w:val="Normal"/>
    <w:autoRedefine/>
    <w:uiPriority w:val="99"/>
    <w:qFormat/>
    <w:rsid w:val="00154C04"/>
    <w:pPr>
      <w:keepNext/>
      <w:numPr>
        <w:ilvl w:val="5"/>
        <w:numId w:val="3"/>
      </w:numPr>
      <w:spacing w:before="240" w:after="120"/>
      <w:outlineLvl w:val="5"/>
    </w:pPr>
    <w:rPr>
      <w:rFonts w:ascii="Arial Narrow" w:hAnsi="Arial Narrow" w:eastAsia="Times New Roman"/>
      <w:sz w:val="22"/>
      <w:szCs w:val="24"/>
      <w:lang w:eastAsia="es-ES"/>
    </w:rPr>
  </w:style>
  <w:style w:type="paragraph" w:styleId="Invias-Titulo6" w:customStyle="1">
    <w:name w:val="Invias-Titulo 6"/>
    <w:next w:val="Normal"/>
    <w:uiPriority w:val="99"/>
    <w:qFormat/>
    <w:rsid w:val="00154C04"/>
    <w:pPr>
      <w:keepNext/>
      <w:numPr>
        <w:ilvl w:val="6"/>
        <w:numId w:val="3"/>
      </w:numPr>
      <w:spacing w:before="240" w:after="120"/>
    </w:pPr>
    <w:rPr>
      <w:rFonts w:ascii="Arial" w:hAnsi="Arial" w:eastAsia="Times New Roman"/>
      <w:i/>
      <w:sz w:val="22"/>
      <w:szCs w:val="24"/>
      <w:u w:val="single"/>
      <w:lang w:eastAsia="es-ES"/>
    </w:rPr>
  </w:style>
  <w:style w:type="paragraph" w:styleId="Invias-VietalogoINV" w:customStyle="1">
    <w:name w:val="Invias-Viñeta logo INV"/>
    <w:next w:val="Normal"/>
    <w:uiPriority w:val="99"/>
    <w:qFormat/>
    <w:rsid w:val="00154C04"/>
    <w:pPr>
      <w:spacing w:before="240" w:after="240"/>
      <w:jc w:val="both"/>
    </w:pPr>
    <w:rPr>
      <w:rFonts w:ascii="Arial Narrow" w:hAnsi="Arial Narrow" w:eastAsia="Times New Roman"/>
      <w:sz w:val="24"/>
      <w:szCs w:val="24"/>
      <w:lang w:eastAsia="es-ES"/>
    </w:rPr>
  </w:style>
  <w:style w:type="paragraph" w:styleId="Invias-VietaPunto" w:customStyle="1">
    <w:name w:val="Invias-Viñeta Punto"/>
    <w:uiPriority w:val="99"/>
    <w:qFormat/>
    <w:rsid w:val="00154C04"/>
    <w:pPr>
      <w:numPr>
        <w:numId w:val="4"/>
      </w:numPr>
      <w:spacing w:before="120" w:after="120"/>
      <w:ind w:left="720"/>
      <w:jc w:val="both"/>
    </w:pPr>
    <w:rPr>
      <w:rFonts w:ascii="Arial Narrow" w:hAnsi="Arial Narrow" w:eastAsia="Times New Roman"/>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hAnsi="Times New Roman" w:eastAsia="Times New Roman"/>
      <w:sz w:val="20"/>
      <w:szCs w:val="20"/>
      <w:lang w:val="es-MX" w:eastAsia="es-ES"/>
    </w:rPr>
  </w:style>
  <w:style w:type="character" w:styleId="TextoindependienteCar" w:customStyle="1">
    <w:name w:val="Texto independiente Car"/>
    <w:basedOn w:val="Fuentedeprrafopredeter"/>
    <w:link w:val="Textoindependiente"/>
    <w:rsid w:val="00154C04"/>
    <w:rPr>
      <w:rFonts w:ascii="Times New Roman" w:hAnsi="Times New Roman" w:eastAsia="Times New Roman"/>
      <w:lang w:val="es-MX" w:eastAsia="es-ES"/>
    </w:rPr>
  </w:style>
  <w:style w:type="numbering" w:styleId="Estilo1" w:customStyle="1">
    <w:name w:val="Estilo1"/>
    <w:rsid w:val="00154C04"/>
    <w:pPr>
      <w:numPr>
        <w:numId w:val="5"/>
      </w:numPr>
    </w:pPr>
  </w:style>
  <w:style w:type="paragraph" w:styleId="1Titulo" w:customStyle="1">
    <w:name w:val="1.Titulo"/>
    <w:basedOn w:val="Normal"/>
    <w:uiPriority w:val="99"/>
    <w:rsid w:val="00154C04"/>
    <w:pPr>
      <w:numPr>
        <w:numId w:val="6"/>
      </w:numPr>
      <w:spacing w:after="0" w:line="240" w:lineRule="auto"/>
      <w:jc w:val="both"/>
    </w:pPr>
    <w:rPr>
      <w:rFonts w:ascii="Arial" w:hAnsi="Arial" w:eastAsia="Times New Roman" w:cs="Arial"/>
      <w:b/>
      <w:sz w:val="24"/>
      <w:szCs w:val="24"/>
      <w:lang w:val="es-ES" w:eastAsia="es-ES"/>
    </w:rPr>
  </w:style>
  <w:style w:type="paragraph" w:styleId="MARITZA2" w:customStyle="1">
    <w:name w:val="MARITZA2"/>
    <w:rsid w:val="00154C04"/>
    <w:pPr>
      <w:widowControl w:val="0"/>
      <w:jc w:val="both"/>
    </w:pPr>
    <w:rPr>
      <w:rFonts w:ascii="Courier New" w:hAnsi="Courier New" w:eastAsia="Times New Roman"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styleId="Textoindependiente3Car" w:customStyle="1">
    <w:name w:val="Texto independiente 3 Car"/>
    <w:basedOn w:val="Fuentedeprrafopredeter"/>
    <w:link w:val="Textoindependiente3"/>
    <w:uiPriority w:val="99"/>
    <w:semiHidden/>
    <w:rsid w:val="00154C04"/>
    <w:rPr>
      <w:sz w:val="16"/>
      <w:szCs w:val="16"/>
      <w:lang w:val="x-none" w:eastAsia="en-US"/>
    </w:rPr>
  </w:style>
  <w:style w:type="paragraph" w:styleId="MARITZA6" w:customStyle="1">
    <w:name w:val="MARITZA6"/>
    <w:basedOn w:val="Normal"/>
    <w:link w:val="MARITZA6Car"/>
    <w:rsid w:val="00154C04"/>
    <w:pPr>
      <w:widowControl w:val="0"/>
      <w:tabs>
        <w:tab w:val="left" w:pos="-720"/>
        <w:tab w:val="left" w:pos="0"/>
      </w:tabs>
      <w:suppressAutoHyphens/>
      <w:spacing w:after="0" w:line="240" w:lineRule="auto"/>
      <w:jc w:val="center"/>
    </w:pPr>
    <w:rPr>
      <w:rFonts w:ascii="Sans Serif 12cpi" w:hAnsi="Sans Serif 12cpi" w:eastAsia="Times New Roman"/>
      <w:b/>
      <w:snapToGrid w:val="0"/>
      <w:spacing w:val="-2"/>
      <w:sz w:val="24"/>
      <w:szCs w:val="20"/>
      <w:lang w:val="es-ES_tradnl" w:eastAsia="es-ES"/>
    </w:rPr>
  </w:style>
  <w:style w:type="paragraph" w:styleId="Textoindependiente22" w:customStyle="1">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hAnsi="Times New Roman" w:eastAsia="Times New Roman"/>
      <w:sz w:val="28"/>
      <w:szCs w:val="20"/>
      <w:lang w:val="es-ES_tradnl" w:eastAsia="es-ES"/>
    </w:rPr>
  </w:style>
  <w:style w:type="paragraph" w:styleId="toa" w:customStyle="1">
    <w:name w:val="toa"/>
    <w:basedOn w:val="Normal"/>
    <w:uiPriority w:val="99"/>
    <w:rsid w:val="00154C04"/>
    <w:pPr>
      <w:tabs>
        <w:tab w:val="left" w:pos="0"/>
        <w:tab w:val="left" w:pos="9000"/>
        <w:tab w:val="right" w:pos="9360"/>
      </w:tabs>
      <w:suppressAutoHyphens/>
      <w:spacing w:before="120" w:after="240" w:line="240" w:lineRule="auto"/>
      <w:jc w:val="both"/>
    </w:pPr>
    <w:rPr>
      <w:rFonts w:ascii="Arial" w:hAnsi="Arial" w:eastAsia="Times New Roman"/>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hAnsi="Arial" w:eastAsia="Times New Roman"/>
      <w:szCs w:val="20"/>
      <w:lang w:eastAsia="es-ES"/>
    </w:rPr>
  </w:style>
  <w:style w:type="paragraph" w:styleId="CENTRADO" w:customStyle="1">
    <w:name w:val="CENTRADO"/>
    <w:uiPriority w:val="99"/>
    <w:rsid w:val="00154C04"/>
    <w:pPr>
      <w:widowControl w:val="0"/>
      <w:spacing w:before="120" w:after="120"/>
      <w:ind w:left="709"/>
      <w:jc w:val="center"/>
    </w:pPr>
    <w:rPr>
      <w:rFonts w:ascii="Courier" w:hAnsi="Courier" w:eastAsia="Times New Roman"/>
      <w:snapToGrid w:val="0"/>
      <w:sz w:val="24"/>
      <w:lang w:val="es-ES_tradnl" w:eastAsia="es-ES"/>
    </w:rPr>
  </w:style>
  <w:style w:type="character" w:styleId="MARITZA6Car" w:customStyle="1">
    <w:name w:val="MARITZA6 Car"/>
    <w:link w:val="MARITZA6"/>
    <w:rsid w:val="00154C04"/>
    <w:rPr>
      <w:rFonts w:ascii="Sans Serif 12cpi" w:hAnsi="Sans Serif 12cpi" w:eastAsia="Times New Roman"/>
      <w:b/>
      <w:snapToGrid w:val="0"/>
      <w:spacing w:val="-2"/>
      <w:sz w:val="24"/>
      <w:lang w:val="es-ES_tradnl" w:eastAsia="es-ES"/>
    </w:rPr>
  </w:style>
  <w:style w:type="paragraph" w:styleId="invias-vietapunto0" w:customStyle="1">
    <w:name w:val="invias-vietapunto"/>
    <w:basedOn w:val="Normal"/>
    <w:rsid w:val="00154C04"/>
    <w:pPr>
      <w:tabs>
        <w:tab w:val="num" w:pos="360"/>
      </w:tabs>
      <w:spacing w:after="0" w:line="240" w:lineRule="auto"/>
    </w:pPr>
    <w:rPr>
      <w:rFonts w:ascii="Arial (W1)" w:hAnsi="Arial (W1)"/>
      <w:lang w:eastAsia="es-CO"/>
    </w:rPr>
  </w:style>
  <w:style w:type="paragraph" w:styleId="Invias-Normal" w:customStyle="1">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styleId="nfasisintenso1" w:customStyle="1">
    <w:name w:val="Énfasis intenso1"/>
    <w:uiPriority w:val="99"/>
    <w:rsid w:val="00154C04"/>
    <w:rPr>
      <w:b w:val="0"/>
      <w:i/>
      <w:color w:val="auto"/>
    </w:rPr>
  </w:style>
  <w:style w:type="character" w:styleId="apple-style-span" w:customStyle="1">
    <w:name w:val="apple-style-span"/>
    <w:rsid w:val="00154C04"/>
  </w:style>
  <w:style w:type="character" w:styleId="yflorian" w:customStyle="1">
    <w:name w:val="yflorian"/>
    <w:semiHidden/>
    <w:rsid w:val="00154C04"/>
    <w:rPr>
      <w:rFonts w:ascii="Arial" w:hAnsi="Arial" w:cs="Arial"/>
      <w:color w:val="000080"/>
      <w:sz w:val="20"/>
      <w:szCs w:val="20"/>
    </w:rPr>
  </w:style>
  <w:style w:type="character" w:styleId="PuestoCar" w:customStyle="1">
    <w:name w:val="Puesto Car"/>
    <w:rsid w:val="00154C04"/>
    <w:rPr>
      <w:rFonts w:ascii="Times New Roman" w:hAnsi="Times New Roman" w:eastAsia="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styleId="centrado0" w:customStyle="1">
    <w:name w:val="centrado"/>
    <w:basedOn w:val="Normal"/>
    <w:rsid w:val="00154C04"/>
    <w:pPr>
      <w:spacing w:before="100" w:beforeAutospacing="1" w:after="100" w:afterAutospacing="1" w:line="240" w:lineRule="auto"/>
      <w:jc w:val="center"/>
    </w:pPr>
    <w:rPr>
      <w:rFonts w:ascii="Arial" w:hAnsi="Arial" w:eastAsia="Times New Roman" w:cs="Arial"/>
      <w:sz w:val="18"/>
      <w:szCs w:val="18"/>
      <w:lang w:eastAsia="es-CO"/>
    </w:rPr>
  </w:style>
  <w:style w:type="paragraph" w:styleId="xmsonormal" w:customStyle="1">
    <w:name w:val="x_msonormal"/>
    <w:basedOn w:val="Normal"/>
    <w:rsid w:val="00154C04"/>
    <w:pPr>
      <w:spacing w:before="100" w:beforeAutospacing="1" w:after="100" w:afterAutospacing="1" w:line="240" w:lineRule="auto"/>
    </w:pPr>
    <w:rPr>
      <w:rFonts w:ascii="Times New Roman" w:hAnsi="Times New Roman" w:eastAsia="Times New Roman"/>
      <w:sz w:val="24"/>
      <w:szCs w:val="24"/>
      <w:lang w:eastAsia="es-CO"/>
    </w:rPr>
  </w:style>
  <w:style w:type="paragraph" w:styleId="gmail-m4379227714965333697msonospacing" w:customStyle="1">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styleId="Listamulticolor-nfasis11" w:customStyle="1">
    <w:name w:val="Lista multicolor - Énfasis 11"/>
    <w:basedOn w:val="Normal"/>
    <w:uiPriority w:val="34"/>
    <w:qFormat/>
    <w:rsid w:val="00C81B7E"/>
    <w:pPr>
      <w:spacing w:after="0" w:line="240" w:lineRule="auto"/>
      <w:ind w:left="708"/>
    </w:pPr>
    <w:rPr>
      <w:rFonts w:ascii="Times New Roman" w:hAnsi="Times New Roman" w:eastAsia="Times New Roman"/>
      <w:sz w:val="24"/>
      <w:szCs w:val="24"/>
      <w:lang w:val="es-ES" w:eastAsia="es-ES"/>
    </w:rPr>
  </w:style>
  <w:style w:type="table" w:styleId="TableNormal" w:customStyle="1">
    <w:name w:val="Table Normal"/>
    <w:uiPriority w:val="2"/>
    <w:semiHidden/>
    <w:unhideWhenUsed/>
    <w:qFormat/>
    <w:rsid w:val="00E757E9"/>
    <w:pPr>
      <w:widowControl w:val="0"/>
      <w:autoSpaceDE w:val="0"/>
      <w:autoSpaceDN w:val="0"/>
    </w:pPr>
    <w:rPr>
      <w:rFonts w:asciiTheme="minorHAnsi" w:hAnsiTheme="minorHAnsi" w:eastAsiaTheme="minorHAnsi" w:cstheme="minorBidi"/>
      <w:sz w:val="22"/>
      <w:szCs w:val="22"/>
      <w:lang w:val="en-US" w:eastAsia="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E757E9"/>
    <w:pPr>
      <w:widowControl w:val="0"/>
      <w:autoSpaceDE w:val="0"/>
      <w:autoSpaceDN w:val="0"/>
      <w:spacing w:after="0" w:line="244" w:lineRule="exact"/>
    </w:pPr>
    <w:rPr>
      <w:rFonts w:ascii="Arial Narrow" w:hAnsi="Arial Narrow" w:eastAsia="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66374">
      <w:bodyDiv w:val="1"/>
      <w:marLeft w:val="0"/>
      <w:marRight w:val="0"/>
      <w:marTop w:val="0"/>
      <w:marBottom w:val="0"/>
      <w:divBdr>
        <w:top w:val="none" w:sz="0" w:space="0" w:color="auto"/>
        <w:left w:val="none" w:sz="0" w:space="0" w:color="auto"/>
        <w:bottom w:val="none" w:sz="0" w:space="0" w:color="auto"/>
        <w:right w:val="none" w:sz="0" w:space="0" w:color="auto"/>
      </w:divBdr>
    </w:div>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274946147">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74487874">
      <w:bodyDiv w:val="1"/>
      <w:marLeft w:val="0"/>
      <w:marRight w:val="0"/>
      <w:marTop w:val="0"/>
      <w:marBottom w:val="0"/>
      <w:divBdr>
        <w:top w:val="none" w:sz="0" w:space="0" w:color="auto"/>
        <w:left w:val="none" w:sz="0" w:space="0" w:color="auto"/>
        <w:bottom w:val="none" w:sz="0" w:space="0" w:color="auto"/>
        <w:right w:val="none" w:sz="0" w:space="0" w:color="auto"/>
      </w:divBdr>
    </w:div>
    <w:div w:id="485708159">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948050493">
      <w:bodyDiv w:val="1"/>
      <w:marLeft w:val="0"/>
      <w:marRight w:val="0"/>
      <w:marTop w:val="0"/>
      <w:marBottom w:val="0"/>
      <w:divBdr>
        <w:top w:val="none" w:sz="0" w:space="0" w:color="auto"/>
        <w:left w:val="none" w:sz="0" w:space="0" w:color="auto"/>
        <w:bottom w:val="none" w:sz="0" w:space="0" w:color="auto"/>
        <w:right w:val="none" w:sz="0" w:space="0" w:color="auto"/>
      </w:divBdr>
    </w:div>
    <w:div w:id="966859693">
      <w:bodyDiv w:val="1"/>
      <w:marLeft w:val="0"/>
      <w:marRight w:val="0"/>
      <w:marTop w:val="0"/>
      <w:marBottom w:val="0"/>
      <w:divBdr>
        <w:top w:val="none" w:sz="0" w:space="0" w:color="auto"/>
        <w:left w:val="none" w:sz="0" w:space="0" w:color="auto"/>
        <w:bottom w:val="none" w:sz="0" w:space="0" w:color="auto"/>
        <w:right w:val="none" w:sz="0" w:space="0" w:color="auto"/>
      </w:divBdr>
    </w:div>
    <w:div w:id="108102283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34342293">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comunitaria.secop.gov.co/sts/cce/login.aspx" TargetMode="External"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comments" Target="comments.xml" Id="Ra79cd94a22d24b78" /><Relationship Type="http://schemas.microsoft.com/office/2016/09/relationships/commentsIds" Target="commentsIds.xml" Id="R34160e0ffbf4476c" /><Relationship Type="http://schemas.microsoft.com/office/2011/relationships/commentsExtended" Target="commentsExtended.xml" Id="R0699004ec6ac45a0" /><Relationship Type="http://schemas.microsoft.com/office/2018/08/relationships/commentsExtensible" Target="commentsExtensible.xml" Id="R065430e279184ebb" /><Relationship Type="http://schemas.microsoft.com/office/2011/relationships/people" Target="people.xml" Id="R728dcba65e414e90"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96BD8-FA1B-48B6-9D2E-D5DB64686C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ESTUDIOS PREVIOS LLANTAS PSCN AJUSTADOS 5 DE MAYO DE  2015</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Vaneza Cristhina Daza Aponte</dc:creator>
  <keywords/>
  <lastModifiedBy>Nicolás Mateo Pinto Jiménez</lastModifiedBy>
  <revision>5</revision>
  <lastPrinted>2018-08-28T14:02:00.0000000Z</lastPrinted>
  <dcterms:created xsi:type="dcterms:W3CDTF">2025-08-15T20:04:00.0000000Z</dcterms:created>
  <dcterms:modified xsi:type="dcterms:W3CDTF">2026-05-04T17:12:27.8312335Z</dcterms:modified>
</coreProperties>
</file>