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34D55" w14:textId="77777777" w:rsidR="00BA2253" w:rsidRDefault="00BA2253">
      <w:pPr>
        <w:pStyle w:val="Textoindependiente3"/>
      </w:pPr>
    </w:p>
    <w:p w14:paraId="7EEA9303" w14:textId="77777777"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14:paraId="0816D1D4" w14:textId="77777777" w:rsidR="00C7073C" w:rsidRDefault="00C7073C">
      <w:pPr>
        <w:pStyle w:val="Textoindependiente3"/>
      </w:pPr>
    </w:p>
    <w:p w14:paraId="6E7C6FAE" w14:textId="77777777" w:rsidR="00E6127A" w:rsidRPr="003A65D7" w:rsidRDefault="00E6127A" w:rsidP="00E6127A">
      <w:pPr>
        <w:pStyle w:val="Textoindependiente"/>
        <w:rPr>
          <w:sz w:val="20"/>
        </w:rPr>
      </w:pPr>
    </w:p>
    <w:p w14:paraId="36D552DC" w14:textId="77777777"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14:paraId="30D88416" w14:textId="77777777" w:rsidR="00C7073C" w:rsidRPr="00014218" w:rsidRDefault="00C7073C">
      <w:pPr>
        <w:jc w:val="both"/>
        <w:rPr>
          <w:b/>
          <w:i/>
        </w:rPr>
      </w:pPr>
    </w:p>
    <w:p w14:paraId="7D500260" w14:textId="77777777" w:rsidR="00C7073C" w:rsidRDefault="00C7073C">
      <w:pPr>
        <w:pStyle w:val="Ttulo3"/>
      </w:pPr>
      <w:r>
        <w:t xml:space="preserve">Ciudad y Fecha: _______________________ NIT___  C. C.___   No. _____________________ </w:t>
      </w:r>
    </w:p>
    <w:p w14:paraId="01781A89" w14:textId="77777777"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14:paraId="779E9E68" w14:textId="77777777"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Pública_______Si marco X escriba  el Código asignado por  </w:t>
      </w:r>
      <w:smartTag w:uri="urn:schemas-microsoft-com:office:smarttags" w:element="PersonName">
        <w:smartTagPr>
          <w:attr w:name="ProductID" w:val="la Contadur￭a P￺blica"/>
        </w:smartTagPr>
        <w:r>
          <w:rPr>
            <w:sz w:val="20"/>
          </w:rPr>
          <w:t>la Contaduría Pública</w:t>
        </w:r>
      </w:smartTag>
      <w:r>
        <w:rPr>
          <w:sz w:val="20"/>
        </w:rPr>
        <w:t>_______________________.</w:t>
      </w:r>
    </w:p>
    <w:p w14:paraId="1B2FF52B" w14:textId="77777777" w:rsidR="00C7073C" w:rsidRDefault="00C7073C">
      <w:pPr>
        <w:pStyle w:val="Ttulo1"/>
        <w:rPr>
          <w:sz w:val="20"/>
        </w:rPr>
      </w:pPr>
      <w:r>
        <w:rPr>
          <w:sz w:val="20"/>
        </w:rPr>
        <w:t>Dirección  Principal___________</w:t>
      </w:r>
      <w:r w:rsidR="00CB3D48">
        <w:rPr>
          <w:sz w:val="20"/>
        </w:rPr>
        <w:t>__________</w:t>
      </w:r>
      <w:r>
        <w:rPr>
          <w:sz w:val="20"/>
        </w:rPr>
        <w:t>____________Ciudad: ___</w:t>
      </w:r>
      <w:r w:rsidR="00CB3D48">
        <w:rPr>
          <w:sz w:val="20"/>
        </w:rPr>
        <w:t>_____</w:t>
      </w:r>
      <w:r>
        <w:rPr>
          <w:sz w:val="20"/>
        </w:rPr>
        <w:t>________Teléfono___</w:t>
      </w:r>
      <w:r w:rsidR="00CB3D48">
        <w:rPr>
          <w:sz w:val="20"/>
        </w:rPr>
        <w:t>_____</w:t>
      </w:r>
      <w:r>
        <w:rPr>
          <w:sz w:val="20"/>
        </w:rPr>
        <w:t>__________</w:t>
      </w:r>
    </w:p>
    <w:p w14:paraId="19DD3B87" w14:textId="77777777"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14:paraId="574179C4" w14:textId="77777777" w:rsidR="00C7073C" w:rsidRDefault="00C7073C">
      <w:pPr>
        <w:jc w:val="both"/>
        <w:rPr>
          <w:i/>
        </w:rPr>
      </w:pPr>
    </w:p>
    <w:p w14:paraId="05E9383C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14:paraId="5F1F1C14" w14:textId="77777777" w:rsidR="00C7073C" w:rsidRPr="00014218" w:rsidRDefault="00C7073C">
      <w:pPr>
        <w:jc w:val="both"/>
        <w:rPr>
          <w:b/>
          <w:i/>
        </w:rPr>
      </w:pPr>
    </w:p>
    <w:p w14:paraId="478513A4" w14:textId="77777777"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14:paraId="574F5564" w14:textId="77777777"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14:paraId="198BBCDD" w14:textId="77777777"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14:paraId="20D93477" w14:textId="77777777"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14:paraId="47BE8C53" w14:textId="77777777"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14:paraId="741A36D9" w14:textId="77777777"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14:paraId="2CB715D9" w14:textId="77777777" w:rsidR="00C7073C" w:rsidRDefault="00C7073C">
      <w:pPr>
        <w:jc w:val="both"/>
        <w:rPr>
          <w:i/>
        </w:rPr>
      </w:pPr>
    </w:p>
    <w:p w14:paraId="06CDF8C8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14:paraId="26CDC70E" w14:textId="77777777" w:rsidR="00C7073C" w:rsidRDefault="00C7073C">
      <w:pPr>
        <w:jc w:val="both"/>
        <w:rPr>
          <w:i/>
        </w:rPr>
      </w:pPr>
    </w:p>
    <w:p w14:paraId="3F5A38FB" w14:textId="77777777"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14:paraId="0348C74F" w14:textId="77777777"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14:paraId="1A12D82D" w14:textId="77777777" w:rsidR="00BA2253" w:rsidRDefault="00BA2253">
      <w:pPr>
        <w:jc w:val="both"/>
        <w:rPr>
          <w:b/>
          <w:i/>
        </w:rPr>
      </w:pPr>
    </w:p>
    <w:p w14:paraId="5FFBEBD9" w14:textId="77777777"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14:paraId="5E93C8D5" w14:textId="77777777" w:rsidR="00C7073C" w:rsidRDefault="00C7073C">
      <w:pPr>
        <w:jc w:val="both"/>
        <w:rPr>
          <w:i/>
        </w:rPr>
      </w:pPr>
    </w:p>
    <w:p w14:paraId="668C8DE2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14:paraId="392C16A1" w14:textId="77777777"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14:paraId="6B6CFE2B" w14:textId="77777777" w:rsidR="00C7073C" w:rsidRDefault="00C7073C">
      <w:pPr>
        <w:jc w:val="both"/>
        <w:rPr>
          <w:i/>
          <w:lang w:val="es-ES"/>
        </w:rPr>
      </w:pPr>
    </w:p>
    <w:p w14:paraId="4F5FB619" w14:textId="77777777"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>NOTA :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>Cr</w:t>
      </w:r>
      <w:r w:rsidR="00C13580">
        <w:rPr>
          <w:b/>
          <w:sz w:val="24"/>
          <w:u w:val="single"/>
        </w:rPr>
        <w:t>.</w:t>
      </w:r>
      <w:r w:rsidR="00C7073C" w:rsidRPr="00BA2253">
        <w:rPr>
          <w:b/>
          <w:sz w:val="24"/>
          <w:u w:val="single"/>
        </w:rPr>
        <w:t xml:space="preserve">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14:paraId="25D9CE4D" w14:textId="77777777" w:rsidR="00C7073C" w:rsidRPr="00BA2253" w:rsidRDefault="00C7073C">
      <w:pPr>
        <w:pStyle w:val="Ttulo2"/>
        <w:jc w:val="center"/>
        <w:rPr>
          <w:b/>
          <w:sz w:val="20"/>
        </w:rPr>
      </w:pPr>
    </w:p>
    <w:p w14:paraId="2FCC250F" w14:textId="77777777"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14:paraId="45B6760F" w14:textId="77777777" w:rsidR="00C7073C" w:rsidRDefault="00C7073C" w:rsidP="00BA2253">
      <w:pPr>
        <w:pStyle w:val="Ttulo2"/>
        <w:jc w:val="center"/>
        <w:rPr>
          <w:i w:val="0"/>
          <w:sz w:val="20"/>
        </w:rPr>
      </w:pPr>
    </w:p>
    <w:p w14:paraId="03DBED7A" w14:textId="77777777"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14:paraId="27321480" w14:textId="77777777"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14:paraId="4749284C" w14:textId="77777777"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14:paraId="5C9BD57B" w14:textId="77777777" w:rsidR="003A65D7" w:rsidRDefault="003A65D7" w:rsidP="003A65D7">
      <w:pPr>
        <w:pStyle w:val="Textoindependiente"/>
        <w:rPr>
          <w:b w:val="0"/>
          <w:sz w:val="20"/>
        </w:rPr>
      </w:pPr>
    </w:p>
    <w:p w14:paraId="6159C2C6" w14:textId="77777777" w:rsidR="003A65D7" w:rsidRDefault="003A65D7">
      <w:pPr>
        <w:pStyle w:val="Textoindependiente"/>
        <w:rPr>
          <w:sz w:val="20"/>
        </w:rPr>
      </w:pPr>
    </w:p>
    <w:p w14:paraId="4B91FFC5" w14:textId="77777777"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14:paraId="3B0DFA3D" w14:textId="77777777" w:rsidR="00BA2253" w:rsidRPr="00BA2253" w:rsidRDefault="00BA2253" w:rsidP="00BA2253">
      <w:pPr>
        <w:pStyle w:val="Textoindependiente"/>
        <w:jc w:val="left"/>
        <w:rPr>
          <w:sz w:val="20"/>
        </w:rPr>
      </w:pPr>
    </w:p>
    <w:p w14:paraId="2245CF8D" w14:textId="77777777"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14:paraId="6B382272" w14:textId="77777777"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14:paraId="638E6187" w14:textId="77777777"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14:paraId="68406A75" w14:textId="77777777" w:rsidR="00CB3D48" w:rsidRDefault="00CB3D48" w:rsidP="00861AFC">
      <w:pPr>
        <w:pStyle w:val="Textoindependiente"/>
        <w:jc w:val="left"/>
        <w:rPr>
          <w:b w:val="0"/>
          <w:sz w:val="20"/>
        </w:rPr>
      </w:pPr>
    </w:p>
    <w:sectPr w:rsidR="00CB3D48" w:rsidSect="00CB3D48">
      <w:headerReference w:type="default" r:id="rId7"/>
      <w:footerReference w:type="even" r:id="rId8"/>
      <w:footerReference w:type="default" r:id="rId9"/>
      <w:pgSz w:w="12242" w:h="15842" w:code="1"/>
      <w:pgMar w:top="284" w:right="618" w:bottom="567" w:left="1134" w:header="397" w:footer="1077" w:gutter="0"/>
      <w:paperSrc w:first="257"/>
      <w:pgNumType w:start="1"/>
      <w:cols w:space="78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7CFB6" w14:textId="77777777" w:rsidR="00DA786B" w:rsidRDefault="00DA786B">
      <w:r>
        <w:separator/>
      </w:r>
    </w:p>
  </w:endnote>
  <w:endnote w:type="continuationSeparator" w:id="0">
    <w:p w14:paraId="77E7DD98" w14:textId="77777777" w:rsidR="00DA786B" w:rsidRDefault="00DA7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4856C" w14:textId="77777777"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2BF46D1" w14:textId="77777777"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6CB1A" w14:textId="77777777"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D673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C6A9B21" w14:textId="77777777"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14:paraId="00CE3668" w14:textId="77777777" w:rsidR="00EF5908" w:rsidRPr="0085391C" w:rsidRDefault="00EF5908" w:rsidP="00EF5908">
    <w:pPr>
      <w:tabs>
        <w:tab w:val="center" w:pos="4419"/>
        <w:tab w:val="right" w:pos="8838"/>
      </w:tabs>
      <w:jc w:val="center"/>
      <w:rPr>
        <w:rFonts w:ascii="Helvetica" w:hAnsi="Helvetica" w:cs="Arial"/>
        <w:iCs/>
        <w:color w:val="000000"/>
        <w:sz w:val="16"/>
        <w:szCs w:val="16"/>
      </w:rPr>
    </w:pPr>
    <w:r w:rsidRPr="0085391C">
      <w:rPr>
        <w:rFonts w:ascii="Helvetica" w:hAnsi="Helvetica" w:cs="Arial"/>
        <w:iCs/>
        <w:color w:val="000000"/>
        <w:sz w:val="16"/>
        <w:szCs w:val="16"/>
      </w:rPr>
      <w:t>Dirección Calle 45 No. 1-51 Bucaramanga -</w:t>
    </w:r>
    <w:r>
      <w:rPr>
        <w:rFonts w:ascii="Helvetica" w:hAnsi="Helvetica" w:cs="Arial"/>
        <w:iCs/>
        <w:color w:val="000000"/>
        <w:sz w:val="16"/>
        <w:szCs w:val="16"/>
      </w:rPr>
      <w:t xml:space="preserve"> </w:t>
    </w:r>
    <w:hyperlink r:id="rId1" w:history="1">
      <w:r w:rsidRPr="002A2E3A">
        <w:rPr>
          <w:rStyle w:val="Hipervnculo"/>
          <w:rFonts w:ascii="Helvetica" w:hAnsi="Helvetica" w:cs="Arial"/>
          <w:iCs/>
          <w:sz w:val="16"/>
          <w:szCs w:val="16"/>
        </w:rPr>
        <w:t>drnoadministrativa@medicinalegal.gov.co</w:t>
      </w:r>
    </w:hyperlink>
  </w:p>
  <w:p w14:paraId="0209D91A" w14:textId="77777777" w:rsidR="00EF5908" w:rsidRPr="0085391C" w:rsidRDefault="00EF5908" w:rsidP="00EF5908">
    <w:pPr>
      <w:tabs>
        <w:tab w:val="center" w:pos="4419"/>
        <w:tab w:val="right" w:pos="8838"/>
      </w:tabs>
      <w:jc w:val="center"/>
      <w:rPr>
        <w:rFonts w:ascii="Helvetica" w:hAnsi="Helvetica" w:cs="Arial"/>
        <w:iCs/>
        <w:color w:val="000000"/>
        <w:sz w:val="16"/>
        <w:szCs w:val="16"/>
      </w:rPr>
    </w:pPr>
    <w:r>
      <w:rPr>
        <w:rFonts w:ascii="Helvetica" w:hAnsi="Helvetica" w:cs="Arial"/>
        <w:iCs/>
        <w:color w:val="000000"/>
        <w:sz w:val="16"/>
        <w:szCs w:val="16"/>
      </w:rPr>
      <w:t xml:space="preserve">Conmutador: </w:t>
    </w:r>
    <w:r w:rsidRPr="0085391C">
      <w:rPr>
        <w:rFonts w:ascii="Helvetica" w:hAnsi="Helvetica" w:cs="Arial"/>
        <w:iCs/>
        <w:color w:val="000000"/>
        <w:sz w:val="16"/>
        <w:szCs w:val="16"/>
      </w:rPr>
      <w:t xml:space="preserve"> </w:t>
    </w:r>
    <w:r>
      <w:rPr>
        <w:rFonts w:ascii="Helvetica" w:hAnsi="Helvetica" w:cs="Arial"/>
        <w:iCs/>
        <w:color w:val="000000"/>
        <w:sz w:val="16"/>
        <w:szCs w:val="16"/>
      </w:rPr>
      <w:t>6854966 – Ext: 40015 - 40008</w:t>
    </w:r>
  </w:p>
  <w:p w14:paraId="4EDA5917" w14:textId="77777777" w:rsidR="00EF5908" w:rsidRPr="0085391C" w:rsidRDefault="00EF5908" w:rsidP="00EF5908">
    <w:pPr>
      <w:tabs>
        <w:tab w:val="center" w:pos="4419"/>
        <w:tab w:val="right" w:pos="8838"/>
      </w:tabs>
      <w:jc w:val="center"/>
      <w:rPr>
        <w:rFonts w:ascii="Helvetica" w:hAnsi="Helvetica" w:cs="Arial"/>
        <w:iCs/>
        <w:color w:val="000000"/>
        <w:sz w:val="16"/>
        <w:szCs w:val="16"/>
      </w:rPr>
    </w:pPr>
    <w:hyperlink r:id="rId2" w:history="1">
      <w:r w:rsidRPr="0085391C">
        <w:rPr>
          <w:rFonts w:ascii="Helvetica" w:hAnsi="Helvetica" w:cs="Arial"/>
          <w:iCs/>
          <w:color w:val="0000FF"/>
          <w:sz w:val="16"/>
          <w:szCs w:val="16"/>
          <w:u w:val="single"/>
        </w:rPr>
        <w:t>www.medicinalegal.gov.co</w:t>
      </w:r>
    </w:hyperlink>
  </w:p>
  <w:p w14:paraId="2998B7DC" w14:textId="77777777" w:rsidR="00C7073C" w:rsidRDefault="00C7073C" w:rsidP="00EF5908">
    <w:pPr>
      <w:pStyle w:val="Piedepgina"/>
      <w:jc w:val="center"/>
      <w:rPr>
        <w:b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0B30E" w14:textId="77777777" w:rsidR="00DA786B" w:rsidRDefault="00DA786B">
      <w:r>
        <w:separator/>
      </w:r>
    </w:p>
  </w:footnote>
  <w:footnote w:type="continuationSeparator" w:id="0">
    <w:p w14:paraId="7EA9B626" w14:textId="77777777" w:rsidR="00DA786B" w:rsidRDefault="00DA7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3E79" w14:textId="77777777" w:rsidR="00C7073C" w:rsidRDefault="009E215D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6AC6F6D" wp14:editId="103B7D7F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E19A69" w14:textId="77777777"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14:paraId="22ED55C9" w14:textId="77777777"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14:paraId="0600B6DF" w14:textId="77777777"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14:paraId="64743AFD" w14:textId="12F5AD9D"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</w:t>
                          </w:r>
                          <w:r w:rsidR="003D0029">
                            <w:rPr>
                              <w:rFonts w:ascii="Arial Black" w:hAnsi="Arial Black"/>
                              <w:sz w:val="24"/>
                            </w:rPr>
                            <w:t>DE INFORMACIÓN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TRIBUTARIA- </w:t>
                          </w:r>
                          <w:r w:rsidR="00506B1F">
                            <w:rPr>
                              <w:rFonts w:ascii="Arial Black" w:hAnsi="Arial Black"/>
                              <w:sz w:val="24"/>
                            </w:rPr>
                            <w:t>202</w:t>
                          </w:r>
                          <w:r w:rsidR="003D2F33">
                            <w:rPr>
                              <w:rFonts w:ascii="Arial Black" w:hAnsi="Arial Black"/>
                              <w:sz w:val="24"/>
                            </w:rPr>
                            <w:t>6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AC6F6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" o:allowincell="f">
              <v:textbox>
                <w:txbxContent>
                  <w:p w14:paraId="0DE19A69" w14:textId="77777777"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14:paraId="22ED55C9" w14:textId="77777777"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14:paraId="0600B6DF" w14:textId="77777777"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14:paraId="64743AFD" w14:textId="12F5AD9D"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</w:t>
                    </w:r>
                    <w:r w:rsidR="003D0029">
                      <w:rPr>
                        <w:rFonts w:ascii="Arial Black" w:hAnsi="Arial Black"/>
                        <w:sz w:val="24"/>
                      </w:rPr>
                      <w:t>DE INFORMACIÓN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TRIBUTARIA- </w:t>
                    </w:r>
                    <w:r w:rsidR="00506B1F">
                      <w:rPr>
                        <w:rFonts w:ascii="Arial Black" w:hAnsi="Arial Black"/>
                        <w:sz w:val="24"/>
                      </w:rPr>
                      <w:t>202</w:t>
                    </w:r>
                    <w:r w:rsidR="003D2F33">
                      <w:rPr>
                        <w:rFonts w:ascii="Arial Black" w:hAnsi="Arial Black"/>
                        <w:sz w:val="24"/>
                      </w:rPr>
                      <w:t>6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 wp14:anchorId="554A1CE5" wp14:editId="17435A08">
          <wp:extent cx="923925" cy="895350"/>
          <wp:effectExtent l="19050" t="0" r="9525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253"/>
    <w:rsid w:val="00014218"/>
    <w:rsid w:val="00036D5B"/>
    <w:rsid w:val="00090390"/>
    <w:rsid w:val="00144813"/>
    <w:rsid w:val="00150044"/>
    <w:rsid w:val="001B74A3"/>
    <w:rsid w:val="00210705"/>
    <w:rsid w:val="00256675"/>
    <w:rsid w:val="002F1AC0"/>
    <w:rsid w:val="00390FBD"/>
    <w:rsid w:val="003A65D7"/>
    <w:rsid w:val="003D0029"/>
    <w:rsid w:val="003D2F33"/>
    <w:rsid w:val="003D33E9"/>
    <w:rsid w:val="003F337F"/>
    <w:rsid w:val="003F63E4"/>
    <w:rsid w:val="003F69F9"/>
    <w:rsid w:val="004B0AD5"/>
    <w:rsid w:val="004C094D"/>
    <w:rsid w:val="00506B1F"/>
    <w:rsid w:val="00650ADA"/>
    <w:rsid w:val="006753F4"/>
    <w:rsid w:val="006D550C"/>
    <w:rsid w:val="006E248C"/>
    <w:rsid w:val="006E6D38"/>
    <w:rsid w:val="00752EBD"/>
    <w:rsid w:val="00773D9B"/>
    <w:rsid w:val="007854E2"/>
    <w:rsid w:val="00845B3B"/>
    <w:rsid w:val="00861AFC"/>
    <w:rsid w:val="008B4188"/>
    <w:rsid w:val="009E215D"/>
    <w:rsid w:val="00A30CD7"/>
    <w:rsid w:val="00A56D32"/>
    <w:rsid w:val="00A63460"/>
    <w:rsid w:val="00B95105"/>
    <w:rsid w:val="00BA2253"/>
    <w:rsid w:val="00BA2832"/>
    <w:rsid w:val="00BB6924"/>
    <w:rsid w:val="00BC659B"/>
    <w:rsid w:val="00BE64C7"/>
    <w:rsid w:val="00C13580"/>
    <w:rsid w:val="00C31C29"/>
    <w:rsid w:val="00C54E9A"/>
    <w:rsid w:val="00C7073C"/>
    <w:rsid w:val="00C80CF6"/>
    <w:rsid w:val="00C97A45"/>
    <w:rsid w:val="00CB3D48"/>
    <w:rsid w:val="00CD673D"/>
    <w:rsid w:val="00D54D54"/>
    <w:rsid w:val="00D96B1C"/>
    <w:rsid w:val="00DA786B"/>
    <w:rsid w:val="00DF596E"/>
    <w:rsid w:val="00E153C6"/>
    <w:rsid w:val="00E6127A"/>
    <w:rsid w:val="00E654B6"/>
    <w:rsid w:val="00E903FB"/>
    <w:rsid w:val="00EF4D34"/>
    <w:rsid w:val="00EF5908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91F285E"/>
  <w15:docId w15:val="{FB261BA6-25F3-4EC6-B8E6-B13FF00F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no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D8F3A-148B-4562-9990-4336E7329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19</TotalTime>
  <Pages>1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2690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Claudia Yaneth Rojas Carreno</cp:lastModifiedBy>
  <cp:revision>14</cp:revision>
  <cp:lastPrinted>2019-10-10T16:08:00Z</cp:lastPrinted>
  <dcterms:created xsi:type="dcterms:W3CDTF">2019-10-16T18:45:00Z</dcterms:created>
  <dcterms:modified xsi:type="dcterms:W3CDTF">2026-02-16T13:58:00Z</dcterms:modified>
</cp:coreProperties>
</file>