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85188" w14:textId="0EE13FC3" w:rsidR="00477188" w:rsidRPr="00DA7C34" w:rsidRDefault="00AE7EE3" w:rsidP="00477188">
      <w:pPr>
        <w:jc w:val="center"/>
        <w:rPr>
          <w:rFonts w:ascii="Arial Narrow" w:hAnsi="Arial Narrow"/>
          <w:b/>
          <w:bCs/>
          <w:sz w:val="24"/>
        </w:rPr>
      </w:pPr>
      <w:r>
        <w:rPr>
          <w:rFonts w:ascii="Arial Narrow" w:hAnsi="Arial Narrow"/>
          <w:b/>
          <w:bCs/>
          <w:sz w:val="24"/>
        </w:rPr>
        <w:t>NÚMERO DEL CONTRATO ___</w:t>
      </w:r>
      <w:r w:rsidR="003E5D16" w:rsidRPr="003E5D16">
        <w:rPr>
          <w:rFonts w:ascii="Arial Narrow" w:hAnsi="Arial Narrow"/>
          <w:b/>
          <w:bCs/>
          <w:sz w:val="24"/>
        </w:rPr>
        <w:t>202</w:t>
      </w:r>
      <w:r w:rsidR="00333C87">
        <w:rPr>
          <w:rFonts w:ascii="Arial Narrow" w:hAnsi="Arial Narrow"/>
          <w:b/>
          <w:bCs/>
          <w:sz w:val="24"/>
        </w:rPr>
        <w:t>6</w:t>
      </w:r>
      <w:r w:rsidR="003E5D16" w:rsidRPr="003E5D16">
        <w:rPr>
          <w:rFonts w:ascii="Arial Narrow" w:hAnsi="Arial Narrow"/>
          <w:b/>
          <w:bCs/>
          <w:sz w:val="24"/>
        </w:rPr>
        <w:t>-0</w:t>
      </w:r>
      <w:r w:rsidR="00333C87">
        <w:rPr>
          <w:rFonts w:ascii="Arial Narrow" w:hAnsi="Arial Narrow"/>
          <w:b/>
          <w:bCs/>
          <w:sz w:val="24"/>
        </w:rPr>
        <w:t>48</w:t>
      </w:r>
      <w:r w:rsidR="0043676F">
        <w:rPr>
          <w:rFonts w:ascii="Arial Narrow" w:hAnsi="Arial Narrow"/>
          <w:b/>
          <w:bCs/>
          <w:sz w:val="24"/>
        </w:rPr>
        <w:t>_</w:t>
      </w:r>
      <w:r>
        <w:rPr>
          <w:rFonts w:ascii="Arial Narrow" w:hAnsi="Arial Narrow"/>
          <w:b/>
          <w:bCs/>
          <w:sz w:val="24"/>
        </w:rPr>
        <w:t xml:space="preserve"> </w:t>
      </w:r>
      <w:r w:rsidR="0088053C">
        <w:rPr>
          <w:rFonts w:ascii="Arial Narrow" w:hAnsi="Arial Narrow"/>
          <w:b/>
          <w:bCs/>
          <w:sz w:val="24"/>
        </w:rPr>
        <w:t>N</w:t>
      </w:r>
      <w:r w:rsidR="00E46569">
        <w:rPr>
          <w:rFonts w:ascii="Arial Narrow" w:hAnsi="Arial Narrow"/>
          <w:b/>
          <w:bCs/>
          <w:sz w:val="24"/>
        </w:rPr>
        <w:t xml:space="preserve">ÚMERO </w:t>
      </w:r>
      <w:r w:rsidR="0088053C">
        <w:rPr>
          <w:rFonts w:ascii="Arial Narrow" w:hAnsi="Arial Narrow"/>
          <w:b/>
          <w:bCs/>
          <w:sz w:val="24"/>
        </w:rPr>
        <w:t>DE INFORME _</w:t>
      </w:r>
      <w:r w:rsidR="00670BB6">
        <w:rPr>
          <w:rFonts w:ascii="Arial Narrow" w:hAnsi="Arial Narrow"/>
          <w:b/>
          <w:bCs/>
          <w:sz w:val="24"/>
        </w:rPr>
        <w:t>6</w:t>
      </w:r>
    </w:p>
    <w:tbl>
      <w:tblPr>
        <w:tblW w:w="5000" w:type="pct"/>
        <w:tblCellMar>
          <w:left w:w="70" w:type="dxa"/>
          <w:right w:w="70" w:type="dxa"/>
        </w:tblCellMar>
        <w:tblLook w:val="04A0" w:firstRow="1" w:lastRow="0" w:firstColumn="1" w:lastColumn="0" w:noHBand="0" w:noVBand="1"/>
      </w:tblPr>
      <w:tblGrid>
        <w:gridCol w:w="1348"/>
        <w:gridCol w:w="1748"/>
        <w:gridCol w:w="3804"/>
        <w:gridCol w:w="1461"/>
        <w:gridCol w:w="978"/>
      </w:tblGrid>
      <w:tr w:rsidR="00DA7C34" w:rsidRPr="00DA7C34" w14:paraId="3CC9898D" w14:textId="77777777" w:rsidTr="0043676F">
        <w:trPr>
          <w:trHeight w:val="300"/>
        </w:trPr>
        <w:tc>
          <w:tcPr>
            <w:tcW w:w="7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66DA2942" w14:textId="77777777" w:rsidR="00DA7C34" w:rsidRPr="00DA7C34" w:rsidRDefault="00DA7C34" w:rsidP="00DA7C34">
            <w:pPr>
              <w:spacing w:after="0" w:line="240" w:lineRule="auto"/>
              <w:jc w:val="both"/>
              <w:rPr>
                <w:rFonts w:ascii="Arial" w:eastAsia="Times New Roman" w:hAnsi="Arial" w:cs="Arial"/>
                <w:b/>
                <w:bCs/>
                <w:color w:val="000000"/>
                <w:sz w:val="20"/>
                <w:szCs w:val="20"/>
                <w:lang w:eastAsia="es-CO"/>
              </w:rPr>
            </w:pPr>
            <w:bookmarkStart w:id="0" w:name="RANGE!A1"/>
            <w:bookmarkStart w:id="1" w:name="_Hlk189204237" w:colFirst="1" w:colLast="2"/>
            <w:r w:rsidRPr="00DA7C34">
              <w:rPr>
                <w:rFonts w:ascii="Arial" w:eastAsia="Times New Roman" w:hAnsi="Arial" w:cs="Arial"/>
                <w:b/>
                <w:bCs/>
                <w:sz w:val="20"/>
                <w:szCs w:val="20"/>
                <w:lang w:eastAsia="es-CO"/>
              </w:rPr>
              <w:t>Actividad 1:</w:t>
            </w:r>
            <w:bookmarkEnd w:id="0"/>
          </w:p>
        </w:tc>
        <w:tc>
          <w:tcPr>
            <w:tcW w:w="4279"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FDEFB92" w14:textId="0E103DC4" w:rsidR="003E5D16" w:rsidRPr="003E5D16" w:rsidRDefault="003E5D16" w:rsidP="003E5D16">
            <w:pPr>
              <w:spacing w:after="0" w:line="240" w:lineRule="auto"/>
              <w:jc w:val="both"/>
              <w:rPr>
                <w:rFonts w:ascii="Arial" w:eastAsia="Times New Roman" w:hAnsi="Arial" w:cs="Arial"/>
                <w:noProof/>
                <w:color w:val="000000"/>
                <w:sz w:val="20"/>
                <w:szCs w:val="20"/>
                <w:lang w:eastAsia="es-CO"/>
              </w:rPr>
            </w:pPr>
            <w:r w:rsidRPr="003E5D16">
              <w:rPr>
                <w:rFonts w:ascii="Arial" w:eastAsia="Times New Roman" w:hAnsi="Arial" w:cs="Arial"/>
                <w:noProof/>
                <w:color w:val="000000"/>
                <w:sz w:val="20"/>
                <w:szCs w:val="20"/>
                <w:lang w:eastAsia="es-CO"/>
              </w:rPr>
              <w:t>Recopilar la documentación existente de la vigencia 202</w:t>
            </w:r>
            <w:r w:rsidR="00D34713">
              <w:rPr>
                <w:rFonts w:ascii="Arial" w:eastAsia="Times New Roman" w:hAnsi="Arial" w:cs="Arial"/>
                <w:noProof/>
                <w:color w:val="000000"/>
                <w:sz w:val="20"/>
                <w:szCs w:val="20"/>
                <w:lang w:eastAsia="es-CO"/>
              </w:rPr>
              <w:t>6</w:t>
            </w:r>
            <w:r w:rsidRPr="003E5D16">
              <w:rPr>
                <w:rFonts w:ascii="Arial" w:eastAsia="Times New Roman" w:hAnsi="Arial" w:cs="Arial"/>
                <w:noProof/>
                <w:color w:val="000000"/>
                <w:sz w:val="20"/>
                <w:szCs w:val="20"/>
                <w:lang w:eastAsia="es-CO"/>
              </w:rPr>
              <w:t>,</w:t>
            </w:r>
          </w:p>
          <w:p w14:paraId="5A6DAE6E" w14:textId="2865FE43" w:rsidR="00DA7C34" w:rsidRPr="00DA7C34" w:rsidRDefault="003E5D16" w:rsidP="003E5D16">
            <w:pPr>
              <w:spacing w:after="0" w:line="240" w:lineRule="auto"/>
              <w:jc w:val="both"/>
              <w:rPr>
                <w:rFonts w:ascii="Arial" w:eastAsia="Times New Roman" w:hAnsi="Arial" w:cs="Arial"/>
                <w:color w:val="000000"/>
                <w:sz w:val="20"/>
                <w:szCs w:val="20"/>
                <w:lang w:eastAsia="es-CO"/>
              </w:rPr>
            </w:pPr>
            <w:r w:rsidRPr="003E5D16">
              <w:rPr>
                <w:rFonts w:ascii="Arial" w:eastAsia="Times New Roman" w:hAnsi="Arial" w:cs="Arial"/>
                <w:noProof/>
                <w:color w:val="000000"/>
                <w:sz w:val="20"/>
                <w:szCs w:val="20"/>
                <w:lang w:eastAsia="es-CO"/>
              </w:rPr>
              <w:t>necesaria para el reporte de la información al SUI</w:t>
            </w:r>
          </w:p>
        </w:tc>
      </w:tr>
      <w:tr w:rsidR="00F13DB2" w:rsidRPr="00DA7C34" w14:paraId="3CF716AC" w14:textId="77777777" w:rsidTr="00F13DB2">
        <w:trPr>
          <w:trHeight w:val="300"/>
        </w:trPr>
        <w:tc>
          <w:tcPr>
            <w:tcW w:w="16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1AAECD07" w14:textId="77777777" w:rsidR="00F13DB2" w:rsidRPr="00DA7C34" w:rsidRDefault="00F13DB2" w:rsidP="00DA7C34">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Tipo de anexo:</w:t>
            </w:r>
          </w:p>
        </w:tc>
        <w:tc>
          <w:tcPr>
            <w:tcW w:w="203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EFC411D" w14:textId="480C93FA" w:rsidR="00F13DB2" w:rsidRPr="00DA7C34" w:rsidRDefault="00F13DB2" w:rsidP="00DA7C34">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color w:val="000000"/>
                <w:sz w:val="20"/>
                <w:szCs w:val="20"/>
                <w:lang w:eastAsia="es-CO"/>
              </w:rPr>
              <w:t>Medio magnético _</w:t>
            </w:r>
            <w:r w:rsidR="00880E8C">
              <w:rPr>
                <w:rFonts w:ascii="Arial" w:eastAsia="Times New Roman" w:hAnsi="Arial" w:cs="Arial"/>
                <w:color w:val="000000"/>
                <w:sz w:val="20"/>
                <w:szCs w:val="20"/>
                <w:lang w:eastAsia="es-CO"/>
              </w:rPr>
              <w:t>x</w:t>
            </w:r>
            <w:r>
              <w:rPr>
                <w:rFonts w:ascii="Arial" w:eastAsia="Times New Roman" w:hAnsi="Arial" w:cs="Arial"/>
                <w:color w:val="000000"/>
                <w:sz w:val="20"/>
                <w:szCs w:val="20"/>
                <w:lang w:eastAsia="es-CO"/>
              </w:rPr>
              <w:t>___ Impreso ____</w:t>
            </w:r>
          </w:p>
        </w:tc>
        <w:tc>
          <w:tcPr>
            <w:tcW w:w="78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tcPr>
          <w:p w14:paraId="6E5AB885" w14:textId="77777777" w:rsidR="00F13DB2" w:rsidRPr="00DA7C34" w:rsidRDefault="00F13DB2" w:rsidP="00DA7C34">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ANEXO No.</w:t>
            </w:r>
          </w:p>
        </w:tc>
        <w:tc>
          <w:tcPr>
            <w:tcW w:w="5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965AEFE" w14:textId="77777777" w:rsidR="00F13DB2" w:rsidRPr="00DA7C34" w:rsidRDefault="00F13DB2" w:rsidP="00DA7C34">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01</w:t>
            </w:r>
          </w:p>
        </w:tc>
      </w:tr>
      <w:tr w:rsidR="00F13DB2" w:rsidRPr="00DA7C34" w14:paraId="668D0E6B" w14:textId="77777777" w:rsidTr="00F13D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E2D9A80" w14:textId="77777777" w:rsidR="00F13DB2" w:rsidRPr="00AE7EE3" w:rsidRDefault="00F13DB2" w:rsidP="00AE7EE3">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Descripción del anexo</w:t>
            </w:r>
          </w:p>
        </w:tc>
      </w:tr>
      <w:tr w:rsidR="00F13DB2" w:rsidRPr="00DA7C34" w14:paraId="5AFA10C0" w14:textId="77777777" w:rsidTr="00F13D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C6F0AB1" w14:textId="647322B2" w:rsidR="00477188" w:rsidRDefault="009C3B3F" w:rsidP="00D34713">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Se adjunta</w:t>
            </w:r>
            <w:r w:rsidRPr="009C3B3F">
              <w:rPr>
                <w:rFonts w:ascii="Arial" w:eastAsia="Times New Roman" w:hAnsi="Arial" w:cs="Arial"/>
                <w:color w:val="000000"/>
                <w:sz w:val="20"/>
                <w:szCs w:val="20"/>
                <w:lang w:eastAsia="es-CO"/>
              </w:rPr>
              <w:t xml:space="preserve"> </w:t>
            </w:r>
            <w:r w:rsidR="009B74DF">
              <w:rPr>
                <w:rFonts w:ascii="Arial" w:eastAsia="Times New Roman" w:hAnsi="Arial" w:cs="Arial"/>
                <w:color w:val="000000"/>
                <w:sz w:val="20"/>
                <w:szCs w:val="20"/>
                <w:lang w:eastAsia="es-CO"/>
              </w:rPr>
              <w:t xml:space="preserve">pantallazo </w:t>
            </w:r>
            <w:r w:rsidR="00C94B0F">
              <w:rPr>
                <w:rFonts w:ascii="Arial" w:eastAsia="Times New Roman" w:hAnsi="Arial" w:cs="Arial"/>
                <w:color w:val="000000"/>
                <w:sz w:val="20"/>
                <w:szCs w:val="20"/>
                <w:lang w:eastAsia="es-CO"/>
              </w:rPr>
              <w:t>de</w:t>
            </w:r>
            <w:r w:rsidR="00C94B0F" w:rsidRPr="00C94B0F">
              <w:rPr>
                <w:rFonts w:ascii="Arial" w:eastAsia="Times New Roman" w:hAnsi="Arial" w:cs="Arial"/>
                <w:color w:val="000000"/>
                <w:sz w:val="20"/>
                <w:szCs w:val="20"/>
                <w:lang w:eastAsia="es-CO"/>
              </w:rPr>
              <w:t xml:space="preserve"> generación de la información de tipo comercial a través del aplicativo TRANSFORMS de los archivos facturación IGAC</w:t>
            </w:r>
            <w:r w:rsidR="004734BF">
              <w:rPr>
                <w:rFonts w:ascii="Arial" w:eastAsia="Times New Roman" w:hAnsi="Arial" w:cs="Arial"/>
                <w:color w:val="000000"/>
                <w:sz w:val="20"/>
                <w:szCs w:val="20"/>
                <w:lang w:eastAsia="es-CO"/>
              </w:rPr>
              <w:t xml:space="preserve"> del mes de </w:t>
            </w:r>
            <w:r w:rsidR="00841088">
              <w:rPr>
                <w:rFonts w:ascii="Arial" w:eastAsia="Times New Roman" w:hAnsi="Arial" w:cs="Arial"/>
                <w:color w:val="000000"/>
                <w:sz w:val="20"/>
                <w:szCs w:val="20"/>
                <w:lang w:eastAsia="es-CO"/>
              </w:rPr>
              <w:t>mayo</w:t>
            </w:r>
            <w:r w:rsidR="004734BF">
              <w:rPr>
                <w:rFonts w:ascii="Arial" w:eastAsia="Times New Roman" w:hAnsi="Arial" w:cs="Arial"/>
                <w:color w:val="000000"/>
                <w:sz w:val="20"/>
                <w:szCs w:val="20"/>
                <w:lang w:eastAsia="es-CO"/>
              </w:rPr>
              <w:t>.</w:t>
            </w:r>
            <w:r w:rsidR="002D0D01">
              <w:rPr>
                <w:rFonts w:ascii="Arial" w:eastAsia="Times New Roman" w:hAnsi="Arial" w:cs="Arial"/>
                <w:color w:val="000000"/>
                <w:sz w:val="20"/>
                <w:szCs w:val="20"/>
                <w:lang w:eastAsia="es-CO"/>
              </w:rPr>
              <w:t xml:space="preserve"> Y archivos de tipo técnico del mes de </w:t>
            </w:r>
            <w:r w:rsidR="00841088">
              <w:rPr>
                <w:rFonts w:ascii="Arial" w:eastAsia="Times New Roman" w:hAnsi="Arial" w:cs="Arial"/>
                <w:color w:val="000000"/>
                <w:sz w:val="20"/>
                <w:szCs w:val="20"/>
                <w:lang w:eastAsia="es-CO"/>
              </w:rPr>
              <w:t>junio</w:t>
            </w:r>
            <w:r w:rsidR="002D0D01">
              <w:rPr>
                <w:rFonts w:ascii="Arial" w:eastAsia="Times New Roman" w:hAnsi="Arial" w:cs="Arial"/>
                <w:color w:val="000000"/>
                <w:sz w:val="20"/>
                <w:szCs w:val="20"/>
                <w:lang w:eastAsia="es-CO"/>
              </w:rPr>
              <w:t>.</w:t>
            </w:r>
          </w:p>
        </w:tc>
      </w:tr>
      <w:tr w:rsidR="00DA7C34" w:rsidRPr="00DA7C34" w14:paraId="243377D2" w14:textId="77777777" w:rsidTr="0043676F">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46617788" w14:textId="77777777" w:rsidR="00DA7C34" w:rsidRPr="00DA7C34" w:rsidRDefault="00AE7EE3" w:rsidP="00DA7C34">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Evidencia</w:t>
            </w:r>
            <w:r w:rsidR="00DA7C34" w:rsidRPr="00DA7C34">
              <w:rPr>
                <w:rFonts w:ascii="Arial" w:eastAsia="Times New Roman" w:hAnsi="Arial" w:cs="Arial"/>
                <w:b/>
                <w:bCs/>
                <w:color w:val="000000"/>
                <w:sz w:val="20"/>
                <w:szCs w:val="20"/>
                <w:lang w:eastAsia="es-CO"/>
              </w:rPr>
              <w:t xml:space="preserve"> Fotográfic</w:t>
            </w:r>
            <w:r>
              <w:rPr>
                <w:rFonts w:ascii="Arial" w:eastAsia="Times New Roman" w:hAnsi="Arial" w:cs="Arial"/>
                <w:b/>
                <w:bCs/>
                <w:color w:val="000000"/>
                <w:sz w:val="20"/>
                <w:szCs w:val="20"/>
                <w:lang w:eastAsia="es-CO"/>
              </w:rPr>
              <w:t>a</w:t>
            </w:r>
          </w:p>
        </w:tc>
      </w:tr>
      <w:bookmarkEnd w:id="1"/>
      <w:tr w:rsidR="00DA7C34" w:rsidRPr="00DA7C34" w14:paraId="4050970B" w14:textId="77777777" w:rsidTr="00880E8C">
        <w:trPr>
          <w:trHeight w:val="354"/>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3B3C837D" w14:textId="69E60439" w:rsidR="00982291" w:rsidRDefault="00B30F0F" w:rsidP="004F0DA0">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ACUEDUCTO</w:t>
            </w:r>
          </w:p>
          <w:p w14:paraId="13295671" w14:textId="065A0FD0" w:rsidR="00982291" w:rsidRDefault="00670BB6" w:rsidP="004F0DA0">
            <w:pPr>
              <w:spacing w:after="0" w:line="240" w:lineRule="auto"/>
              <w:jc w:val="center"/>
              <w:rPr>
                <w:rFonts w:ascii="Arial" w:eastAsia="Times New Roman" w:hAnsi="Arial" w:cs="Arial"/>
                <w:b/>
                <w:bCs/>
                <w:color w:val="000000"/>
                <w:sz w:val="20"/>
                <w:szCs w:val="20"/>
                <w:lang w:eastAsia="es-CO"/>
              </w:rPr>
            </w:pPr>
            <w:r w:rsidRPr="00670BB6">
              <w:rPr>
                <w:rFonts w:ascii="Arial" w:eastAsia="Times New Roman" w:hAnsi="Arial" w:cs="Arial"/>
                <w:b/>
                <w:bCs/>
                <w:noProof/>
                <w:color w:val="000000"/>
                <w:sz w:val="20"/>
                <w:szCs w:val="20"/>
                <w:lang w:eastAsia="es-CO"/>
              </w:rPr>
              <w:drawing>
                <wp:inline distT="0" distB="0" distL="0" distR="0" wp14:anchorId="391EBDB4" wp14:editId="746CA099">
                  <wp:extent cx="4076700" cy="5448300"/>
                  <wp:effectExtent l="0" t="0" r="0" b="0"/>
                  <wp:docPr id="2116273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5448300"/>
                          </a:xfrm>
                          <a:prstGeom prst="rect">
                            <a:avLst/>
                          </a:prstGeom>
                          <a:noFill/>
                          <a:ln>
                            <a:noFill/>
                          </a:ln>
                        </pic:spPr>
                      </pic:pic>
                    </a:graphicData>
                  </a:graphic>
                </wp:inline>
              </w:drawing>
            </w:r>
          </w:p>
          <w:p w14:paraId="14A42F90" w14:textId="77777777" w:rsidR="00982291" w:rsidRDefault="00982291" w:rsidP="00982291">
            <w:pPr>
              <w:spacing w:after="0" w:line="240" w:lineRule="auto"/>
              <w:rPr>
                <w:rFonts w:ascii="Arial" w:eastAsia="Times New Roman" w:hAnsi="Arial" w:cs="Arial"/>
                <w:b/>
                <w:bCs/>
                <w:color w:val="000000"/>
                <w:sz w:val="20"/>
                <w:szCs w:val="20"/>
                <w:lang w:eastAsia="es-CO"/>
              </w:rPr>
            </w:pPr>
          </w:p>
          <w:p w14:paraId="01D50595" w14:textId="384FFCCE" w:rsidR="00982291" w:rsidRDefault="004F0DA0" w:rsidP="00982291">
            <w:pPr>
              <w:spacing w:after="0" w:line="240" w:lineRule="auto"/>
              <w:rPr>
                <w:rFonts w:ascii="Arial" w:eastAsia="Times New Roman" w:hAnsi="Arial" w:cs="Arial"/>
                <w:b/>
                <w:bCs/>
                <w:color w:val="000000"/>
                <w:sz w:val="20"/>
                <w:szCs w:val="20"/>
                <w:lang w:eastAsia="es-CO"/>
              </w:rPr>
            </w:pPr>
            <w:r w:rsidRPr="004F0DA0">
              <w:rPr>
                <w:rFonts w:ascii="Arial" w:eastAsia="Times New Roman" w:hAnsi="Arial" w:cs="Arial"/>
                <w:b/>
                <w:bCs/>
                <w:noProof/>
                <w:color w:val="000000"/>
                <w:sz w:val="20"/>
                <w:szCs w:val="20"/>
                <w:lang w:eastAsia="es-CO"/>
              </w:rPr>
              <w:lastRenderedPageBreak/>
              <w:drawing>
                <wp:inline distT="0" distB="0" distL="0" distR="0" wp14:anchorId="6FA23516" wp14:editId="3CDB8D6B">
                  <wp:extent cx="5936615" cy="3004820"/>
                  <wp:effectExtent l="0" t="0" r="6985" b="5080"/>
                  <wp:docPr id="10451734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73447" name=""/>
                          <pic:cNvPicPr/>
                        </pic:nvPicPr>
                        <pic:blipFill>
                          <a:blip r:embed="rId9"/>
                          <a:stretch>
                            <a:fillRect/>
                          </a:stretch>
                        </pic:blipFill>
                        <pic:spPr>
                          <a:xfrm>
                            <a:off x="0" y="0"/>
                            <a:ext cx="5936615" cy="3004820"/>
                          </a:xfrm>
                          <a:prstGeom prst="rect">
                            <a:avLst/>
                          </a:prstGeom>
                        </pic:spPr>
                      </pic:pic>
                    </a:graphicData>
                  </a:graphic>
                </wp:inline>
              </w:drawing>
            </w:r>
          </w:p>
          <w:p w14:paraId="7F1B152E" w14:textId="77777777" w:rsidR="00B30F0F" w:rsidRDefault="00B30F0F" w:rsidP="00982291">
            <w:pPr>
              <w:spacing w:after="0" w:line="240" w:lineRule="auto"/>
              <w:rPr>
                <w:rFonts w:ascii="Arial" w:eastAsia="Times New Roman" w:hAnsi="Arial" w:cs="Arial"/>
                <w:b/>
                <w:bCs/>
                <w:color w:val="000000"/>
                <w:sz w:val="20"/>
                <w:szCs w:val="20"/>
                <w:lang w:eastAsia="es-CO"/>
              </w:rPr>
            </w:pPr>
          </w:p>
          <w:p w14:paraId="5A3CFCCE" w14:textId="77777777" w:rsidR="00B30F0F" w:rsidRDefault="00B30F0F" w:rsidP="00982291">
            <w:pPr>
              <w:spacing w:after="0" w:line="240" w:lineRule="auto"/>
              <w:rPr>
                <w:rFonts w:ascii="Arial" w:eastAsia="Times New Roman" w:hAnsi="Arial" w:cs="Arial"/>
                <w:b/>
                <w:bCs/>
                <w:color w:val="000000"/>
                <w:sz w:val="20"/>
                <w:szCs w:val="20"/>
                <w:lang w:eastAsia="es-CO"/>
              </w:rPr>
            </w:pPr>
          </w:p>
          <w:p w14:paraId="1A51326E" w14:textId="77777777" w:rsidR="00B30F0F" w:rsidRDefault="00B30F0F" w:rsidP="00982291">
            <w:pPr>
              <w:spacing w:after="0" w:line="240" w:lineRule="auto"/>
              <w:rPr>
                <w:rFonts w:ascii="Arial" w:eastAsia="Times New Roman" w:hAnsi="Arial" w:cs="Arial"/>
                <w:b/>
                <w:bCs/>
                <w:color w:val="000000"/>
                <w:sz w:val="20"/>
                <w:szCs w:val="20"/>
                <w:lang w:eastAsia="es-CO"/>
              </w:rPr>
            </w:pPr>
          </w:p>
          <w:p w14:paraId="5C04F4D3" w14:textId="77777777" w:rsidR="00B30F0F" w:rsidRDefault="00B30F0F" w:rsidP="00982291">
            <w:pPr>
              <w:spacing w:after="0" w:line="240" w:lineRule="auto"/>
              <w:rPr>
                <w:rFonts w:ascii="Arial" w:eastAsia="Times New Roman" w:hAnsi="Arial" w:cs="Arial"/>
                <w:b/>
                <w:bCs/>
                <w:color w:val="000000"/>
                <w:sz w:val="20"/>
                <w:szCs w:val="20"/>
                <w:lang w:eastAsia="es-CO"/>
              </w:rPr>
            </w:pPr>
          </w:p>
          <w:p w14:paraId="05DDE29E" w14:textId="1ED7008F" w:rsidR="00B30F0F" w:rsidRDefault="00B30F0F" w:rsidP="00B30F0F">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ALCANTARILLADO</w:t>
            </w:r>
          </w:p>
          <w:p w14:paraId="1D4AE916" w14:textId="77777777" w:rsidR="00B30F0F" w:rsidRDefault="00B30F0F" w:rsidP="00B30F0F">
            <w:pPr>
              <w:spacing w:after="0" w:line="240" w:lineRule="auto"/>
              <w:jc w:val="center"/>
              <w:rPr>
                <w:rFonts w:ascii="Arial" w:eastAsia="Times New Roman" w:hAnsi="Arial" w:cs="Arial"/>
                <w:b/>
                <w:bCs/>
                <w:color w:val="000000"/>
                <w:sz w:val="20"/>
                <w:szCs w:val="20"/>
                <w:lang w:eastAsia="es-CO"/>
              </w:rPr>
            </w:pPr>
          </w:p>
          <w:p w14:paraId="18A311F4" w14:textId="481D4659" w:rsidR="00982291" w:rsidRDefault="00982291" w:rsidP="00B30F0F">
            <w:pPr>
              <w:spacing w:after="0" w:line="240" w:lineRule="auto"/>
              <w:jc w:val="center"/>
              <w:rPr>
                <w:rFonts w:ascii="Arial" w:eastAsia="Times New Roman" w:hAnsi="Arial" w:cs="Arial"/>
                <w:b/>
                <w:bCs/>
                <w:color w:val="000000"/>
                <w:sz w:val="20"/>
                <w:szCs w:val="20"/>
                <w:lang w:eastAsia="es-CO"/>
              </w:rPr>
            </w:pPr>
          </w:p>
          <w:p w14:paraId="03C05B97" w14:textId="1916119C" w:rsidR="002D0D01" w:rsidRDefault="002D0D01" w:rsidP="00B30F0F">
            <w:pPr>
              <w:spacing w:after="0" w:line="240" w:lineRule="auto"/>
              <w:jc w:val="center"/>
              <w:rPr>
                <w:rFonts w:ascii="Arial" w:eastAsia="Times New Roman" w:hAnsi="Arial" w:cs="Arial"/>
                <w:b/>
                <w:bCs/>
                <w:color w:val="000000"/>
                <w:sz w:val="20"/>
                <w:szCs w:val="20"/>
                <w:lang w:eastAsia="es-CO"/>
              </w:rPr>
            </w:pPr>
            <w:r w:rsidRPr="002D0D01">
              <w:rPr>
                <w:rFonts w:ascii="Arial" w:eastAsia="Times New Roman" w:hAnsi="Arial" w:cs="Arial"/>
                <w:b/>
                <w:bCs/>
                <w:noProof/>
                <w:color w:val="000000"/>
                <w:sz w:val="20"/>
                <w:szCs w:val="20"/>
                <w:lang w:eastAsia="es-CO"/>
              </w:rPr>
              <w:drawing>
                <wp:inline distT="0" distB="0" distL="0" distR="0" wp14:anchorId="7EAE41BE" wp14:editId="7E1D1F70">
                  <wp:extent cx="5936615" cy="3045460"/>
                  <wp:effectExtent l="0" t="0" r="6985" b="2540"/>
                  <wp:docPr id="13257749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774982" name=""/>
                          <pic:cNvPicPr/>
                        </pic:nvPicPr>
                        <pic:blipFill>
                          <a:blip r:embed="rId10"/>
                          <a:stretch>
                            <a:fillRect/>
                          </a:stretch>
                        </pic:blipFill>
                        <pic:spPr>
                          <a:xfrm>
                            <a:off x="0" y="0"/>
                            <a:ext cx="5936615" cy="3045460"/>
                          </a:xfrm>
                          <a:prstGeom prst="rect">
                            <a:avLst/>
                          </a:prstGeom>
                        </pic:spPr>
                      </pic:pic>
                    </a:graphicData>
                  </a:graphic>
                </wp:inline>
              </w:drawing>
            </w:r>
          </w:p>
          <w:p w14:paraId="37BB3107" w14:textId="77777777" w:rsidR="00982291" w:rsidRDefault="00982291" w:rsidP="00982291">
            <w:pPr>
              <w:spacing w:after="0" w:line="240" w:lineRule="auto"/>
              <w:rPr>
                <w:rFonts w:ascii="Arial" w:eastAsia="Times New Roman" w:hAnsi="Arial" w:cs="Arial"/>
                <w:b/>
                <w:bCs/>
                <w:color w:val="000000"/>
                <w:sz w:val="20"/>
                <w:szCs w:val="20"/>
                <w:lang w:eastAsia="es-CO"/>
              </w:rPr>
            </w:pPr>
          </w:p>
          <w:p w14:paraId="6B725E76" w14:textId="77777777" w:rsidR="00BE468B" w:rsidRDefault="00BE468B" w:rsidP="00982291">
            <w:pPr>
              <w:spacing w:after="0" w:line="240" w:lineRule="auto"/>
              <w:rPr>
                <w:rFonts w:ascii="Arial" w:eastAsia="Times New Roman" w:hAnsi="Arial" w:cs="Arial"/>
                <w:b/>
                <w:bCs/>
                <w:color w:val="000000"/>
                <w:sz w:val="20"/>
                <w:szCs w:val="20"/>
                <w:lang w:eastAsia="es-CO"/>
              </w:rPr>
            </w:pPr>
          </w:p>
          <w:p w14:paraId="71DC7FCC" w14:textId="77777777" w:rsidR="00BE468B" w:rsidRDefault="00BE468B" w:rsidP="00982291">
            <w:pPr>
              <w:spacing w:after="0" w:line="240" w:lineRule="auto"/>
              <w:rPr>
                <w:rFonts w:ascii="Arial" w:eastAsia="Times New Roman" w:hAnsi="Arial" w:cs="Arial"/>
                <w:b/>
                <w:bCs/>
                <w:color w:val="000000"/>
                <w:sz w:val="20"/>
                <w:szCs w:val="20"/>
                <w:lang w:eastAsia="es-CO"/>
              </w:rPr>
            </w:pPr>
          </w:p>
          <w:p w14:paraId="60F1C19A" w14:textId="77777777" w:rsidR="00BE468B" w:rsidRDefault="00BE468B" w:rsidP="00982291">
            <w:pPr>
              <w:spacing w:after="0" w:line="240" w:lineRule="auto"/>
              <w:rPr>
                <w:rFonts w:ascii="Arial" w:eastAsia="Times New Roman" w:hAnsi="Arial" w:cs="Arial"/>
                <w:b/>
                <w:bCs/>
                <w:color w:val="000000"/>
                <w:sz w:val="20"/>
                <w:szCs w:val="20"/>
                <w:lang w:eastAsia="es-CO"/>
              </w:rPr>
            </w:pPr>
          </w:p>
          <w:p w14:paraId="25399F3B"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0F49F9D4"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7C4DE66C"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7C3F6ABF"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1AE89B31"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6A90CD48"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7FBF5DDC"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4421EA18"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016FCC59"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2D5A9EE5"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5CF7B8C3"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64896351"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6640E8C2"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65182E2A" w14:textId="77777777" w:rsidR="00BE468B" w:rsidRDefault="00BE468B" w:rsidP="00982291">
            <w:pPr>
              <w:spacing w:after="0" w:line="240" w:lineRule="auto"/>
              <w:rPr>
                <w:rFonts w:ascii="Arial" w:eastAsia="Times New Roman" w:hAnsi="Arial" w:cs="Arial"/>
                <w:b/>
                <w:bCs/>
                <w:color w:val="000000"/>
                <w:sz w:val="20"/>
                <w:szCs w:val="20"/>
                <w:lang w:eastAsia="es-CO"/>
              </w:rPr>
            </w:pPr>
          </w:p>
          <w:p w14:paraId="00F744DC" w14:textId="6D69769B" w:rsidR="00982291" w:rsidRDefault="002D0D01" w:rsidP="00982291">
            <w:pPr>
              <w:spacing w:after="0" w:line="240" w:lineRule="auto"/>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INFORMACION TÉCNICA</w:t>
            </w:r>
          </w:p>
          <w:p w14:paraId="11BB86D1"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00D5DF5E"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5A08E188" w14:textId="77777777" w:rsidR="00B96ACA" w:rsidRDefault="00B96ACA" w:rsidP="00982291">
            <w:pPr>
              <w:spacing w:after="0" w:line="240" w:lineRule="auto"/>
              <w:rPr>
                <w:rFonts w:ascii="Arial" w:eastAsia="Times New Roman" w:hAnsi="Arial" w:cs="Arial"/>
                <w:b/>
                <w:bCs/>
                <w:color w:val="000000"/>
                <w:sz w:val="20"/>
                <w:szCs w:val="20"/>
                <w:lang w:eastAsia="es-CO"/>
              </w:rPr>
            </w:pPr>
          </w:p>
          <w:p w14:paraId="4F346C3C" w14:textId="56BACE9F" w:rsidR="00B96ACA" w:rsidRDefault="00B96ACA" w:rsidP="00982291">
            <w:pPr>
              <w:spacing w:after="0" w:line="240" w:lineRule="auto"/>
              <w:rPr>
                <w:rFonts w:ascii="Arial" w:eastAsia="Times New Roman" w:hAnsi="Arial" w:cs="Arial"/>
                <w:b/>
                <w:bCs/>
                <w:color w:val="000000"/>
                <w:sz w:val="20"/>
                <w:szCs w:val="20"/>
                <w:lang w:eastAsia="es-CO"/>
              </w:rPr>
            </w:pPr>
            <w:r w:rsidRPr="00B96ACA">
              <w:rPr>
                <w:rFonts w:ascii="Arial" w:eastAsia="Times New Roman" w:hAnsi="Arial" w:cs="Arial"/>
                <w:b/>
                <w:bCs/>
                <w:noProof/>
                <w:color w:val="000000"/>
                <w:sz w:val="20"/>
                <w:szCs w:val="20"/>
                <w:lang w:eastAsia="es-CO"/>
              </w:rPr>
              <w:drawing>
                <wp:inline distT="0" distB="0" distL="0" distR="0" wp14:anchorId="57958433" wp14:editId="1DFD7B96">
                  <wp:extent cx="5936615" cy="2125980"/>
                  <wp:effectExtent l="0" t="0" r="6985" b="7620"/>
                  <wp:docPr id="1201146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46508" name=""/>
                          <pic:cNvPicPr/>
                        </pic:nvPicPr>
                        <pic:blipFill>
                          <a:blip r:embed="rId11"/>
                          <a:stretch>
                            <a:fillRect/>
                          </a:stretch>
                        </pic:blipFill>
                        <pic:spPr>
                          <a:xfrm>
                            <a:off x="0" y="0"/>
                            <a:ext cx="5936615" cy="2125980"/>
                          </a:xfrm>
                          <a:prstGeom prst="rect">
                            <a:avLst/>
                          </a:prstGeom>
                        </pic:spPr>
                      </pic:pic>
                    </a:graphicData>
                  </a:graphic>
                </wp:inline>
              </w:drawing>
            </w:r>
          </w:p>
          <w:p w14:paraId="2CE2801B" w14:textId="77777777" w:rsidR="002D0D01" w:rsidRDefault="002D0D01" w:rsidP="00982291">
            <w:pPr>
              <w:spacing w:after="0" w:line="240" w:lineRule="auto"/>
              <w:rPr>
                <w:rFonts w:ascii="Arial" w:eastAsia="Times New Roman" w:hAnsi="Arial" w:cs="Arial"/>
                <w:b/>
                <w:bCs/>
                <w:color w:val="000000"/>
                <w:sz w:val="20"/>
                <w:szCs w:val="20"/>
                <w:lang w:eastAsia="es-CO"/>
              </w:rPr>
            </w:pPr>
          </w:p>
          <w:p w14:paraId="06D31E7D" w14:textId="77777777" w:rsidR="00B96ACA" w:rsidRDefault="00B96ACA" w:rsidP="00BE468B">
            <w:pPr>
              <w:spacing w:after="0" w:line="240" w:lineRule="auto"/>
              <w:jc w:val="center"/>
              <w:rPr>
                <w:rFonts w:ascii="Arial" w:eastAsia="Times New Roman" w:hAnsi="Arial" w:cs="Arial"/>
                <w:b/>
                <w:bCs/>
                <w:color w:val="000000"/>
                <w:sz w:val="20"/>
                <w:szCs w:val="20"/>
                <w:lang w:eastAsia="es-CO"/>
              </w:rPr>
            </w:pPr>
          </w:p>
          <w:p w14:paraId="3CADC4EE" w14:textId="77777777" w:rsidR="00B96ACA" w:rsidRDefault="00B96ACA" w:rsidP="00BE468B">
            <w:pPr>
              <w:spacing w:after="0" w:line="240" w:lineRule="auto"/>
              <w:jc w:val="center"/>
              <w:rPr>
                <w:rFonts w:ascii="Arial" w:eastAsia="Times New Roman" w:hAnsi="Arial" w:cs="Arial"/>
                <w:b/>
                <w:bCs/>
                <w:color w:val="000000"/>
                <w:sz w:val="20"/>
                <w:szCs w:val="20"/>
                <w:lang w:eastAsia="es-CO"/>
              </w:rPr>
            </w:pPr>
          </w:p>
          <w:p w14:paraId="0528F2A7" w14:textId="0C37257B" w:rsidR="002D0D01" w:rsidRDefault="00670BB6" w:rsidP="00BE468B">
            <w:pPr>
              <w:spacing w:after="0" w:line="240" w:lineRule="auto"/>
              <w:jc w:val="center"/>
              <w:rPr>
                <w:rFonts w:ascii="Arial" w:eastAsia="Times New Roman" w:hAnsi="Arial" w:cs="Arial"/>
                <w:b/>
                <w:bCs/>
                <w:color w:val="000000"/>
                <w:sz w:val="20"/>
                <w:szCs w:val="20"/>
                <w:lang w:eastAsia="es-CO"/>
              </w:rPr>
            </w:pPr>
            <w:r w:rsidRPr="00670BB6">
              <w:rPr>
                <w:rFonts w:ascii="Arial" w:eastAsia="Times New Roman" w:hAnsi="Arial" w:cs="Arial"/>
                <w:b/>
                <w:bCs/>
                <w:noProof/>
                <w:color w:val="000000"/>
                <w:sz w:val="20"/>
                <w:szCs w:val="20"/>
                <w:lang w:eastAsia="es-CO"/>
              </w:rPr>
              <w:drawing>
                <wp:inline distT="0" distB="0" distL="0" distR="0" wp14:anchorId="4469C51D" wp14:editId="6338919D">
                  <wp:extent cx="5936615" cy="2908935"/>
                  <wp:effectExtent l="0" t="0" r="6985" b="5715"/>
                  <wp:docPr id="213273644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6615" cy="2908935"/>
                          </a:xfrm>
                          <a:prstGeom prst="rect">
                            <a:avLst/>
                          </a:prstGeom>
                          <a:noFill/>
                          <a:ln>
                            <a:noFill/>
                          </a:ln>
                        </pic:spPr>
                      </pic:pic>
                    </a:graphicData>
                  </a:graphic>
                </wp:inline>
              </w:drawing>
            </w:r>
          </w:p>
          <w:p w14:paraId="795DB884" w14:textId="77777777" w:rsidR="00BE468B" w:rsidRDefault="00BE468B" w:rsidP="00BE468B">
            <w:pPr>
              <w:spacing w:after="0" w:line="240" w:lineRule="auto"/>
              <w:jc w:val="center"/>
              <w:rPr>
                <w:rFonts w:ascii="Arial" w:eastAsia="Times New Roman" w:hAnsi="Arial" w:cs="Arial"/>
                <w:b/>
                <w:bCs/>
                <w:color w:val="000000"/>
                <w:sz w:val="20"/>
                <w:szCs w:val="20"/>
                <w:lang w:eastAsia="es-CO"/>
              </w:rPr>
            </w:pPr>
          </w:p>
          <w:p w14:paraId="1483CE07" w14:textId="54BAC2AE" w:rsidR="00BE468B" w:rsidRDefault="00BE468B" w:rsidP="00BE468B">
            <w:pPr>
              <w:spacing w:after="0" w:line="240" w:lineRule="auto"/>
              <w:jc w:val="center"/>
              <w:rPr>
                <w:rFonts w:ascii="Arial" w:eastAsia="Times New Roman" w:hAnsi="Arial" w:cs="Arial"/>
                <w:b/>
                <w:bCs/>
                <w:color w:val="000000"/>
                <w:sz w:val="20"/>
                <w:szCs w:val="20"/>
                <w:lang w:eastAsia="es-CO"/>
              </w:rPr>
            </w:pPr>
            <w:r w:rsidRPr="00BE468B">
              <w:rPr>
                <w:rFonts w:ascii="Arial" w:eastAsia="Times New Roman" w:hAnsi="Arial" w:cs="Arial"/>
                <w:b/>
                <w:bCs/>
                <w:noProof/>
                <w:color w:val="000000"/>
                <w:sz w:val="20"/>
                <w:szCs w:val="20"/>
                <w:lang w:eastAsia="es-CO"/>
              </w:rPr>
              <w:lastRenderedPageBreak/>
              <w:drawing>
                <wp:inline distT="0" distB="0" distL="0" distR="0" wp14:anchorId="1BCB82ED" wp14:editId="69B2A093">
                  <wp:extent cx="5204460" cy="5349240"/>
                  <wp:effectExtent l="0" t="0" r="0" b="3810"/>
                  <wp:docPr id="16758874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887486" name=""/>
                          <pic:cNvPicPr/>
                        </pic:nvPicPr>
                        <pic:blipFill rotWithShape="1">
                          <a:blip r:embed="rId13"/>
                          <a:srcRect b="14286"/>
                          <a:stretch>
                            <a:fillRect/>
                          </a:stretch>
                        </pic:blipFill>
                        <pic:spPr bwMode="auto">
                          <a:xfrm>
                            <a:off x="0" y="0"/>
                            <a:ext cx="5204911" cy="5349704"/>
                          </a:xfrm>
                          <a:prstGeom prst="rect">
                            <a:avLst/>
                          </a:prstGeom>
                          <a:ln>
                            <a:noFill/>
                          </a:ln>
                          <a:extLst>
                            <a:ext uri="{53640926-AAD7-44D8-BBD7-CCE9431645EC}">
                              <a14:shadowObscured xmlns:a14="http://schemas.microsoft.com/office/drawing/2010/main"/>
                            </a:ext>
                          </a:extLst>
                        </pic:spPr>
                      </pic:pic>
                    </a:graphicData>
                  </a:graphic>
                </wp:inline>
              </w:drawing>
            </w:r>
          </w:p>
          <w:p w14:paraId="7CD4BC9D" w14:textId="6C191F80" w:rsidR="00982291" w:rsidRDefault="00982291" w:rsidP="00982291">
            <w:pPr>
              <w:spacing w:after="0" w:line="240" w:lineRule="auto"/>
              <w:rPr>
                <w:rFonts w:ascii="Arial" w:eastAsia="Times New Roman" w:hAnsi="Arial" w:cs="Arial"/>
                <w:b/>
                <w:bCs/>
                <w:color w:val="000000"/>
                <w:sz w:val="20"/>
                <w:szCs w:val="20"/>
                <w:lang w:eastAsia="es-CO"/>
              </w:rPr>
            </w:pPr>
          </w:p>
          <w:p w14:paraId="65887DD7" w14:textId="11953B90" w:rsidR="00E27E9D" w:rsidRPr="00DA7C34" w:rsidRDefault="00E27E9D" w:rsidP="00DA7C34">
            <w:pPr>
              <w:spacing w:after="0" w:line="240" w:lineRule="auto"/>
              <w:jc w:val="center"/>
              <w:rPr>
                <w:rFonts w:ascii="Arial" w:eastAsia="Times New Roman" w:hAnsi="Arial" w:cs="Arial"/>
                <w:b/>
                <w:bCs/>
                <w:color w:val="000000"/>
                <w:sz w:val="20"/>
                <w:szCs w:val="20"/>
                <w:lang w:eastAsia="es-CO"/>
              </w:rPr>
            </w:pPr>
          </w:p>
        </w:tc>
      </w:tr>
    </w:tbl>
    <w:p w14:paraId="1A75DA17" w14:textId="77777777" w:rsidR="002D0D01" w:rsidRDefault="002D0D01" w:rsidP="0043676F">
      <w:pPr>
        <w:spacing w:line="240" w:lineRule="auto"/>
        <w:rPr>
          <w:rFonts w:ascii="Arial Narrow" w:hAnsi="Arial Narrow"/>
          <w:b/>
          <w:sz w:val="24"/>
        </w:rPr>
      </w:pPr>
    </w:p>
    <w:tbl>
      <w:tblPr>
        <w:tblW w:w="5000" w:type="pct"/>
        <w:tblCellMar>
          <w:left w:w="70" w:type="dxa"/>
          <w:right w:w="70" w:type="dxa"/>
        </w:tblCellMar>
        <w:tblLook w:val="04A0" w:firstRow="1" w:lastRow="0" w:firstColumn="1" w:lastColumn="0" w:noHBand="0" w:noVBand="1"/>
      </w:tblPr>
      <w:tblGrid>
        <w:gridCol w:w="1350"/>
        <w:gridCol w:w="1744"/>
        <w:gridCol w:w="3802"/>
        <w:gridCol w:w="1461"/>
        <w:gridCol w:w="982"/>
      </w:tblGrid>
      <w:tr w:rsidR="00F13DB2" w:rsidRPr="00DA7C34" w14:paraId="405B87A4" w14:textId="77777777" w:rsidTr="004527D6">
        <w:trPr>
          <w:trHeight w:val="300"/>
        </w:trPr>
        <w:tc>
          <w:tcPr>
            <w:tcW w:w="7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3D7CDBE1" w14:textId="77777777" w:rsidR="00F13DB2" w:rsidRPr="00DA7C34" w:rsidRDefault="00F13DB2" w:rsidP="002237AB">
            <w:pPr>
              <w:spacing w:after="0" w:line="240" w:lineRule="auto"/>
              <w:jc w:val="both"/>
              <w:rPr>
                <w:rFonts w:ascii="Arial" w:eastAsia="Times New Roman" w:hAnsi="Arial" w:cs="Arial"/>
                <w:b/>
                <w:bCs/>
                <w:color w:val="000000"/>
                <w:sz w:val="20"/>
                <w:szCs w:val="20"/>
                <w:lang w:eastAsia="es-CO"/>
              </w:rPr>
            </w:pPr>
            <w:r w:rsidRPr="00DA7C34">
              <w:rPr>
                <w:rFonts w:ascii="Arial" w:eastAsia="Times New Roman" w:hAnsi="Arial" w:cs="Arial"/>
                <w:b/>
                <w:bCs/>
                <w:sz w:val="20"/>
                <w:szCs w:val="20"/>
                <w:lang w:eastAsia="es-CO"/>
              </w:rPr>
              <w:t xml:space="preserve">Actividad </w:t>
            </w:r>
            <w:r>
              <w:rPr>
                <w:rFonts w:ascii="Arial" w:eastAsia="Times New Roman" w:hAnsi="Arial" w:cs="Arial"/>
                <w:b/>
                <w:bCs/>
                <w:sz w:val="20"/>
                <w:szCs w:val="20"/>
                <w:lang w:eastAsia="es-CO"/>
              </w:rPr>
              <w:t>2</w:t>
            </w:r>
            <w:r w:rsidRPr="00DA7C34">
              <w:rPr>
                <w:rFonts w:ascii="Arial" w:eastAsia="Times New Roman" w:hAnsi="Arial" w:cs="Arial"/>
                <w:b/>
                <w:bCs/>
                <w:sz w:val="20"/>
                <w:szCs w:val="20"/>
                <w:lang w:eastAsia="es-CO"/>
              </w:rPr>
              <w:t>:</w:t>
            </w:r>
          </w:p>
        </w:tc>
        <w:tc>
          <w:tcPr>
            <w:tcW w:w="4278"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A0C2E5C" w14:textId="65BACC7D" w:rsidR="00F13DB2" w:rsidRPr="00DA7C34" w:rsidRDefault="00880E8C" w:rsidP="002237AB">
            <w:pPr>
              <w:spacing w:after="0" w:line="240" w:lineRule="auto"/>
              <w:jc w:val="both"/>
              <w:rPr>
                <w:rFonts w:ascii="Arial" w:eastAsia="Times New Roman" w:hAnsi="Arial" w:cs="Arial"/>
                <w:color w:val="000000"/>
                <w:sz w:val="20"/>
                <w:szCs w:val="20"/>
                <w:lang w:eastAsia="es-CO"/>
              </w:rPr>
            </w:pPr>
            <w:r w:rsidRPr="00880E8C">
              <w:rPr>
                <w:rFonts w:ascii="Arial" w:eastAsia="Times New Roman" w:hAnsi="Arial" w:cs="Arial"/>
                <w:noProof/>
                <w:color w:val="000000"/>
                <w:sz w:val="20"/>
                <w:szCs w:val="20"/>
                <w:lang w:eastAsia="es-CO"/>
              </w:rPr>
              <w:t>Estructurar la información según los lineamientos de las diferentes resoluciones y circulares a las que se ajusta los requerimientos de la superintendencia de servicios públicos y el ministerio de vivienda Ciudad y Territorio.</w:t>
            </w:r>
          </w:p>
        </w:tc>
      </w:tr>
      <w:tr w:rsidR="00F13DB2" w:rsidRPr="00DA7C34" w14:paraId="528A41DC" w14:textId="77777777" w:rsidTr="004527D6">
        <w:trPr>
          <w:trHeight w:val="300"/>
        </w:trPr>
        <w:tc>
          <w:tcPr>
            <w:tcW w:w="165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126F811D" w14:textId="77777777" w:rsidR="00F13DB2" w:rsidRPr="00DA7C34" w:rsidRDefault="00F13DB2" w:rsidP="002237AB">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Tipo de anexo:</w:t>
            </w:r>
          </w:p>
        </w:tc>
        <w:tc>
          <w:tcPr>
            <w:tcW w:w="203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AB8E38A" w14:textId="4A43B73E" w:rsidR="00F13DB2" w:rsidRPr="00DA7C34" w:rsidRDefault="00F13DB2" w:rsidP="002237AB">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color w:val="000000"/>
                <w:sz w:val="20"/>
                <w:szCs w:val="20"/>
                <w:lang w:eastAsia="es-CO"/>
              </w:rPr>
              <w:t>Medio magnético _</w:t>
            </w:r>
            <w:r w:rsidR="00880E8C">
              <w:rPr>
                <w:rFonts w:ascii="Arial" w:eastAsia="Times New Roman" w:hAnsi="Arial" w:cs="Arial"/>
                <w:color w:val="000000"/>
                <w:sz w:val="20"/>
                <w:szCs w:val="20"/>
                <w:lang w:eastAsia="es-CO"/>
              </w:rPr>
              <w:t>x</w:t>
            </w:r>
            <w:r>
              <w:rPr>
                <w:rFonts w:ascii="Arial" w:eastAsia="Times New Roman" w:hAnsi="Arial" w:cs="Arial"/>
                <w:color w:val="000000"/>
                <w:sz w:val="20"/>
                <w:szCs w:val="20"/>
                <w:lang w:eastAsia="es-CO"/>
              </w:rPr>
              <w:t>___ Impreso ____</w:t>
            </w:r>
          </w:p>
        </w:tc>
        <w:tc>
          <w:tcPr>
            <w:tcW w:w="78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tcPr>
          <w:p w14:paraId="01FE1335" w14:textId="77777777" w:rsidR="00F13DB2" w:rsidRPr="00DA7C34" w:rsidRDefault="00F13DB2" w:rsidP="002237AB">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ANEXO No.</w:t>
            </w:r>
          </w:p>
        </w:tc>
        <w:tc>
          <w:tcPr>
            <w:tcW w:w="52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B338537" w14:textId="2EA6B30B" w:rsidR="00F13DB2" w:rsidRPr="00DA7C34" w:rsidRDefault="00F13DB2" w:rsidP="002237AB">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0</w:t>
            </w:r>
            <w:r w:rsidR="00982291">
              <w:rPr>
                <w:rFonts w:ascii="Arial" w:eastAsia="Times New Roman" w:hAnsi="Arial" w:cs="Arial"/>
                <w:b/>
                <w:bCs/>
                <w:color w:val="000000"/>
                <w:sz w:val="20"/>
                <w:szCs w:val="20"/>
                <w:lang w:eastAsia="es-CO"/>
              </w:rPr>
              <w:t>2</w:t>
            </w:r>
          </w:p>
        </w:tc>
      </w:tr>
      <w:tr w:rsidR="00F13DB2" w:rsidRPr="00DA7C34" w14:paraId="26FCE8E6" w14:textId="77777777" w:rsidTr="002237AB">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D0D6C35" w14:textId="77777777" w:rsidR="00F13DB2" w:rsidRPr="00AE7EE3" w:rsidRDefault="00F13DB2" w:rsidP="002237AB">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Descripción del anexo</w:t>
            </w:r>
          </w:p>
        </w:tc>
      </w:tr>
      <w:tr w:rsidR="00F13DB2" w:rsidRPr="00DA7C34" w14:paraId="6ACB24C7" w14:textId="77777777" w:rsidTr="002237AB">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B84260C" w14:textId="30BE5CDB" w:rsidR="00F13DB2" w:rsidRDefault="00D34713" w:rsidP="002237AB">
            <w:pPr>
              <w:spacing w:after="0" w:line="240" w:lineRule="auto"/>
            </w:pPr>
            <w:r>
              <w:rPr>
                <w:rFonts w:ascii="Arial" w:eastAsia="Times New Roman" w:hAnsi="Arial" w:cs="Arial"/>
                <w:color w:val="000000"/>
                <w:sz w:val="20"/>
                <w:szCs w:val="20"/>
                <w:lang w:eastAsia="es-CO"/>
              </w:rPr>
              <w:t xml:space="preserve">Pantallazo de </w:t>
            </w:r>
            <w:r w:rsidR="00880E8C">
              <w:rPr>
                <w:rFonts w:ascii="Arial" w:eastAsia="Times New Roman" w:hAnsi="Arial" w:cs="Arial"/>
                <w:color w:val="000000"/>
                <w:sz w:val="20"/>
                <w:szCs w:val="20"/>
                <w:lang w:eastAsia="es-CO"/>
              </w:rPr>
              <w:t xml:space="preserve">archivos </w:t>
            </w:r>
            <w:r w:rsidR="001A15A1">
              <w:rPr>
                <w:rFonts w:ascii="Arial" w:eastAsia="Times New Roman" w:hAnsi="Arial" w:cs="Arial"/>
                <w:color w:val="000000"/>
                <w:sz w:val="20"/>
                <w:szCs w:val="20"/>
                <w:lang w:eastAsia="es-CO"/>
              </w:rPr>
              <w:t xml:space="preserve">trabajados relacionados con </w:t>
            </w:r>
            <w:r w:rsidR="00655C4D">
              <w:rPr>
                <w:rFonts w:ascii="Arial" w:eastAsia="Times New Roman" w:hAnsi="Arial" w:cs="Arial"/>
                <w:color w:val="000000"/>
                <w:sz w:val="20"/>
                <w:szCs w:val="20"/>
                <w:lang w:eastAsia="es-CO"/>
              </w:rPr>
              <w:t>información comercial del prestador</w:t>
            </w:r>
          </w:p>
          <w:p w14:paraId="4F7F8982" w14:textId="3D6458DA" w:rsidR="00477188" w:rsidRDefault="00477188" w:rsidP="009C3B3F">
            <w:pPr>
              <w:spacing w:after="0" w:line="240" w:lineRule="auto"/>
              <w:rPr>
                <w:rFonts w:ascii="Arial" w:eastAsia="Times New Roman" w:hAnsi="Arial" w:cs="Arial"/>
                <w:color w:val="000000"/>
                <w:sz w:val="20"/>
                <w:szCs w:val="20"/>
                <w:lang w:eastAsia="es-CO"/>
              </w:rPr>
            </w:pPr>
          </w:p>
        </w:tc>
      </w:tr>
      <w:tr w:rsidR="00F13DB2" w:rsidRPr="00DA7C34" w14:paraId="028EB7AA" w14:textId="77777777" w:rsidTr="002237AB">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0E4EDD5B" w14:textId="77777777" w:rsidR="00F13DB2" w:rsidRPr="00DA7C34" w:rsidRDefault="00F13DB2" w:rsidP="002237AB">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Evidencia</w:t>
            </w:r>
            <w:r w:rsidRPr="00DA7C34">
              <w:rPr>
                <w:rFonts w:ascii="Arial" w:eastAsia="Times New Roman" w:hAnsi="Arial" w:cs="Arial"/>
                <w:b/>
                <w:bCs/>
                <w:color w:val="000000"/>
                <w:sz w:val="20"/>
                <w:szCs w:val="20"/>
                <w:lang w:eastAsia="es-CO"/>
              </w:rPr>
              <w:t xml:space="preserve"> Fotográfic</w:t>
            </w:r>
            <w:r>
              <w:rPr>
                <w:rFonts w:ascii="Arial" w:eastAsia="Times New Roman" w:hAnsi="Arial" w:cs="Arial"/>
                <w:b/>
                <w:bCs/>
                <w:color w:val="000000"/>
                <w:sz w:val="20"/>
                <w:szCs w:val="20"/>
                <w:lang w:eastAsia="es-CO"/>
              </w:rPr>
              <w:t>a</w:t>
            </w:r>
          </w:p>
        </w:tc>
      </w:tr>
      <w:tr w:rsidR="00880E8C" w:rsidRPr="00DA7C34" w14:paraId="0C60253D" w14:textId="77777777" w:rsidTr="00D34713">
        <w:trPr>
          <w:trHeight w:val="293"/>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954F2D9" w14:textId="1A285866" w:rsidR="00880E8C" w:rsidRDefault="00880E8C" w:rsidP="00880E8C">
            <w:pPr>
              <w:spacing w:after="0" w:line="240" w:lineRule="auto"/>
              <w:jc w:val="center"/>
              <w:rPr>
                <w:rFonts w:ascii="Arial" w:eastAsia="Times New Roman" w:hAnsi="Arial" w:cs="Arial"/>
                <w:b/>
                <w:bCs/>
                <w:color w:val="000000"/>
                <w:sz w:val="20"/>
                <w:szCs w:val="20"/>
                <w:lang w:eastAsia="es-CO"/>
              </w:rPr>
            </w:pPr>
          </w:p>
          <w:p w14:paraId="37959C52" w14:textId="31B66DCB" w:rsidR="00B30F0F" w:rsidRDefault="00B30F0F" w:rsidP="00880E8C">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xml:space="preserve">RECLAMACIONES </w:t>
            </w:r>
          </w:p>
          <w:p w14:paraId="4DE2DB0C" w14:textId="6EDB18B2" w:rsidR="00D34713" w:rsidRDefault="00AD3656" w:rsidP="00880E8C">
            <w:pPr>
              <w:spacing w:after="0" w:line="240" w:lineRule="auto"/>
              <w:jc w:val="center"/>
              <w:rPr>
                <w:rFonts w:ascii="Arial" w:eastAsia="Times New Roman" w:hAnsi="Arial" w:cs="Arial"/>
                <w:b/>
                <w:bCs/>
                <w:color w:val="000000"/>
                <w:sz w:val="20"/>
                <w:szCs w:val="20"/>
                <w:lang w:eastAsia="es-CO"/>
              </w:rPr>
            </w:pPr>
            <w:r w:rsidRPr="00AD3656">
              <w:rPr>
                <w:rFonts w:ascii="Arial" w:eastAsia="Times New Roman" w:hAnsi="Arial" w:cs="Arial"/>
                <w:b/>
                <w:bCs/>
                <w:noProof/>
                <w:color w:val="000000"/>
                <w:sz w:val="20"/>
                <w:szCs w:val="20"/>
                <w:lang w:eastAsia="es-CO"/>
              </w:rPr>
              <w:lastRenderedPageBreak/>
              <w:drawing>
                <wp:inline distT="0" distB="0" distL="0" distR="0" wp14:anchorId="664F5042" wp14:editId="3DED034F">
                  <wp:extent cx="3787361" cy="2964180"/>
                  <wp:effectExtent l="0" t="0" r="3810" b="7620"/>
                  <wp:docPr id="157201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11312" name=""/>
                          <pic:cNvPicPr/>
                        </pic:nvPicPr>
                        <pic:blipFill>
                          <a:blip r:embed="rId14"/>
                          <a:stretch>
                            <a:fillRect/>
                          </a:stretch>
                        </pic:blipFill>
                        <pic:spPr>
                          <a:xfrm>
                            <a:off x="0" y="0"/>
                            <a:ext cx="3793194" cy="2968745"/>
                          </a:xfrm>
                          <a:prstGeom prst="rect">
                            <a:avLst/>
                          </a:prstGeom>
                        </pic:spPr>
                      </pic:pic>
                    </a:graphicData>
                  </a:graphic>
                </wp:inline>
              </w:drawing>
            </w:r>
          </w:p>
          <w:p w14:paraId="0CABDE91" w14:textId="77777777" w:rsidR="00AD3656" w:rsidRDefault="00AD3656" w:rsidP="00880E8C">
            <w:pPr>
              <w:spacing w:after="0" w:line="240" w:lineRule="auto"/>
              <w:jc w:val="center"/>
              <w:rPr>
                <w:rFonts w:ascii="Arial" w:eastAsia="Times New Roman" w:hAnsi="Arial" w:cs="Arial"/>
                <w:b/>
                <w:bCs/>
                <w:color w:val="000000"/>
                <w:sz w:val="20"/>
                <w:szCs w:val="20"/>
                <w:lang w:eastAsia="es-CO"/>
              </w:rPr>
            </w:pPr>
          </w:p>
          <w:p w14:paraId="239B59EB" w14:textId="64ABC7F5" w:rsidR="00D34713" w:rsidRDefault="00670BB6" w:rsidP="00880E8C">
            <w:pPr>
              <w:spacing w:after="0" w:line="240" w:lineRule="auto"/>
              <w:jc w:val="center"/>
              <w:rPr>
                <w:rFonts w:ascii="Arial" w:eastAsia="Times New Roman" w:hAnsi="Arial" w:cs="Arial"/>
                <w:b/>
                <w:bCs/>
                <w:color w:val="000000"/>
                <w:sz w:val="20"/>
                <w:szCs w:val="20"/>
                <w:lang w:eastAsia="es-CO"/>
              </w:rPr>
            </w:pPr>
            <w:r w:rsidRPr="00670BB6">
              <w:rPr>
                <w:rFonts w:ascii="Arial" w:eastAsia="Times New Roman" w:hAnsi="Arial" w:cs="Arial"/>
                <w:b/>
                <w:bCs/>
                <w:noProof/>
                <w:color w:val="000000"/>
                <w:sz w:val="20"/>
                <w:szCs w:val="20"/>
                <w:lang w:eastAsia="es-CO"/>
              </w:rPr>
              <w:drawing>
                <wp:inline distT="0" distB="0" distL="0" distR="0" wp14:anchorId="7E9B80C7" wp14:editId="2D22DE9E">
                  <wp:extent cx="5936615" cy="2066290"/>
                  <wp:effectExtent l="0" t="0" r="6985" b="0"/>
                  <wp:docPr id="132126899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6615" cy="2066290"/>
                          </a:xfrm>
                          <a:prstGeom prst="rect">
                            <a:avLst/>
                          </a:prstGeom>
                          <a:noFill/>
                          <a:ln>
                            <a:noFill/>
                          </a:ln>
                        </pic:spPr>
                      </pic:pic>
                    </a:graphicData>
                  </a:graphic>
                </wp:inline>
              </w:drawing>
            </w:r>
          </w:p>
          <w:p w14:paraId="102DC409" w14:textId="77777777" w:rsidR="00AD3656" w:rsidRDefault="00AD3656" w:rsidP="00AD3656">
            <w:pPr>
              <w:spacing w:after="0" w:line="240" w:lineRule="auto"/>
              <w:rPr>
                <w:rFonts w:ascii="Arial" w:eastAsia="Times New Roman" w:hAnsi="Arial" w:cs="Arial"/>
                <w:b/>
                <w:bCs/>
                <w:color w:val="000000"/>
                <w:sz w:val="20"/>
                <w:szCs w:val="20"/>
                <w:lang w:eastAsia="es-CO"/>
              </w:rPr>
            </w:pPr>
          </w:p>
          <w:p w14:paraId="45FF1604" w14:textId="364F02DE" w:rsidR="00982291" w:rsidRDefault="003E469F" w:rsidP="00AD3656">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RIESGOS AAA</w:t>
            </w:r>
          </w:p>
          <w:p w14:paraId="0D7868EA" w14:textId="2429E861" w:rsidR="003E469F" w:rsidRDefault="008238A2" w:rsidP="00880E8C">
            <w:pPr>
              <w:spacing w:after="0" w:line="240" w:lineRule="auto"/>
              <w:jc w:val="center"/>
              <w:rPr>
                <w:rFonts w:ascii="Arial" w:eastAsia="Times New Roman" w:hAnsi="Arial" w:cs="Arial"/>
                <w:b/>
                <w:bCs/>
                <w:color w:val="000000"/>
                <w:sz w:val="20"/>
                <w:szCs w:val="20"/>
                <w:lang w:eastAsia="es-CO"/>
              </w:rPr>
            </w:pPr>
            <w:r w:rsidRPr="008238A2">
              <w:rPr>
                <w:rFonts w:ascii="Arial" w:eastAsia="Times New Roman" w:hAnsi="Arial" w:cs="Arial"/>
                <w:b/>
                <w:bCs/>
                <w:noProof/>
                <w:color w:val="000000"/>
                <w:sz w:val="20"/>
                <w:szCs w:val="20"/>
                <w:lang w:eastAsia="es-CO"/>
              </w:rPr>
              <w:lastRenderedPageBreak/>
              <w:drawing>
                <wp:inline distT="0" distB="0" distL="0" distR="0" wp14:anchorId="76C4A348" wp14:editId="1EC52BD0">
                  <wp:extent cx="2118200" cy="4747260"/>
                  <wp:effectExtent l="0" t="0" r="0" b="0"/>
                  <wp:docPr id="481843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843126" name=""/>
                          <pic:cNvPicPr/>
                        </pic:nvPicPr>
                        <pic:blipFill>
                          <a:blip r:embed="rId16"/>
                          <a:stretch>
                            <a:fillRect/>
                          </a:stretch>
                        </pic:blipFill>
                        <pic:spPr>
                          <a:xfrm>
                            <a:off x="0" y="0"/>
                            <a:ext cx="2118722" cy="4748429"/>
                          </a:xfrm>
                          <a:prstGeom prst="rect">
                            <a:avLst/>
                          </a:prstGeom>
                        </pic:spPr>
                      </pic:pic>
                    </a:graphicData>
                  </a:graphic>
                </wp:inline>
              </w:drawing>
            </w:r>
          </w:p>
          <w:p w14:paraId="21705994" w14:textId="77777777" w:rsidR="00AD3656" w:rsidRDefault="00AD3656" w:rsidP="00880E8C">
            <w:pPr>
              <w:spacing w:after="0" w:line="240" w:lineRule="auto"/>
              <w:jc w:val="center"/>
              <w:rPr>
                <w:rFonts w:ascii="Arial" w:eastAsia="Times New Roman" w:hAnsi="Arial" w:cs="Arial"/>
                <w:b/>
                <w:bCs/>
                <w:color w:val="000000"/>
                <w:sz w:val="20"/>
                <w:szCs w:val="20"/>
                <w:lang w:eastAsia="es-CO"/>
              </w:rPr>
            </w:pPr>
          </w:p>
          <w:p w14:paraId="3828B2CD" w14:textId="582115F7" w:rsidR="00982291" w:rsidRPr="00DA7C34" w:rsidRDefault="00BE468B" w:rsidP="00880E8C">
            <w:pPr>
              <w:spacing w:after="0" w:line="240" w:lineRule="auto"/>
              <w:jc w:val="center"/>
              <w:rPr>
                <w:rFonts w:ascii="Arial" w:eastAsia="Times New Roman" w:hAnsi="Arial" w:cs="Arial"/>
                <w:b/>
                <w:bCs/>
                <w:color w:val="000000"/>
                <w:sz w:val="20"/>
                <w:szCs w:val="20"/>
                <w:lang w:eastAsia="es-CO"/>
              </w:rPr>
            </w:pPr>
            <w:r w:rsidRPr="00BE468B">
              <w:rPr>
                <w:rFonts w:ascii="Arial" w:eastAsia="Times New Roman" w:hAnsi="Arial" w:cs="Arial"/>
                <w:b/>
                <w:bCs/>
                <w:noProof/>
                <w:color w:val="000000"/>
                <w:sz w:val="20"/>
                <w:szCs w:val="20"/>
                <w:lang w:eastAsia="es-CO"/>
              </w:rPr>
              <w:drawing>
                <wp:inline distT="0" distB="0" distL="0" distR="0" wp14:anchorId="08548B16" wp14:editId="2E68831D">
                  <wp:extent cx="5936615" cy="2056765"/>
                  <wp:effectExtent l="0" t="0" r="6985" b="635"/>
                  <wp:docPr id="1920547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47653" name=""/>
                          <pic:cNvPicPr/>
                        </pic:nvPicPr>
                        <pic:blipFill>
                          <a:blip r:embed="rId17"/>
                          <a:stretch>
                            <a:fillRect/>
                          </a:stretch>
                        </pic:blipFill>
                        <pic:spPr>
                          <a:xfrm>
                            <a:off x="0" y="0"/>
                            <a:ext cx="5936615" cy="2056765"/>
                          </a:xfrm>
                          <a:prstGeom prst="rect">
                            <a:avLst/>
                          </a:prstGeom>
                        </pic:spPr>
                      </pic:pic>
                    </a:graphicData>
                  </a:graphic>
                </wp:inline>
              </w:drawing>
            </w:r>
          </w:p>
        </w:tc>
      </w:tr>
      <w:tr w:rsidR="00E354E0" w:rsidRPr="00DA7C34" w14:paraId="7B869E80" w14:textId="77777777" w:rsidTr="00E354E0">
        <w:trPr>
          <w:trHeight w:val="924"/>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C60E204" w14:textId="77777777" w:rsidR="00E354E0" w:rsidRDefault="00E354E0" w:rsidP="00880E8C">
            <w:pPr>
              <w:spacing w:after="0" w:line="240" w:lineRule="auto"/>
              <w:jc w:val="center"/>
              <w:rPr>
                <w:rFonts w:ascii="Arial" w:eastAsia="Times New Roman" w:hAnsi="Arial" w:cs="Arial"/>
                <w:b/>
                <w:bCs/>
                <w:color w:val="000000"/>
                <w:sz w:val="20"/>
                <w:szCs w:val="20"/>
                <w:lang w:eastAsia="es-CO"/>
              </w:rPr>
            </w:pPr>
          </w:p>
          <w:p w14:paraId="605E4D2A" w14:textId="14B3EBDF" w:rsidR="00E354E0" w:rsidRDefault="00E354E0" w:rsidP="00880E8C">
            <w:pPr>
              <w:spacing w:after="0" w:line="240" w:lineRule="auto"/>
              <w:jc w:val="center"/>
              <w:rPr>
                <w:rFonts w:ascii="Arial" w:eastAsia="Times New Roman" w:hAnsi="Arial" w:cs="Arial"/>
                <w:b/>
                <w:bCs/>
                <w:color w:val="000000"/>
                <w:sz w:val="20"/>
                <w:szCs w:val="20"/>
                <w:lang w:eastAsia="es-CO"/>
              </w:rPr>
            </w:pPr>
          </w:p>
          <w:p w14:paraId="2743FC8B" w14:textId="77777777" w:rsidR="003E469F" w:rsidRDefault="003E469F" w:rsidP="00880E8C">
            <w:pPr>
              <w:spacing w:after="0" w:line="240" w:lineRule="auto"/>
              <w:jc w:val="center"/>
              <w:rPr>
                <w:rFonts w:ascii="Arial" w:eastAsia="Times New Roman" w:hAnsi="Arial" w:cs="Arial"/>
                <w:b/>
                <w:bCs/>
                <w:color w:val="000000"/>
                <w:sz w:val="20"/>
                <w:szCs w:val="20"/>
                <w:lang w:eastAsia="es-CO"/>
              </w:rPr>
            </w:pPr>
          </w:p>
          <w:p w14:paraId="43DEF7EA" w14:textId="56101D0C" w:rsidR="003E469F" w:rsidRDefault="00AD3656" w:rsidP="00880E8C">
            <w:pPr>
              <w:spacing w:after="0" w:line="240" w:lineRule="auto"/>
              <w:jc w:val="center"/>
              <w:rPr>
                <w:rFonts w:ascii="Arial" w:eastAsia="Times New Roman" w:hAnsi="Arial" w:cs="Arial"/>
                <w:b/>
                <w:bCs/>
                <w:color w:val="000000"/>
                <w:sz w:val="20"/>
                <w:szCs w:val="20"/>
                <w:lang w:eastAsia="es-CO"/>
              </w:rPr>
            </w:pPr>
            <w:r w:rsidRPr="00AD3656">
              <w:rPr>
                <w:rFonts w:ascii="Arial" w:eastAsia="Times New Roman" w:hAnsi="Arial" w:cs="Arial"/>
                <w:b/>
                <w:bCs/>
                <w:noProof/>
                <w:color w:val="000000"/>
                <w:sz w:val="20"/>
                <w:szCs w:val="20"/>
                <w:lang w:eastAsia="es-CO"/>
              </w:rPr>
              <w:lastRenderedPageBreak/>
              <w:drawing>
                <wp:inline distT="0" distB="0" distL="0" distR="0" wp14:anchorId="3816E17D" wp14:editId="61839E5D">
                  <wp:extent cx="3566431" cy="2685600"/>
                  <wp:effectExtent l="0" t="0" r="0" b="635"/>
                  <wp:docPr id="17999844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84440" name=""/>
                          <pic:cNvPicPr/>
                        </pic:nvPicPr>
                        <pic:blipFill>
                          <a:blip r:embed="rId18"/>
                          <a:stretch>
                            <a:fillRect/>
                          </a:stretch>
                        </pic:blipFill>
                        <pic:spPr>
                          <a:xfrm>
                            <a:off x="0" y="0"/>
                            <a:ext cx="3569928" cy="2688234"/>
                          </a:xfrm>
                          <a:prstGeom prst="rect">
                            <a:avLst/>
                          </a:prstGeom>
                        </pic:spPr>
                      </pic:pic>
                    </a:graphicData>
                  </a:graphic>
                </wp:inline>
              </w:drawing>
            </w:r>
          </w:p>
          <w:p w14:paraId="55AA2628" w14:textId="0C82F908" w:rsidR="003E469F" w:rsidRDefault="003E469F" w:rsidP="00AD3656">
            <w:pPr>
              <w:spacing w:after="0" w:line="240" w:lineRule="auto"/>
              <w:rPr>
                <w:rFonts w:ascii="Arial" w:eastAsia="Times New Roman" w:hAnsi="Arial" w:cs="Arial"/>
                <w:b/>
                <w:bCs/>
                <w:color w:val="000000"/>
                <w:sz w:val="20"/>
                <w:szCs w:val="20"/>
                <w:lang w:eastAsia="es-CO"/>
              </w:rPr>
            </w:pPr>
          </w:p>
        </w:tc>
      </w:tr>
    </w:tbl>
    <w:p w14:paraId="5F815991" w14:textId="77777777" w:rsidR="0043676F" w:rsidRDefault="0043676F" w:rsidP="0043676F">
      <w:pPr>
        <w:spacing w:line="240" w:lineRule="auto"/>
        <w:rPr>
          <w:rFonts w:ascii="Arial Narrow" w:hAnsi="Arial Narrow"/>
          <w:b/>
          <w:sz w:val="24"/>
        </w:rPr>
      </w:pPr>
    </w:p>
    <w:tbl>
      <w:tblPr>
        <w:tblW w:w="5000" w:type="pct"/>
        <w:tblCellMar>
          <w:left w:w="70" w:type="dxa"/>
          <w:right w:w="70" w:type="dxa"/>
        </w:tblCellMar>
        <w:tblLook w:val="04A0" w:firstRow="1" w:lastRow="0" w:firstColumn="1" w:lastColumn="0" w:noHBand="0" w:noVBand="1"/>
      </w:tblPr>
      <w:tblGrid>
        <w:gridCol w:w="1352"/>
        <w:gridCol w:w="1748"/>
        <w:gridCol w:w="3800"/>
        <w:gridCol w:w="1461"/>
        <w:gridCol w:w="978"/>
      </w:tblGrid>
      <w:tr w:rsidR="00F46D51" w:rsidRPr="00DA7C34" w14:paraId="3587E5E8" w14:textId="77777777" w:rsidTr="00982291">
        <w:trPr>
          <w:trHeight w:val="300"/>
        </w:trPr>
        <w:tc>
          <w:tcPr>
            <w:tcW w:w="7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60C4EE29" w14:textId="1021A198" w:rsidR="00F46D51" w:rsidRPr="00DA7C34" w:rsidRDefault="008E36DA" w:rsidP="000A05B2">
            <w:pPr>
              <w:spacing w:after="0" w:line="240" w:lineRule="auto"/>
              <w:jc w:val="both"/>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w:t>
            </w:r>
            <w:r w:rsidR="00F46D51" w:rsidRPr="00DA7C34">
              <w:rPr>
                <w:rFonts w:ascii="Arial" w:eastAsia="Times New Roman" w:hAnsi="Arial" w:cs="Arial"/>
                <w:b/>
                <w:bCs/>
                <w:sz w:val="20"/>
                <w:szCs w:val="20"/>
                <w:lang w:eastAsia="es-CO"/>
              </w:rPr>
              <w:t xml:space="preserve">ctividad </w:t>
            </w:r>
            <w:r w:rsidR="007A640D">
              <w:rPr>
                <w:rFonts w:ascii="Arial" w:eastAsia="Times New Roman" w:hAnsi="Arial" w:cs="Arial"/>
                <w:b/>
                <w:bCs/>
                <w:sz w:val="20"/>
                <w:szCs w:val="20"/>
                <w:lang w:eastAsia="es-CO"/>
              </w:rPr>
              <w:t>3</w:t>
            </w:r>
            <w:r w:rsidR="00F46D51" w:rsidRPr="00DA7C34">
              <w:rPr>
                <w:rFonts w:ascii="Arial" w:eastAsia="Times New Roman" w:hAnsi="Arial" w:cs="Arial"/>
                <w:b/>
                <w:bCs/>
                <w:sz w:val="20"/>
                <w:szCs w:val="20"/>
                <w:lang w:eastAsia="es-CO"/>
              </w:rPr>
              <w:t>:</w:t>
            </w:r>
          </w:p>
        </w:tc>
        <w:tc>
          <w:tcPr>
            <w:tcW w:w="4277"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DF184FD" w14:textId="684EEBEA" w:rsidR="00F46D51" w:rsidRPr="00DA7C34" w:rsidRDefault="007A640D" w:rsidP="000A05B2">
            <w:pPr>
              <w:spacing w:after="0" w:line="240" w:lineRule="auto"/>
              <w:jc w:val="both"/>
              <w:rPr>
                <w:rFonts w:ascii="Arial" w:eastAsia="Times New Roman" w:hAnsi="Arial" w:cs="Arial"/>
                <w:color w:val="000000"/>
                <w:sz w:val="20"/>
                <w:szCs w:val="20"/>
                <w:lang w:eastAsia="es-CO"/>
              </w:rPr>
            </w:pPr>
            <w:r w:rsidRPr="007A640D">
              <w:rPr>
                <w:rFonts w:ascii="Arial" w:eastAsia="Times New Roman" w:hAnsi="Arial" w:cs="Arial"/>
                <w:noProof/>
                <w:color w:val="000000"/>
                <w:sz w:val="20"/>
                <w:szCs w:val="20"/>
                <w:lang w:eastAsia="es-CO"/>
              </w:rPr>
              <w:t>Reportar al sistema único de información SUI, la información suministrada por la Unidad de Servicios Públicos de SAN PABLO DE BORBUR, en los tópicos comercial, operativo, administrativa de la vigencia 2026</w:t>
            </w:r>
          </w:p>
        </w:tc>
      </w:tr>
      <w:tr w:rsidR="00F46D51" w:rsidRPr="00DA7C34" w14:paraId="7823E77D" w14:textId="77777777" w:rsidTr="00982291">
        <w:trPr>
          <w:trHeight w:val="300"/>
        </w:trPr>
        <w:tc>
          <w:tcPr>
            <w:tcW w:w="1659"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398BC2D5"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Tipo de anexo:</w:t>
            </w:r>
          </w:p>
        </w:tc>
        <w:tc>
          <w:tcPr>
            <w:tcW w:w="203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1BE3F25"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color w:val="000000"/>
                <w:sz w:val="20"/>
                <w:szCs w:val="20"/>
                <w:lang w:eastAsia="es-CO"/>
              </w:rPr>
              <w:t>Medio magnético _x___ Impreso ____</w:t>
            </w:r>
          </w:p>
        </w:tc>
        <w:tc>
          <w:tcPr>
            <w:tcW w:w="78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tcPr>
          <w:p w14:paraId="3A893925"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ANEXO No.</w:t>
            </w:r>
          </w:p>
        </w:tc>
        <w:tc>
          <w:tcPr>
            <w:tcW w:w="52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D621DF4" w14:textId="0E5AC088"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0</w:t>
            </w:r>
            <w:r w:rsidR="001A15A1">
              <w:rPr>
                <w:rFonts w:ascii="Arial" w:eastAsia="Times New Roman" w:hAnsi="Arial" w:cs="Arial"/>
                <w:b/>
                <w:bCs/>
                <w:color w:val="000000"/>
                <w:sz w:val="20"/>
                <w:szCs w:val="20"/>
                <w:lang w:eastAsia="es-CO"/>
              </w:rPr>
              <w:t>3</w:t>
            </w:r>
          </w:p>
        </w:tc>
      </w:tr>
      <w:tr w:rsidR="00F46D51" w:rsidRPr="00DA7C34" w14:paraId="58935917" w14:textId="77777777" w:rsidTr="000A05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4749C0D" w14:textId="77777777" w:rsidR="00F46D51" w:rsidRPr="00AE7EE3" w:rsidRDefault="00F46D51" w:rsidP="000A05B2">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Descripción del anexo</w:t>
            </w:r>
          </w:p>
        </w:tc>
      </w:tr>
      <w:tr w:rsidR="00F46D51" w:rsidRPr="00DA7C34" w14:paraId="198ACBDC" w14:textId="77777777" w:rsidTr="000A05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BE35A6A" w14:textId="2F00B226" w:rsidR="00F46D51" w:rsidRDefault="004527D6" w:rsidP="00D34713">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Adjunto pantallazo </w:t>
            </w:r>
            <w:r w:rsidR="007A640D">
              <w:rPr>
                <w:rFonts w:ascii="Arial" w:eastAsia="Times New Roman" w:hAnsi="Arial" w:cs="Arial"/>
                <w:color w:val="000000"/>
                <w:sz w:val="20"/>
                <w:szCs w:val="20"/>
                <w:lang w:eastAsia="es-CO"/>
              </w:rPr>
              <w:t>REPORTE CERTIFICADOS EMITIDOS POR SUPERINTENDENCIA</w:t>
            </w:r>
            <w:r>
              <w:rPr>
                <w:rFonts w:ascii="Arial" w:eastAsia="Times New Roman" w:hAnsi="Arial" w:cs="Arial"/>
                <w:color w:val="000000"/>
                <w:sz w:val="20"/>
                <w:szCs w:val="20"/>
                <w:lang w:eastAsia="es-CO"/>
              </w:rPr>
              <w:t xml:space="preserve">  </w:t>
            </w:r>
          </w:p>
          <w:p w14:paraId="27CDB44E" w14:textId="778C32F3" w:rsidR="00477188" w:rsidRDefault="00477188" w:rsidP="000A05B2">
            <w:pPr>
              <w:spacing w:after="0" w:line="240" w:lineRule="auto"/>
              <w:rPr>
                <w:rFonts w:ascii="Arial" w:eastAsia="Times New Roman" w:hAnsi="Arial" w:cs="Arial"/>
                <w:color w:val="000000"/>
                <w:sz w:val="20"/>
                <w:szCs w:val="20"/>
                <w:lang w:eastAsia="es-CO"/>
              </w:rPr>
            </w:pPr>
          </w:p>
        </w:tc>
      </w:tr>
      <w:tr w:rsidR="00F46D51" w:rsidRPr="00DA7C34" w14:paraId="405A5548" w14:textId="77777777" w:rsidTr="000A05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CBB813F"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Evidencia</w:t>
            </w:r>
            <w:r w:rsidRPr="00DA7C34">
              <w:rPr>
                <w:rFonts w:ascii="Arial" w:eastAsia="Times New Roman" w:hAnsi="Arial" w:cs="Arial"/>
                <w:b/>
                <w:bCs/>
                <w:color w:val="000000"/>
                <w:sz w:val="20"/>
                <w:szCs w:val="20"/>
                <w:lang w:eastAsia="es-CO"/>
              </w:rPr>
              <w:t xml:space="preserve"> Fotográfic</w:t>
            </w:r>
            <w:r>
              <w:rPr>
                <w:rFonts w:ascii="Arial" w:eastAsia="Times New Roman" w:hAnsi="Arial" w:cs="Arial"/>
                <w:b/>
                <w:bCs/>
                <w:color w:val="000000"/>
                <w:sz w:val="20"/>
                <w:szCs w:val="20"/>
                <w:lang w:eastAsia="es-CO"/>
              </w:rPr>
              <w:t>a</w:t>
            </w:r>
          </w:p>
        </w:tc>
      </w:tr>
      <w:tr w:rsidR="00F46D51" w:rsidRPr="00DA7C34" w14:paraId="18F66D4F" w14:textId="77777777" w:rsidTr="000A05B2">
        <w:trPr>
          <w:trHeight w:val="293"/>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D9D30CA" w14:textId="77777777" w:rsidR="007A640D" w:rsidRDefault="007A640D" w:rsidP="009C3B3F">
            <w:pPr>
              <w:rPr>
                <w:lang w:val="es-MX"/>
              </w:rPr>
            </w:pPr>
          </w:p>
          <w:p w14:paraId="4E2E6447" w14:textId="5DFDFDF3" w:rsidR="007A640D" w:rsidRDefault="00841088" w:rsidP="009C3B3F">
            <w:pPr>
              <w:rPr>
                <w:lang w:val="es-MX"/>
              </w:rPr>
            </w:pPr>
            <w:r w:rsidRPr="00841088">
              <w:rPr>
                <w:noProof/>
                <w:lang w:val="es-MX"/>
              </w:rPr>
              <w:drawing>
                <wp:inline distT="0" distB="0" distL="0" distR="0" wp14:anchorId="08441FC2" wp14:editId="75266BAF">
                  <wp:extent cx="5936615" cy="2105025"/>
                  <wp:effectExtent l="0" t="0" r="6985" b="9525"/>
                  <wp:docPr id="123695784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6615" cy="2105025"/>
                          </a:xfrm>
                          <a:prstGeom prst="rect">
                            <a:avLst/>
                          </a:prstGeom>
                          <a:noFill/>
                          <a:ln>
                            <a:noFill/>
                          </a:ln>
                        </pic:spPr>
                      </pic:pic>
                    </a:graphicData>
                  </a:graphic>
                </wp:inline>
              </w:drawing>
            </w:r>
          </w:p>
          <w:p w14:paraId="46732B3A" w14:textId="56A409FE" w:rsidR="00E260ED" w:rsidRDefault="00E260ED" w:rsidP="009C3B3F">
            <w:pPr>
              <w:rPr>
                <w:lang w:val="es-MX"/>
              </w:rPr>
            </w:pPr>
          </w:p>
          <w:p w14:paraId="6BF33A06" w14:textId="2036285B" w:rsidR="009C3B3F" w:rsidRDefault="009C3B3F" w:rsidP="009C3B3F">
            <w:pPr>
              <w:rPr>
                <w:lang w:val="es-MX"/>
              </w:rPr>
            </w:pPr>
          </w:p>
          <w:p w14:paraId="5339F435" w14:textId="58B6E281" w:rsidR="003F7F83" w:rsidRDefault="003F7F83" w:rsidP="00D34713">
            <w:pPr>
              <w:spacing w:after="0" w:line="240" w:lineRule="auto"/>
              <w:rPr>
                <w:rFonts w:ascii="Arial" w:eastAsia="Times New Roman" w:hAnsi="Arial" w:cs="Arial"/>
                <w:b/>
                <w:bCs/>
                <w:color w:val="000000"/>
                <w:sz w:val="20"/>
                <w:szCs w:val="20"/>
                <w:lang w:eastAsia="es-CO"/>
              </w:rPr>
            </w:pPr>
          </w:p>
          <w:p w14:paraId="32516F98" w14:textId="63A4B722" w:rsidR="007A640D" w:rsidRDefault="007A640D" w:rsidP="00D34713">
            <w:pPr>
              <w:spacing w:after="0" w:line="240" w:lineRule="auto"/>
              <w:rPr>
                <w:rFonts w:ascii="Arial" w:eastAsia="Times New Roman" w:hAnsi="Arial" w:cs="Arial"/>
                <w:b/>
                <w:bCs/>
                <w:color w:val="000000"/>
                <w:sz w:val="20"/>
                <w:szCs w:val="20"/>
                <w:lang w:eastAsia="es-CO"/>
              </w:rPr>
            </w:pPr>
          </w:p>
          <w:p w14:paraId="2F265F06"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13269D5B"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0E88FEFF" w14:textId="74044A56" w:rsidR="00137160" w:rsidRDefault="00137160" w:rsidP="00D34713">
            <w:pPr>
              <w:spacing w:after="0" w:line="240" w:lineRule="auto"/>
              <w:rPr>
                <w:rFonts w:ascii="Arial" w:eastAsia="Times New Roman" w:hAnsi="Arial" w:cs="Arial"/>
                <w:b/>
                <w:bCs/>
                <w:color w:val="000000"/>
                <w:sz w:val="20"/>
                <w:szCs w:val="20"/>
                <w:lang w:eastAsia="es-CO"/>
              </w:rPr>
            </w:pPr>
          </w:p>
          <w:p w14:paraId="1895AEE7" w14:textId="77777777" w:rsidR="00137160" w:rsidRDefault="00137160" w:rsidP="00D34713">
            <w:pPr>
              <w:spacing w:after="0" w:line="240" w:lineRule="auto"/>
              <w:rPr>
                <w:rFonts w:ascii="Arial" w:eastAsia="Times New Roman" w:hAnsi="Arial" w:cs="Arial"/>
                <w:b/>
                <w:bCs/>
                <w:color w:val="000000"/>
                <w:sz w:val="20"/>
                <w:szCs w:val="20"/>
                <w:lang w:eastAsia="es-CO"/>
              </w:rPr>
            </w:pPr>
          </w:p>
          <w:p w14:paraId="1C992F0D" w14:textId="77777777" w:rsidR="003314FB" w:rsidRDefault="003314FB" w:rsidP="00D34713">
            <w:pPr>
              <w:spacing w:after="0" w:line="240" w:lineRule="auto"/>
              <w:rPr>
                <w:rFonts w:ascii="Arial" w:eastAsia="Times New Roman" w:hAnsi="Arial" w:cs="Arial"/>
                <w:b/>
                <w:bCs/>
                <w:color w:val="000000"/>
                <w:sz w:val="20"/>
                <w:szCs w:val="20"/>
                <w:lang w:eastAsia="es-CO"/>
              </w:rPr>
            </w:pPr>
          </w:p>
          <w:p w14:paraId="38E40C9F"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66083F5D"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2563FD40"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353FAD70"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3C644159" w14:textId="77777777" w:rsidR="007A640D" w:rsidRDefault="007A640D" w:rsidP="00D34713">
            <w:pPr>
              <w:spacing w:after="0" w:line="240" w:lineRule="auto"/>
              <w:rPr>
                <w:rFonts w:ascii="Arial" w:eastAsia="Times New Roman" w:hAnsi="Arial" w:cs="Arial"/>
                <w:b/>
                <w:bCs/>
                <w:color w:val="000000"/>
                <w:sz w:val="20"/>
                <w:szCs w:val="20"/>
                <w:lang w:eastAsia="es-CO"/>
              </w:rPr>
            </w:pPr>
          </w:p>
          <w:p w14:paraId="64868DAF" w14:textId="5D7FF2DB" w:rsidR="007A640D" w:rsidRPr="00DA7C34" w:rsidRDefault="007A640D" w:rsidP="00D34713">
            <w:pPr>
              <w:spacing w:after="0" w:line="240" w:lineRule="auto"/>
              <w:rPr>
                <w:rFonts w:ascii="Arial" w:eastAsia="Times New Roman" w:hAnsi="Arial" w:cs="Arial"/>
                <w:b/>
                <w:bCs/>
                <w:color w:val="000000"/>
                <w:sz w:val="20"/>
                <w:szCs w:val="20"/>
                <w:lang w:eastAsia="es-CO"/>
              </w:rPr>
            </w:pPr>
          </w:p>
        </w:tc>
      </w:tr>
    </w:tbl>
    <w:p w14:paraId="61EDE7B8" w14:textId="77777777" w:rsidR="008E36DA" w:rsidRDefault="008E36DA" w:rsidP="008D7F25">
      <w:pPr>
        <w:tabs>
          <w:tab w:val="left" w:pos="2196"/>
        </w:tabs>
        <w:spacing w:line="240" w:lineRule="auto"/>
        <w:rPr>
          <w:rFonts w:ascii="Arial Narrow" w:hAnsi="Arial Narrow"/>
          <w:b/>
          <w:sz w:val="24"/>
        </w:rPr>
      </w:pPr>
    </w:p>
    <w:tbl>
      <w:tblPr>
        <w:tblW w:w="5000" w:type="pct"/>
        <w:tblCellMar>
          <w:left w:w="70" w:type="dxa"/>
          <w:right w:w="70" w:type="dxa"/>
        </w:tblCellMar>
        <w:tblLook w:val="04A0" w:firstRow="1" w:lastRow="0" w:firstColumn="1" w:lastColumn="0" w:noHBand="0" w:noVBand="1"/>
      </w:tblPr>
      <w:tblGrid>
        <w:gridCol w:w="1348"/>
        <w:gridCol w:w="1743"/>
        <w:gridCol w:w="3805"/>
        <w:gridCol w:w="1461"/>
        <w:gridCol w:w="982"/>
      </w:tblGrid>
      <w:tr w:rsidR="00F46D51" w:rsidRPr="00DA7C34" w14:paraId="4306202B" w14:textId="77777777" w:rsidTr="003314FB">
        <w:trPr>
          <w:trHeight w:val="300"/>
        </w:trPr>
        <w:tc>
          <w:tcPr>
            <w:tcW w:w="72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3DE3D614" w14:textId="72D2D815" w:rsidR="00F46D51" w:rsidRPr="00DA7C34" w:rsidRDefault="008E36DA" w:rsidP="000A05B2">
            <w:pPr>
              <w:spacing w:after="0" w:line="240" w:lineRule="auto"/>
              <w:jc w:val="both"/>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w:t>
            </w:r>
            <w:r w:rsidR="00F46D51" w:rsidRPr="00DA7C34">
              <w:rPr>
                <w:rFonts w:ascii="Arial" w:eastAsia="Times New Roman" w:hAnsi="Arial" w:cs="Arial"/>
                <w:b/>
                <w:bCs/>
                <w:sz w:val="20"/>
                <w:szCs w:val="20"/>
                <w:lang w:eastAsia="es-CO"/>
              </w:rPr>
              <w:t xml:space="preserve">ctividad </w:t>
            </w:r>
            <w:r w:rsidR="007A640D">
              <w:rPr>
                <w:rFonts w:ascii="Arial" w:eastAsia="Times New Roman" w:hAnsi="Arial" w:cs="Arial"/>
                <w:b/>
                <w:bCs/>
                <w:sz w:val="20"/>
                <w:szCs w:val="20"/>
                <w:lang w:eastAsia="es-CO"/>
              </w:rPr>
              <w:t>4</w:t>
            </w:r>
            <w:r w:rsidR="00F46D51" w:rsidRPr="00DA7C34">
              <w:rPr>
                <w:rFonts w:ascii="Arial" w:eastAsia="Times New Roman" w:hAnsi="Arial" w:cs="Arial"/>
                <w:b/>
                <w:bCs/>
                <w:sz w:val="20"/>
                <w:szCs w:val="20"/>
                <w:lang w:eastAsia="es-CO"/>
              </w:rPr>
              <w:t>:</w:t>
            </w:r>
          </w:p>
        </w:tc>
        <w:tc>
          <w:tcPr>
            <w:tcW w:w="4278"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898A530" w14:textId="0F66747F" w:rsidR="00F46D51" w:rsidRPr="00DA7C34" w:rsidRDefault="007A640D" w:rsidP="000A05B2">
            <w:pPr>
              <w:spacing w:after="0" w:line="240" w:lineRule="auto"/>
              <w:jc w:val="both"/>
              <w:rPr>
                <w:rFonts w:ascii="Arial" w:eastAsia="Times New Roman" w:hAnsi="Arial" w:cs="Arial"/>
                <w:color w:val="000000"/>
                <w:sz w:val="20"/>
                <w:szCs w:val="20"/>
                <w:lang w:eastAsia="es-CO"/>
              </w:rPr>
            </w:pPr>
            <w:r w:rsidRPr="007A640D">
              <w:rPr>
                <w:rFonts w:ascii="Arial" w:eastAsia="Times New Roman" w:hAnsi="Arial" w:cs="Arial"/>
                <w:noProof/>
                <w:color w:val="000000"/>
                <w:sz w:val="20"/>
                <w:szCs w:val="20"/>
                <w:lang w:eastAsia="es-CO"/>
              </w:rPr>
              <w:t>Efectuar el cargue de información financiera del prestador, por cada servicio correspondiente a la vigencia vencida conforme los periodos y la periodicidad dispuesta por la SSPD y cargue de información XBRL NIIF de la vigencia 2025</w:t>
            </w:r>
          </w:p>
        </w:tc>
      </w:tr>
      <w:tr w:rsidR="00F46D51" w:rsidRPr="00DA7C34" w14:paraId="45C3D6EC" w14:textId="77777777" w:rsidTr="00982291">
        <w:trPr>
          <w:trHeight w:val="300"/>
        </w:trPr>
        <w:tc>
          <w:tcPr>
            <w:tcW w:w="16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5D0CE384"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Tipo de anexo:</w:t>
            </w:r>
          </w:p>
        </w:tc>
        <w:tc>
          <w:tcPr>
            <w:tcW w:w="203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2812D3F"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color w:val="000000"/>
                <w:sz w:val="20"/>
                <w:szCs w:val="20"/>
                <w:lang w:eastAsia="es-CO"/>
              </w:rPr>
              <w:t>Medio magnético _x___ Impreso ____</w:t>
            </w:r>
          </w:p>
        </w:tc>
        <w:tc>
          <w:tcPr>
            <w:tcW w:w="78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tcPr>
          <w:p w14:paraId="40B1B21D"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ANEXO No.</w:t>
            </w:r>
          </w:p>
        </w:tc>
        <w:tc>
          <w:tcPr>
            <w:tcW w:w="52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C0ACF69" w14:textId="628DC665"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0</w:t>
            </w:r>
            <w:r w:rsidR="001A15A1">
              <w:rPr>
                <w:rFonts w:ascii="Arial" w:eastAsia="Times New Roman" w:hAnsi="Arial" w:cs="Arial"/>
                <w:b/>
                <w:bCs/>
                <w:color w:val="000000"/>
                <w:sz w:val="20"/>
                <w:szCs w:val="20"/>
                <w:lang w:eastAsia="es-CO"/>
              </w:rPr>
              <w:t>4</w:t>
            </w:r>
          </w:p>
        </w:tc>
      </w:tr>
      <w:tr w:rsidR="00F46D51" w:rsidRPr="00DA7C34" w14:paraId="271F3645" w14:textId="77777777" w:rsidTr="000A05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518E53E" w14:textId="77777777" w:rsidR="00F46D51" w:rsidRPr="00AE7EE3" w:rsidRDefault="00F46D51" w:rsidP="000A05B2">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Descripción del anexo</w:t>
            </w:r>
          </w:p>
        </w:tc>
      </w:tr>
      <w:tr w:rsidR="00F46D51" w:rsidRPr="00DA7C34" w14:paraId="6CB19344" w14:textId="77777777" w:rsidTr="000A05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371B820" w14:textId="2D44B856" w:rsidR="00477188" w:rsidRDefault="00F46D51" w:rsidP="008E36DA">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Se adjunta </w:t>
            </w:r>
            <w:r w:rsidR="008E36DA">
              <w:rPr>
                <w:rFonts w:ascii="Arial" w:eastAsia="Times New Roman" w:hAnsi="Arial" w:cs="Arial"/>
                <w:color w:val="000000"/>
                <w:sz w:val="20"/>
                <w:szCs w:val="20"/>
                <w:lang w:eastAsia="es-CO"/>
              </w:rPr>
              <w:t xml:space="preserve">pantallazo de información solicitada </w:t>
            </w:r>
            <w:r w:rsidR="007A640D">
              <w:rPr>
                <w:rFonts w:ascii="Arial" w:eastAsia="Times New Roman" w:hAnsi="Arial" w:cs="Arial"/>
                <w:color w:val="000000"/>
                <w:sz w:val="20"/>
                <w:szCs w:val="20"/>
                <w:lang w:eastAsia="es-CO"/>
              </w:rPr>
              <w:t>a secretaria de Hacienda</w:t>
            </w:r>
            <w:r w:rsidR="00477188">
              <w:rPr>
                <w:rFonts w:ascii="Arial" w:eastAsia="Times New Roman" w:hAnsi="Arial" w:cs="Arial"/>
                <w:color w:val="000000"/>
                <w:sz w:val="20"/>
                <w:szCs w:val="20"/>
                <w:lang w:eastAsia="es-CO"/>
              </w:rPr>
              <w:t xml:space="preserve"> </w:t>
            </w:r>
          </w:p>
        </w:tc>
      </w:tr>
      <w:tr w:rsidR="00F46D51" w:rsidRPr="00DA7C34" w14:paraId="7FAA084E" w14:textId="77777777" w:rsidTr="000A05B2">
        <w:trPr>
          <w:trHeight w:val="300"/>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736B8A6A" w14:textId="77777777" w:rsidR="00F46D51" w:rsidRPr="00DA7C34" w:rsidRDefault="00F46D51"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Evidencia</w:t>
            </w:r>
            <w:r w:rsidRPr="00DA7C34">
              <w:rPr>
                <w:rFonts w:ascii="Arial" w:eastAsia="Times New Roman" w:hAnsi="Arial" w:cs="Arial"/>
                <w:b/>
                <w:bCs/>
                <w:color w:val="000000"/>
                <w:sz w:val="20"/>
                <w:szCs w:val="20"/>
                <w:lang w:eastAsia="es-CO"/>
              </w:rPr>
              <w:t xml:space="preserve"> Fotográfic</w:t>
            </w:r>
            <w:r>
              <w:rPr>
                <w:rFonts w:ascii="Arial" w:eastAsia="Times New Roman" w:hAnsi="Arial" w:cs="Arial"/>
                <w:b/>
                <w:bCs/>
                <w:color w:val="000000"/>
                <w:sz w:val="20"/>
                <w:szCs w:val="20"/>
                <w:lang w:eastAsia="es-CO"/>
              </w:rPr>
              <w:t>a</w:t>
            </w:r>
          </w:p>
        </w:tc>
      </w:tr>
      <w:tr w:rsidR="00F46D51" w:rsidRPr="00DA7C34" w14:paraId="56CD5878" w14:textId="77777777" w:rsidTr="000A05B2">
        <w:trPr>
          <w:trHeight w:val="293"/>
        </w:trPr>
        <w:tc>
          <w:tcPr>
            <w:tcW w:w="5000"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0CE9B9ED" w14:textId="1096FE5C" w:rsidR="00CA7CEB" w:rsidRDefault="006C2BF0" w:rsidP="000A05B2">
            <w:pPr>
              <w:spacing w:after="0" w:line="240" w:lineRule="auto"/>
              <w:jc w:val="center"/>
              <w:rPr>
                <w:rFonts w:ascii="Arial" w:eastAsia="Times New Roman" w:hAnsi="Arial" w:cs="Arial"/>
                <w:b/>
                <w:bCs/>
                <w:color w:val="000000"/>
                <w:sz w:val="20"/>
                <w:szCs w:val="20"/>
                <w:lang w:eastAsia="es-CO"/>
              </w:rPr>
            </w:pPr>
            <w:r w:rsidRPr="00CA4D98">
              <w:rPr>
                <w:noProof/>
              </w:rPr>
              <w:drawing>
                <wp:inline distT="0" distB="0" distL="0" distR="0" wp14:anchorId="0BA8C5F9" wp14:editId="584786A0">
                  <wp:extent cx="5158740" cy="3166572"/>
                  <wp:effectExtent l="0" t="0" r="3810" b="0"/>
                  <wp:docPr id="6017584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58448" name=""/>
                          <pic:cNvPicPr/>
                        </pic:nvPicPr>
                        <pic:blipFill>
                          <a:blip r:embed="rId20"/>
                          <a:stretch>
                            <a:fillRect/>
                          </a:stretch>
                        </pic:blipFill>
                        <pic:spPr>
                          <a:xfrm>
                            <a:off x="0" y="0"/>
                            <a:ext cx="5165200" cy="3170538"/>
                          </a:xfrm>
                          <a:prstGeom prst="rect">
                            <a:avLst/>
                          </a:prstGeom>
                        </pic:spPr>
                      </pic:pic>
                    </a:graphicData>
                  </a:graphic>
                </wp:inline>
              </w:drawing>
            </w:r>
          </w:p>
          <w:p w14:paraId="021E4DD6" w14:textId="77777777" w:rsidR="00D25288" w:rsidRDefault="00D25288" w:rsidP="000A05B2">
            <w:pPr>
              <w:spacing w:after="0" w:line="240" w:lineRule="auto"/>
              <w:jc w:val="center"/>
              <w:rPr>
                <w:rFonts w:ascii="Arial" w:eastAsia="Times New Roman" w:hAnsi="Arial" w:cs="Arial"/>
                <w:b/>
                <w:bCs/>
                <w:color w:val="000000"/>
                <w:sz w:val="20"/>
                <w:szCs w:val="20"/>
                <w:lang w:eastAsia="es-CO"/>
              </w:rPr>
            </w:pPr>
          </w:p>
          <w:p w14:paraId="390D85A8" w14:textId="21E1D151" w:rsidR="00D25288" w:rsidRPr="00DA7C34" w:rsidRDefault="00D25288" w:rsidP="000A05B2">
            <w:pPr>
              <w:spacing w:after="0" w:line="240" w:lineRule="auto"/>
              <w:jc w:val="center"/>
              <w:rPr>
                <w:rFonts w:ascii="Arial" w:eastAsia="Times New Roman" w:hAnsi="Arial" w:cs="Arial"/>
                <w:b/>
                <w:bCs/>
                <w:color w:val="000000"/>
                <w:sz w:val="20"/>
                <w:szCs w:val="20"/>
                <w:lang w:eastAsia="es-CO"/>
              </w:rPr>
            </w:pPr>
          </w:p>
        </w:tc>
      </w:tr>
    </w:tbl>
    <w:p w14:paraId="33C594A2" w14:textId="77777777" w:rsidR="00F46D51" w:rsidRDefault="00F46D51" w:rsidP="0043676F">
      <w:pPr>
        <w:spacing w:line="240" w:lineRule="auto"/>
        <w:rPr>
          <w:rFonts w:ascii="Arial Narrow" w:hAnsi="Arial Narrow"/>
          <w:b/>
          <w:sz w:val="24"/>
        </w:rPr>
      </w:pPr>
    </w:p>
    <w:tbl>
      <w:tblPr>
        <w:tblW w:w="5000" w:type="pct"/>
        <w:tblCellMar>
          <w:left w:w="70" w:type="dxa"/>
          <w:right w:w="70" w:type="dxa"/>
        </w:tblCellMar>
        <w:tblLook w:val="04A0" w:firstRow="1" w:lastRow="0" w:firstColumn="1" w:lastColumn="0" w:noHBand="0" w:noVBand="1"/>
      </w:tblPr>
      <w:tblGrid>
        <w:gridCol w:w="1354"/>
        <w:gridCol w:w="1737"/>
        <w:gridCol w:w="17"/>
        <w:gridCol w:w="3783"/>
        <w:gridCol w:w="1461"/>
        <w:gridCol w:w="987"/>
      </w:tblGrid>
      <w:tr w:rsidR="007A640D" w:rsidRPr="00DA7C34" w14:paraId="74050362" w14:textId="77777777" w:rsidTr="007A640D">
        <w:trPr>
          <w:trHeight w:val="259"/>
        </w:trPr>
        <w:tc>
          <w:tcPr>
            <w:tcW w:w="72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19A1704E" w14:textId="340990BE" w:rsidR="007A640D" w:rsidRPr="007A640D" w:rsidRDefault="007A640D" w:rsidP="00566B39">
            <w:pPr>
              <w:spacing w:after="0" w:line="240" w:lineRule="auto"/>
              <w:jc w:val="both"/>
              <w:rPr>
                <w:rFonts w:ascii="Arial" w:eastAsia="Times New Roman" w:hAnsi="Arial" w:cs="Arial"/>
                <w:b/>
                <w:bCs/>
                <w:sz w:val="20"/>
                <w:szCs w:val="20"/>
                <w:lang w:eastAsia="es-CO"/>
              </w:rPr>
            </w:pPr>
            <w:r>
              <w:rPr>
                <w:rFonts w:ascii="Arial" w:eastAsia="Times New Roman" w:hAnsi="Arial" w:cs="Arial"/>
                <w:b/>
                <w:bCs/>
                <w:sz w:val="20"/>
                <w:szCs w:val="20"/>
                <w:lang w:eastAsia="es-CO"/>
              </w:rPr>
              <w:t>A</w:t>
            </w:r>
            <w:r w:rsidRPr="00DA7C34">
              <w:rPr>
                <w:rFonts w:ascii="Arial" w:eastAsia="Times New Roman" w:hAnsi="Arial" w:cs="Arial"/>
                <w:b/>
                <w:bCs/>
                <w:sz w:val="20"/>
                <w:szCs w:val="20"/>
                <w:lang w:eastAsia="es-CO"/>
              </w:rPr>
              <w:t xml:space="preserve">ctividad </w:t>
            </w:r>
            <w:r w:rsidR="00973189">
              <w:rPr>
                <w:rFonts w:ascii="Arial" w:eastAsia="Times New Roman" w:hAnsi="Arial" w:cs="Arial"/>
                <w:b/>
                <w:bCs/>
                <w:sz w:val="20"/>
                <w:szCs w:val="20"/>
                <w:lang w:eastAsia="es-CO"/>
              </w:rPr>
              <w:t>6</w:t>
            </w:r>
            <w:r w:rsidRPr="00DA7C34">
              <w:rPr>
                <w:rFonts w:ascii="Arial" w:eastAsia="Times New Roman" w:hAnsi="Arial" w:cs="Arial"/>
                <w:b/>
                <w:bCs/>
                <w:sz w:val="20"/>
                <w:szCs w:val="20"/>
                <w:lang w:eastAsia="es-CO"/>
              </w:rPr>
              <w:t>:</w:t>
            </w:r>
          </w:p>
        </w:tc>
        <w:tc>
          <w:tcPr>
            <w:tcW w:w="4275"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15E26D7" w14:textId="630AE5BE" w:rsidR="007A640D" w:rsidRPr="00DA7C34" w:rsidRDefault="007A640D" w:rsidP="00566B39">
            <w:pPr>
              <w:spacing w:after="0" w:line="240" w:lineRule="auto"/>
              <w:jc w:val="both"/>
              <w:rPr>
                <w:rFonts w:ascii="Arial" w:eastAsia="Times New Roman" w:hAnsi="Arial" w:cs="Arial"/>
                <w:noProof/>
                <w:color w:val="000000"/>
                <w:sz w:val="20"/>
                <w:szCs w:val="20"/>
                <w:lang w:eastAsia="es-CO"/>
              </w:rPr>
            </w:pPr>
            <w:r w:rsidRPr="007A640D">
              <w:rPr>
                <w:rFonts w:ascii="Arial" w:eastAsia="Times New Roman" w:hAnsi="Arial" w:cs="Arial"/>
                <w:noProof/>
                <w:color w:val="000000"/>
                <w:sz w:val="20"/>
                <w:szCs w:val="20"/>
                <w:lang w:eastAsia="es-CO"/>
              </w:rPr>
              <w:t>Realizar la actualización del Registro Único de Prestadores RUPS, conforme a cronograma expuesto en la resolución 48765 de 2010</w:t>
            </w:r>
          </w:p>
        </w:tc>
      </w:tr>
      <w:tr w:rsidR="007A640D" w:rsidRPr="00DA7C34" w14:paraId="39555909" w14:textId="77777777" w:rsidTr="007A640D">
        <w:trPr>
          <w:trHeight w:val="300"/>
        </w:trPr>
        <w:tc>
          <w:tcPr>
            <w:tcW w:w="165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7F5FBB69" w14:textId="77777777" w:rsidR="007A640D" w:rsidRPr="00DA7C34" w:rsidRDefault="007A640D" w:rsidP="00566B39">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Tipo de anexo:</w:t>
            </w:r>
          </w:p>
        </w:tc>
        <w:tc>
          <w:tcPr>
            <w:tcW w:w="2035"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6A5B23E" w14:textId="77777777" w:rsidR="007A640D" w:rsidRPr="00DA7C34" w:rsidRDefault="007A640D" w:rsidP="00566B39">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color w:val="000000"/>
                <w:sz w:val="20"/>
                <w:szCs w:val="20"/>
                <w:lang w:eastAsia="es-CO"/>
              </w:rPr>
              <w:t>Medio magnético _x___ Impreso ____</w:t>
            </w:r>
          </w:p>
        </w:tc>
        <w:tc>
          <w:tcPr>
            <w:tcW w:w="78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tcPr>
          <w:p w14:paraId="6DB3BB2E" w14:textId="77777777" w:rsidR="007A640D" w:rsidRPr="00DA7C34" w:rsidRDefault="007A640D" w:rsidP="00566B39">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ANEXO No.</w:t>
            </w:r>
          </w:p>
        </w:tc>
        <w:tc>
          <w:tcPr>
            <w:tcW w:w="52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320B891" w14:textId="30803423" w:rsidR="007A640D" w:rsidRPr="00DA7C34" w:rsidRDefault="007A640D" w:rsidP="00566B39">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0</w:t>
            </w:r>
            <w:r w:rsidR="00973189">
              <w:rPr>
                <w:rFonts w:ascii="Arial" w:eastAsia="Times New Roman" w:hAnsi="Arial" w:cs="Arial"/>
                <w:b/>
                <w:bCs/>
                <w:color w:val="000000"/>
                <w:sz w:val="20"/>
                <w:szCs w:val="20"/>
                <w:lang w:eastAsia="es-CO"/>
              </w:rPr>
              <w:t>5</w:t>
            </w:r>
          </w:p>
        </w:tc>
      </w:tr>
      <w:tr w:rsidR="007A640D" w:rsidRPr="00DA7C34" w14:paraId="75FCA8F0" w14:textId="77777777" w:rsidTr="00566B39">
        <w:trPr>
          <w:trHeight w:val="300"/>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A457741" w14:textId="77777777" w:rsidR="007A640D" w:rsidRPr="00AE7EE3" w:rsidRDefault="007A640D" w:rsidP="00566B39">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Descripción del anexo</w:t>
            </w:r>
          </w:p>
        </w:tc>
      </w:tr>
      <w:tr w:rsidR="007A640D" w:rsidRPr="00DA7C34" w14:paraId="44E04686" w14:textId="77777777" w:rsidTr="00566B39">
        <w:trPr>
          <w:trHeight w:val="300"/>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8EA0575" w14:textId="77777777" w:rsidR="007A640D" w:rsidRDefault="007A640D" w:rsidP="00566B39">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Se adjunta pantallazo de información solicitada y de inicio de proceso de actualización RUPS </w:t>
            </w:r>
          </w:p>
        </w:tc>
      </w:tr>
      <w:tr w:rsidR="007A640D" w:rsidRPr="00DA7C34" w14:paraId="3CD998D9" w14:textId="77777777" w:rsidTr="00566B39">
        <w:trPr>
          <w:trHeight w:val="300"/>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6AFE679B" w14:textId="77777777" w:rsidR="007A640D" w:rsidRPr="00DA7C34" w:rsidRDefault="007A640D" w:rsidP="00566B39">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Evidencia</w:t>
            </w:r>
            <w:r w:rsidRPr="00DA7C34">
              <w:rPr>
                <w:rFonts w:ascii="Arial" w:eastAsia="Times New Roman" w:hAnsi="Arial" w:cs="Arial"/>
                <w:b/>
                <w:bCs/>
                <w:color w:val="000000"/>
                <w:sz w:val="20"/>
                <w:szCs w:val="20"/>
                <w:lang w:eastAsia="es-CO"/>
              </w:rPr>
              <w:t xml:space="preserve"> Fotográfic</w:t>
            </w:r>
            <w:r>
              <w:rPr>
                <w:rFonts w:ascii="Arial" w:eastAsia="Times New Roman" w:hAnsi="Arial" w:cs="Arial"/>
                <w:b/>
                <w:bCs/>
                <w:color w:val="000000"/>
                <w:sz w:val="20"/>
                <w:szCs w:val="20"/>
                <w:lang w:eastAsia="es-CO"/>
              </w:rPr>
              <w:t>a</w:t>
            </w:r>
          </w:p>
        </w:tc>
      </w:tr>
      <w:tr w:rsidR="007A640D" w:rsidRPr="00DA7C34" w14:paraId="3FE6ADB0" w14:textId="77777777" w:rsidTr="00566B39">
        <w:trPr>
          <w:trHeight w:val="293"/>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02C99A46" w14:textId="5CAC8135" w:rsidR="007A640D" w:rsidRDefault="007A640D" w:rsidP="00566B39">
            <w:pPr>
              <w:spacing w:after="0" w:line="240" w:lineRule="auto"/>
              <w:jc w:val="center"/>
              <w:rPr>
                <w:rFonts w:ascii="Arial" w:eastAsia="Times New Roman" w:hAnsi="Arial" w:cs="Arial"/>
                <w:b/>
                <w:bCs/>
                <w:color w:val="000000"/>
                <w:sz w:val="20"/>
                <w:szCs w:val="20"/>
                <w:lang w:eastAsia="es-CO"/>
              </w:rPr>
            </w:pPr>
          </w:p>
          <w:p w14:paraId="4C86C444" w14:textId="04B0E95A" w:rsidR="006C2BF0" w:rsidRDefault="006C2BF0" w:rsidP="00566B39">
            <w:pPr>
              <w:spacing w:after="0" w:line="240" w:lineRule="auto"/>
              <w:jc w:val="center"/>
              <w:rPr>
                <w:rFonts w:ascii="Arial" w:eastAsia="Times New Roman" w:hAnsi="Arial" w:cs="Arial"/>
                <w:b/>
                <w:bCs/>
                <w:color w:val="000000"/>
                <w:sz w:val="20"/>
                <w:szCs w:val="20"/>
                <w:lang w:eastAsia="es-CO"/>
              </w:rPr>
            </w:pPr>
            <w:r w:rsidRPr="006C2BF0">
              <w:rPr>
                <w:rFonts w:ascii="Arial" w:eastAsia="Times New Roman" w:hAnsi="Arial" w:cs="Arial"/>
                <w:b/>
                <w:bCs/>
                <w:noProof/>
                <w:color w:val="000000"/>
                <w:sz w:val="20"/>
                <w:szCs w:val="20"/>
                <w:lang w:eastAsia="es-CO"/>
              </w:rPr>
              <w:drawing>
                <wp:inline distT="0" distB="0" distL="0" distR="0" wp14:anchorId="11F4C284" wp14:editId="0489C2FA">
                  <wp:extent cx="5936615" cy="2133600"/>
                  <wp:effectExtent l="0" t="0" r="6985" b="0"/>
                  <wp:docPr id="19314714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471401" name=""/>
                          <pic:cNvPicPr/>
                        </pic:nvPicPr>
                        <pic:blipFill rotWithShape="1">
                          <a:blip r:embed="rId21"/>
                          <a:srcRect b="40214"/>
                          <a:stretch>
                            <a:fillRect/>
                          </a:stretch>
                        </pic:blipFill>
                        <pic:spPr bwMode="auto">
                          <a:xfrm>
                            <a:off x="0" y="0"/>
                            <a:ext cx="5936615" cy="2133600"/>
                          </a:xfrm>
                          <a:prstGeom prst="rect">
                            <a:avLst/>
                          </a:prstGeom>
                          <a:ln>
                            <a:noFill/>
                          </a:ln>
                          <a:extLst>
                            <a:ext uri="{53640926-AAD7-44D8-BBD7-CCE9431645EC}">
                              <a14:shadowObscured xmlns:a14="http://schemas.microsoft.com/office/drawing/2010/main"/>
                            </a:ext>
                          </a:extLst>
                        </pic:spPr>
                      </pic:pic>
                    </a:graphicData>
                  </a:graphic>
                </wp:inline>
              </w:drawing>
            </w:r>
          </w:p>
          <w:p w14:paraId="0B300FF4" w14:textId="77777777" w:rsidR="007A640D" w:rsidRDefault="007A640D" w:rsidP="00566B39">
            <w:pPr>
              <w:spacing w:after="0" w:line="240" w:lineRule="auto"/>
              <w:jc w:val="center"/>
              <w:rPr>
                <w:rFonts w:ascii="Arial" w:eastAsia="Times New Roman" w:hAnsi="Arial" w:cs="Arial"/>
                <w:b/>
                <w:bCs/>
                <w:color w:val="000000"/>
                <w:sz w:val="20"/>
                <w:szCs w:val="20"/>
                <w:lang w:eastAsia="es-CO"/>
              </w:rPr>
            </w:pPr>
          </w:p>
          <w:p w14:paraId="4DE0B0AD" w14:textId="77777777" w:rsidR="007A640D" w:rsidRPr="00DA7C34" w:rsidRDefault="007A640D" w:rsidP="00566B39">
            <w:pPr>
              <w:spacing w:after="0" w:line="240" w:lineRule="auto"/>
              <w:jc w:val="center"/>
              <w:rPr>
                <w:rFonts w:ascii="Arial" w:eastAsia="Times New Roman" w:hAnsi="Arial" w:cs="Arial"/>
                <w:b/>
                <w:bCs/>
                <w:color w:val="000000"/>
                <w:sz w:val="20"/>
                <w:szCs w:val="20"/>
                <w:lang w:eastAsia="es-CO"/>
              </w:rPr>
            </w:pPr>
          </w:p>
        </w:tc>
      </w:tr>
      <w:tr w:rsidR="001A15A1" w:rsidRPr="00DA7C34" w14:paraId="1C776A22" w14:textId="77777777" w:rsidTr="001A15A1">
        <w:trPr>
          <w:trHeight w:val="293"/>
        </w:trPr>
        <w:tc>
          <w:tcPr>
            <w:tcW w:w="5000" w:type="pct"/>
            <w:gridSpan w:val="6"/>
            <w:tcBorders>
              <w:top w:val="single" w:sz="4" w:space="0" w:color="A6A6A6" w:themeColor="background1" w:themeShade="A6"/>
              <w:bottom w:val="single" w:sz="4" w:space="0" w:color="A6A6A6" w:themeColor="background1" w:themeShade="A6"/>
            </w:tcBorders>
            <w:vAlign w:val="center"/>
          </w:tcPr>
          <w:p w14:paraId="38B3BD6C" w14:textId="77777777" w:rsidR="001A15A1" w:rsidRDefault="001A15A1" w:rsidP="00516E1A">
            <w:pPr>
              <w:spacing w:after="0" w:line="240" w:lineRule="auto"/>
              <w:jc w:val="center"/>
              <w:rPr>
                <w:rFonts w:ascii="Arial" w:eastAsia="Times New Roman" w:hAnsi="Arial" w:cs="Arial"/>
                <w:b/>
                <w:bCs/>
                <w:color w:val="000000"/>
                <w:sz w:val="20"/>
                <w:szCs w:val="20"/>
                <w:lang w:eastAsia="es-CO"/>
              </w:rPr>
            </w:pPr>
          </w:p>
          <w:p w14:paraId="7B6FB90A" w14:textId="77777777" w:rsidR="001A15A1" w:rsidRDefault="001A15A1" w:rsidP="00516E1A">
            <w:pPr>
              <w:spacing w:after="0" w:line="240" w:lineRule="auto"/>
              <w:jc w:val="center"/>
              <w:rPr>
                <w:rFonts w:ascii="Arial" w:eastAsia="Times New Roman" w:hAnsi="Arial" w:cs="Arial"/>
                <w:b/>
                <w:bCs/>
                <w:color w:val="000000"/>
                <w:sz w:val="20"/>
                <w:szCs w:val="20"/>
                <w:lang w:eastAsia="es-CO"/>
              </w:rPr>
            </w:pPr>
          </w:p>
          <w:p w14:paraId="053634DF" w14:textId="77777777" w:rsidR="001A15A1" w:rsidRDefault="001A15A1" w:rsidP="00516E1A">
            <w:pPr>
              <w:spacing w:after="0" w:line="240" w:lineRule="auto"/>
              <w:jc w:val="center"/>
              <w:rPr>
                <w:rFonts w:ascii="Arial" w:eastAsia="Times New Roman" w:hAnsi="Arial" w:cs="Arial"/>
                <w:b/>
                <w:bCs/>
                <w:color w:val="000000"/>
                <w:sz w:val="20"/>
                <w:szCs w:val="20"/>
                <w:lang w:eastAsia="es-CO"/>
              </w:rPr>
            </w:pPr>
          </w:p>
          <w:p w14:paraId="42CBB8A5" w14:textId="77777777" w:rsidR="001A15A1" w:rsidRDefault="001A15A1" w:rsidP="00516E1A">
            <w:pPr>
              <w:spacing w:after="0" w:line="240" w:lineRule="auto"/>
              <w:jc w:val="center"/>
              <w:rPr>
                <w:rFonts w:ascii="Arial" w:eastAsia="Times New Roman" w:hAnsi="Arial" w:cs="Arial"/>
                <w:b/>
                <w:bCs/>
                <w:color w:val="000000"/>
                <w:sz w:val="20"/>
                <w:szCs w:val="20"/>
                <w:lang w:eastAsia="es-CO"/>
              </w:rPr>
            </w:pPr>
          </w:p>
        </w:tc>
      </w:tr>
      <w:tr w:rsidR="001339E8" w:rsidRPr="00DA7C34" w14:paraId="69565E32" w14:textId="77777777" w:rsidTr="001A15A1">
        <w:trPr>
          <w:trHeight w:val="259"/>
        </w:trPr>
        <w:tc>
          <w:tcPr>
            <w:tcW w:w="72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616DF0C1" w14:textId="21F403AA" w:rsidR="001339E8" w:rsidRPr="00DA7C34" w:rsidRDefault="001339E8" w:rsidP="000A05B2">
            <w:pPr>
              <w:spacing w:after="0" w:line="240" w:lineRule="auto"/>
              <w:jc w:val="both"/>
              <w:rPr>
                <w:rFonts w:ascii="Arial" w:eastAsia="Times New Roman" w:hAnsi="Arial" w:cs="Arial"/>
                <w:b/>
                <w:bCs/>
                <w:color w:val="000000"/>
                <w:sz w:val="20"/>
                <w:szCs w:val="20"/>
                <w:lang w:eastAsia="es-CO"/>
              </w:rPr>
            </w:pPr>
            <w:r w:rsidRPr="00DA7C34">
              <w:rPr>
                <w:rFonts w:ascii="Arial" w:eastAsia="Times New Roman" w:hAnsi="Arial" w:cs="Arial"/>
                <w:b/>
                <w:bCs/>
                <w:sz w:val="20"/>
                <w:szCs w:val="20"/>
                <w:lang w:eastAsia="es-CO"/>
              </w:rPr>
              <w:lastRenderedPageBreak/>
              <w:t xml:space="preserve">Actividad </w:t>
            </w:r>
            <w:r w:rsidR="00973189">
              <w:rPr>
                <w:rFonts w:ascii="Arial" w:eastAsia="Times New Roman" w:hAnsi="Arial" w:cs="Arial"/>
                <w:b/>
                <w:bCs/>
                <w:sz w:val="20"/>
                <w:szCs w:val="20"/>
                <w:lang w:eastAsia="es-CO"/>
              </w:rPr>
              <w:t>8</w:t>
            </w:r>
            <w:r w:rsidRPr="00DA7C34">
              <w:rPr>
                <w:rFonts w:ascii="Arial" w:eastAsia="Times New Roman" w:hAnsi="Arial" w:cs="Arial"/>
                <w:b/>
                <w:bCs/>
                <w:sz w:val="20"/>
                <w:szCs w:val="20"/>
                <w:lang w:eastAsia="es-CO"/>
              </w:rPr>
              <w:t>:</w:t>
            </w:r>
          </w:p>
        </w:tc>
        <w:tc>
          <w:tcPr>
            <w:tcW w:w="4275" w:type="pct"/>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0C58E78" w14:textId="77777777" w:rsidR="001339E8" w:rsidRPr="001339E8" w:rsidRDefault="001339E8" w:rsidP="001339E8">
            <w:pPr>
              <w:spacing w:after="0" w:line="240" w:lineRule="auto"/>
              <w:jc w:val="both"/>
              <w:rPr>
                <w:rFonts w:ascii="Arial" w:eastAsia="Times New Roman" w:hAnsi="Arial" w:cs="Arial"/>
                <w:noProof/>
                <w:color w:val="000000"/>
                <w:sz w:val="20"/>
                <w:szCs w:val="20"/>
                <w:lang w:eastAsia="es-CO"/>
              </w:rPr>
            </w:pPr>
            <w:r w:rsidRPr="001339E8">
              <w:rPr>
                <w:rFonts w:ascii="Arial" w:eastAsia="Times New Roman" w:hAnsi="Arial" w:cs="Arial"/>
                <w:noProof/>
                <w:color w:val="000000"/>
                <w:sz w:val="20"/>
                <w:szCs w:val="20"/>
                <w:lang w:eastAsia="es-CO"/>
              </w:rPr>
              <w:t>Llevar a cabo el apoyo administrativo en la unidad de servicios públicos del municipio de San Pablo de Borbur en temas relacionados con los requerimientos de la superintendencia de servicios públicos y demás entes de</w:t>
            </w:r>
          </w:p>
          <w:p w14:paraId="51BA0B75" w14:textId="45F76C1B" w:rsidR="001339E8" w:rsidRPr="00DA7C34" w:rsidRDefault="001339E8" w:rsidP="001339E8">
            <w:pPr>
              <w:spacing w:after="0" w:line="240" w:lineRule="auto"/>
              <w:jc w:val="both"/>
              <w:rPr>
                <w:rFonts w:ascii="Arial" w:eastAsia="Times New Roman" w:hAnsi="Arial" w:cs="Arial"/>
                <w:color w:val="000000"/>
                <w:sz w:val="20"/>
                <w:szCs w:val="20"/>
                <w:lang w:eastAsia="es-CO"/>
              </w:rPr>
            </w:pPr>
            <w:r w:rsidRPr="001339E8">
              <w:rPr>
                <w:rFonts w:ascii="Arial" w:eastAsia="Times New Roman" w:hAnsi="Arial" w:cs="Arial"/>
                <w:noProof/>
                <w:color w:val="000000"/>
                <w:sz w:val="20"/>
                <w:szCs w:val="20"/>
                <w:lang w:eastAsia="es-CO"/>
              </w:rPr>
              <w:t>control y vigilancia AAA</w:t>
            </w:r>
          </w:p>
        </w:tc>
      </w:tr>
      <w:tr w:rsidR="001339E8" w:rsidRPr="00DA7C34" w14:paraId="72D9B966" w14:textId="77777777" w:rsidTr="006C2BF0">
        <w:trPr>
          <w:trHeight w:val="259"/>
        </w:trPr>
        <w:tc>
          <w:tcPr>
            <w:tcW w:w="1663"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hideMark/>
          </w:tcPr>
          <w:p w14:paraId="31688413" w14:textId="77777777" w:rsidR="001339E8" w:rsidRPr="00DA7C34" w:rsidRDefault="001339E8" w:rsidP="000A05B2">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Tipo de anexo:</w:t>
            </w:r>
          </w:p>
        </w:tc>
        <w:tc>
          <w:tcPr>
            <w:tcW w:w="202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19F9390" w14:textId="6A76E227" w:rsidR="001339E8" w:rsidRPr="00DA7C34" w:rsidRDefault="001339E8"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color w:val="000000"/>
                <w:sz w:val="20"/>
                <w:szCs w:val="20"/>
                <w:lang w:eastAsia="es-CO"/>
              </w:rPr>
              <w:t>Medio magnético _ ___ Impreso __x__</w:t>
            </w:r>
          </w:p>
        </w:tc>
        <w:tc>
          <w:tcPr>
            <w:tcW w:w="78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000000" w:fill="F2F2F2"/>
            <w:vAlign w:val="center"/>
          </w:tcPr>
          <w:p w14:paraId="31ECB9CE" w14:textId="77777777" w:rsidR="001339E8" w:rsidRPr="00DA7C34" w:rsidRDefault="001339E8"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sz w:val="20"/>
                <w:szCs w:val="20"/>
                <w:lang w:eastAsia="es-CO"/>
              </w:rPr>
              <w:t>ANEXO No.</w:t>
            </w:r>
          </w:p>
        </w:tc>
        <w:tc>
          <w:tcPr>
            <w:tcW w:w="52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1A0DA0B" w14:textId="7CEE30B2" w:rsidR="001339E8" w:rsidRPr="00DA7C34" w:rsidRDefault="001339E8"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0</w:t>
            </w:r>
            <w:r w:rsidR="00286E67">
              <w:rPr>
                <w:rFonts w:ascii="Arial" w:eastAsia="Times New Roman" w:hAnsi="Arial" w:cs="Arial"/>
                <w:b/>
                <w:bCs/>
                <w:color w:val="000000"/>
                <w:sz w:val="20"/>
                <w:szCs w:val="20"/>
                <w:lang w:eastAsia="es-CO"/>
              </w:rPr>
              <w:t>6</w:t>
            </w:r>
          </w:p>
        </w:tc>
      </w:tr>
      <w:tr w:rsidR="001339E8" w:rsidRPr="00DA7C34" w14:paraId="197DF2EF" w14:textId="77777777" w:rsidTr="008E36DA">
        <w:trPr>
          <w:trHeight w:val="259"/>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5AA835B" w14:textId="77777777" w:rsidR="001339E8" w:rsidRPr="00AE7EE3" w:rsidRDefault="001339E8" w:rsidP="000A05B2">
            <w:pPr>
              <w:spacing w:after="0" w:line="240" w:lineRule="auto"/>
              <w:jc w:val="center"/>
              <w:rPr>
                <w:rFonts w:ascii="Arial" w:eastAsia="Times New Roman" w:hAnsi="Arial" w:cs="Arial"/>
                <w:b/>
                <w:bCs/>
                <w:color w:val="000000"/>
                <w:sz w:val="20"/>
                <w:szCs w:val="20"/>
                <w:lang w:eastAsia="es-CO"/>
              </w:rPr>
            </w:pPr>
            <w:r w:rsidRPr="00AE7EE3">
              <w:rPr>
                <w:rFonts w:ascii="Arial" w:eastAsia="Times New Roman" w:hAnsi="Arial" w:cs="Arial"/>
                <w:b/>
                <w:bCs/>
                <w:color w:val="000000"/>
                <w:sz w:val="20"/>
                <w:szCs w:val="20"/>
                <w:lang w:eastAsia="es-CO"/>
              </w:rPr>
              <w:t>Descripción del anexo</w:t>
            </w:r>
          </w:p>
        </w:tc>
      </w:tr>
      <w:tr w:rsidR="001339E8" w:rsidRPr="00DA7C34" w14:paraId="3C16FA92" w14:textId="77777777" w:rsidTr="008E36DA">
        <w:trPr>
          <w:trHeight w:val="259"/>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FDD6922" w14:textId="0D44CBF4" w:rsidR="008D7F25" w:rsidRDefault="006872A3" w:rsidP="006872A3">
            <w:pPr>
              <w:spacing w:after="0" w:line="240" w:lineRule="auto"/>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Se adjunta evidencia fotográfica de</w:t>
            </w:r>
            <w:r w:rsidR="008D7F25">
              <w:rPr>
                <w:rFonts w:ascii="Arial" w:eastAsia="Times New Roman" w:hAnsi="Arial" w:cs="Arial"/>
                <w:color w:val="000000"/>
                <w:sz w:val="20"/>
                <w:szCs w:val="20"/>
                <w:lang w:eastAsia="es-CO"/>
              </w:rPr>
              <w:t xml:space="preserve"> la </w:t>
            </w:r>
            <w:r w:rsidR="006C2BF0">
              <w:rPr>
                <w:rFonts w:ascii="Arial" w:eastAsia="Times New Roman" w:hAnsi="Arial" w:cs="Arial"/>
                <w:color w:val="000000"/>
                <w:sz w:val="20"/>
                <w:szCs w:val="20"/>
                <w:lang w:eastAsia="es-CO"/>
              </w:rPr>
              <w:t>proyección oficios</w:t>
            </w:r>
            <w:r w:rsidR="008E36DA">
              <w:rPr>
                <w:rFonts w:ascii="Arial" w:eastAsia="Times New Roman" w:hAnsi="Arial" w:cs="Arial"/>
                <w:color w:val="000000"/>
                <w:sz w:val="20"/>
                <w:szCs w:val="20"/>
                <w:lang w:eastAsia="es-CO"/>
              </w:rPr>
              <w:t xml:space="preserve"> </w:t>
            </w:r>
            <w:r w:rsidR="00841088">
              <w:rPr>
                <w:rFonts w:ascii="Arial" w:eastAsia="Times New Roman" w:hAnsi="Arial" w:cs="Arial"/>
                <w:color w:val="000000"/>
                <w:sz w:val="20"/>
                <w:szCs w:val="20"/>
                <w:lang w:eastAsia="es-CO"/>
              </w:rPr>
              <w:t>y demás documentos</w:t>
            </w:r>
            <w:r w:rsidR="008E36DA">
              <w:rPr>
                <w:rFonts w:ascii="Arial" w:eastAsia="Times New Roman" w:hAnsi="Arial" w:cs="Arial"/>
                <w:color w:val="000000"/>
                <w:sz w:val="20"/>
                <w:szCs w:val="20"/>
                <w:lang w:eastAsia="es-CO"/>
              </w:rPr>
              <w:t>.</w:t>
            </w:r>
            <w:r w:rsidR="008D7F25">
              <w:rPr>
                <w:rFonts w:ascii="Arial" w:eastAsia="Times New Roman" w:hAnsi="Arial" w:cs="Arial"/>
                <w:color w:val="000000"/>
                <w:sz w:val="20"/>
                <w:szCs w:val="20"/>
                <w:lang w:eastAsia="es-CO"/>
              </w:rPr>
              <w:t xml:space="preserve"> </w:t>
            </w:r>
          </w:p>
        </w:tc>
      </w:tr>
      <w:tr w:rsidR="001339E8" w:rsidRPr="00DA7C34" w14:paraId="4591ED1D" w14:textId="77777777" w:rsidTr="008E36DA">
        <w:trPr>
          <w:trHeight w:val="72"/>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89775E0" w14:textId="77777777" w:rsidR="001339E8" w:rsidRPr="00DA7C34" w:rsidRDefault="001339E8" w:rsidP="000A05B2">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Evidencia</w:t>
            </w:r>
            <w:r w:rsidRPr="00DA7C34">
              <w:rPr>
                <w:rFonts w:ascii="Arial" w:eastAsia="Times New Roman" w:hAnsi="Arial" w:cs="Arial"/>
                <w:b/>
                <w:bCs/>
                <w:color w:val="000000"/>
                <w:sz w:val="20"/>
                <w:szCs w:val="20"/>
                <w:lang w:eastAsia="es-CO"/>
              </w:rPr>
              <w:t xml:space="preserve"> Fotográfic</w:t>
            </w:r>
            <w:r>
              <w:rPr>
                <w:rFonts w:ascii="Arial" w:eastAsia="Times New Roman" w:hAnsi="Arial" w:cs="Arial"/>
                <w:b/>
                <w:bCs/>
                <w:color w:val="000000"/>
                <w:sz w:val="20"/>
                <w:szCs w:val="20"/>
                <w:lang w:eastAsia="es-CO"/>
              </w:rPr>
              <w:t>a</w:t>
            </w:r>
          </w:p>
        </w:tc>
      </w:tr>
      <w:tr w:rsidR="001339E8" w:rsidRPr="00DA7C34" w14:paraId="2C2195BF" w14:textId="77777777" w:rsidTr="008E36DA">
        <w:trPr>
          <w:trHeight w:val="253"/>
        </w:trPr>
        <w:tc>
          <w:tcPr>
            <w:tcW w:w="5000" w:type="pct"/>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39F0D039" w14:textId="6C658AC0" w:rsidR="00CA7CEB" w:rsidRDefault="006872A3" w:rsidP="007A640D">
            <w:pPr>
              <w:spacing w:after="0" w:line="240" w:lineRule="auto"/>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xml:space="preserve">     </w:t>
            </w:r>
            <w:r w:rsidR="00734A15">
              <w:rPr>
                <w:rFonts w:ascii="Arial" w:eastAsia="Times New Roman" w:hAnsi="Arial" w:cs="Arial"/>
                <w:b/>
                <w:bCs/>
                <w:color w:val="000000"/>
                <w:sz w:val="20"/>
                <w:szCs w:val="20"/>
                <w:lang w:eastAsia="es-CO"/>
              </w:rPr>
              <w:t xml:space="preserve"> </w:t>
            </w:r>
            <w:r>
              <w:rPr>
                <w:rFonts w:ascii="Arial" w:eastAsia="Times New Roman" w:hAnsi="Arial" w:cs="Arial"/>
                <w:b/>
                <w:bCs/>
                <w:color w:val="000000"/>
                <w:sz w:val="20"/>
                <w:szCs w:val="20"/>
                <w:lang w:eastAsia="es-CO"/>
              </w:rPr>
              <w:t xml:space="preserve">  </w:t>
            </w:r>
          </w:p>
          <w:p w14:paraId="2B34F8C3" w14:textId="77777777" w:rsidR="00967BBD" w:rsidRDefault="00967BBD" w:rsidP="008D7F25">
            <w:pPr>
              <w:spacing w:after="0" w:line="240" w:lineRule="auto"/>
              <w:jc w:val="center"/>
              <w:rPr>
                <w:rFonts w:ascii="Arial" w:eastAsia="Times New Roman" w:hAnsi="Arial" w:cs="Arial"/>
                <w:b/>
                <w:bCs/>
                <w:color w:val="000000"/>
                <w:sz w:val="20"/>
                <w:szCs w:val="20"/>
                <w:lang w:eastAsia="es-CO"/>
              </w:rPr>
            </w:pPr>
          </w:p>
          <w:p w14:paraId="3BBBE8AA" w14:textId="77777777" w:rsidR="007A640D" w:rsidRDefault="007A640D" w:rsidP="008D7F25">
            <w:pPr>
              <w:spacing w:after="0" w:line="240" w:lineRule="auto"/>
              <w:jc w:val="center"/>
              <w:rPr>
                <w:rFonts w:ascii="Arial" w:eastAsia="Times New Roman" w:hAnsi="Arial" w:cs="Arial"/>
                <w:b/>
                <w:bCs/>
                <w:color w:val="000000"/>
                <w:sz w:val="20"/>
                <w:szCs w:val="20"/>
                <w:lang w:eastAsia="es-CO"/>
              </w:rPr>
            </w:pPr>
          </w:p>
          <w:p w14:paraId="465A3770" w14:textId="21CD2F0D" w:rsidR="00967BBD" w:rsidRDefault="00841088" w:rsidP="008D7F25">
            <w:pPr>
              <w:spacing w:after="0" w:line="240" w:lineRule="auto"/>
              <w:jc w:val="center"/>
              <w:rPr>
                <w:rFonts w:ascii="Arial" w:eastAsia="Times New Roman" w:hAnsi="Arial" w:cs="Arial"/>
                <w:b/>
                <w:bCs/>
                <w:color w:val="000000"/>
                <w:sz w:val="20"/>
                <w:szCs w:val="20"/>
                <w:lang w:eastAsia="es-CO"/>
              </w:rPr>
            </w:pPr>
            <w:r w:rsidRPr="00841088">
              <w:rPr>
                <w:rFonts w:ascii="Arial" w:eastAsia="Times New Roman" w:hAnsi="Arial" w:cs="Arial"/>
                <w:b/>
                <w:bCs/>
                <w:noProof/>
                <w:color w:val="000000"/>
                <w:sz w:val="20"/>
                <w:szCs w:val="20"/>
                <w:lang w:eastAsia="es-CO"/>
              </w:rPr>
              <w:drawing>
                <wp:inline distT="0" distB="0" distL="0" distR="0" wp14:anchorId="22FDF4EF" wp14:editId="42E58A65">
                  <wp:extent cx="5936615" cy="2324735"/>
                  <wp:effectExtent l="0" t="0" r="6985" b="0"/>
                  <wp:docPr id="48866713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6615" cy="2324735"/>
                          </a:xfrm>
                          <a:prstGeom prst="rect">
                            <a:avLst/>
                          </a:prstGeom>
                          <a:noFill/>
                          <a:ln>
                            <a:noFill/>
                          </a:ln>
                        </pic:spPr>
                      </pic:pic>
                    </a:graphicData>
                  </a:graphic>
                </wp:inline>
              </w:drawing>
            </w:r>
          </w:p>
          <w:p w14:paraId="39DFE70C" w14:textId="6A89AF5D" w:rsidR="00967BBD" w:rsidRDefault="00967BBD" w:rsidP="008D7F25">
            <w:pPr>
              <w:spacing w:after="0" w:line="240" w:lineRule="auto"/>
              <w:jc w:val="center"/>
              <w:rPr>
                <w:rFonts w:ascii="Arial" w:eastAsia="Times New Roman" w:hAnsi="Arial" w:cs="Arial"/>
                <w:b/>
                <w:bCs/>
                <w:color w:val="000000"/>
                <w:sz w:val="20"/>
                <w:szCs w:val="20"/>
                <w:lang w:eastAsia="es-CO"/>
              </w:rPr>
            </w:pPr>
          </w:p>
          <w:p w14:paraId="609D94FA" w14:textId="77777777" w:rsidR="007A640D" w:rsidRDefault="007A640D" w:rsidP="008D7F25">
            <w:pPr>
              <w:spacing w:after="0" w:line="240" w:lineRule="auto"/>
              <w:jc w:val="center"/>
              <w:rPr>
                <w:rFonts w:ascii="Arial" w:eastAsia="Times New Roman" w:hAnsi="Arial" w:cs="Arial"/>
                <w:b/>
                <w:bCs/>
                <w:color w:val="000000"/>
                <w:sz w:val="20"/>
                <w:szCs w:val="20"/>
                <w:lang w:eastAsia="es-CO"/>
              </w:rPr>
            </w:pPr>
          </w:p>
          <w:p w14:paraId="1597830C" w14:textId="6946E085" w:rsidR="007A640D" w:rsidRDefault="00841088" w:rsidP="008D7F25">
            <w:pPr>
              <w:spacing w:after="0" w:line="240" w:lineRule="auto"/>
              <w:jc w:val="center"/>
              <w:rPr>
                <w:rFonts w:ascii="Arial" w:eastAsia="Times New Roman" w:hAnsi="Arial" w:cs="Arial"/>
                <w:b/>
                <w:bCs/>
                <w:color w:val="000000"/>
                <w:sz w:val="20"/>
                <w:szCs w:val="20"/>
                <w:lang w:eastAsia="es-CO"/>
              </w:rPr>
            </w:pPr>
            <w:r w:rsidRPr="00841088">
              <w:rPr>
                <w:rFonts w:ascii="Arial" w:eastAsia="Times New Roman" w:hAnsi="Arial" w:cs="Arial"/>
                <w:b/>
                <w:bCs/>
                <w:noProof/>
                <w:color w:val="000000"/>
                <w:sz w:val="20"/>
                <w:szCs w:val="20"/>
                <w:lang w:eastAsia="es-CO"/>
              </w:rPr>
              <w:drawing>
                <wp:inline distT="0" distB="0" distL="0" distR="0" wp14:anchorId="72E36EAB" wp14:editId="17E18CDC">
                  <wp:extent cx="5936615" cy="2369820"/>
                  <wp:effectExtent l="0" t="0" r="6985" b="0"/>
                  <wp:docPr id="58129660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36615" cy="2369820"/>
                          </a:xfrm>
                          <a:prstGeom prst="rect">
                            <a:avLst/>
                          </a:prstGeom>
                          <a:noFill/>
                          <a:ln>
                            <a:noFill/>
                          </a:ln>
                        </pic:spPr>
                      </pic:pic>
                    </a:graphicData>
                  </a:graphic>
                </wp:inline>
              </w:drawing>
            </w:r>
          </w:p>
          <w:p w14:paraId="1C9648BA" w14:textId="77777777" w:rsidR="00841088" w:rsidRDefault="00841088" w:rsidP="008D7F25">
            <w:pPr>
              <w:spacing w:after="0" w:line="240" w:lineRule="auto"/>
              <w:jc w:val="center"/>
              <w:rPr>
                <w:rFonts w:ascii="Arial" w:eastAsia="Times New Roman" w:hAnsi="Arial" w:cs="Arial"/>
                <w:b/>
                <w:bCs/>
                <w:noProof/>
                <w:color w:val="000000"/>
                <w:sz w:val="20"/>
                <w:szCs w:val="20"/>
                <w:lang w:eastAsia="es-CO"/>
              </w:rPr>
            </w:pPr>
          </w:p>
          <w:p w14:paraId="5030A466" w14:textId="3003CB2D" w:rsidR="008E36DA" w:rsidRDefault="00841088" w:rsidP="008D7F25">
            <w:pPr>
              <w:spacing w:after="0" w:line="240" w:lineRule="auto"/>
              <w:jc w:val="center"/>
              <w:rPr>
                <w:rFonts w:ascii="Arial" w:eastAsia="Times New Roman" w:hAnsi="Arial" w:cs="Arial"/>
                <w:b/>
                <w:bCs/>
                <w:color w:val="000000"/>
                <w:sz w:val="20"/>
                <w:szCs w:val="20"/>
                <w:lang w:eastAsia="es-CO"/>
              </w:rPr>
            </w:pPr>
            <w:r w:rsidRPr="00841088">
              <w:rPr>
                <w:rFonts w:ascii="Arial" w:eastAsia="Times New Roman" w:hAnsi="Arial" w:cs="Arial"/>
                <w:b/>
                <w:bCs/>
                <w:noProof/>
                <w:color w:val="000000"/>
                <w:sz w:val="20"/>
                <w:szCs w:val="20"/>
                <w:lang w:eastAsia="es-CO"/>
              </w:rPr>
              <w:lastRenderedPageBreak/>
              <w:drawing>
                <wp:inline distT="0" distB="0" distL="0" distR="0" wp14:anchorId="23F5A385" wp14:editId="300701EC">
                  <wp:extent cx="5936615" cy="2247900"/>
                  <wp:effectExtent l="0" t="0" r="6985" b="0"/>
                  <wp:docPr id="86886136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6615" cy="2247900"/>
                          </a:xfrm>
                          <a:prstGeom prst="rect">
                            <a:avLst/>
                          </a:prstGeom>
                          <a:noFill/>
                          <a:ln>
                            <a:noFill/>
                          </a:ln>
                        </pic:spPr>
                      </pic:pic>
                    </a:graphicData>
                  </a:graphic>
                </wp:inline>
              </w:drawing>
            </w:r>
          </w:p>
          <w:p w14:paraId="0A424A1B" w14:textId="6845744C" w:rsidR="001339E8" w:rsidRPr="00DA7C34" w:rsidRDefault="001339E8" w:rsidP="000A05B2">
            <w:pPr>
              <w:spacing w:after="0" w:line="240" w:lineRule="auto"/>
              <w:jc w:val="center"/>
              <w:rPr>
                <w:rFonts w:ascii="Arial" w:eastAsia="Times New Roman" w:hAnsi="Arial" w:cs="Arial"/>
                <w:b/>
                <w:bCs/>
                <w:color w:val="000000"/>
                <w:sz w:val="20"/>
                <w:szCs w:val="20"/>
                <w:lang w:eastAsia="es-CO"/>
              </w:rPr>
            </w:pPr>
          </w:p>
        </w:tc>
      </w:tr>
    </w:tbl>
    <w:p w14:paraId="034CDC42" w14:textId="77777777" w:rsidR="00E354E0" w:rsidRDefault="00E354E0" w:rsidP="0043676F">
      <w:pPr>
        <w:spacing w:line="240" w:lineRule="auto"/>
        <w:rPr>
          <w:rFonts w:ascii="Arial Narrow" w:hAnsi="Arial Narrow"/>
          <w:b/>
          <w:sz w:val="24"/>
        </w:rPr>
      </w:pPr>
    </w:p>
    <w:p w14:paraId="67D7920F" w14:textId="77777777" w:rsidR="007A640D" w:rsidRDefault="007A640D" w:rsidP="0043676F">
      <w:pPr>
        <w:spacing w:line="240" w:lineRule="auto"/>
        <w:rPr>
          <w:rFonts w:ascii="Arial Narrow" w:hAnsi="Arial Narrow"/>
          <w:b/>
          <w:sz w:val="24"/>
        </w:rPr>
      </w:pPr>
    </w:p>
    <w:p w14:paraId="4BA030AF" w14:textId="77777777" w:rsidR="007A640D" w:rsidRDefault="007A640D" w:rsidP="0043676F">
      <w:pPr>
        <w:spacing w:line="240" w:lineRule="auto"/>
        <w:rPr>
          <w:rFonts w:ascii="Arial Narrow" w:hAnsi="Arial Narrow"/>
          <w:b/>
          <w:sz w:val="24"/>
        </w:rPr>
      </w:pPr>
    </w:p>
    <w:p w14:paraId="12B9425D" w14:textId="5EB6CD86" w:rsidR="004158FF" w:rsidRDefault="001D39DF" w:rsidP="0043676F">
      <w:pPr>
        <w:spacing w:line="240" w:lineRule="auto"/>
        <w:rPr>
          <w:rFonts w:ascii="Arial Narrow" w:hAnsi="Arial Narrow"/>
          <w:b/>
          <w:sz w:val="24"/>
        </w:rPr>
      </w:pPr>
      <w:r>
        <w:rPr>
          <w:rFonts w:ascii="Arial Narrow" w:hAnsi="Arial Narrow"/>
          <w:b/>
          <w:sz w:val="24"/>
        </w:rPr>
        <w:t xml:space="preserve"> </w:t>
      </w:r>
    </w:p>
    <w:sectPr w:rsidR="004158FF" w:rsidSect="007A0550">
      <w:headerReference w:type="even" r:id="rId25"/>
      <w:headerReference w:type="default" r:id="rId26"/>
      <w:footerReference w:type="even" r:id="rId27"/>
      <w:footerReference w:type="default" r:id="rId28"/>
      <w:headerReference w:type="first" r:id="rId29"/>
      <w:footerReference w:type="first" r:id="rId30"/>
      <w:pgSz w:w="12183" w:h="17858" w:code="34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A0409" w14:textId="77777777" w:rsidR="00CF64C2" w:rsidRDefault="00CF64C2" w:rsidP="009A1B9D">
      <w:pPr>
        <w:spacing w:after="0" w:line="240" w:lineRule="auto"/>
      </w:pPr>
      <w:r>
        <w:separator/>
      </w:r>
    </w:p>
  </w:endnote>
  <w:endnote w:type="continuationSeparator" w:id="0">
    <w:p w14:paraId="0371DB81" w14:textId="77777777" w:rsidR="00CF64C2" w:rsidRDefault="00CF64C2" w:rsidP="009A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0698" w14:textId="77777777" w:rsidR="0088053C" w:rsidRDefault="008805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D531" w14:textId="77777777" w:rsidR="0088053C" w:rsidRDefault="0088053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92A3E" w14:textId="77777777" w:rsidR="0088053C" w:rsidRDefault="008805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0B0C0" w14:textId="77777777" w:rsidR="00CF64C2" w:rsidRDefault="00CF64C2" w:rsidP="009A1B9D">
      <w:pPr>
        <w:spacing w:after="0" w:line="240" w:lineRule="auto"/>
      </w:pPr>
      <w:r>
        <w:separator/>
      </w:r>
    </w:p>
  </w:footnote>
  <w:footnote w:type="continuationSeparator" w:id="0">
    <w:p w14:paraId="5A522553" w14:textId="77777777" w:rsidR="00CF64C2" w:rsidRDefault="00CF64C2" w:rsidP="009A1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97FBC" w14:textId="77777777" w:rsidR="0088053C" w:rsidRDefault="008805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5DD97" w14:textId="77777777" w:rsidR="009A1B9D" w:rsidRDefault="009C59A4">
    <w:pPr>
      <w:pStyle w:val="Encabezado"/>
    </w:pPr>
    <w:r>
      <w:rPr>
        <w:noProof/>
        <w:lang w:eastAsia="es-CO"/>
      </w:rPr>
      <mc:AlternateContent>
        <mc:Choice Requires="wps">
          <w:drawing>
            <wp:anchor distT="0" distB="0" distL="114300" distR="114300" simplePos="0" relativeHeight="251661312" behindDoc="0" locked="0" layoutInCell="1" allowOverlap="1" wp14:anchorId="2A85278C" wp14:editId="514AE83F">
              <wp:simplePos x="0" y="0"/>
              <wp:positionH relativeFrom="page">
                <wp:posOffset>4002405</wp:posOffset>
              </wp:positionH>
              <wp:positionV relativeFrom="paragraph">
                <wp:posOffset>-149225</wp:posOffset>
              </wp:positionV>
              <wp:extent cx="3474720" cy="876300"/>
              <wp:effectExtent l="0" t="0" r="0" b="0"/>
              <wp:wrapNone/>
              <wp:docPr id="1813125613" name="Cuadro de texto 3"/>
              <wp:cNvGraphicFramePr/>
              <a:graphic xmlns:a="http://schemas.openxmlformats.org/drawingml/2006/main">
                <a:graphicData uri="http://schemas.microsoft.com/office/word/2010/wordprocessingShape">
                  <wps:wsp>
                    <wps:cNvSpPr txBox="1"/>
                    <wps:spPr>
                      <a:xfrm>
                        <a:off x="0" y="0"/>
                        <a:ext cx="3474720" cy="876300"/>
                      </a:xfrm>
                      <a:prstGeom prst="rect">
                        <a:avLst/>
                      </a:prstGeom>
                      <a:noFill/>
                      <a:ln w="6350">
                        <a:noFill/>
                      </a:ln>
                    </wps:spPr>
                    <wps:txbx>
                      <w:txbxContent>
                        <w:p w14:paraId="20A302A2" w14:textId="77777777" w:rsidR="004515D3" w:rsidRDefault="004515D3" w:rsidP="004515D3">
                          <w:pPr>
                            <w:spacing w:after="0"/>
                            <w:jc w:val="center"/>
                          </w:pPr>
                          <w:r>
                            <w:t>Modelo Integrado de Planeación y Gestión</w:t>
                          </w:r>
                        </w:p>
                        <w:p w14:paraId="28A8C26A" w14:textId="77777777" w:rsidR="004515D3" w:rsidRPr="00DA7C34" w:rsidRDefault="00DA7C34" w:rsidP="00DA7C34">
                          <w:pPr>
                            <w:spacing w:after="0"/>
                            <w:jc w:val="center"/>
                            <w:rPr>
                              <w:b/>
                              <w:bCs/>
                              <w:sz w:val="36"/>
                              <w:szCs w:val="36"/>
                              <w:highlight w:val="yellow"/>
                            </w:rPr>
                          </w:pPr>
                          <w:r w:rsidRPr="00DA7C34">
                            <w:rPr>
                              <w:b/>
                              <w:bCs/>
                              <w:sz w:val="28"/>
                              <w:szCs w:val="28"/>
                            </w:rPr>
                            <w:t>INFORME DE ACTIVIDADES</w:t>
                          </w:r>
                        </w:p>
                        <w:p w14:paraId="6D3733DF" w14:textId="77777777" w:rsidR="004515D3" w:rsidRPr="004A4240" w:rsidRDefault="004515D3" w:rsidP="004515D3">
                          <w:pPr>
                            <w:spacing w:after="0"/>
                            <w:jc w:val="center"/>
                            <w:rPr>
                              <w:b/>
                              <w:bCs/>
                              <w:color w:val="000000" w:themeColor="text1"/>
                              <w:sz w:val="16"/>
                              <w:szCs w:val="16"/>
                            </w:rPr>
                          </w:pPr>
                          <w:r w:rsidRPr="005A0012">
                            <w:rPr>
                              <w:b/>
                              <w:bCs/>
                              <w:color w:val="000000" w:themeColor="text1"/>
                              <w:sz w:val="16"/>
                              <w:szCs w:val="16"/>
                            </w:rPr>
                            <w:t>FM -</w:t>
                          </w:r>
                          <w:r w:rsidR="0005080C">
                            <w:rPr>
                              <w:b/>
                              <w:bCs/>
                              <w:color w:val="000000" w:themeColor="text1"/>
                              <w:sz w:val="16"/>
                              <w:szCs w:val="16"/>
                            </w:rPr>
                            <w:t>109</w:t>
                          </w:r>
                          <w:r w:rsidRPr="005A0012">
                            <w:rPr>
                              <w:b/>
                              <w:bCs/>
                              <w:color w:val="000000" w:themeColor="text1"/>
                              <w:sz w:val="16"/>
                              <w:szCs w:val="16"/>
                            </w:rPr>
                            <w:tab/>
                          </w:r>
                          <w:r w:rsidRPr="005A0012">
                            <w:rPr>
                              <w:b/>
                              <w:bCs/>
                              <w:color w:val="000000" w:themeColor="text1"/>
                              <w:sz w:val="16"/>
                              <w:szCs w:val="16"/>
                            </w:rPr>
                            <w:tab/>
                            <w:t>VERSIÓN 2.0</w:t>
                          </w:r>
                          <w:r w:rsidRPr="005A0012">
                            <w:rPr>
                              <w:b/>
                              <w:bCs/>
                              <w:color w:val="000000" w:themeColor="text1"/>
                              <w:sz w:val="16"/>
                              <w:szCs w:val="16"/>
                            </w:rPr>
                            <w:tab/>
                            <w:t>FECHA: 2024.04.01</w:t>
                          </w:r>
                        </w:p>
                        <w:p w14:paraId="79CDEA45" w14:textId="77777777" w:rsidR="004515D3" w:rsidRDefault="004515D3" w:rsidP="004515D3">
                          <w:pPr>
                            <w:jc w:val="center"/>
                          </w:pPr>
                        </w:p>
                        <w:p w14:paraId="6BA1476F" w14:textId="77777777" w:rsidR="004515D3" w:rsidRPr="004A4240" w:rsidRDefault="004515D3" w:rsidP="004515D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85278C" id="_x0000_t202" coordsize="21600,21600" o:spt="202" path="m,l,21600r21600,l21600,xe">
              <v:stroke joinstyle="miter"/>
              <v:path gradientshapeok="t" o:connecttype="rect"/>
            </v:shapetype>
            <v:shape id="Cuadro de texto 3" o:spid="_x0000_s1026" type="#_x0000_t202" style="position:absolute;margin-left:315.15pt;margin-top:-11.75pt;width:273.6pt;height:6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" filled="f" stroked="f" strokeweight=".5pt">
              <v:textbox>
                <w:txbxContent>
                  <w:p w14:paraId="20A302A2" w14:textId="77777777" w:rsidR="004515D3" w:rsidRDefault="004515D3" w:rsidP="004515D3">
                    <w:pPr>
                      <w:spacing w:after="0"/>
                      <w:jc w:val="center"/>
                    </w:pPr>
                    <w:r>
                      <w:t>Modelo Integrado de Planeación y Gestión</w:t>
                    </w:r>
                  </w:p>
                  <w:p w14:paraId="28A8C26A" w14:textId="77777777" w:rsidR="004515D3" w:rsidRPr="00DA7C34" w:rsidRDefault="00DA7C34" w:rsidP="00DA7C34">
                    <w:pPr>
                      <w:spacing w:after="0"/>
                      <w:jc w:val="center"/>
                      <w:rPr>
                        <w:b/>
                        <w:bCs/>
                        <w:sz w:val="36"/>
                        <w:szCs w:val="36"/>
                        <w:highlight w:val="yellow"/>
                      </w:rPr>
                    </w:pPr>
                    <w:r w:rsidRPr="00DA7C34">
                      <w:rPr>
                        <w:b/>
                        <w:bCs/>
                        <w:sz w:val="28"/>
                        <w:szCs w:val="28"/>
                      </w:rPr>
                      <w:t>INFORME DE ACTIVIDADES</w:t>
                    </w:r>
                  </w:p>
                  <w:p w14:paraId="6D3733DF" w14:textId="77777777" w:rsidR="004515D3" w:rsidRPr="004A4240" w:rsidRDefault="004515D3" w:rsidP="004515D3">
                    <w:pPr>
                      <w:spacing w:after="0"/>
                      <w:jc w:val="center"/>
                      <w:rPr>
                        <w:b/>
                        <w:bCs/>
                        <w:color w:val="000000" w:themeColor="text1"/>
                        <w:sz w:val="16"/>
                        <w:szCs w:val="16"/>
                      </w:rPr>
                    </w:pPr>
                    <w:r w:rsidRPr="005A0012">
                      <w:rPr>
                        <w:b/>
                        <w:bCs/>
                        <w:color w:val="000000" w:themeColor="text1"/>
                        <w:sz w:val="16"/>
                        <w:szCs w:val="16"/>
                      </w:rPr>
                      <w:t>FM -</w:t>
                    </w:r>
                    <w:r w:rsidR="0005080C">
                      <w:rPr>
                        <w:b/>
                        <w:bCs/>
                        <w:color w:val="000000" w:themeColor="text1"/>
                        <w:sz w:val="16"/>
                        <w:szCs w:val="16"/>
                      </w:rPr>
                      <w:t>109</w:t>
                    </w:r>
                    <w:r w:rsidRPr="005A0012">
                      <w:rPr>
                        <w:b/>
                        <w:bCs/>
                        <w:color w:val="000000" w:themeColor="text1"/>
                        <w:sz w:val="16"/>
                        <w:szCs w:val="16"/>
                      </w:rPr>
                      <w:tab/>
                    </w:r>
                    <w:r w:rsidRPr="005A0012">
                      <w:rPr>
                        <w:b/>
                        <w:bCs/>
                        <w:color w:val="000000" w:themeColor="text1"/>
                        <w:sz w:val="16"/>
                        <w:szCs w:val="16"/>
                      </w:rPr>
                      <w:tab/>
                      <w:t>VERSIÓN 2.0</w:t>
                    </w:r>
                    <w:r w:rsidRPr="005A0012">
                      <w:rPr>
                        <w:b/>
                        <w:bCs/>
                        <w:color w:val="000000" w:themeColor="text1"/>
                        <w:sz w:val="16"/>
                        <w:szCs w:val="16"/>
                      </w:rPr>
                      <w:tab/>
                      <w:t>FECHA: 2024.04.01</w:t>
                    </w:r>
                  </w:p>
                  <w:p w14:paraId="79CDEA45" w14:textId="77777777" w:rsidR="004515D3" w:rsidRDefault="004515D3" w:rsidP="004515D3">
                    <w:pPr>
                      <w:jc w:val="center"/>
                    </w:pPr>
                  </w:p>
                  <w:p w14:paraId="6BA1476F" w14:textId="77777777" w:rsidR="004515D3" w:rsidRPr="004A4240" w:rsidRDefault="004515D3" w:rsidP="004515D3">
                    <w:pPr>
                      <w:jc w:val="center"/>
                    </w:pPr>
                  </w:p>
                </w:txbxContent>
              </v:textbox>
              <w10:wrap anchorx="page"/>
            </v:shape>
          </w:pict>
        </mc:Fallback>
      </mc:AlternateContent>
    </w:r>
    <w:r>
      <w:rPr>
        <w:noProof/>
        <w:lang w:eastAsia="es-CO"/>
      </w:rPr>
      <w:drawing>
        <wp:anchor distT="0" distB="0" distL="114300" distR="114300" simplePos="0" relativeHeight="251659264" behindDoc="0" locked="0" layoutInCell="1" allowOverlap="1" wp14:anchorId="41BC902E" wp14:editId="79F3FFA3">
          <wp:simplePos x="0" y="0"/>
          <wp:positionH relativeFrom="page">
            <wp:align>right</wp:align>
          </wp:positionH>
          <wp:positionV relativeFrom="paragraph">
            <wp:posOffset>-449580</wp:posOffset>
          </wp:positionV>
          <wp:extent cx="7762875" cy="10020300"/>
          <wp:effectExtent l="0" t="0" r="9525" b="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762875" cy="100203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7A421" w14:textId="77777777" w:rsidR="0088053C" w:rsidRDefault="008805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340B"/>
    <w:multiLevelType w:val="hybridMultilevel"/>
    <w:tmpl w:val="8728A144"/>
    <w:lvl w:ilvl="0" w:tplc="43FC8ED8">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F60EE9"/>
    <w:multiLevelType w:val="hybridMultilevel"/>
    <w:tmpl w:val="99CA44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0460F"/>
    <w:multiLevelType w:val="hybridMultilevel"/>
    <w:tmpl w:val="F746F884"/>
    <w:lvl w:ilvl="0" w:tplc="D084E02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AA041D"/>
    <w:multiLevelType w:val="hybridMultilevel"/>
    <w:tmpl w:val="8FF8A03A"/>
    <w:lvl w:ilvl="0" w:tplc="F8BCD72E">
      <w:start w:val="1"/>
      <w:numFmt w:val="decimal"/>
      <w:lvlText w:val="%1."/>
      <w:lvlJc w:val="left"/>
      <w:pPr>
        <w:ind w:left="720" w:hanging="360"/>
      </w:pPr>
      <w:rPr>
        <w:rFonts w:ascii="Arial Narrow" w:eastAsia="Times New Roman" w:hAnsi="Arial Narrow"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5B0E89"/>
    <w:multiLevelType w:val="hybridMultilevel"/>
    <w:tmpl w:val="A198F2CE"/>
    <w:lvl w:ilvl="0" w:tplc="240A000F">
      <w:start w:val="1"/>
      <w:numFmt w:val="decimal"/>
      <w:lvlText w:val="%1."/>
      <w:lvlJc w:val="left"/>
      <w:pPr>
        <w:tabs>
          <w:tab w:val="num" w:pos="360"/>
        </w:tabs>
        <w:ind w:left="36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E914914"/>
    <w:multiLevelType w:val="hybridMultilevel"/>
    <w:tmpl w:val="18C472D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79A069F"/>
    <w:multiLevelType w:val="hybridMultilevel"/>
    <w:tmpl w:val="2F4AA5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98D426A"/>
    <w:multiLevelType w:val="hybridMultilevel"/>
    <w:tmpl w:val="2E803588"/>
    <w:lvl w:ilvl="0" w:tplc="FF528948">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2CA04107"/>
    <w:multiLevelType w:val="hybridMultilevel"/>
    <w:tmpl w:val="2368C95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15:restartNumberingAfterBreak="0">
    <w:nsid w:val="2D1B2851"/>
    <w:multiLevelType w:val="hybridMultilevel"/>
    <w:tmpl w:val="5538B7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2D4B472A"/>
    <w:multiLevelType w:val="hybridMultilevel"/>
    <w:tmpl w:val="7BBC5470"/>
    <w:lvl w:ilvl="0" w:tplc="E200A2F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C63BE3"/>
    <w:multiLevelType w:val="hybridMultilevel"/>
    <w:tmpl w:val="4628D5F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2" w15:restartNumberingAfterBreak="0">
    <w:nsid w:val="31E9054D"/>
    <w:multiLevelType w:val="hybridMultilevel"/>
    <w:tmpl w:val="8728A144"/>
    <w:lvl w:ilvl="0" w:tplc="43FC8ED8">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8D5641"/>
    <w:multiLevelType w:val="hybridMultilevel"/>
    <w:tmpl w:val="110449AA"/>
    <w:lvl w:ilvl="0" w:tplc="A4AA8F12">
      <w:start w:val="1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C5665D"/>
    <w:multiLevelType w:val="hybridMultilevel"/>
    <w:tmpl w:val="AD32DFA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5" w15:restartNumberingAfterBreak="0">
    <w:nsid w:val="46CC4F45"/>
    <w:multiLevelType w:val="hybridMultilevel"/>
    <w:tmpl w:val="8728A144"/>
    <w:lvl w:ilvl="0" w:tplc="43FC8ED8">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755032"/>
    <w:multiLevelType w:val="hybridMultilevel"/>
    <w:tmpl w:val="99E8C6C0"/>
    <w:lvl w:ilvl="0" w:tplc="240A0001">
      <w:start w:val="1"/>
      <w:numFmt w:val="bullet"/>
      <w:lvlText w:val=""/>
      <w:lvlJc w:val="left"/>
      <w:pPr>
        <w:ind w:left="2595" w:hanging="360"/>
      </w:pPr>
      <w:rPr>
        <w:rFonts w:ascii="Symbol" w:hAnsi="Symbol" w:hint="default"/>
      </w:rPr>
    </w:lvl>
    <w:lvl w:ilvl="1" w:tplc="240A0003" w:tentative="1">
      <w:start w:val="1"/>
      <w:numFmt w:val="bullet"/>
      <w:lvlText w:val="o"/>
      <w:lvlJc w:val="left"/>
      <w:pPr>
        <w:ind w:left="3315" w:hanging="360"/>
      </w:pPr>
      <w:rPr>
        <w:rFonts w:ascii="Courier New" w:hAnsi="Courier New" w:cs="Courier New" w:hint="default"/>
      </w:rPr>
    </w:lvl>
    <w:lvl w:ilvl="2" w:tplc="240A0005" w:tentative="1">
      <w:start w:val="1"/>
      <w:numFmt w:val="bullet"/>
      <w:lvlText w:val=""/>
      <w:lvlJc w:val="left"/>
      <w:pPr>
        <w:ind w:left="4035" w:hanging="360"/>
      </w:pPr>
      <w:rPr>
        <w:rFonts w:ascii="Wingdings" w:hAnsi="Wingdings" w:hint="default"/>
      </w:rPr>
    </w:lvl>
    <w:lvl w:ilvl="3" w:tplc="240A0001" w:tentative="1">
      <w:start w:val="1"/>
      <w:numFmt w:val="bullet"/>
      <w:lvlText w:val=""/>
      <w:lvlJc w:val="left"/>
      <w:pPr>
        <w:ind w:left="4755" w:hanging="360"/>
      </w:pPr>
      <w:rPr>
        <w:rFonts w:ascii="Symbol" w:hAnsi="Symbol" w:hint="default"/>
      </w:rPr>
    </w:lvl>
    <w:lvl w:ilvl="4" w:tplc="240A0003" w:tentative="1">
      <w:start w:val="1"/>
      <w:numFmt w:val="bullet"/>
      <w:lvlText w:val="o"/>
      <w:lvlJc w:val="left"/>
      <w:pPr>
        <w:ind w:left="5475" w:hanging="360"/>
      </w:pPr>
      <w:rPr>
        <w:rFonts w:ascii="Courier New" w:hAnsi="Courier New" w:cs="Courier New" w:hint="default"/>
      </w:rPr>
    </w:lvl>
    <w:lvl w:ilvl="5" w:tplc="240A0005" w:tentative="1">
      <w:start w:val="1"/>
      <w:numFmt w:val="bullet"/>
      <w:lvlText w:val=""/>
      <w:lvlJc w:val="left"/>
      <w:pPr>
        <w:ind w:left="6195" w:hanging="360"/>
      </w:pPr>
      <w:rPr>
        <w:rFonts w:ascii="Wingdings" w:hAnsi="Wingdings" w:hint="default"/>
      </w:rPr>
    </w:lvl>
    <w:lvl w:ilvl="6" w:tplc="240A0001" w:tentative="1">
      <w:start w:val="1"/>
      <w:numFmt w:val="bullet"/>
      <w:lvlText w:val=""/>
      <w:lvlJc w:val="left"/>
      <w:pPr>
        <w:ind w:left="6915" w:hanging="360"/>
      </w:pPr>
      <w:rPr>
        <w:rFonts w:ascii="Symbol" w:hAnsi="Symbol" w:hint="default"/>
      </w:rPr>
    </w:lvl>
    <w:lvl w:ilvl="7" w:tplc="240A0003" w:tentative="1">
      <w:start w:val="1"/>
      <w:numFmt w:val="bullet"/>
      <w:lvlText w:val="o"/>
      <w:lvlJc w:val="left"/>
      <w:pPr>
        <w:ind w:left="7635" w:hanging="360"/>
      </w:pPr>
      <w:rPr>
        <w:rFonts w:ascii="Courier New" w:hAnsi="Courier New" w:cs="Courier New" w:hint="default"/>
      </w:rPr>
    </w:lvl>
    <w:lvl w:ilvl="8" w:tplc="240A0005" w:tentative="1">
      <w:start w:val="1"/>
      <w:numFmt w:val="bullet"/>
      <w:lvlText w:val=""/>
      <w:lvlJc w:val="left"/>
      <w:pPr>
        <w:ind w:left="8355" w:hanging="360"/>
      </w:pPr>
      <w:rPr>
        <w:rFonts w:ascii="Wingdings" w:hAnsi="Wingdings" w:hint="default"/>
      </w:rPr>
    </w:lvl>
  </w:abstractNum>
  <w:abstractNum w:abstractNumId="17" w15:restartNumberingAfterBreak="0">
    <w:nsid w:val="5ADC6047"/>
    <w:multiLevelType w:val="hybridMultilevel"/>
    <w:tmpl w:val="CCB85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2948BD"/>
    <w:multiLevelType w:val="hybridMultilevel"/>
    <w:tmpl w:val="1F56768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9" w15:restartNumberingAfterBreak="0">
    <w:nsid w:val="5D805368"/>
    <w:multiLevelType w:val="hybridMultilevel"/>
    <w:tmpl w:val="4D5884E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0" w15:restartNumberingAfterBreak="0">
    <w:nsid w:val="5E0C3155"/>
    <w:multiLevelType w:val="hybridMultilevel"/>
    <w:tmpl w:val="1C7C11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2BD442F"/>
    <w:multiLevelType w:val="hybridMultilevel"/>
    <w:tmpl w:val="03CAA6F0"/>
    <w:lvl w:ilvl="0" w:tplc="CA4C6A0E">
      <w:start w:val="1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AE1B07"/>
    <w:multiLevelType w:val="hybridMultilevel"/>
    <w:tmpl w:val="CE1A44BA"/>
    <w:lvl w:ilvl="0" w:tplc="46800CDC">
      <w:start w:val="1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A56D35"/>
    <w:multiLevelType w:val="hybridMultilevel"/>
    <w:tmpl w:val="1EC6E13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4" w15:restartNumberingAfterBreak="0">
    <w:nsid w:val="7D1F4F16"/>
    <w:multiLevelType w:val="hybridMultilevel"/>
    <w:tmpl w:val="5732979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D8F2C5D"/>
    <w:multiLevelType w:val="hybridMultilevel"/>
    <w:tmpl w:val="DB7A76A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16cid:durableId="1762027605">
    <w:abstractNumId w:val="17"/>
  </w:num>
  <w:num w:numId="2" w16cid:durableId="274600338">
    <w:abstractNumId w:val="14"/>
  </w:num>
  <w:num w:numId="3" w16cid:durableId="164176592">
    <w:abstractNumId w:val="18"/>
  </w:num>
  <w:num w:numId="4" w16cid:durableId="364522051">
    <w:abstractNumId w:val="5"/>
  </w:num>
  <w:num w:numId="5" w16cid:durableId="399333945">
    <w:abstractNumId w:val="16"/>
  </w:num>
  <w:num w:numId="6" w16cid:durableId="1131090969">
    <w:abstractNumId w:val="20"/>
  </w:num>
  <w:num w:numId="7" w16cid:durableId="918371990">
    <w:abstractNumId w:val="8"/>
  </w:num>
  <w:num w:numId="8" w16cid:durableId="187301954">
    <w:abstractNumId w:val="23"/>
  </w:num>
  <w:num w:numId="9" w16cid:durableId="1850945424">
    <w:abstractNumId w:val="6"/>
  </w:num>
  <w:num w:numId="10" w16cid:durableId="774595723">
    <w:abstractNumId w:val="25"/>
  </w:num>
  <w:num w:numId="11" w16cid:durableId="1059792657">
    <w:abstractNumId w:val="19"/>
  </w:num>
  <w:num w:numId="12" w16cid:durableId="189269307">
    <w:abstractNumId w:val="11"/>
  </w:num>
  <w:num w:numId="13" w16cid:durableId="1294099243">
    <w:abstractNumId w:val="9"/>
  </w:num>
  <w:num w:numId="14" w16cid:durableId="891959456">
    <w:abstractNumId w:val="4"/>
  </w:num>
  <w:num w:numId="15" w16cid:durableId="43260902">
    <w:abstractNumId w:val="21"/>
  </w:num>
  <w:num w:numId="16" w16cid:durableId="2014264244">
    <w:abstractNumId w:val="13"/>
  </w:num>
  <w:num w:numId="17" w16cid:durableId="10449680">
    <w:abstractNumId w:val="24"/>
  </w:num>
  <w:num w:numId="18" w16cid:durableId="941304416">
    <w:abstractNumId w:val="22"/>
  </w:num>
  <w:num w:numId="19" w16cid:durableId="572205303">
    <w:abstractNumId w:val="3"/>
  </w:num>
  <w:num w:numId="20" w16cid:durableId="1020162757">
    <w:abstractNumId w:val="2"/>
  </w:num>
  <w:num w:numId="21" w16cid:durableId="628125445">
    <w:abstractNumId w:val="0"/>
  </w:num>
  <w:num w:numId="22" w16cid:durableId="2116367947">
    <w:abstractNumId w:val="7"/>
  </w:num>
  <w:num w:numId="23" w16cid:durableId="1095130271">
    <w:abstractNumId w:val="1"/>
  </w:num>
  <w:num w:numId="24" w16cid:durableId="654142435">
    <w:abstractNumId w:val="15"/>
  </w:num>
  <w:num w:numId="25" w16cid:durableId="795098091">
    <w:abstractNumId w:val="12"/>
  </w:num>
  <w:num w:numId="26" w16cid:durableId="5017012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D16"/>
    <w:rsid w:val="00001504"/>
    <w:rsid w:val="0000244B"/>
    <w:rsid w:val="00003C7C"/>
    <w:rsid w:val="00003E8C"/>
    <w:rsid w:val="0000661B"/>
    <w:rsid w:val="00012055"/>
    <w:rsid w:val="00014C6A"/>
    <w:rsid w:val="00017F43"/>
    <w:rsid w:val="000259B8"/>
    <w:rsid w:val="00027A90"/>
    <w:rsid w:val="0003078F"/>
    <w:rsid w:val="00042E0A"/>
    <w:rsid w:val="00044A06"/>
    <w:rsid w:val="00045489"/>
    <w:rsid w:val="0005080C"/>
    <w:rsid w:val="0005182E"/>
    <w:rsid w:val="000539C8"/>
    <w:rsid w:val="000578C6"/>
    <w:rsid w:val="000604CB"/>
    <w:rsid w:val="00060DFE"/>
    <w:rsid w:val="00062614"/>
    <w:rsid w:val="00062F33"/>
    <w:rsid w:val="00064CBC"/>
    <w:rsid w:val="000653B7"/>
    <w:rsid w:val="000667DB"/>
    <w:rsid w:val="00070731"/>
    <w:rsid w:val="000739A3"/>
    <w:rsid w:val="00073E00"/>
    <w:rsid w:val="000758F0"/>
    <w:rsid w:val="00075BA9"/>
    <w:rsid w:val="00076261"/>
    <w:rsid w:val="00081E24"/>
    <w:rsid w:val="000844C4"/>
    <w:rsid w:val="000908C4"/>
    <w:rsid w:val="00091059"/>
    <w:rsid w:val="0009291B"/>
    <w:rsid w:val="00092E8D"/>
    <w:rsid w:val="00095246"/>
    <w:rsid w:val="000A376C"/>
    <w:rsid w:val="000A4E22"/>
    <w:rsid w:val="000A6D60"/>
    <w:rsid w:val="000B1D6F"/>
    <w:rsid w:val="000B38EA"/>
    <w:rsid w:val="000B55D3"/>
    <w:rsid w:val="000C331E"/>
    <w:rsid w:val="000C6B2C"/>
    <w:rsid w:val="000D010E"/>
    <w:rsid w:val="000D396D"/>
    <w:rsid w:val="000E2E2E"/>
    <w:rsid w:val="000E51CE"/>
    <w:rsid w:val="000E6B62"/>
    <w:rsid w:val="000F1025"/>
    <w:rsid w:val="000F4256"/>
    <w:rsid w:val="000F72C0"/>
    <w:rsid w:val="0010141B"/>
    <w:rsid w:val="00101AC6"/>
    <w:rsid w:val="00105EC4"/>
    <w:rsid w:val="00115433"/>
    <w:rsid w:val="00123120"/>
    <w:rsid w:val="00132C38"/>
    <w:rsid w:val="00133199"/>
    <w:rsid w:val="001339E8"/>
    <w:rsid w:val="00133A5A"/>
    <w:rsid w:val="00137160"/>
    <w:rsid w:val="00140F31"/>
    <w:rsid w:val="00142AEF"/>
    <w:rsid w:val="00143B6D"/>
    <w:rsid w:val="001505B6"/>
    <w:rsid w:val="00151259"/>
    <w:rsid w:val="001538F2"/>
    <w:rsid w:val="00154D33"/>
    <w:rsid w:val="001551EC"/>
    <w:rsid w:val="00157350"/>
    <w:rsid w:val="00162439"/>
    <w:rsid w:val="0016385F"/>
    <w:rsid w:val="00164F7A"/>
    <w:rsid w:val="00170F62"/>
    <w:rsid w:val="0017182A"/>
    <w:rsid w:val="00176421"/>
    <w:rsid w:val="00182999"/>
    <w:rsid w:val="00183CC5"/>
    <w:rsid w:val="00184017"/>
    <w:rsid w:val="00187FDB"/>
    <w:rsid w:val="00190B62"/>
    <w:rsid w:val="00191286"/>
    <w:rsid w:val="00191E0B"/>
    <w:rsid w:val="001932B1"/>
    <w:rsid w:val="00194FF9"/>
    <w:rsid w:val="00196723"/>
    <w:rsid w:val="001A15A1"/>
    <w:rsid w:val="001A3BAA"/>
    <w:rsid w:val="001A420A"/>
    <w:rsid w:val="001A5D39"/>
    <w:rsid w:val="001A662C"/>
    <w:rsid w:val="001A73CE"/>
    <w:rsid w:val="001A78F7"/>
    <w:rsid w:val="001B1976"/>
    <w:rsid w:val="001B55AD"/>
    <w:rsid w:val="001B7348"/>
    <w:rsid w:val="001D0F44"/>
    <w:rsid w:val="001D23BE"/>
    <w:rsid w:val="001D34BF"/>
    <w:rsid w:val="001D39DF"/>
    <w:rsid w:val="001E0258"/>
    <w:rsid w:val="001E4828"/>
    <w:rsid w:val="001F6066"/>
    <w:rsid w:val="001F609A"/>
    <w:rsid w:val="001F634B"/>
    <w:rsid w:val="002001F4"/>
    <w:rsid w:val="002003AB"/>
    <w:rsid w:val="0020180E"/>
    <w:rsid w:val="0020313F"/>
    <w:rsid w:val="00204DCF"/>
    <w:rsid w:val="0020503D"/>
    <w:rsid w:val="00211291"/>
    <w:rsid w:val="0022043B"/>
    <w:rsid w:val="002213D5"/>
    <w:rsid w:val="00222E9A"/>
    <w:rsid w:val="0022305A"/>
    <w:rsid w:val="00224C99"/>
    <w:rsid w:val="00227313"/>
    <w:rsid w:val="00227BDB"/>
    <w:rsid w:val="00232F05"/>
    <w:rsid w:val="00234535"/>
    <w:rsid w:val="002351A8"/>
    <w:rsid w:val="00241515"/>
    <w:rsid w:val="00243892"/>
    <w:rsid w:val="0024623D"/>
    <w:rsid w:val="00251639"/>
    <w:rsid w:val="00253218"/>
    <w:rsid w:val="002533CB"/>
    <w:rsid w:val="00253FD4"/>
    <w:rsid w:val="00255497"/>
    <w:rsid w:val="00255BA7"/>
    <w:rsid w:val="00260658"/>
    <w:rsid w:val="002611CC"/>
    <w:rsid w:val="0026217A"/>
    <w:rsid w:val="002701B6"/>
    <w:rsid w:val="00271DFF"/>
    <w:rsid w:val="00276872"/>
    <w:rsid w:val="00283290"/>
    <w:rsid w:val="00284D67"/>
    <w:rsid w:val="00284F71"/>
    <w:rsid w:val="00285AA4"/>
    <w:rsid w:val="00286228"/>
    <w:rsid w:val="00286B72"/>
    <w:rsid w:val="00286E67"/>
    <w:rsid w:val="002907F8"/>
    <w:rsid w:val="002908F4"/>
    <w:rsid w:val="0029293A"/>
    <w:rsid w:val="00295A8F"/>
    <w:rsid w:val="002A53A7"/>
    <w:rsid w:val="002A550D"/>
    <w:rsid w:val="002A705B"/>
    <w:rsid w:val="002B5604"/>
    <w:rsid w:val="002B6029"/>
    <w:rsid w:val="002B74CB"/>
    <w:rsid w:val="002B7B0E"/>
    <w:rsid w:val="002C06C8"/>
    <w:rsid w:val="002C0DE4"/>
    <w:rsid w:val="002C2BD6"/>
    <w:rsid w:val="002C7606"/>
    <w:rsid w:val="002D0D01"/>
    <w:rsid w:val="002D3351"/>
    <w:rsid w:val="002D4243"/>
    <w:rsid w:val="002D4C33"/>
    <w:rsid w:val="002D59E5"/>
    <w:rsid w:val="002E3831"/>
    <w:rsid w:val="002E3BD6"/>
    <w:rsid w:val="002E5474"/>
    <w:rsid w:val="002E5D13"/>
    <w:rsid w:val="002E6249"/>
    <w:rsid w:val="002F1BD4"/>
    <w:rsid w:val="002F44F0"/>
    <w:rsid w:val="002F5B3D"/>
    <w:rsid w:val="002F6F42"/>
    <w:rsid w:val="00300777"/>
    <w:rsid w:val="003011D0"/>
    <w:rsid w:val="00301A35"/>
    <w:rsid w:val="00302F12"/>
    <w:rsid w:val="00303B87"/>
    <w:rsid w:val="00305813"/>
    <w:rsid w:val="00306291"/>
    <w:rsid w:val="00307995"/>
    <w:rsid w:val="0031181E"/>
    <w:rsid w:val="00311B8A"/>
    <w:rsid w:val="0031471C"/>
    <w:rsid w:val="00314720"/>
    <w:rsid w:val="003150A6"/>
    <w:rsid w:val="00317AB2"/>
    <w:rsid w:val="00321661"/>
    <w:rsid w:val="00322CDB"/>
    <w:rsid w:val="0032367C"/>
    <w:rsid w:val="00325C3C"/>
    <w:rsid w:val="003269C8"/>
    <w:rsid w:val="00330EAA"/>
    <w:rsid w:val="003314FB"/>
    <w:rsid w:val="00333336"/>
    <w:rsid w:val="00333C87"/>
    <w:rsid w:val="0033432A"/>
    <w:rsid w:val="00341283"/>
    <w:rsid w:val="00344115"/>
    <w:rsid w:val="00344B39"/>
    <w:rsid w:val="003467C5"/>
    <w:rsid w:val="00347CD6"/>
    <w:rsid w:val="00351D58"/>
    <w:rsid w:val="0035314E"/>
    <w:rsid w:val="00353883"/>
    <w:rsid w:val="00356B37"/>
    <w:rsid w:val="00357D0E"/>
    <w:rsid w:val="00357E85"/>
    <w:rsid w:val="00361C43"/>
    <w:rsid w:val="00364EB3"/>
    <w:rsid w:val="00370911"/>
    <w:rsid w:val="00372488"/>
    <w:rsid w:val="00380D0A"/>
    <w:rsid w:val="003819E7"/>
    <w:rsid w:val="00382C51"/>
    <w:rsid w:val="00384BD6"/>
    <w:rsid w:val="00384E22"/>
    <w:rsid w:val="003925C4"/>
    <w:rsid w:val="003A0773"/>
    <w:rsid w:val="003A4207"/>
    <w:rsid w:val="003A43A6"/>
    <w:rsid w:val="003A4677"/>
    <w:rsid w:val="003A6314"/>
    <w:rsid w:val="003B3A65"/>
    <w:rsid w:val="003B7730"/>
    <w:rsid w:val="003C1CFE"/>
    <w:rsid w:val="003C3004"/>
    <w:rsid w:val="003C6D1F"/>
    <w:rsid w:val="003C7618"/>
    <w:rsid w:val="003D05E4"/>
    <w:rsid w:val="003D1261"/>
    <w:rsid w:val="003D1DE6"/>
    <w:rsid w:val="003D4CE5"/>
    <w:rsid w:val="003D5C36"/>
    <w:rsid w:val="003D6FC7"/>
    <w:rsid w:val="003E05AC"/>
    <w:rsid w:val="003E2D66"/>
    <w:rsid w:val="003E469F"/>
    <w:rsid w:val="003E5D16"/>
    <w:rsid w:val="003E74E7"/>
    <w:rsid w:val="003E7A2A"/>
    <w:rsid w:val="003F0BA0"/>
    <w:rsid w:val="003F2D41"/>
    <w:rsid w:val="003F7F83"/>
    <w:rsid w:val="00402E2D"/>
    <w:rsid w:val="00405153"/>
    <w:rsid w:val="00405332"/>
    <w:rsid w:val="004058F0"/>
    <w:rsid w:val="0040788A"/>
    <w:rsid w:val="00410DA6"/>
    <w:rsid w:val="00412C0C"/>
    <w:rsid w:val="004158FF"/>
    <w:rsid w:val="00420AF5"/>
    <w:rsid w:val="00422ACB"/>
    <w:rsid w:val="004238F6"/>
    <w:rsid w:val="00425ADC"/>
    <w:rsid w:val="00427839"/>
    <w:rsid w:val="00427AF6"/>
    <w:rsid w:val="00427F14"/>
    <w:rsid w:val="00430C87"/>
    <w:rsid w:val="00434A96"/>
    <w:rsid w:val="0043558F"/>
    <w:rsid w:val="0043676F"/>
    <w:rsid w:val="00437D0A"/>
    <w:rsid w:val="00441B53"/>
    <w:rsid w:val="00442D0B"/>
    <w:rsid w:val="004452AA"/>
    <w:rsid w:val="00445F77"/>
    <w:rsid w:val="00446C25"/>
    <w:rsid w:val="00447E27"/>
    <w:rsid w:val="004507A8"/>
    <w:rsid w:val="00451444"/>
    <w:rsid w:val="004514C1"/>
    <w:rsid w:val="004515D3"/>
    <w:rsid w:val="004527D6"/>
    <w:rsid w:val="00453771"/>
    <w:rsid w:val="0045464F"/>
    <w:rsid w:val="00455883"/>
    <w:rsid w:val="00456F05"/>
    <w:rsid w:val="00462076"/>
    <w:rsid w:val="00464D85"/>
    <w:rsid w:val="004676A0"/>
    <w:rsid w:val="004712B8"/>
    <w:rsid w:val="004734BF"/>
    <w:rsid w:val="00477188"/>
    <w:rsid w:val="00483486"/>
    <w:rsid w:val="00483DA3"/>
    <w:rsid w:val="00486D6D"/>
    <w:rsid w:val="00491095"/>
    <w:rsid w:val="00492695"/>
    <w:rsid w:val="00493B39"/>
    <w:rsid w:val="00494CE7"/>
    <w:rsid w:val="00496D00"/>
    <w:rsid w:val="004A178F"/>
    <w:rsid w:val="004A40DA"/>
    <w:rsid w:val="004A596D"/>
    <w:rsid w:val="004A5EB9"/>
    <w:rsid w:val="004B0259"/>
    <w:rsid w:val="004B167B"/>
    <w:rsid w:val="004B6F1B"/>
    <w:rsid w:val="004B7DC9"/>
    <w:rsid w:val="004C0B4F"/>
    <w:rsid w:val="004C1D40"/>
    <w:rsid w:val="004C333F"/>
    <w:rsid w:val="004C62ED"/>
    <w:rsid w:val="004C773F"/>
    <w:rsid w:val="004D0DFA"/>
    <w:rsid w:val="004D2DAF"/>
    <w:rsid w:val="004D44CC"/>
    <w:rsid w:val="004D6031"/>
    <w:rsid w:val="004E024A"/>
    <w:rsid w:val="004E05F6"/>
    <w:rsid w:val="004E34B8"/>
    <w:rsid w:val="004E5FFF"/>
    <w:rsid w:val="004E704B"/>
    <w:rsid w:val="004E7555"/>
    <w:rsid w:val="004F0909"/>
    <w:rsid w:val="004F0DA0"/>
    <w:rsid w:val="004F2908"/>
    <w:rsid w:val="004F33B8"/>
    <w:rsid w:val="004F4268"/>
    <w:rsid w:val="004F54F4"/>
    <w:rsid w:val="00500EBF"/>
    <w:rsid w:val="00503706"/>
    <w:rsid w:val="00504E10"/>
    <w:rsid w:val="00505158"/>
    <w:rsid w:val="00505AD4"/>
    <w:rsid w:val="005063CB"/>
    <w:rsid w:val="00511DB7"/>
    <w:rsid w:val="00514D8A"/>
    <w:rsid w:val="00516033"/>
    <w:rsid w:val="00516835"/>
    <w:rsid w:val="005170A9"/>
    <w:rsid w:val="00520DBF"/>
    <w:rsid w:val="00524F8A"/>
    <w:rsid w:val="00525090"/>
    <w:rsid w:val="0052545C"/>
    <w:rsid w:val="0052638A"/>
    <w:rsid w:val="00527A0E"/>
    <w:rsid w:val="00531C56"/>
    <w:rsid w:val="0053520B"/>
    <w:rsid w:val="00536389"/>
    <w:rsid w:val="00542777"/>
    <w:rsid w:val="00542A86"/>
    <w:rsid w:val="00543B27"/>
    <w:rsid w:val="005456D8"/>
    <w:rsid w:val="00545F32"/>
    <w:rsid w:val="005509A0"/>
    <w:rsid w:val="005514E0"/>
    <w:rsid w:val="005523D7"/>
    <w:rsid w:val="005524D1"/>
    <w:rsid w:val="0055542F"/>
    <w:rsid w:val="00556B02"/>
    <w:rsid w:val="00560301"/>
    <w:rsid w:val="005614A3"/>
    <w:rsid w:val="005620DD"/>
    <w:rsid w:val="00563CBC"/>
    <w:rsid w:val="005650C1"/>
    <w:rsid w:val="00566CED"/>
    <w:rsid w:val="00571834"/>
    <w:rsid w:val="00572327"/>
    <w:rsid w:val="005752EB"/>
    <w:rsid w:val="005861A4"/>
    <w:rsid w:val="005868A6"/>
    <w:rsid w:val="00590E94"/>
    <w:rsid w:val="005939E4"/>
    <w:rsid w:val="005944C2"/>
    <w:rsid w:val="005A16B3"/>
    <w:rsid w:val="005A2252"/>
    <w:rsid w:val="005A3674"/>
    <w:rsid w:val="005A4883"/>
    <w:rsid w:val="005B099B"/>
    <w:rsid w:val="005B0E53"/>
    <w:rsid w:val="005B1C19"/>
    <w:rsid w:val="005B4E89"/>
    <w:rsid w:val="005B5855"/>
    <w:rsid w:val="005B59EC"/>
    <w:rsid w:val="005C219D"/>
    <w:rsid w:val="005C2C30"/>
    <w:rsid w:val="005D4043"/>
    <w:rsid w:val="005D76A7"/>
    <w:rsid w:val="005D7FD5"/>
    <w:rsid w:val="005E0BC5"/>
    <w:rsid w:val="005E1A8E"/>
    <w:rsid w:val="005E31C2"/>
    <w:rsid w:val="005E4987"/>
    <w:rsid w:val="005E679C"/>
    <w:rsid w:val="005E7995"/>
    <w:rsid w:val="005F0C14"/>
    <w:rsid w:val="005F17D5"/>
    <w:rsid w:val="006001FB"/>
    <w:rsid w:val="0060033F"/>
    <w:rsid w:val="00605AB2"/>
    <w:rsid w:val="0060758F"/>
    <w:rsid w:val="006111AD"/>
    <w:rsid w:val="00612D29"/>
    <w:rsid w:val="00614030"/>
    <w:rsid w:val="00617417"/>
    <w:rsid w:val="00631553"/>
    <w:rsid w:val="006323B7"/>
    <w:rsid w:val="0063434E"/>
    <w:rsid w:val="00634B78"/>
    <w:rsid w:val="0063729E"/>
    <w:rsid w:val="0064008B"/>
    <w:rsid w:val="006420A0"/>
    <w:rsid w:val="00644393"/>
    <w:rsid w:val="0065023F"/>
    <w:rsid w:val="00655C4D"/>
    <w:rsid w:val="00655C52"/>
    <w:rsid w:val="006620F7"/>
    <w:rsid w:val="00663172"/>
    <w:rsid w:val="006665DC"/>
    <w:rsid w:val="00670807"/>
    <w:rsid w:val="00670BB6"/>
    <w:rsid w:val="00671120"/>
    <w:rsid w:val="00671825"/>
    <w:rsid w:val="00673CCC"/>
    <w:rsid w:val="006740E4"/>
    <w:rsid w:val="00686E31"/>
    <w:rsid w:val="00686EE8"/>
    <w:rsid w:val="006872A3"/>
    <w:rsid w:val="00690836"/>
    <w:rsid w:val="0069165A"/>
    <w:rsid w:val="00693AA7"/>
    <w:rsid w:val="00697B85"/>
    <w:rsid w:val="00697F4D"/>
    <w:rsid w:val="006A5628"/>
    <w:rsid w:val="006A6D19"/>
    <w:rsid w:val="006B3880"/>
    <w:rsid w:val="006B3A03"/>
    <w:rsid w:val="006B3B95"/>
    <w:rsid w:val="006C143B"/>
    <w:rsid w:val="006C2BF0"/>
    <w:rsid w:val="006C42D9"/>
    <w:rsid w:val="006C56FB"/>
    <w:rsid w:val="006D1C5F"/>
    <w:rsid w:val="006D1FA2"/>
    <w:rsid w:val="006E2AB8"/>
    <w:rsid w:val="006E2BDA"/>
    <w:rsid w:val="006E3D04"/>
    <w:rsid w:val="006F05ED"/>
    <w:rsid w:val="006F134B"/>
    <w:rsid w:val="006F3105"/>
    <w:rsid w:val="00705246"/>
    <w:rsid w:val="00711197"/>
    <w:rsid w:val="00713EDB"/>
    <w:rsid w:val="007151D0"/>
    <w:rsid w:val="00717D4E"/>
    <w:rsid w:val="007203B6"/>
    <w:rsid w:val="007210E6"/>
    <w:rsid w:val="00721F30"/>
    <w:rsid w:val="007228CF"/>
    <w:rsid w:val="00722BCA"/>
    <w:rsid w:val="00723EB2"/>
    <w:rsid w:val="007244E4"/>
    <w:rsid w:val="0073124D"/>
    <w:rsid w:val="007333A9"/>
    <w:rsid w:val="00734A15"/>
    <w:rsid w:val="00740A59"/>
    <w:rsid w:val="00744F60"/>
    <w:rsid w:val="00745F41"/>
    <w:rsid w:val="00750975"/>
    <w:rsid w:val="00750D46"/>
    <w:rsid w:val="00752FB1"/>
    <w:rsid w:val="007548CE"/>
    <w:rsid w:val="007577F0"/>
    <w:rsid w:val="0076071F"/>
    <w:rsid w:val="00760C0E"/>
    <w:rsid w:val="00762F76"/>
    <w:rsid w:val="00766D70"/>
    <w:rsid w:val="00770916"/>
    <w:rsid w:val="0077179E"/>
    <w:rsid w:val="00771ECF"/>
    <w:rsid w:val="00776ABC"/>
    <w:rsid w:val="00780331"/>
    <w:rsid w:val="00780876"/>
    <w:rsid w:val="007809CD"/>
    <w:rsid w:val="007812EC"/>
    <w:rsid w:val="007831C0"/>
    <w:rsid w:val="0078325E"/>
    <w:rsid w:val="00790D0A"/>
    <w:rsid w:val="00796D3C"/>
    <w:rsid w:val="00796EC4"/>
    <w:rsid w:val="007A0550"/>
    <w:rsid w:val="007A1C7B"/>
    <w:rsid w:val="007A4180"/>
    <w:rsid w:val="007A5E37"/>
    <w:rsid w:val="007A640D"/>
    <w:rsid w:val="007A6644"/>
    <w:rsid w:val="007B172A"/>
    <w:rsid w:val="007B40D4"/>
    <w:rsid w:val="007B5ED1"/>
    <w:rsid w:val="007C119A"/>
    <w:rsid w:val="007C2786"/>
    <w:rsid w:val="007C2923"/>
    <w:rsid w:val="007C7D40"/>
    <w:rsid w:val="007D4770"/>
    <w:rsid w:val="007D4B22"/>
    <w:rsid w:val="007D6C28"/>
    <w:rsid w:val="007E06C1"/>
    <w:rsid w:val="007E4928"/>
    <w:rsid w:val="007E4D34"/>
    <w:rsid w:val="007F1AB0"/>
    <w:rsid w:val="007F448C"/>
    <w:rsid w:val="007F4B56"/>
    <w:rsid w:val="007F6DC9"/>
    <w:rsid w:val="008003FC"/>
    <w:rsid w:val="00802295"/>
    <w:rsid w:val="00804BA0"/>
    <w:rsid w:val="00804DFB"/>
    <w:rsid w:val="00813309"/>
    <w:rsid w:val="00823791"/>
    <w:rsid w:val="008238A2"/>
    <w:rsid w:val="00824A71"/>
    <w:rsid w:val="00825D63"/>
    <w:rsid w:val="008262B4"/>
    <w:rsid w:val="00826552"/>
    <w:rsid w:val="00826AE0"/>
    <w:rsid w:val="0083124B"/>
    <w:rsid w:val="00831388"/>
    <w:rsid w:val="0083238D"/>
    <w:rsid w:val="00832799"/>
    <w:rsid w:val="00835E9A"/>
    <w:rsid w:val="008367B5"/>
    <w:rsid w:val="00841088"/>
    <w:rsid w:val="00841B9E"/>
    <w:rsid w:val="0084351A"/>
    <w:rsid w:val="00843541"/>
    <w:rsid w:val="008436B8"/>
    <w:rsid w:val="008469A8"/>
    <w:rsid w:val="008475B9"/>
    <w:rsid w:val="00850FF2"/>
    <w:rsid w:val="00851959"/>
    <w:rsid w:val="00852769"/>
    <w:rsid w:val="00852BE8"/>
    <w:rsid w:val="00854343"/>
    <w:rsid w:val="00856B6F"/>
    <w:rsid w:val="00857933"/>
    <w:rsid w:val="00860905"/>
    <w:rsid w:val="00862A32"/>
    <w:rsid w:val="00866CE8"/>
    <w:rsid w:val="00870530"/>
    <w:rsid w:val="0087063A"/>
    <w:rsid w:val="0087311E"/>
    <w:rsid w:val="008737B1"/>
    <w:rsid w:val="00877A1F"/>
    <w:rsid w:val="00877C62"/>
    <w:rsid w:val="0088053C"/>
    <w:rsid w:val="00880E8C"/>
    <w:rsid w:val="00881006"/>
    <w:rsid w:val="0088101B"/>
    <w:rsid w:val="00882782"/>
    <w:rsid w:val="00884A2D"/>
    <w:rsid w:val="00887C67"/>
    <w:rsid w:val="00892CE6"/>
    <w:rsid w:val="00893A89"/>
    <w:rsid w:val="0089511A"/>
    <w:rsid w:val="008975A5"/>
    <w:rsid w:val="0089786C"/>
    <w:rsid w:val="008A0B0E"/>
    <w:rsid w:val="008A0F82"/>
    <w:rsid w:val="008A2815"/>
    <w:rsid w:val="008A2ADA"/>
    <w:rsid w:val="008A5007"/>
    <w:rsid w:val="008B17DA"/>
    <w:rsid w:val="008B18F7"/>
    <w:rsid w:val="008B64BD"/>
    <w:rsid w:val="008B66CB"/>
    <w:rsid w:val="008C0A76"/>
    <w:rsid w:val="008C6463"/>
    <w:rsid w:val="008C6755"/>
    <w:rsid w:val="008D0F21"/>
    <w:rsid w:val="008D2E1B"/>
    <w:rsid w:val="008D2EF2"/>
    <w:rsid w:val="008D6E5E"/>
    <w:rsid w:val="008D7F25"/>
    <w:rsid w:val="008E205E"/>
    <w:rsid w:val="008E2314"/>
    <w:rsid w:val="008E36DA"/>
    <w:rsid w:val="008E43B6"/>
    <w:rsid w:val="008E693A"/>
    <w:rsid w:val="008F4516"/>
    <w:rsid w:val="008F4A4E"/>
    <w:rsid w:val="008F506A"/>
    <w:rsid w:val="008F66C1"/>
    <w:rsid w:val="008F6856"/>
    <w:rsid w:val="00904103"/>
    <w:rsid w:val="00907464"/>
    <w:rsid w:val="009118D9"/>
    <w:rsid w:val="0091774A"/>
    <w:rsid w:val="00917B9D"/>
    <w:rsid w:val="009215E2"/>
    <w:rsid w:val="009219F2"/>
    <w:rsid w:val="00931878"/>
    <w:rsid w:val="009329D5"/>
    <w:rsid w:val="009402BF"/>
    <w:rsid w:val="00946CDD"/>
    <w:rsid w:val="009518B0"/>
    <w:rsid w:val="00952E3D"/>
    <w:rsid w:val="009538A6"/>
    <w:rsid w:val="009542AA"/>
    <w:rsid w:val="00955220"/>
    <w:rsid w:val="00955A9F"/>
    <w:rsid w:val="009560D4"/>
    <w:rsid w:val="00957975"/>
    <w:rsid w:val="00961D63"/>
    <w:rsid w:val="00963A48"/>
    <w:rsid w:val="00964E05"/>
    <w:rsid w:val="00967BBD"/>
    <w:rsid w:val="009717AB"/>
    <w:rsid w:val="00971BC2"/>
    <w:rsid w:val="00973189"/>
    <w:rsid w:val="00973ED1"/>
    <w:rsid w:val="009814B1"/>
    <w:rsid w:val="009819F0"/>
    <w:rsid w:val="00982291"/>
    <w:rsid w:val="00992488"/>
    <w:rsid w:val="00992E69"/>
    <w:rsid w:val="009969B1"/>
    <w:rsid w:val="009A1B9D"/>
    <w:rsid w:val="009A203D"/>
    <w:rsid w:val="009A2634"/>
    <w:rsid w:val="009A630C"/>
    <w:rsid w:val="009B354B"/>
    <w:rsid w:val="009B3EAA"/>
    <w:rsid w:val="009B51E6"/>
    <w:rsid w:val="009B70FB"/>
    <w:rsid w:val="009B74DF"/>
    <w:rsid w:val="009C0EA7"/>
    <w:rsid w:val="009C1247"/>
    <w:rsid w:val="009C3B3F"/>
    <w:rsid w:val="009C59A4"/>
    <w:rsid w:val="009C700B"/>
    <w:rsid w:val="009D233C"/>
    <w:rsid w:val="009D284B"/>
    <w:rsid w:val="009D4695"/>
    <w:rsid w:val="009D5CA1"/>
    <w:rsid w:val="009E09DD"/>
    <w:rsid w:val="009E3985"/>
    <w:rsid w:val="009E39FB"/>
    <w:rsid w:val="009E3E54"/>
    <w:rsid w:val="009E77F1"/>
    <w:rsid w:val="009F0B16"/>
    <w:rsid w:val="009F1A2D"/>
    <w:rsid w:val="009F3050"/>
    <w:rsid w:val="009F30BD"/>
    <w:rsid w:val="009F5EB5"/>
    <w:rsid w:val="00A004E1"/>
    <w:rsid w:val="00A01108"/>
    <w:rsid w:val="00A0283E"/>
    <w:rsid w:val="00A02CEA"/>
    <w:rsid w:val="00A03E26"/>
    <w:rsid w:val="00A04FE2"/>
    <w:rsid w:val="00A06EF1"/>
    <w:rsid w:val="00A077A0"/>
    <w:rsid w:val="00A10E67"/>
    <w:rsid w:val="00A1123B"/>
    <w:rsid w:val="00A119E3"/>
    <w:rsid w:val="00A126EF"/>
    <w:rsid w:val="00A2232C"/>
    <w:rsid w:val="00A22672"/>
    <w:rsid w:val="00A233FF"/>
    <w:rsid w:val="00A251EC"/>
    <w:rsid w:val="00A30DBE"/>
    <w:rsid w:val="00A324F1"/>
    <w:rsid w:val="00A36749"/>
    <w:rsid w:val="00A40CEF"/>
    <w:rsid w:val="00A477D5"/>
    <w:rsid w:val="00A520C0"/>
    <w:rsid w:val="00A52C3F"/>
    <w:rsid w:val="00A52FD5"/>
    <w:rsid w:val="00A54B59"/>
    <w:rsid w:val="00A57DD7"/>
    <w:rsid w:val="00A57E09"/>
    <w:rsid w:val="00A6252C"/>
    <w:rsid w:val="00A66109"/>
    <w:rsid w:val="00A72898"/>
    <w:rsid w:val="00A74122"/>
    <w:rsid w:val="00A7453F"/>
    <w:rsid w:val="00A76A9A"/>
    <w:rsid w:val="00A837B9"/>
    <w:rsid w:val="00A86A00"/>
    <w:rsid w:val="00A87559"/>
    <w:rsid w:val="00A91DA0"/>
    <w:rsid w:val="00A94E2F"/>
    <w:rsid w:val="00A96B47"/>
    <w:rsid w:val="00AA080B"/>
    <w:rsid w:val="00AA4C73"/>
    <w:rsid w:val="00AB1DC5"/>
    <w:rsid w:val="00AB465E"/>
    <w:rsid w:val="00AB6ADC"/>
    <w:rsid w:val="00AB7BA4"/>
    <w:rsid w:val="00AC15F5"/>
    <w:rsid w:val="00AC54DC"/>
    <w:rsid w:val="00AC752A"/>
    <w:rsid w:val="00AD081C"/>
    <w:rsid w:val="00AD1ADF"/>
    <w:rsid w:val="00AD1DA6"/>
    <w:rsid w:val="00AD2A7C"/>
    <w:rsid w:val="00AD2B02"/>
    <w:rsid w:val="00AD34A8"/>
    <w:rsid w:val="00AD3656"/>
    <w:rsid w:val="00AD79AF"/>
    <w:rsid w:val="00AE2A62"/>
    <w:rsid w:val="00AE7EE3"/>
    <w:rsid w:val="00AF523A"/>
    <w:rsid w:val="00AF6A89"/>
    <w:rsid w:val="00B0384D"/>
    <w:rsid w:val="00B116CC"/>
    <w:rsid w:val="00B13B23"/>
    <w:rsid w:val="00B17070"/>
    <w:rsid w:val="00B1744D"/>
    <w:rsid w:val="00B21C15"/>
    <w:rsid w:val="00B21C63"/>
    <w:rsid w:val="00B239A5"/>
    <w:rsid w:val="00B301D7"/>
    <w:rsid w:val="00B30C0F"/>
    <w:rsid w:val="00B30F0F"/>
    <w:rsid w:val="00B32DD3"/>
    <w:rsid w:val="00B35A99"/>
    <w:rsid w:val="00B360AA"/>
    <w:rsid w:val="00B371B7"/>
    <w:rsid w:val="00B4249A"/>
    <w:rsid w:val="00B50CED"/>
    <w:rsid w:val="00B51861"/>
    <w:rsid w:val="00B54077"/>
    <w:rsid w:val="00B66F28"/>
    <w:rsid w:val="00B67634"/>
    <w:rsid w:val="00B73B81"/>
    <w:rsid w:val="00B7594F"/>
    <w:rsid w:val="00B81EF3"/>
    <w:rsid w:val="00B842FA"/>
    <w:rsid w:val="00B84E48"/>
    <w:rsid w:val="00B84FEE"/>
    <w:rsid w:val="00B85237"/>
    <w:rsid w:val="00B85D67"/>
    <w:rsid w:val="00B9132F"/>
    <w:rsid w:val="00B940CB"/>
    <w:rsid w:val="00B96ACA"/>
    <w:rsid w:val="00BA15DE"/>
    <w:rsid w:val="00BA49AD"/>
    <w:rsid w:val="00BB4F7B"/>
    <w:rsid w:val="00BB6033"/>
    <w:rsid w:val="00BC6AEE"/>
    <w:rsid w:val="00BD2A2E"/>
    <w:rsid w:val="00BD36FD"/>
    <w:rsid w:val="00BD4F57"/>
    <w:rsid w:val="00BD739B"/>
    <w:rsid w:val="00BE468B"/>
    <w:rsid w:val="00BF0FD6"/>
    <w:rsid w:val="00BF1820"/>
    <w:rsid w:val="00BF3D85"/>
    <w:rsid w:val="00BF51BE"/>
    <w:rsid w:val="00BF62A2"/>
    <w:rsid w:val="00BF6702"/>
    <w:rsid w:val="00C012E6"/>
    <w:rsid w:val="00C03A45"/>
    <w:rsid w:val="00C06FA7"/>
    <w:rsid w:val="00C16CB7"/>
    <w:rsid w:val="00C17AF5"/>
    <w:rsid w:val="00C22B9F"/>
    <w:rsid w:val="00C24C39"/>
    <w:rsid w:val="00C254F7"/>
    <w:rsid w:val="00C260D6"/>
    <w:rsid w:val="00C26B45"/>
    <w:rsid w:val="00C404CC"/>
    <w:rsid w:val="00C5431F"/>
    <w:rsid w:val="00C544BF"/>
    <w:rsid w:val="00C5593B"/>
    <w:rsid w:val="00C564CD"/>
    <w:rsid w:val="00C603B0"/>
    <w:rsid w:val="00C61438"/>
    <w:rsid w:val="00C614C4"/>
    <w:rsid w:val="00C61C6B"/>
    <w:rsid w:val="00C62676"/>
    <w:rsid w:val="00C66F7D"/>
    <w:rsid w:val="00C70199"/>
    <w:rsid w:val="00C71116"/>
    <w:rsid w:val="00C74EA8"/>
    <w:rsid w:val="00C82EEE"/>
    <w:rsid w:val="00C85A58"/>
    <w:rsid w:val="00C86D34"/>
    <w:rsid w:val="00C94B0F"/>
    <w:rsid w:val="00C960F4"/>
    <w:rsid w:val="00C96BBB"/>
    <w:rsid w:val="00CA0B1D"/>
    <w:rsid w:val="00CA0E19"/>
    <w:rsid w:val="00CA1AFD"/>
    <w:rsid w:val="00CA46D2"/>
    <w:rsid w:val="00CA5E9D"/>
    <w:rsid w:val="00CA69FA"/>
    <w:rsid w:val="00CA7CEB"/>
    <w:rsid w:val="00CB0695"/>
    <w:rsid w:val="00CB1D83"/>
    <w:rsid w:val="00CB36E9"/>
    <w:rsid w:val="00CB5526"/>
    <w:rsid w:val="00CB6651"/>
    <w:rsid w:val="00CC0B2A"/>
    <w:rsid w:val="00CC1037"/>
    <w:rsid w:val="00CC120C"/>
    <w:rsid w:val="00CC374B"/>
    <w:rsid w:val="00CC53EE"/>
    <w:rsid w:val="00CC759D"/>
    <w:rsid w:val="00CC78D7"/>
    <w:rsid w:val="00CD04C3"/>
    <w:rsid w:val="00CD06C9"/>
    <w:rsid w:val="00CD223D"/>
    <w:rsid w:val="00CD65DB"/>
    <w:rsid w:val="00CE02FC"/>
    <w:rsid w:val="00CE05D3"/>
    <w:rsid w:val="00CF171B"/>
    <w:rsid w:val="00CF1852"/>
    <w:rsid w:val="00CF1A5E"/>
    <w:rsid w:val="00CF3DC1"/>
    <w:rsid w:val="00CF3FA7"/>
    <w:rsid w:val="00CF64C2"/>
    <w:rsid w:val="00CF67C9"/>
    <w:rsid w:val="00D012D1"/>
    <w:rsid w:val="00D04C7E"/>
    <w:rsid w:val="00D103B0"/>
    <w:rsid w:val="00D20EF9"/>
    <w:rsid w:val="00D2409F"/>
    <w:rsid w:val="00D24D2D"/>
    <w:rsid w:val="00D25288"/>
    <w:rsid w:val="00D26491"/>
    <w:rsid w:val="00D303B0"/>
    <w:rsid w:val="00D30686"/>
    <w:rsid w:val="00D32F6A"/>
    <w:rsid w:val="00D334A4"/>
    <w:rsid w:val="00D34713"/>
    <w:rsid w:val="00D34DE4"/>
    <w:rsid w:val="00D35373"/>
    <w:rsid w:val="00D3550E"/>
    <w:rsid w:val="00D36B98"/>
    <w:rsid w:val="00D40C8B"/>
    <w:rsid w:val="00D44770"/>
    <w:rsid w:val="00D46931"/>
    <w:rsid w:val="00D47971"/>
    <w:rsid w:val="00D5175F"/>
    <w:rsid w:val="00D554D8"/>
    <w:rsid w:val="00D55757"/>
    <w:rsid w:val="00D57D0C"/>
    <w:rsid w:val="00D61366"/>
    <w:rsid w:val="00D61EC8"/>
    <w:rsid w:val="00D65D18"/>
    <w:rsid w:val="00D65EB9"/>
    <w:rsid w:val="00D6607B"/>
    <w:rsid w:val="00D66CE6"/>
    <w:rsid w:val="00D710A2"/>
    <w:rsid w:val="00D765ED"/>
    <w:rsid w:val="00D8343C"/>
    <w:rsid w:val="00D94A94"/>
    <w:rsid w:val="00D95C3B"/>
    <w:rsid w:val="00D9613D"/>
    <w:rsid w:val="00D967C9"/>
    <w:rsid w:val="00DA0539"/>
    <w:rsid w:val="00DA1C78"/>
    <w:rsid w:val="00DA3296"/>
    <w:rsid w:val="00DA4467"/>
    <w:rsid w:val="00DA5357"/>
    <w:rsid w:val="00DA5530"/>
    <w:rsid w:val="00DA5EDC"/>
    <w:rsid w:val="00DA7C34"/>
    <w:rsid w:val="00DA7D1D"/>
    <w:rsid w:val="00DB0E0C"/>
    <w:rsid w:val="00DB1A76"/>
    <w:rsid w:val="00DB4B88"/>
    <w:rsid w:val="00DB6881"/>
    <w:rsid w:val="00DC1630"/>
    <w:rsid w:val="00DC1779"/>
    <w:rsid w:val="00DC64AB"/>
    <w:rsid w:val="00DD07F8"/>
    <w:rsid w:val="00DD0B66"/>
    <w:rsid w:val="00DD3711"/>
    <w:rsid w:val="00DE0CC4"/>
    <w:rsid w:val="00DE2849"/>
    <w:rsid w:val="00DE3C66"/>
    <w:rsid w:val="00DE489F"/>
    <w:rsid w:val="00DE5153"/>
    <w:rsid w:val="00DE55AE"/>
    <w:rsid w:val="00DE5B8F"/>
    <w:rsid w:val="00DF0CF1"/>
    <w:rsid w:val="00DF3EF9"/>
    <w:rsid w:val="00DF4DCC"/>
    <w:rsid w:val="00DF514F"/>
    <w:rsid w:val="00DF5CB9"/>
    <w:rsid w:val="00E00802"/>
    <w:rsid w:val="00E01599"/>
    <w:rsid w:val="00E0168F"/>
    <w:rsid w:val="00E0289F"/>
    <w:rsid w:val="00E03EFF"/>
    <w:rsid w:val="00E0569A"/>
    <w:rsid w:val="00E1150E"/>
    <w:rsid w:val="00E11626"/>
    <w:rsid w:val="00E12A3E"/>
    <w:rsid w:val="00E1394D"/>
    <w:rsid w:val="00E14E8D"/>
    <w:rsid w:val="00E16C2E"/>
    <w:rsid w:val="00E17942"/>
    <w:rsid w:val="00E17ED3"/>
    <w:rsid w:val="00E24889"/>
    <w:rsid w:val="00E260ED"/>
    <w:rsid w:val="00E26397"/>
    <w:rsid w:val="00E26E0A"/>
    <w:rsid w:val="00E271BA"/>
    <w:rsid w:val="00E27E9D"/>
    <w:rsid w:val="00E31082"/>
    <w:rsid w:val="00E319CC"/>
    <w:rsid w:val="00E32396"/>
    <w:rsid w:val="00E32441"/>
    <w:rsid w:val="00E33F72"/>
    <w:rsid w:val="00E354E0"/>
    <w:rsid w:val="00E358AD"/>
    <w:rsid w:val="00E40276"/>
    <w:rsid w:val="00E40BCE"/>
    <w:rsid w:val="00E46569"/>
    <w:rsid w:val="00E468D9"/>
    <w:rsid w:val="00E53ABD"/>
    <w:rsid w:val="00E64123"/>
    <w:rsid w:val="00E71699"/>
    <w:rsid w:val="00E736DE"/>
    <w:rsid w:val="00E76572"/>
    <w:rsid w:val="00E82A2C"/>
    <w:rsid w:val="00E87159"/>
    <w:rsid w:val="00E90D44"/>
    <w:rsid w:val="00E925F5"/>
    <w:rsid w:val="00E92FAD"/>
    <w:rsid w:val="00E94C1A"/>
    <w:rsid w:val="00EA0AB4"/>
    <w:rsid w:val="00EA40C5"/>
    <w:rsid w:val="00EA40F3"/>
    <w:rsid w:val="00EB1A3E"/>
    <w:rsid w:val="00EB2B10"/>
    <w:rsid w:val="00EB65C1"/>
    <w:rsid w:val="00EB7D2C"/>
    <w:rsid w:val="00EC2C01"/>
    <w:rsid w:val="00EC4E45"/>
    <w:rsid w:val="00ED0D87"/>
    <w:rsid w:val="00ED2611"/>
    <w:rsid w:val="00ED3ADB"/>
    <w:rsid w:val="00ED577A"/>
    <w:rsid w:val="00ED7C8D"/>
    <w:rsid w:val="00EE0413"/>
    <w:rsid w:val="00EE269C"/>
    <w:rsid w:val="00EE2746"/>
    <w:rsid w:val="00EE2B32"/>
    <w:rsid w:val="00EE3CB8"/>
    <w:rsid w:val="00EE4034"/>
    <w:rsid w:val="00EE51FD"/>
    <w:rsid w:val="00EE7610"/>
    <w:rsid w:val="00EF0BF8"/>
    <w:rsid w:val="00EF0C5F"/>
    <w:rsid w:val="00EF11C4"/>
    <w:rsid w:val="00EF3B18"/>
    <w:rsid w:val="00EF3F7D"/>
    <w:rsid w:val="00EF5531"/>
    <w:rsid w:val="00F061E8"/>
    <w:rsid w:val="00F06E4E"/>
    <w:rsid w:val="00F13DB2"/>
    <w:rsid w:val="00F16891"/>
    <w:rsid w:val="00F212A0"/>
    <w:rsid w:val="00F2242D"/>
    <w:rsid w:val="00F242D6"/>
    <w:rsid w:val="00F25003"/>
    <w:rsid w:val="00F2798F"/>
    <w:rsid w:val="00F31A6D"/>
    <w:rsid w:val="00F35A20"/>
    <w:rsid w:val="00F37124"/>
    <w:rsid w:val="00F404EF"/>
    <w:rsid w:val="00F42D69"/>
    <w:rsid w:val="00F4446E"/>
    <w:rsid w:val="00F45083"/>
    <w:rsid w:val="00F4649E"/>
    <w:rsid w:val="00F465E8"/>
    <w:rsid w:val="00F46D51"/>
    <w:rsid w:val="00F50E24"/>
    <w:rsid w:val="00F52103"/>
    <w:rsid w:val="00F55167"/>
    <w:rsid w:val="00F5641C"/>
    <w:rsid w:val="00F56751"/>
    <w:rsid w:val="00F56C55"/>
    <w:rsid w:val="00F57C22"/>
    <w:rsid w:val="00F60FE0"/>
    <w:rsid w:val="00F632B7"/>
    <w:rsid w:val="00F641B0"/>
    <w:rsid w:val="00F651E6"/>
    <w:rsid w:val="00F70072"/>
    <w:rsid w:val="00F80293"/>
    <w:rsid w:val="00F8075C"/>
    <w:rsid w:val="00F81671"/>
    <w:rsid w:val="00F84164"/>
    <w:rsid w:val="00F84659"/>
    <w:rsid w:val="00F85AC7"/>
    <w:rsid w:val="00F91A99"/>
    <w:rsid w:val="00F95FBB"/>
    <w:rsid w:val="00F969FE"/>
    <w:rsid w:val="00F96E5F"/>
    <w:rsid w:val="00FA4446"/>
    <w:rsid w:val="00FA4BCF"/>
    <w:rsid w:val="00FA6C9C"/>
    <w:rsid w:val="00FB021D"/>
    <w:rsid w:val="00FB12AC"/>
    <w:rsid w:val="00FB440E"/>
    <w:rsid w:val="00FB640E"/>
    <w:rsid w:val="00FC02AE"/>
    <w:rsid w:val="00FC5E6C"/>
    <w:rsid w:val="00FC706F"/>
    <w:rsid w:val="00FD0FB7"/>
    <w:rsid w:val="00FD1362"/>
    <w:rsid w:val="00FD1624"/>
    <w:rsid w:val="00FD2F1E"/>
    <w:rsid w:val="00FD6E2A"/>
    <w:rsid w:val="00FE173E"/>
    <w:rsid w:val="00FE23DA"/>
    <w:rsid w:val="00FE26D8"/>
    <w:rsid w:val="00FE3CC7"/>
    <w:rsid w:val="00FF0D03"/>
    <w:rsid w:val="00FF2891"/>
    <w:rsid w:val="00FF2BCB"/>
    <w:rsid w:val="00FF73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3734D"/>
  <w15:docId w15:val="{E8A9C514-5729-48D8-B86D-31978B63F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DB2"/>
  </w:style>
  <w:style w:type="paragraph" w:styleId="Ttulo2">
    <w:name w:val="heading 2"/>
    <w:basedOn w:val="Normal"/>
    <w:next w:val="Normal"/>
    <w:link w:val="Ttulo2Car"/>
    <w:uiPriority w:val="9"/>
    <w:unhideWhenUsed/>
    <w:qFormat/>
    <w:rsid w:val="00F651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link w:val="Ttulo5Car"/>
    <w:uiPriority w:val="9"/>
    <w:qFormat/>
    <w:rsid w:val="00142AEF"/>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
    <w:basedOn w:val="Normal"/>
    <w:link w:val="PrrafodelistaCar"/>
    <w:uiPriority w:val="34"/>
    <w:qFormat/>
    <w:rsid w:val="00187FDB"/>
    <w:pPr>
      <w:ind w:left="720"/>
      <w:contextualSpacing/>
    </w:pPr>
  </w:style>
  <w:style w:type="character" w:styleId="Hipervnculo">
    <w:name w:val="Hyperlink"/>
    <w:basedOn w:val="Fuentedeprrafopredeter"/>
    <w:uiPriority w:val="99"/>
    <w:unhideWhenUsed/>
    <w:rsid w:val="00187FDB"/>
    <w:rPr>
      <w:color w:val="0563C1" w:themeColor="hyperlink"/>
      <w:u w:val="single"/>
    </w:rPr>
  </w:style>
  <w:style w:type="character" w:customStyle="1" w:styleId="Mencinsinresolver1">
    <w:name w:val="Mención sin resolver1"/>
    <w:basedOn w:val="Fuentedeprrafopredeter"/>
    <w:uiPriority w:val="99"/>
    <w:semiHidden/>
    <w:unhideWhenUsed/>
    <w:rsid w:val="00187FDB"/>
    <w:rPr>
      <w:color w:val="808080"/>
      <w:shd w:val="clear" w:color="auto" w:fill="E6E6E6"/>
    </w:rPr>
  </w:style>
  <w:style w:type="character" w:customStyle="1" w:styleId="Ttulo5Car">
    <w:name w:val="Título 5 Car"/>
    <w:basedOn w:val="Fuentedeprrafopredeter"/>
    <w:link w:val="Ttulo5"/>
    <w:uiPriority w:val="9"/>
    <w:rsid w:val="00142AEF"/>
    <w:rPr>
      <w:rFonts w:ascii="Times New Roman" w:eastAsia="Times New Roman" w:hAnsi="Times New Roman" w:cs="Times New Roman"/>
      <w:b/>
      <w:bCs/>
      <w:sz w:val="20"/>
      <w:szCs w:val="20"/>
      <w:lang w:eastAsia="es-CO"/>
    </w:rPr>
  </w:style>
  <w:style w:type="paragraph" w:styleId="Sinespaciado">
    <w:name w:val="No Spacing"/>
    <w:link w:val="SinespaciadoCar"/>
    <w:uiPriority w:val="1"/>
    <w:qFormat/>
    <w:rsid w:val="00D554D8"/>
    <w:pPr>
      <w:widowControl w:val="0"/>
      <w:autoSpaceDE w:val="0"/>
      <w:autoSpaceDN w:val="0"/>
      <w:adjustRightInd w:val="0"/>
      <w:spacing w:after="0" w:line="240" w:lineRule="auto"/>
    </w:pPr>
    <w:rPr>
      <w:rFonts w:ascii="Microsoft Sans Serif" w:eastAsiaTheme="minorEastAsia" w:hAnsi="Microsoft Sans Serif" w:cs="Microsoft Sans Serif"/>
      <w:sz w:val="24"/>
      <w:szCs w:val="24"/>
      <w:lang w:val="es-ES" w:eastAsia="es-ES"/>
    </w:rPr>
  </w:style>
  <w:style w:type="paragraph" w:styleId="Lista">
    <w:name w:val="List"/>
    <w:basedOn w:val="Normal"/>
    <w:rsid w:val="00542A86"/>
    <w:pPr>
      <w:spacing w:after="0" w:line="240" w:lineRule="auto"/>
      <w:ind w:left="283" w:hanging="283"/>
    </w:pPr>
    <w:rPr>
      <w:rFonts w:ascii="Times New Roman" w:eastAsia="Times New Roman" w:hAnsi="Times New Roman" w:cs="Times New Roman"/>
      <w:sz w:val="24"/>
      <w:szCs w:val="24"/>
      <w:lang w:eastAsia="es-ES"/>
    </w:rPr>
  </w:style>
  <w:style w:type="character" w:customStyle="1" w:styleId="FontStyle23">
    <w:name w:val="Font Style23"/>
    <w:basedOn w:val="Fuentedeprrafopredeter"/>
    <w:uiPriority w:val="99"/>
    <w:rsid w:val="002533CB"/>
    <w:rPr>
      <w:rFonts w:ascii="Microsoft Sans Serif" w:hAnsi="Microsoft Sans Serif" w:cs="Microsoft Sans Serif"/>
      <w:sz w:val="18"/>
      <w:szCs w:val="18"/>
    </w:rPr>
  </w:style>
  <w:style w:type="paragraph" w:customStyle="1" w:styleId="Default">
    <w:name w:val="Default"/>
    <w:link w:val="DefaultCar"/>
    <w:rsid w:val="00CD06C9"/>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8003FC"/>
    <w:rPr>
      <w:rFonts w:ascii="Arial" w:eastAsia="Calibri" w:hAnsi="Arial" w:cs="Arial"/>
      <w:color w:val="000000"/>
      <w:sz w:val="24"/>
      <w:szCs w:val="24"/>
      <w:lang w:val="es-ES"/>
    </w:rPr>
  </w:style>
  <w:style w:type="character" w:customStyle="1" w:styleId="SinespaciadoCar">
    <w:name w:val="Sin espaciado Car"/>
    <w:basedOn w:val="Fuentedeprrafopredeter"/>
    <w:link w:val="Sinespaciado"/>
    <w:uiPriority w:val="1"/>
    <w:rsid w:val="00605AB2"/>
    <w:rPr>
      <w:rFonts w:ascii="Microsoft Sans Serif" w:eastAsiaTheme="minorEastAsia" w:hAnsi="Microsoft Sans Serif" w:cs="Microsoft Sans Serif"/>
      <w:sz w:val="24"/>
      <w:szCs w:val="24"/>
      <w:lang w:val="es-ES" w:eastAsia="es-ES"/>
    </w:rPr>
  </w:style>
  <w:style w:type="paragraph" w:styleId="Textodeglobo">
    <w:name w:val="Balloon Text"/>
    <w:basedOn w:val="Normal"/>
    <w:link w:val="TextodegloboCar"/>
    <w:uiPriority w:val="99"/>
    <w:semiHidden/>
    <w:unhideWhenUsed/>
    <w:rsid w:val="008519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1959"/>
    <w:rPr>
      <w:rFonts w:ascii="Segoe UI" w:hAnsi="Segoe UI" w:cs="Segoe UI"/>
      <w:sz w:val="18"/>
      <w:szCs w:val="18"/>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rsid w:val="00E87159"/>
  </w:style>
  <w:style w:type="table" w:styleId="Tablaconcuadrcula">
    <w:name w:val="Table Grid"/>
    <w:basedOn w:val="Tablanormal"/>
    <w:uiPriority w:val="39"/>
    <w:rsid w:val="00F45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F651E6"/>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9A1B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A1B9D"/>
  </w:style>
  <w:style w:type="paragraph" w:styleId="Piedepgina">
    <w:name w:val="footer"/>
    <w:basedOn w:val="Normal"/>
    <w:link w:val="PiedepginaCar"/>
    <w:uiPriority w:val="99"/>
    <w:unhideWhenUsed/>
    <w:rsid w:val="009A1B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A1B9D"/>
  </w:style>
  <w:style w:type="character" w:styleId="Mencinsinresolver">
    <w:name w:val="Unresolved Mention"/>
    <w:basedOn w:val="Fuentedeprrafopredeter"/>
    <w:uiPriority w:val="99"/>
    <w:semiHidden/>
    <w:unhideWhenUsed/>
    <w:rsid w:val="004771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0384">
      <w:bodyDiv w:val="1"/>
      <w:marLeft w:val="0"/>
      <w:marRight w:val="0"/>
      <w:marTop w:val="0"/>
      <w:marBottom w:val="0"/>
      <w:divBdr>
        <w:top w:val="none" w:sz="0" w:space="0" w:color="auto"/>
        <w:left w:val="none" w:sz="0" w:space="0" w:color="auto"/>
        <w:bottom w:val="none" w:sz="0" w:space="0" w:color="auto"/>
        <w:right w:val="none" w:sz="0" w:space="0" w:color="auto"/>
      </w:divBdr>
    </w:div>
    <w:div w:id="494230347">
      <w:bodyDiv w:val="1"/>
      <w:marLeft w:val="0"/>
      <w:marRight w:val="0"/>
      <w:marTop w:val="0"/>
      <w:marBottom w:val="0"/>
      <w:divBdr>
        <w:top w:val="none" w:sz="0" w:space="0" w:color="auto"/>
        <w:left w:val="none" w:sz="0" w:space="0" w:color="auto"/>
        <w:bottom w:val="none" w:sz="0" w:space="0" w:color="auto"/>
        <w:right w:val="none" w:sz="0" w:space="0" w:color="auto"/>
      </w:divBdr>
    </w:div>
    <w:div w:id="922378250">
      <w:bodyDiv w:val="1"/>
      <w:marLeft w:val="0"/>
      <w:marRight w:val="0"/>
      <w:marTop w:val="0"/>
      <w:marBottom w:val="0"/>
      <w:divBdr>
        <w:top w:val="none" w:sz="0" w:space="0" w:color="auto"/>
        <w:left w:val="none" w:sz="0" w:space="0" w:color="auto"/>
        <w:bottom w:val="none" w:sz="0" w:space="0" w:color="auto"/>
        <w:right w:val="none" w:sz="0" w:space="0" w:color="auto"/>
      </w:divBdr>
    </w:div>
    <w:div w:id="1079865211">
      <w:bodyDiv w:val="1"/>
      <w:marLeft w:val="0"/>
      <w:marRight w:val="0"/>
      <w:marTop w:val="0"/>
      <w:marBottom w:val="0"/>
      <w:divBdr>
        <w:top w:val="none" w:sz="0" w:space="0" w:color="auto"/>
        <w:left w:val="none" w:sz="0" w:space="0" w:color="auto"/>
        <w:bottom w:val="none" w:sz="0" w:space="0" w:color="auto"/>
        <w:right w:val="none" w:sz="0" w:space="0" w:color="auto"/>
      </w:divBdr>
    </w:div>
    <w:div w:id="1555967382">
      <w:bodyDiv w:val="1"/>
      <w:marLeft w:val="0"/>
      <w:marRight w:val="0"/>
      <w:marTop w:val="0"/>
      <w:marBottom w:val="0"/>
      <w:divBdr>
        <w:top w:val="none" w:sz="0" w:space="0" w:color="auto"/>
        <w:left w:val="none" w:sz="0" w:space="0" w:color="auto"/>
        <w:bottom w:val="none" w:sz="0" w:space="0" w:color="auto"/>
        <w:right w:val="none" w:sz="0" w:space="0" w:color="auto"/>
      </w:divBdr>
    </w:div>
    <w:div w:id="1582594621">
      <w:bodyDiv w:val="1"/>
      <w:marLeft w:val="0"/>
      <w:marRight w:val="0"/>
      <w:marTop w:val="0"/>
      <w:marBottom w:val="0"/>
      <w:divBdr>
        <w:top w:val="none" w:sz="0" w:space="0" w:color="auto"/>
        <w:left w:val="none" w:sz="0" w:space="0" w:color="auto"/>
        <w:bottom w:val="none" w:sz="0" w:space="0" w:color="auto"/>
        <w:right w:val="none" w:sz="0" w:space="0" w:color="auto"/>
      </w:divBdr>
    </w:div>
    <w:div w:id="160708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ownloads\FM%20-%20109%20-%20ANEXOS%20INFORME%20DE%20ACTIVIDADES%2020250523%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6FF41-8C40-4EF7-9DA6-D4D922DA9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 - 109 - ANEXOS INFORME DE ACTIVIDADES 20250523 (1)</Template>
  <TotalTime>2</TotalTime>
  <Pages>10</Pages>
  <Words>425</Words>
  <Characters>2339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Johanna Castellanos</cp:lastModifiedBy>
  <cp:revision>2</cp:revision>
  <cp:lastPrinted>2026-04-26T23:22:00Z</cp:lastPrinted>
  <dcterms:created xsi:type="dcterms:W3CDTF">2026-07-30T14:03:00Z</dcterms:created>
  <dcterms:modified xsi:type="dcterms:W3CDTF">2026-07-30T14:03:00Z</dcterms:modified>
</cp:coreProperties>
</file>