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5300CC6C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CC69F4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</w:t>
            </w:r>
            <w:r w:rsidR="005B1FBA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CC69F4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CD0CDB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0</w:t>
            </w:r>
            <w:r w:rsidR="00CC69F4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  <w:r w:rsidR="00E2337A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/20</w:t>
            </w:r>
            <w:r w:rsidR="00766CDF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30AD6195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5000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46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35FB56BA" w:rsidR="00AA4417" w:rsidRPr="002829B7" w:rsidRDefault="008836CE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72C38B9D" w:rsidR="008C4ADC" w:rsidRPr="002829B7" w:rsidRDefault="008836CE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6974DBAD" w:rsidR="008C4ADC" w:rsidRPr="005C6782" w:rsidRDefault="00EF0809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ECO 3 COLOMBIA S.A.S</w:t>
                  </w:r>
                  <w:r w:rsidR="008C4ADC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178A6DDA" w:rsidR="008C4ADC" w:rsidRPr="00917C06" w:rsidRDefault="008C4ADC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901</w:t>
                  </w:r>
                  <w:r w:rsidR="00EF0809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520578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E7D3DA9" w14:textId="77777777" w:rsidR="00EF0809" w:rsidRDefault="00EF0809" w:rsidP="00EF0809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26"/>
            </w:tblGrid>
            <w:tr w:rsidR="00EF0809" w14:paraId="73E1F2C1" w14:textId="77777777">
              <w:trPr>
                <w:trHeight w:val="510"/>
              </w:trPr>
              <w:tc>
                <w:tcPr>
                  <w:tcW w:w="5526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5B38AD6" w14:textId="0B5AFD95" w:rsidR="00EF0809" w:rsidRPr="00EF0809" w:rsidRDefault="00EF0809" w:rsidP="00EF08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F0809">
                    <w:rPr>
                      <w:sz w:val="20"/>
                      <w:szCs w:val="20"/>
                    </w:rPr>
                    <w:t xml:space="preserve">SUMINISTRO DE PLANCHAS ECOLÓGICAS CON REVELADO ECOLÓGICO EN PROCESADORA O REVELADAS EN IMPRESIÓN, DE DIFERENTES MEDIDAS Y CALIBRES. </w:t>
                  </w:r>
                </w:p>
              </w:tc>
            </w:tr>
          </w:tbl>
          <w:p w14:paraId="58523277" w14:textId="77777777" w:rsidR="008C4ADC" w:rsidRPr="00EC7DC7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501AD14C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3 Días Hábiles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235073E0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6656510A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F0809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186FE8F1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77777777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Este contrato se realizo un pago unico con soporte hasta el 31 de Julio del 2023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59130438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570584F5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6B390BC8" w:rsidR="007043FB" w:rsidRPr="007043FB" w:rsidRDefault="008C4AD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4F69756F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45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610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915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5D084826" w:rsidR="002E7872" w:rsidRPr="007043FB" w:rsidRDefault="000E2106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600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841</w:t>
            </w:r>
            <w:r w:rsidR="0074143F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511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76B27A9B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99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158</w:t>
            </w:r>
            <w:r w:rsidR="00FB7B4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0D770C">
              <w:rPr>
                <w:rFonts w:ascii="Arial Narrow" w:hAnsi="Arial Narrow" w:cs="Tahoma"/>
                <w:b/>
                <w:bCs/>
                <w:sz w:val="22"/>
                <w:szCs w:val="22"/>
              </w:rPr>
              <w:t>4</w:t>
            </w:r>
            <w:r w:rsidR="00190B19">
              <w:rPr>
                <w:rFonts w:ascii="Arial Narrow" w:hAnsi="Arial Narrow" w:cs="Tahoma"/>
                <w:b/>
                <w:bCs/>
                <w:sz w:val="22"/>
                <w:szCs w:val="22"/>
              </w:rPr>
              <w:t>89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09DD4DC4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5B1FBA">
        <w:rPr>
          <w:rFonts w:ascii="Arial Narrow" w:hAnsi="Arial Narrow" w:cs="Tahoma"/>
          <w:b/>
          <w:bCs/>
          <w:sz w:val="22"/>
          <w:szCs w:val="22"/>
        </w:rPr>
        <w:t>3</w:t>
      </w:r>
      <w:r w:rsidR="00CC69F4">
        <w:rPr>
          <w:rFonts w:ascii="Arial Narrow" w:hAnsi="Arial Narrow" w:cs="Tahoma"/>
          <w:b/>
          <w:bCs/>
          <w:sz w:val="22"/>
          <w:szCs w:val="22"/>
        </w:rPr>
        <w:t>0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74143F">
        <w:rPr>
          <w:rFonts w:ascii="Arial Narrow" w:hAnsi="Arial Narrow" w:cs="Tahoma"/>
          <w:b/>
          <w:bCs/>
          <w:sz w:val="22"/>
          <w:szCs w:val="22"/>
        </w:rPr>
        <w:t>0</w:t>
      </w:r>
      <w:r w:rsidR="00CC69F4">
        <w:rPr>
          <w:rFonts w:ascii="Arial Narrow" w:hAnsi="Arial Narrow" w:cs="Tahoma"/>
          <w:b/>
          <w:bCs/>
          <w:sz w:val="22"/>
          <w:szCs w:val="22"/>
        </w:rPr>
        <w:t>6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74143F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AB5E8" w14:textId="77777777" w:rsidR="002B6EA9" w:rsidRPr="00E6344B" w:rsidRDefault="002B6EA9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1FD6C423" w14:textId="77777777" w:rsidR="002B6EA9" w:rsidRPr="00E6344B" w:rsidRDefault="002B6EA9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4868" w14:textId="77777777" w:rsidR="002B6EA9" w:rsidRPr="00E6344B" w:rsidRDefault="002B6EA9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710BCD1B" w14:textId="77777777" w:rsidR="002B6EA9" w:rsidRPr="00E6344B" w:rsidRDefault="002B6EA9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02CB"/>
    <w:rsid w:val="00033581"/>
    <w:rsid w:val="00040A5B"/>
    <w:rsid w:val="000444D1"/>
    <w:rsid w:val="00052830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D770C"/>
    <w:rsid w:val="000E2106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0B19"/>
    <w:rsid w:val="00195B12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045D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0409"/>
    <w:rsid w:val="00297AD0"/>
    <w:rsid w:val="002A0BD8"/>
    <w:rsid w:val="002A2878"/>
    <w:rsid w:val="002A4DBA"/>
    <w:rsid w:val="002A724C"/>
    <w:rsid w:val="002B6EA9"/>
    <w:rsid w:val="002C05B3"/>
    <w:rsid w:val="002C2D94"/>
    <w:rsid w:val="002C4F83"/>
    <w:rsid w:val="002D2B09"/>
    <w:rsid w:val="002E351B"/>
    <w:rsid w:val="002E7296"/>
    <w:rsid w:val="002E7872"/>
    <w:rsid w:val="002F6205"/>
    <w:rsid w:val="00302B94"/>
    <w:rsid w:val="0030504E"/>
    <w:rsid w:val="003114C2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273"/>
    <w:rsid w:val="004046F9"/>
    <w:rsid w:val="00406BEA"/>
    <w:rsid w:val="00422453"/>
    <w:rsid w:val="00427F1E"/>
    <w:rsid w:val="00433CEA"/>
    <w:rsid w:val="004448CA"/>
    <w:rsid w:val="00445AE7"/>
    <w:rsid w:val="00454CFA"/>
    <w:rsid w:val="004550F5"/>
    <w:rsid w:val="00470B38"/>
    <w:rsid w:val="00482949"/>
    <w:rsid w:val="004829F5"/>
    <w:rsid w:val="00485487"/>
    <w:rsid w:val="004859BA"/>
    <w:rsid w:val="00492546"/>
    <w:rsid w:val="00496DC4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375C1"/>
    <w:rsid w:val="005528E2"/>
    <w:rsid w:val="0055624C"/>
    <w:rsid w:val="00561201"/>
    <w:rsid w:val="00565500"/>
    <w:rsid w:val="005659B2"/>
    <w:rsid w:val="00567F72"/>
    <w:rsid w:val="0057090D"/>
    <w:rsid w:val="005749F8"/>
    <w:rsid w:val="00592FF8"/>
    <w:rsid w:val="005B1FBA"/>
    <w:rsid w:val="005B5EEC"/>
    <w:rsid w:val="005B7C31"/>
    <w:rsid w:val="005C0BBC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BCB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1F99"/>
    <w:rsid w:val="006F46E7"/>
    <w:rsid w:val="006F5BA2"/>
    <w:rsid w:val="007043FB"/>
    <w:rsid w:val="00704620"/>
    <w:rsid w:val="00711E88"/>
    <w:rsid w:val="00714A27"/>
    <w:rsid w:val="00723DAD"/>
    <w:rsid w:val="007240EB"/>
    <w:rsid w:val="007319AF"/>
    <w:rsid w:val="00735CE3"/>
    <w:rsid w:val="00735D0E"/>
    <w:rsid w:val="007361D8"/>
    <w:rsid w:val="007409C5"/>
    <w:rsid w:val="00740DC4"/>
    <w:rsid w:val="0074143F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3004"/>
    <w:rsid w:val="007F5AE9"/>
    <w:rsid w:val="008025BE"/>
    <w:rsid w:val="00815FB0"/>
    <w:rsid w:val="008169CA"/>
    <w:rsid w:val="00822CD1"/>
    <w:rsid w:val="00825EBD"/>
    <w:rsid w:val="008262EA"/>
    <w:rsid w:val="00842CEA"/>
    <w:rsid w:val="00857D54"/>
    <w:rsid w:val="008626A9"/>
    <w:rsid w:val="008646C0"/>
    <w:rsid w:val="008747B3"/>
    <w:rsid w:val="00876F2D"/>
    <w:rsid w:val="008836CE"/>
    <w:rsid w:val="00884021"/>
    <w:rsid w:val="00885B1C"/>
    <w:rsid w:val="008A0DFA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D6A0C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0BED"/>
    <w:rsid w:val="009B5099"/>
    <w:rsid w:val="009B73D4"/>
    <w:rsid w:val="009C1022"/>
    <w:rsid w:val="009D0E0A"/>
    <w:rsid w:val="009D4465"/>
    <w:rsid w:val="009F4ECD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6CAA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22A3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A5B7E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BF7225"/>
    <w:rsid w:val="00C00FB4"/>
    <w:rsid w:val="00C0504E"/>
    <w:rsid w:val="00C0627A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761D2"/>
    <w:rsid w:val="00C81BA9"/>
    <w:rsid w:val="00C941CE"/>
    <w:rsid w:val="00C95805"/>
    <w:rsid w:val="00CA042C"/>
    <w:rsid w:val="00CA2754"/>
    <w:rsid w:val="00CB3CA2"/>
    <w:rsid w:val="00CC69F4"/>
    <w:rsid w:val="00CD0CDB"/>
    <w:rsid w:val="00CD195E"/>
    <w:rsid w:val="00CE36F8"/>
    <w:rsid w:val="00CF57AA"/>
    <w:rsid w:val="00CF7B5E"/>
    <w:rsid w:val="00CF7DB2"/>
    <w:rsid w:val="00D00740"/>
    <w:rsid w:val="00D01A67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47F2E"/>
    <w:rsid w:val="00E559B1"/>
    <w:rsid w:val="00E57731"/>
    <w:rsid w:val="00E67CAD"/>
    <w:rsid w:val="00E71A89"/>
    <w:rsid w:val="00E71C48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6B02"/>
    <w:rsid w:val="00EF0809"/>
    <w:rsid w:val="00EF4160"/>
    <w:rsid w:val="00EF56B6"/>
    <w:rsid w:val="00F030BA"/>
    <w:rsid w:val="00F0340B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A5DBB"/>
    <w:rsid w:val="00FB5E56"/>
    <w:rsid w:val="00FB7B49"/>
    <w:rsid w:val="00FC10FF"/>
    <w:rsid w:val="00FC2186"/>
    <w:rsid w:val="00FD0EB6"/>
    <w:rsid w:val="00FD15DD"/>
    <w:rsid w:val="00FE0EAE"/>
    <w:rsid w:val="00FE438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0A3AC7"/>
    <w:rsid w:val="00115EF6"/>
    <w:rsid w:val="0017123E"/>
    <w:rsid w:val="00172FC2"/>
    <w:rsid w:val="00174E39"/>
    <w:rsid w:val="001D7CC9"/>
    <w:rsid w:val="002D6EAD"/>
    <w:rsid w:val="003033E1"/>
    <w:rsid w:val="00303D3F"/>
    <w:rsid w:val="00315D5E"/>
    <w:rsid w:val="00322BF8"/>
    <w:rsid w:val="00361B73"/>
    <w:rsid w:val="004152D4"/>
    <w:rsid w:val="00536CBA"/>
    <w:rsid w:val="00546284"/>
    <w:rsid w:val="0070648B"/>
    <w:rsid w:val="007560F0"/>
    <w:rsid w:val="007A1E4D"/>
    <w:rsid w:val="007D25DA"/>
    <w:rsid w:val="008A66CF"/>
    <w:rsid w:val="008E6FB5"/>
    <w:rsid w:val="008E714F"/>
    <w:rsid w:val="00916E3F"/>
    <w:rsid w:val="009248F5"/>
    <w:rsid w:val="009478E3"/>
    <w:rsid w:val="00995A5F"/>
    <w:rsid w:val="009A0CB5"/>
    <w:rsid w:val="009C3300"/>
    <w:rsid w:val="00B63AC3"/>
    <w:rsid w:val="00B70C32"/>
    <w:rsid w:val="00B96ABE"/>
    <w:rsid w:val="00BB1F43"/>
    <w:rsid w:val="00BC6144"/>
    <w:rsid w:val="00BD3E2F"/>
    <w:rsid w:val="00C458C9"/>
    <w:rsid w:val="00CD3B8A"/>
    <w:rsid w:val="00CF5E52"/>
    <w:rsid w:val="00D36B0D"/>
    <w:rsid w:val="00DE4128"/>
    <w:rsid w:val="00DE5B49"/>
    <w:rsid w:val="00E01A46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0</TotalTime>
  <Pages>3</Pages>
  <Words>484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2026-08-04T15:13:00Z</dcterms:created>
  <dcterms:modified xsi:type="dcterms:W3CDTF">2026-08-04T15:13:00Z</dcterms:modified>
</cp:coreProperties>
</file>