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77777777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E785F" w14:textId="77777777" w:rsidR="00FF7FAC" w:rsidRDefault="00FF7FAC" w:rsidP="00826763">
      <w:pPr>
        <w:spacing w:after="0" w:line="240" w:lineRule="auto"/>
      </w:pPr>
      <w:r>
        <w:separator/>
      </w:r>
    </w:p>
  </w:endnote>
  <w:endnote w:type="continuationSeparator" w:id="0">
    <w:p w14:paraId="7E0E368B" w14:textId="77777777" w:rsidR="00FF7FAC" w:rsidRDefault="00FF7FAC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E953B" w14:textId="77777777" w:rsidR="00FF7FAC" w:rsidRDefault="00FF7FAC" w:rsidP="00826763">
      <w:pPr>
        <w:spacing w:after="0" w:line="240" w:lineRule="auto"/>
      </w:pPr>
      <w:r>
        <w:separator/>
      </w:r>
    </w:p>
  </w:footnote>
  <w:footnote w:type="continuationSeparator" w:id="0">
    <w:p w14:paraId="2F03A26A" w14:textId="77777777" w:rsidR="00FF7FAC" w:rsidRDefault="00FF7FAC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4DF15D8E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 xml:space="preserve">Secretaria </w:t>
    </w:r>
    <w:r w:rsidR="00ED4D5A">
      <w:rPr>
        <w:rFonts w:ascii="Arial" w:hAnsi="Arial" w:cs="Arial"/>
        <w:b/>
        <w:sz w:val="18"/>
        <w:szCs w:val="18"/>
        <w:lang w:val="pt-BR"/>
      </w:rPr>
      <w:t>administrativa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C1945"/>
    <w:rsid w:val="001012D1"/>
    <w:rsid w:val="00104E8A"/>
    <w:rsid w:val="00263ACE"/>
    <w:rsid w:val="0026733A"/>
    <w:rsid w:val="002A3723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705378"/>
    <w:rsid w:val="0074736F"/>
    <w:rsid w:val="007A289F"/>
    <w:rsid w:val="007C099C"/>
    <w:rsid w:val="007F2D0E"/>
    <w:rsid w:val="00826763"/>
    <w:rsid w:val="00871DBB"/>
    <w:rsid w:val="008D3A39"/>
    <w:rsid w:val="00930F31"/>
    <w:rsid w:val="009800E8"/>
    <w:rsid w:val="00980A57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E44676"/>
    <w:rsid w:val="00ED4D5A"/>
    <w:rsid w:val="00ED638F"/>
    <w:rsid w:val="00F16851"/>
    <w:rsid w:val="00FD7252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2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SOFIA  GOMEZ DIAZ</cp:lastModifiedBy>
  <cp:revision>2</cp:revision>
  <dcterms:created xsi:type="dcterms:W3CDTF">2026-07-31T18:56:00Z</dcterms:created>
  <dcterms:modified xsi:type="dcterms:W3CDTF">2026-07-31T18:56:00Z</dcterms:modified>
</cp:coreProperties>
</file>