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7E13CF41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</w:t>
            </w:r>
            <w:r w:rsidR="00776FE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C3DBB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8124E8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CC3DBB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A441BE" w:rsidRPr="00A441BE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C3DBB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8124E8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CC3DBB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D20D77B" w:rsidR="00AA4417" w:rsidRPr="00FD15DD" w:rsidRDefault="00DE21F4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5D2D9D">
              <w:rPr>
                <w:rFonts w:ascii="Arial Narrow" w:hAnsi="Arial Narrow" w:cs="Tahoma"/>
                <w:b/>
                <w:bCs/>
                <w:sz w:val="22"/>
                <w:szCs w:val="22"/>
              </w:rPr>
              <w:t>53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00</w:t>
            </w:r>
            <w:r w:rsidR="005D2D9D">
              <w:rPr>
                <w:rFonts w:ascii="Arial Narrow" w:hAnsi="Arial Narrow" w:cs="Tahoma"/>
                <w:b/>
                <w:bCs/>
                <w:sz w:val="22"/>
                <w:szCs w:val="22"/>
              </w:rPr>
              <w:t>45</w:t>
            </w:r>
          </w:p>
        </w:tc>
      </w:tr>
      <w:tr w:rsidR="00AD43A4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D43A4" w:rsidRPr="002829B7" w:rsidRDefault="00AD43A4" w:rsidP="00AD43A4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SUSCRIPCIÓN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777D60BA" w:rsidR="00AD43A4" w:rsidRPr="002829B7" w:rsidRDefault="005D2D9D" w:rsidP="00AD43A4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25</w:t>
            </w:r>
            <w:r w:rsidR="00AD43A4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 w:rsidR="00AD43A4"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AD43A4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D43A4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</w:p>
        </w:tc>
      </w:tr>
      <w:tr w:rsidR="00AD43A4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AD43A4" w:rsidRPr="002829B7" w:rsidRDefault="00AD43A4" w:rsidP="00AD43A4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02638BB7" w:rsidR="00AD43A4" w:rsidRPr="002829B7" w:rsidRDefault="005D2D9D" w:rsidP="00AD43A4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25</w:t>
            </w:r>
            <w:r w:rsidR="00AD43A4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 w:rsidR="00AD43A4"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AD43A4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D43A4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</w:p>
        </w:tc>
      </w:tr>
      <w:tr w:rsidR="00AD43A4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AD43A4" w:rsidRPr="002829B7" w:rsidRDefault="00AD43A4" w:rsidP="00AD43A4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FE16EB9" w14:textId="77777777" w:rsidR="00AD43A4" w:rsidRPr="00A0725B" w:rsidRDefault="00AD43A4" w:rsidP="00AD43A4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AD43A4" w:rsidRPr="00A0725B" w14:paraId="37ED165C" w14:textId="77777777" w:rsidTr="00DF0063">
              <w:trPr>
                <w:trHeight w:val="95"/>
              </w:trPr>
              <w:tc>
                <w:tcPr>
                  <w:tcW w:w="2305" w:type="dxa"/>
                </w:tcPr>
                <w:p w14:paraId="16619064" w14:textId="65530FF6" w:rsidR="00AD43A4" w:rsidRPr="005C6782" w:rsidRDefault="005D2D9D" w:rsidP="00AD43A4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DESTEK </w:t>
                  </w:r>
                  <w:proofErr w:type="gramStart"/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COMERCIAL</w:t>
                  </w:r>
                  <w:r w:rsidR="00AD43A4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S.A.S</w:t>
                  </w:r>
                  <w:proofErr w:type="gramEnd"/>
                  <w:r w:rsidR="00AD43A4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AD43A4" w:rsidRPr="00FD15DD" w:rsidRDefault="00AD43A4" w:rsidP="00AD43A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D43A4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AD43A4" w:rsidRPr="002829B7" w:rsidRDefault="00AD43A4" w:rsidP="00AD43A4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D7F8C95" w14:textId="77777777" w:rsidR="00AD43A4" w:rsidRPr="00A0725B" w:rsidRDefault="00AD43A4" w:rsidP="00AD43A4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AD43A4" w:rsidRPr="00917C06" w14:paraId="752B77A7" w14:textId="77777777" w:rsidTr="00DF0063">
              <w:trPr>
                <w:trHeight w:val="95"/>
              </w:trPr>
              <w:tc>
                <w:tcPr>
                  <w:tcW w:w="1617" w:type="dxa"/>
                </w:tcPr>
                <w:p w14:paraId="4140FCB5" w14:textId="7C86FDDE" w:rsidR="00AD43A4" w:rsidRPr="00917C06" w:rsidRDefault="00AD43A4" w:rsidP="00AD43A4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</w:t>
                  </w:r>
                  <w:r w:rsidR="005D2D9D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</w:t>
                  </w: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3</w:t>
                  </w:r>
                  <w:r w:rsidR="005D2D9D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05</w:t>
                  </w: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 w:rsidR="005D2D9D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711 -3</w:t>
                  </w:r>
                </w:p>
              </w:tc>
            </w:tr>
          </w:tbl>
          <w:p w14:paraId="16D614DA" w14:textId="77777777" w:rsidR="00AD43A4" w:rsidRPr="00FD15DD" w:rsidRDefault="00AD43A4" w:rsidP="00AD43A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F825A58" w14:textId="77777777" w:rsidR="008C4ADC" w:rsidRPr="00EC7DC7" w:rsidRDefault="008C4ADC" w:rsidP="008C4ADC">
            <w:pPr>
              <w:jc w:val="both"/>
              <w:rPr>
                <w:rFonts w:ascii="Arial Narrow" w:hAnsi="Arial Narrow"/>
                <w:color w:val="000000"/>
                <w:lang w:eastAsia="es-ES"/>
              </w:rPr>
            </w:pPr>
          </w:p>
          <w:p w14:paraId="21E138F1" w14:textId="4BC1D892" w:rsidR="008C4ADC" w:rsidRPr="00EC7DC7" w:rsidRDefault="00EC7DC7" w:rsidP="008C4A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Century Gothic"/>
                <w:color w:val="000000"/>
              </w:rPr>
            </w:pPr>
            <w:r w:rsidRPr="00EC7DC7">
              <w:rPr>
                <w:rFonts w:ascii="Arial Narrow" w:hAnsi="Arial Narrow"/>
                <w:color w:val="000000"/>
                <w:lang w:eastAsia="es-ES"/>
              </w:rPr>
              <w:t>SUMINISTRO DE T</w:t>
            </w:r>
            <w:r w:rsidR="005D2D9D">
              <w:rPr>
                <w:rFonts w:ascii="Arial Narrow" w:hAnsi="Arial Narrow"/>
                <w:color w:val="000000"/>
                <w:lang w:eastAsia="es-ES"/>
              </w:rPr>
              <w:t>INTAS INKJET</w:t>
            </w:r>
            <w:r w:rsidRPr="00EC7DC7">
              <w:rPr>
                <w:rFonts w:ascii="Arial Narrow" w:hAnsi="Arial Narrow"/>
                <w:color w:val="000000"/>
                <w:lang w:eastAsia="es-ES"/>
              </w:rPr>
              <w:t xml:space="preserve"> </w:t>
            </w:r>
            <w:r w:rsidR="005D2D9D">
              <w:rPr>
                <w:rFonts w:ascii="Arial Narrow" w:hAnsi="Arial Narrow"/>
                <w:color w:val="000000"/>
                <w:lang w:eastAsia="es-ES"/>
              </w:rPr>
              <w:t>E INSUMOS</w:t>
            </w:r>
            <w:r w:rsidRPr="00EC7DC7">
              <w:rPr>
                <w:rFonts w:ascii="Arial Narrow" w:hAnsi="Arial Narrow"/>
                <w:color w:val="000000"/>
                <w:lang w:eastAsia="es-ES"/>
              </w:rPr>
              <w:t xml:space="preserve"> </w:t>
            </w:r>
            <w:r w:rsidR="005D2D9D">
              <w:rPr>
                <w:rFonts w:ascii="Arial Narrow" w:hAnsi="Arial Narrow"/>
                <w:color w:val="000000"/>
                <w:lang w:eastAsia="es-ES"/>
              </w:rPr>
              <w:t>PARA</w:t>
            </w:r>
            <w:r>
              <w:rPr>
                <w:rFonts w:ascii="Arial Narrow" w:hAnsi="Arial Narrow"/>
                <w:color w:val="000000"/>
                <w:lang w:eastAsia="es-ES"/>
              </w:rPr>
              <w:t xml:space="preserve"> PLOTTER EPSON Y DESIGNJET HP 761</w:t>
            </w:r>
          </w:p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0B27728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5D2D9D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6768B1C3" w:rsidR="008C4ADC" w:rsidRPr="00FD15DD" w:rsidRDefault="005D2D9D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7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B2E151F" w:rsidR="008C4ADC" w:rsidRPr="00FD15DD" w:rsidRDefault="006F5E8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25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336B3A7A" w:rsidR="008C4ADC" w:rsidRPr="00FD15DD" w:rsidRDefault="006F5E8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25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A441BE">
              <w:rPr>
                <w:rFonts w:ascii="Arial Narrow" w:hAnsi="Arial Narrow" w:cs="Tahoma"/>
                <w:b/>
                <w:sz w:val="22"/>
                <w:szCs w:val="22"/>
              </w:rPr>
              <w:t>10</w:t>
            </w:r>
            <w:r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2A7D831C" w:rsidR="008C4ADC" w:rsidRPr="002829B7" w:rsidRDefault="00A441BE" w:rsidP="008C4ADC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1</w:t>
            </w: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2C1B8857" w:rsidR="008C4ADC" w:rsidRPr="002829B7" w:rsidRDefault="00A441BE" w:rsidP="008C4ADC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1</w:t>
            </w: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6312CA9F" w:rsidR="00744085" w:rsidRPr="00BE563C" w:rsidRDefault="00744085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7E60CCFF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6F5E8A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0.000.000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36C53687" w:rsidR="007043FB" w:rsidRPr="007043FB" w:rsidRDefault="00A441BE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$ 30.000.000</w:t>
            </w: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40201975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A441BE">
              <w:rPr>
                <w:rFonts w:ascii="Arial Narrow" w:hAnsi="Arial Narrow" w:cs="Tahoma"/>
                <w:b/>
                <w:bCs/>
                <w:sz w:val="22"/>
                <w:szCs w:val="22"/>
              </w:rPr>
              <w:t>8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0.000.000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1703AAE9" w:rsidR="007043FB" w:rsidRPr="007043FB" w:rsidRDefault="00736B8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2.667.953,14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2DE262C2" w:rsidR="002E7872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A441BE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433E60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275</w:t>
            </w:r>
            <w:r w:rsidR="00433E60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4D0090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43</w:t>
            </w:r>
            <w:r w:rsidR="00A441BE">
              <w:rPr>
                <w:rFonts w:ascii="Arial Narrow" w:hAnsi="Arial Narrow" w:cs="Tahoma"/>
                <w:b/>
                <w:bCs/>
                <w:sz w:val="22"/>
                <w:szCs w:val="22"/>
              </w:rPr>
              <w:t>,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33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4CA9FC89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A441BE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 w:rsidR="006F5E8A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724</w:t>
            </w:r>
            <w:r w:rsidR="004D0090">
              <w:rPr>
                <w:rFonts w:ascii="Arial Narrow" w:hAnsi="Arial Narrow" w:cs="Tahoma"/>
                <w:b/>
                <w:bCs/>
                <w:sz w:val="22"/>
                <w:szCs w:val="22"/>
              </w:rPr>
              <w:t>.6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56</w:t>
            </w:r>
            <w:r w:rsidR="001B2BAA">
              <w:rPr>
                <w:rFonts w:ascii="Arial Narrow" w:hAnsi="Arial Narrow" w:cs="Tahoma"/>
                <w:b/>
                <w:bCs/>
                <w:sz w:val="22"/>
                <w:szCs w:val="22"/>
              </w:rPr>
              <w:t>,</w:t>
            </w:r>
            <w:r w:rsidR="008124E8">
              <w:rPr>
                <w:rFonts w:ascii="Arial Narrow" w:hAnsi="Arial Narrow" w:cs="Tahoma"/>
                <w:b/>
                <w:bCs/>
                <w:sz w:val="22"/>
                <w:szCs w:val="22"/>
              </w:rPr>
              <w:t>67</w:t>
            </w:r>
          </w:p>
        </w:tc>
      </w:tr>
      <w:tr w:rsidR="001B2BAA" w:rsidRPr="007043FB" w14:paraId="3635682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23C91360" w14:textId="77777777" w:rsidR="001B2BAA" w:rsidRPr="007043FB" w:rsidRDefault="001B2BAA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  <w:tc>
          <w:tcPr>
            <w:tcW w:w="2784" w:type="dxa"/>
            <w:vAlign w:val="center"/>
          </w:tcPr>
          <w:p w14:paraId="73F918B2" w14:textId="77777777" w:rsidR="001B2BAA" w:rsidRDefault="001B2BA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7C2541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2319FFA" w14:textId="1852E5C0" w:rsidR="005B7C31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</w:t>
      </w:r>
      <w:r w:rsidR="0063756E">
        <w:rPr>
          <w:rFonts w:ascii="Arial Narrow" w:hAnsi="Arial Narrow" w:cs="Tahoma"/>
          <w:b/>
          <w:bCs/>
          <w:sz w:val="22"/>
          <w:szCs w:val="22"/>
        </w:rPr>
        <w:t>3</w:t>
      </w:r>
      <w:r w:rsidR="008124E8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CC3DBB">
        <w:rPr>
          <w:rFonts w:ascii="Arial Narrow" w:hAnsi="Arial Narrow" w:cs="Tahoma"/>
          <w:b/>
          <w:bCs/>
          <w:sz w:val="22"/>
          <w:szCs w:val="22"/>
        </w:rPr>
        <w:t>0</w:t>
      </w:r>
      <w:r w:rsidR="008124E8">
        <w:rPr>
          <w:rFonts w:ascii="Arial Narrow" w:hAnsi="Arial Narrow" w:cs="Tahoma"/>
          <w:b/>
          <w:bCs/>
          <w:sz w:val="22"/>
          <w:szCs w:val="22"/>
        </w:rPr>
        <w:t>6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CC3DBB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BBF5F" w14:textId="77777777" w:rsidR="00E62AF1" w:rsidRPr="00E6344B" w:rsidRDefault="00E62AF1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65D231B8" w14:textId="77777777" w:rsidR="00E62AF1" w:rsidRPr="00E6344B" w:rsidRDefault="00E62AF1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77A8" w14:textId="77777777" w:rsidR="00E62AF1" w:rsidRPr="00E6344B" w:rsidRDefault="00E62AF1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2746425A" w14:textId="77777777" w:rsidR="00E62AF1" w:rsidRPr="00E6344B" w:rsidRDefault="00E62AF1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618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2BAA"/>
    <w:rsid w:val="001B75A9"/>
    <w:rsid w:val="001C5113"/>
    <w:rsid w:val="001C5499"/>
    <w:rsid w:val="001C65F5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250F"/>
    <w:rsid w:val="0020438A"/>
    <w:rsid w:val="00204C82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7AD0"/>
    <w:rsid w:val="002A0BD8"/>
    <w:rsid w:val="002A2878"/>
    <w:rsid w:val="002A4DBA"/>
    <w:rsid w:val="002A724C"/>
    <w:rsid w:val="002C05B3"/>
    <w:rsid w:val="002C2D94"/>
    <w:rsid w:val="002D2B09"/>
    <w:rsid w:val="002E351B"/>
    <w:rsid w:val="002E7872"/>
    <w:rsid w:val="002F6205"/>
    <w:rsid w:val="0030504E"/>
    <w:rsid w:val="003114C2"/>
    <w:rsid w:val="0031160A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0044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22453"/>
    <w:rsid w:val="00427F1E"/>
    <w:rsid w:val="00433CEA"/>
    <w:rsid w:val="00433E60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C6621"/>
    <w:rsid w:val="004D0090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6763"/>
    <w:rsid w:val="00566BB9"/>
    <w:rsid w:val="00567F72"/>
    <w:rsid w:val="0057090D"/>
    <w:rsid w:val="005749F8"/>
    <w:rsid w:val="00592FF8"/>
    <w:rsid w:val="005B5EEC"/>
    <w:rsid w:val="005B7C31"/>
    <w:rsid w:val="005C52AB"/>
    <w:rsid w:val="005C6782"/>
    <w:rsid w:val="005D077E"/>
    <w:rsid w:val="005D08BE"/>
    <w:rsid w:val="005D14ED"/>
    <w:rsid w:val="005D2D9D"/>
    <w:rsid w:val="005D3FAC"/>
    <w:rsid w:val="005E40E0"/>
    <w:rsid w:val="005E65D3"/>
    <w:rsid w:val="005E70CF"/>
    <w:rsid w:val="005F2F8F"/>
    <w:rsid w:val="005F4019"/>
    <w:rsid w:val="00607119"/>
    <w:rsid w:val="006079F7"/>
    <w:rsid w:val="00612AF4"/>
    <w:rsid w:val="00614605"/>
    <w:rsid w:val="00633A0A"/>
    <w:rsid w:val="0063756E"/>
    <w:rsid w:val="00640AF9"/>
    <w:rsid w:val="0064211D"/>
    <w:rsid w:val="006437A7"/>
    <w:rsid w:val="00645A4F"/>
    <w:rsid w:val="006470D0"/>
    <w:rsid w:val="00647AF1"/>
    <w:rsid w:val="00655BD6"/>
    <w:rsid w:val="0065718D"/>
    <w:rsid w:val="00657572"/>
    <w:rsid w:val="00660449"/>
    <w:rsid w:val="00662BCB"/>
    <w:rsid w:val="00662EBB"/>
    <w:rsid w:val="00663A29"/>
    <w:rsid w:val="00665134"/>
    <w:rsid w:val="00681412"/>
    <w:rsid w:val="00683EF2"/>
    <w:rsid w:val="00693355"/>
    <w:rsid w:val="006948EB"/>
    <w:rsid w:val="00694F75"/>
    <w:rsid w:val="0069731F"/>
    <w:rsid w:val="0069775D"/>
    <w:rsid w:val="006B3547"/>
    <w:rsid w:val="006B3D4B"/>
    <w:rsid w:val="006B7819"/>
    <w:rsid w:val="006E3B6E"/>
    <w:rsid w:val="006E7977"/>
    <w:rsid w:val="006F46E7"/>
    <w:rsid w:val="006F5BA2"/>
    <w:rsid w:val="006F5E8A"/>
    <w:rsid w:val="007043FB"/>
    <w:rsid w:val="00704620"/>
    <w:rsid w:val="00711E88"/>
    <w:rsid w:val="00723DAD"/>
    <w:rsid w:val="007240EB"/>
    <w:rsid w:val="007319AF"/>
    <w:rsid w:val="00735CE3"/>
    <w:rsid w:val="00735D0E"/>
    <w:rsid w:val="007361D8"/>
    <w:rsid w:val="00736B8A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6FE4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5AE9"/>
    <w:rsid w:val="008025BE"/>
    <w:rsid w:val="008124E8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2772"/>
    <w:rsid w:val="008A5DB6"/>
    <w:rsid w:val="008A5FEF"/>
    <w:rsid w:val="008B433B"/>
    <w:rsid w:val="008B4470"/>
    <w:rsid w:val="008C4ADC"/>
    <w:rsid w:val="008D44AF"/>
    <w:rsid w:val="008D5CD8"/>
    <w:rsid w:val="008E43AF"/>
    <w:rsid w:val="008E7697"/>
    <w:rsid w:val="008F1EFC"/>
    <w:rsid w:val="008F213D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29C6"/>
    <w:rsid w:val="00A34CB2"/>
    <w:rsid w:val="00A41B9C"/>
    <w:rsid w:val="00A441BE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0B86"/>
    <w:rsid w:val="00AC161A"/>
    <w:rsid w:val="00AC22A3"/>
    <w:rsid w:val="00AC45C6"/>
    <w:rsid w:val="00AD0188"/>
    <w:rsid w:val="00AD0F99"/>
    <w:rsid w:val="00AD1A57"/>
    <w:rsid w:val="00AD2CEB"/>
    <w:rsid w:val="00AD43A4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347B2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43015"/>
    <w:rsid w:val="00C620C6"/>
    <w:rsid w:val="00C7132C"/>
    <w:rsid w:val="00C75995"/>
    <w:rsid w:val="00C81BA9"/>
    <w:rsid w:val="00C92DFD"/>
    <w:rsid w:val="00C941CE"/>
    <w:rsid w:val="00C95805"/>
    <w:rsid w:val="00CA042C"/>
    <w:rsid w:val="00CA2754"/>
    <w:rsid w:val="00CB3CA2"/>
    <w:rsid w:val="00CC3DBB"/>
    <w:rsid w:val="00CD0CDB"/>
    <w:rsid w:val="00CD195E"/>
    <w:rsid w:val="00CE36F8"/>
    <w:rsid w:val="00CF038A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47682"/>
    <w:rsid w:val="00D51475"/>
    <w:rsid w:val="00D6295D"/>
    <w:rsid w:val="00D62BF2"/>
    <w:rsid w:val="00D91171"/>
    <w:rsid w:val="00D9446F"/>
    <w:rsid w:val="00DA25A6"/>
    <w:rsid w:val="00DA6AB4"/>
    <w:rsid w:val="00DB0D82"/>
    <w:rsid w:val="00DC6ED6"/>
    <w:rsid w:val="00DD2057"/>
    <w:rsid w:val="00DD50B6"/>
    <w:rsid w:val="00DD5990"/>
    <w:rsid w:val="00DE21F4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2AF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4160"/>
    <w:rsid w:val="00EF56B6"/>
    <w:rsid w:val="00F030BA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14892"/>
    <w:rsid w:val="000319C9"/>
    <w:rsid w:val="00062FED"/>
    <w:rsid w:val="00115EF6"/>
    <w:rsid w:val="0017123E"/>
    <w:rsid w:val="00172FC2"/>
    <w:rsid w:val="00174E39"/>
    <w:rsid w:val="002D6EAD"/>
    <w:rsid w:val="003033E1"/>
    <w:rsid w:val="00303D3F"/>
    <w:rsid w:val="00316D0E"/>
    <w:rsid w:val="00322BF8"/>
    <w:rsid w:val="00361B73"/>
    <w:rsid w:val="0039748E"/>
    <w:rsid w:val="003D510C"/>
    <w:rsid w:val="004152D4"/>
    <w:rsid w:val="004F6B7C"/>
    <w:rsid w:val="00514335"/>
    <w:rsid w:val="00536CBA"/>
    <w:rsid w:val="006F5CE0"/>
    <w:rsid w:val="0070648B"/>
    <w:rsid w:val="007560F0"/>
    <w:rsid w:val="007A1E4D"/>
    <w:rsid w:val="007D25DA"/>
    <w:rsid w:val="008A66CF"/>
    <w:rsid w:val="00916E3F"/>
    <w:rsid w:val="009478E3"/>
    <w:rsid w:val="00995A5F"/>
    <w:rsid w:val="009A0CB5"/>
    <w:rsid w:val="009D7819"/>
    <w:rsid w:val="009E166B"/>
    <w:rsid w:val="00B163A4"/>
    <w:rsid w:val="00B70C32"/>
    <w:rsid w:val="00BB1F43"/>
    <w:rsid w:val="00BC6144"/>
    <w:rsid w:val="00C458C9"/>
    <w:rsid w:val="00C56E27"/>
    <w:rsid w:val="00CD3B8A"/>
    <w:rsid w:val="00CF5E52"/>
    <w:rsid w:val="00D36B0D"/>
    <w:rsid w:val="00D860A1"/>
    <w:rsid w:val="00DE4128"/>
    <w:rsid w:val="00DE5B49"/>
    <w:rsid w:val="00E726D1"/>
    <w:rsid w:val="00E93BBD"/>
    <w:rsid w:val="00EE3879"/>
    <w:rsid w:val="00F1350D"/>
    <w:rsid w:val="00F75D4F"/>
    <w:rsid w:val="00F9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726D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2026-08-05T13:29:00Z</dcterms:created>
  <dcterms:modified xsi:type="dcterms:W3CDTF">2026-08-05T13:29:00Z</dcterms:modified>
</cp:coreProperties>
</file>