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normal21"/>
        <w:tblW w:w="10518" w:type="dxa"/>
        <w:jc w:val="center"/>
        <w:tblLayout w:type="fixed"/>
        <w:tblLook w:val="0000" w:firstRow="0" w:lastRow="0" w:firstColumn="0" w:lastColumn="0" w:noHBand="0" w:noVBand="0"/>
      </w:tblPr>
      <w:tblGrid>
        <w:gridCol w:w="2722"/>
        <w:gridCol w:w="3260"/>
        <w:gridCol w:w="1526"/>
        <w:gridCol w:w="601"/>
        <w:gridCol w:w="1182"/>
        <w:gridCol w:w="1227"/>
      </w:tblGrid>
      <w:tr w:rsidR="00EA3A27" w:rsidRPr="007D70E9" w14:paraId="183D00A4" w14:textId="77777777" w:rsidTr="00204B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22" w:type="dxa"/>
            <w:shd w:val="clear" w:color="auto" w:fill="F2F2F2" w:themeFill="background1" w:themeFillShade="F2"/>
            <w:vAlign w:val="center"/>
          </w:tcPr>
          <w:p w14:paraId="3C8ED847" w14:textId="77777777" w:rsidR="00EA3A27" w:rsidRPr="007D70E9" w:rsidRDefault="00EA3A27" w:rsidP="00152872">
            <w:pPr>
              <w:pStyle w:val="Textoindependiente2"/>
              <w:spacing w:line="240" w:lineRule="auto"/>
              <w:jc w:val="left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b/>
                <w:sz w:val="22"/>
                <w:szCs w:val="22"/>
              </w:rPr>
              <w:t xml:space="preserve">Contrato No. </w:t>
            </w:r>
          </w:p>
        </w:tc>
        <w:sdt>
          <w:sdtPr>
            <w:rPr>
              <w:rFonts w:ascii="Arial Narrow" w:hAnsi="Arial Narrow" w:cstheme="minorHAnsi"/>
              <w:sz w:val="22"/>
              <w:szCs w:val="22"/>
            </w:rPr>
            <w:id w:val="-1850013632"/>
            <w:placeholder>
              <w:docPart w:val="9F710A0DCBF64713B564891DFC190C2A"/>
            </w:placeholder>
          </w:sdtPr>
          <w:sdtContent>
            <w:tc>
              <w:tcPr>
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<w:tcW w:w="7796" w:type="dxa"/>
                <w:gridSpan w:val="5"/>
                <w:vAlign w:val="center"/>
              </w:tcPr>
              <w:p w14:paraId="4F0BF183" w14:textId="07DBB25C" w:rsidR="00EA3A27" w:rsidRPr="007D70E9" w:rsidRDefault="00830DB8" w:rsidP="00152872">
                <w:pPr>
                  <w:pStyle w:val="Textoindependiente2"/>
                  <w:spacing w:line="240" w:lineRule="auto"/>
                  <w:jc w:val="left"/>
                  <w:rPr>
                    <w:rFonts w:ascii="Arial Narrow" w:hAnsi="Arial Narrow" w:cstheme="minorHAnsi"/>
                    <w:sz w:val="22"/>
                    <w:szCs w:val="22"/>
                  </w:rPr>
                </w:pPr>
                <w:r w:rsidRPr="007D70E9">
                  <w:rPr>
                    <w:rFonts w:ascii="Arial Narrow" w:hAnsi="Arial Narrow" w:cstheme="minorHAnsi"/>
                    <w:sz w:val="22"/>
                    <w:szCs w:val="22"/>
                  </w:rPr>
                  <w:t>ADRES-CPS-</w:t>
                </w:r>
                <w:r w:rsidR="008E7AA6">
                  <w:rPr>
                    <w:rFonts w:ascii="Arial Narrow" w:hAnsi="Arial Narrow" w:cstheme="minorHAnsi"/>
                    <w:sz w:val="22"/>
                    <w:szCs w:val="22"/>
                  </w:rPr>
                  <w:t>171-2026</w:t>
                </w:r>
              </w:p>
            </w:tc>
          </w:sdtContent>
        </w:sdt>
      </w:tr>
      <w:tr w:rsidR="00EA3A27" w:rsidRPr="007D70E9" w14:paraId="419DC0BC" w14:textId="77777777" w:rsidTr="00204B0B">
        <w:trPr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22" w:type="dxa"/>
            <w:tcBorders>
              <w:bottom w:val="single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774E4314" w14:textId="77777777" w:rsidR="00EA3A27" w:rsidRPr="007D70E9" w:rsidRDefault="00EA3A27" w:rsidP="00152872">
            <w:pPr>
              <w:pStyle w:val="Textoindependiente2"/>
              <w:spacing w:line="240" w:lineRule="auto"/>
              <w:jc w:val="left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b/>
                <w:sz w:val="22"/>
                <w:szCs w:val="22"/>
              </w:rPr>
              <w:t>Nombre del Contratista y/o Representante Legal</w:t>
            </w:r>
          </w:p>
        </w:tc>
        <w:sdt>
          <w:sdtPr>
            <w:rPr>
              <w:rFonts w:ascii="Arial Narrow" w:hAnsi="Arial Narrow" w:cstheme="minorHAnsi"/>
              <w:sz w:val="22"/>
              <w:szCs w:val="22"/>
            </w:rPr>
            <w:id w:val="913205425"/>
            <w:placeholder>
              <w:docPart w:val="89E45304B7F64052ADFBF3D4A01A6E15"/>
            </w:placeholder>
          </w:sdtPr>
          <w:sdtContent>
            <w:tc>
              <w:tcPr>
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<w:tcW w:w="7796" w:type="dxa"/>
                <w:gridSpan w:val="5"/>
                <w:tcBorders>
                  <w:bottom w:val="single" w:sz="4" w:space="0" w:color="808080" w:themeColor="background1" w:themeShade="80"/>
                </w:tcBorders>
                <w:vAlign w:val="center"/>
              </w:tcPr>
              <w:p w14:paraId="10705C9E" w14:textId="609D9F64" w:rsidR="00EA3A27" w:rsidRPr="007D70E9" w:rsidRDefault="006A5D69" w:rsidP="00152872">
                <w:pPr>
                  <w:pStyle w:val="Textoindependiente2"/>
                  <w:spacing w:line="240" w:lineRule="auto"/>
                  <w:jc w:val="left"/>
                  <w:rPr>
                    <w:rFonts w:ascii="Arial Narrow" w:hAnsi="Arial Narrow" w:cstheme="minorHAnsi"/>
                    <w:sz w:val="22"/>
                    <w:szCs w:val="22"/>
                  </w:rPr>
                </w:pPr>
                <w:r w:rsidRPr="007D70E9">
                  <w:rPr>
                    <w:rFonts w:ascii="Arial Narrow" w:hAnsi="Arial Narrow" w:cstheme="minorHAnsi"/>
                    <w:sz w:val="22"/>
                    <w:szCs w:val="22"/>
                  </w:rPr>
                  <w:t>ANDRÉS FELIPE CABALLERO CHAVES</w:t>
                </w:r>
              </w:p>
            </w:tc>
          </w:sdtContent>
        </w:sdt>
      </w:tr>
      <w:tr w:rsidR="00EA3A27" w:rsidRPr="007D70E9" w14:paraId="4E70C989" w14:textId="77777777" w:rsidTr="00204B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22" w:type="dxa"/>
            <w:tcBorders>
              <w:top w:val="single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5BF7D3FF" w14:textId="77777777" w:rsidR="00EA3A27" w:rsidRPr="007D70E9" w:rsidRDefault="00EA3A27" w:rsidP="00152872">
            <w:pPr>
              <w:pStyle w:val="Textoindependiente2"/>
              <w:spacing w:line="240" w:lineRule="auto"/>
              <w:jc w:val="left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b/>
                <w:sz w:val="22"/>
                <w:szCs w:val="22"/>
              </w:rPr>
              <w:t>Nombre del Supervisor y/o Interventor</w:t>
            </w:r>
          </w:p>
        </w:tc>
        <w:sdt>
          <w:sdtPr>
            <w:rPr>
              <w:rFonts w:ascii="Arial Narrow" w:hAnsi="Arial Narrow" w:cstheme="minorHAnsi"/>
              <w:sz w:val="22"/>
              <w:szCs w:val="22"/>
            </w:rPr>
            <w:id w:val="1908718858"/>
            <w:placeholder>
              <w:docPart w:val="F80CBFB775704B49A18553269D094713"/>
            </w:placeholder>
          </w:sdtPr>
          <w:sdtContent>
            <w:tc>
              <w:tcPr>
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<w:tcW w:w="5387" w:type="dxa"/>
                <w:gridSpan w:val="3"/>
                <w:tcBorders>
                  <w:top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14:paraId="4D8CC676" w14:textId="73942737" w:rsidR="00EA3A27" w:rsidRPr="007D70E9" w:rsidRDefault="006A5D69" w:rsidP="00152872">
                <w:pPr>
                  <w:pStyle w:val="Textoindependiente2"/>
                  <w:spacing w:line="240" w:lineRule="auto"/>
                  <w:jc w:val="left"/>
                  <w:rPr>
                    <w:rFonts w:ascii="Arial Narrow" w:hAnsi="Arial Narrow" w:cstheme="minorHAnsi"/>
                    <w:sz w:val="22"/>
                    <w:szCs w:val="22"/>
                  </w:rPr>
                </w:pPr>
                <w:r w:rsidRPr="007D70E9">
                  <w:rPr>
                    <w:rFonts w:ascii="Arial Narrow" w:hAnsi="Arial Narrow" w:cstheme="minorHAnsi"/>
                    <w:sz w:val="22"/>
                    <w:szCs w:val="22"/>
                  </w:rPr>
                  <w:t xml:space="preserve">ANDRÉS ZAHIR CARRILLO </w:t>
                </w:r>
                <w:r w:rsidR="004E7433" w:rsidRPr="007D70E9">
                  <w:rPr>
                    <w:rFonts w:ascii="Arial Narrow" w:hAnsi="Arial Narrow" w:cstheme="minorHAnsi"/>
                    <w:sz w:val="22"/>
                    <w:szCs w:val="22"/>
                  </w:rPr>
                  <w:t>TRUJILLO</w:t>
                </w:r>
              </w:p>
            </w:tc>
          </w:sdtContent>
        </w:sdt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8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2CA67B21" w14:textId="77777777" w:rsidR="00EA3A27" w:rsidRPr="007D70E9" w:rsidRDefault="00EA3A27" w:rsidP="00152872">
            <w:pPr>
              <w:pStyle w:val="Textoindependiente2"/>
              <w:spacing w:line="240" w:lineRule="auto"/>
              <w:jc w:val="left"/>
              <w:rPr>
                <w:rFonts w:ascii="Arial Narrow" w:hAnsi="Arial Narrow" w:cstheme="minorHAnsi"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b/>
                <w:sz w:val="22"/>
                <w:szCs w:val="22"/>
              </w:rPr>
              <w:t>Teléfono / Extensión</w:t>
            </w:r>
          </w:p>
        </w:tc>
        <w:sdt>
          <w:sdtPr>
            <w:rPr>
              <w:rFonts w:ascii="Arial Narrow" w:hAnsi="Arial Narrow" w:cstheme="minorHAnsi"/>
              <w:sz w:val="22"/>
              <w:szCs w:val="22"/>
            </w:rPr>
            <w:id w:val="-42906518"/>
            <w:placeholder>
              <w:docPart w:val="598EBC7F283F4C6D9C6685DFEA9C606E"/>
            </w:placeholder>
          </w:sdtPr>
          <w:sdtContent>
            <w:tc>
              <w:tcPr>
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<w:tcW w:w="1227" w:type="dxa"/>
                <w:tcBorders>
                  <w:top w:val="single" w:sz="4" w:space="0" w:color="808080" w:themeColor="background1" w:themeShade="80"/>
                  <w:left w:val="single" w:sz="4" w:space="0" w:color="808080" w:themeColor="background1" w:themeShade="80"/>
                </w:tcBorders>
                <w:vAlign w:val="center"/>
              </w:tcPr>
              <w:p w14:paraId="09CE67CD" w14:textId="3FF07804" w:rsidR="00EA3A27" w:rsidRPr="007D70E9" w:rsidRDefault="00E212C3" w:rsidP="00152872">
                <w:pPr>
                  <w:pStyle w:val="Textoindependiente2"/>
                  <w:spacing w:line="240" w:lineRule="auto"/>
                  <w:jc w:val="left"/>
                  <w:rPr>
                    <w:rFonts w:ascii="Arial Narrow" w:hAnsi="Arial Narrow" w:cstheme="minorHAnsi"/>
                    <w:sz w:val="22"/>
                    <w:szCs w:val="22"/>
                    <w:lang w:val="en-US"/>
                  </w:rPr>
                </w:pPr>
                <w:r w:rsidRPr="007D70E9">
                  <w:rPr>
                    <w:rFonts w:ascii="Arial Narrow" w:hAnsi="Arial Narrow" w:cstheme="minorHAnsi"/>
                    <w:sz w:val="22"/>
                    <w:szCs w:val="22"/>
                  </w:rPr>
                  <w:t xml:space="preserve">4322760 </w:t>
                </w:r>
                <w:proofErr w:type="gramStart"/>
                <w:r w:rsidRPr="007D70E9">
                  <w:rPr>
                    <w:rFonts w:ascii="Arial Narrow" w:hAnsi="Arial Narrow" w:cstheme="minorHAnsi"/>
                    <w:sz w:val="22"/>
                    <w:szCs w:val="22"/>
                  </w:rPr>
                  <w:t>Ext.</w:t>
                </w:r>
                <w:proofErr w:type="gramEnd"/>
                <w:r w:rsidRPr="007D70E9">
                  <w:rPr>
                    <w:rFonts w:ascii="Arial Narrow" w:hAnsi="Arial Narrow" w:cstheme="minorHAnsi"/>
                    <w:sz w:val="22"/>
                    <w:szCs w:val="22"/>
                  </w:rPr>
                  <w:t xml:space="preserve"> </w:t>
                </w:r>
                <w:r w:rsidR="004E7433" w:rsidRPr="007D70E9">
                  <w:rPr>
                    <w:rFonts w:ascii="Arial Narrow" w:hAnsi="Arial Narrow" w:cstheme="minorHAnsi"/>
                    <w:sz w:val="22"/>
                    <w:szCs w:val="22"/>
                  </w:rPr>
                  <w:t>1026</w:t>
                </w:r>
              </w:p>
            </w:tc>
          </w:sdtContent>
        </w:sdt>
      </w:tr>
      <w:tr w:rsidR="00EA3A27" w:rsidRPr="007D70E9" w14:paraId="463C320D" w14:textId="77777777" w:rsidTr="00204B0B">
        <w:trPr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22" w:type="dxa"/>
            <w:shd w:val="clear" w:color="auto" w:fill="F2F2F2" w:themeFill="background1" w:themeFillShade="F2"/>
            <w:vAlign w:val="center"/>
          </w:tcPr>
          <w:p w14:paraId="57F07119" w14:textId="77777777" w:rsidR="00EA3A27" w:rsidRPr="007D70E9" w:rsidRDefault="00EA3A27" w:rsidP="00152872">
            <w:pPr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b/>
                <w:sz w:val="22"/>
                <w:szCs w:val="22"/>
              </w:rPr>
              <w:t xml:space="preserve">Dependencia </w:t>
            </w:r>
          </w:p>
        </w:tc>
        <w:sdt>
          <w:sdtPr>
            <w:rPr>
              <w:rFonts w:ascii="Arial Narrow" w:hAnsi="Arial Narrow" w:cstheme="minorHAnsi"/>
              <w:sz w:val="22"/>
              <w:szCs w:val="22"/>
            </w:rPr>
            <w:id w:val="1984040875"/>
            <w:placeholder>
              <w:docPart w:val="C8C40D6D6E444C4CAA0E68C76C67BE33"/>
            </w:placeholder>
          </w:sdtPr>
          <w:sdtContent>
            <w:sdt>
              <w:sdtPr>
                <w:rPr>
                  <w:rFonts w:ascii="Arial Narrow" w:hAnsi="Arial Narrow" w:cstheme="minorHAnsi"/>
                  <w:sz w:val="22"/>
                  <w:szCs w:val="22"/>
                </w:rPr>
                <w:id w:val="553359355"/>
                <w:placeholder>
                  <w:docPart w:val="83D85879D6C444FB980DF4BF3D39AEE8"/>
                </w:placeholder>
              </w:sdtPr>
              <w:sdtContent>
                <w:tc>
                  <w:tcPr>
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<w:tcW w:w="7796" w:type="dxa"/>
                    <w:gridSpan w:val="5"/>
                    <w:vAlign w:val="center"/>
                  </w:tcPr>
                  <w:p w14:paraId="3E2FAE3D" w14:textId="6E1D3453" w:rsidR="00EA3A27" w:rsidRPr="007D70E9" w:rsidRDefault="008373A2" w:rsidP="00152872">
                    <w:pPr>
                      <w:rPr>
                        <w:rFonts w:ascii="Arial Narrow" w:hAnsi="Arial Narrow" w:cstheme="minorHAnsi"/>
                        <w:sz w:val="22"/>
                        <w:szCs w:val="22"/>
                      </w:rPr>
                    </w:pPr>
                    <w:r w:rsidRPr="007D70E9">
                      <w:rPr>
                        <w:rFonts w:ascii="Arial Narrow" w:hAnsi="Arial Narrow" w:cstheme="minorHAnsi"/>
                        <w:sz w:val="22"/>
                        <w:szCs w:val="22"/>
                      </w:rPr>
                      <w:t>OFICINA ASESORA JURÍDICA</w:t>
                    </w:r>
                  </w:p>
                </w:tc>
              </w:sdtContent>
            </w:sdt>
          </w:sdtContent>
        </w:sdt>
      </w:tr>
      <w:tr w:rsidR="00EA3A27" w:rsidRPr="007D70E9" w14:paraId="443A1A54" w14:textId="77777777" w:rsidTr="00204B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22" w:type="dxa"/>
            <w:tcBorders>
              <w:right w:val="single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0E58F90A" w14:textId="77777777" w:rsidR="00EA3A27" w:rsidRPr="007D70E9" w:rsidRDefault="00EA3A27" w:rsidP="00152872">
            <w:pPr>
              <w:tabs>
                <w:tab w:val="left" w:pos="9180"/>
              </w:tabs>
              <w:rPr>
                <w:rFonts w:ascii="Arial Narrow" w:hAnsi="Arial Narrow" w:cstheme="minorHAnsi"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b/>
                <w:sz w:val="22"/>
                <w:szCs w:val="22"/>
              </w:rPr>
              <w:t>Objeto del Contrato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7796" w:type="dxa"/>
            <w:gridSpan w:val="5"/>
            <w:tcBorders>
              <w:left w:val="single" w:sz="4" w:space="0" w:color="808080" w:themeColor="background1" w:themeShade="80"/>
            </w:tcBorders>
            <w:vAlign w:val="center"/>
          </w:tcPr>
          <w:sdt>
            <w:sdtPr>
              <w:rPr>
                <w:rFonts w:ascii="Arial Narrow" w:hAnsi="Arial Narrow" w:cstheme="minorHAnsi"/>
                <w:sz w:val="22"/>
                <w:szCs w:val="22"/>
              </w:rPr>
              <w:id w:val="1000939209"/>
              <w:placeholder>
                <w:docPart w:val="11FF99D2ED4A4616A7D9B3781426BF7A"/>
              </w:placeholder>
            </w:sdtPr>
            <w:sdtContent>
              <w:p w14:paraId="06569FB8" w14:textId="42521FA9" w:rsidR="00EA3A27" w:rsidRPr="007D70E9" w:rsidRDefault="00346132" w:rsidP="00152872">
                <w:pPr>
                  <w:tabs>
                    <w:tab w:val="left" w:pos="9180"/>
                  </w:tabs>
                  <w:jc w:val="both"/>
                  <w:rPr>
                    <w:rFonts w:ascii="Arial Narrow" w:hAnsi="Arial Narrow" w:cstheme="minorHAnsi"/>
                    <w:sz w:val="22"/>
                    <w:szCs w:val="22"/>
                  </w:rPr>
                </w:pPr>
                <w:r w:rsidRPr="007D70E9">
                  <w:rPr>
                    <w:rFonts w:ascii="Arial Narrow" w:hAnsi="Arial Narrow" w:cstheme="minorHAnsi"/>
                    <w:sz w:val="22"/>
                    <w:szCs w:val="22"/>
                  </w:rPr>
                  <w:t>Prestar servicios profesionales para ejercer la representación judicial en los procesos en que sea parte la Administradora de los Recursos del Sistema General de Seguridad Social en Salud – ADRES o contra el entonces FOSYGA.</w:t>
                </w:r>
                <w:r w:rsidR="005D058B">
                  <w:rPr>
                    <w:rFonts w:ascii="Arial Narrow" w:hAnsi="Arial Narrow" w:cstheme="minorHAnsi"/>
                    <w:sz w:val="22"/>
                    <w:szCs w:val="22"/>
                  </w:rPr>
                  <w:t xml:space="preserve"> </w:t>
                </w:r>
                <w:r w:rsidR="00EC0426" w:rsidRPr="00EC0426">
                  <w:rPr>
                    <w:rFonts w:ascii="Arial Narrow" w:hAnsi="Arial Narrow" w:cstheme="minorHAnsi"/>
                    <w:sz w:val="22"/>
                    <w:szCs w:val="22"/>
                  </w:rPr>
                  <w:t>ID-089-OAJ</w:t>
                </w:r>
              </w:p>
            </w:sdtContent>
          </w:sdt>
        </w:tc>
      </w:tr>
      <w:tr w:rsidR="00EA3A27" w:rsidRPr="007D70E9" w14:paraId="005821D6" w14:textId="77777777" w:rsidTr="00E76A5F">
        <w:trPr>
          <w:trHeight w:val="39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22" w:type="dxa"/>
            <w:tcBorders>
              <w:bottom w:val="single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0410E31C" w14:textId="77777777" w:rsidR="00EA3A27" w:rsidRPr="007D70E9" w:rsidRDefault="00EA3A27" w:rsidP="00152872">
            <w:pPr>
              <w:pStyle w:val="Textoindependiente2"/>
              <w:spacing w:line="240" w:lineRule="auto"/>
              <w:jc w:val="left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b/>
                <w:sz w:val="22"/>
                <w:szCs w:val="22"/>
              </w:rPr>
              <w:t xml:space="preserve">Fecha de Inicio </w:t>
            </w:r>
          </w:p>
        </w:tc>
        <w:sdt>
          <w:sdtPr>
            <w:rPr>
              <w:rFonts w:ascii="Arial Narrow" w:hAnsi="Arial Narrow" w:cstheme="minorHAnsi"/>
              <w:sz w:val="22"/>
              <w:szCs w:val="22"/>
            </w:rPr>
            <w:id w:val="-608815984"/>
            <w:placeholder>
              <w:docPart w:val="D7EB6E9A66F74CF88DD9BF3FBB43A5F7"/>
            </w:placeholder>
          </w:sdtPr>
          <w:sdtContent>
            <w:sdt>
              <w:sdtPr>
                <w:rPr>
                  <w:rFonts w:ascii="Arial Narrow" w:hAnsi="Arial Narrow" w:cstheme="minorHAnsi"/>
                  <w:sz w:val="22"/>
                  <w:szCs w:val="22"/>
                </w:rPr>
                <w:id w:val="1294946016"/>
                <w:placeholder>
                  <w:docPart w:val="BC5261D4A3ED4E8A9B883FDE46FCEDF0"/>
                </w:placeholder>
                <w:date w:fullDate="2026-01-22T00:00:00Z">
                  <w:dateFormat w:val="d/MM/yyyy"/>
                  <w:lid w:val="es-CO"/>
                  <w:storeMappedDataAs w:val="dateTime"/>
                  <w:calendar w:val="gregorian"/>
                </w:date>
              </w:sdtPr>
              <w:sdtContent>
                <w:tc>
                  <w:tcPr>
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<w:tcW w:w="3260" w:type="dxa"/>
                    <w:tcBorders>
                      <w:bottom w:val="single" w:sz="4" w:space="0" w:color="808080" w:themeColor="background1" w:themeShade="80"/>
                      <w:right w:val="single" w:sz="4" w:space="0" w:color="808080" w:themeColor="background1" w:themeShade="80"/>
                    </w:tcBorders>
                    <w:vAlign w:val="center"/>
                  </w:tcPr>
                  <w:p w14:paraId="16E54D71" w14:textId="17BE5A16" w:rsidR="00EA3A27" w:rsidRPr="007D70E9" w:rsidRDefault="00AD3CDE" w:rsidP="00152872">
                    <w:pPr>
                      <w:pStyle w:val="Textoindependiente2"/>
                      <w:spacing w:line="240" w:lineRule="auto"/>
                      <w:jc w:val="left"/>
                      <w:rPr>
                        <w:rFonts w:ascii="Arial Narrow" w:hAnsi="Arial Narrow" w:cstheme="minorHAnsi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Arial Narrow" w:hAnsi="Arial Narrow" w:cstheme="minorHAnsi"/>
                        <w:sz w:val="22"/>
                        <w:szCs w:val="22"/>
                      </w:rPr>
                      <w:t>22/01/2026</w:t>
                    </w:r>
                  </w:p>
                </w:tc>
              </w:sdtContent>
            </w:sdt>
          </w:sdtContent>
        </w:sdt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6" w:type="dxa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75D8983A" w14:textId="77777777" w:rsidR="00EA3A27" w:rsidRPr="007D70E9" w:rsidRDefault="00EA3A27" w:rsidP="00152872">
            <w:pPr>
              <w:pStyle w:val="Textoindependiente2"/>
              <w:spacing w:line="240" w:lineRule="auto"/>
              <w:jc w:val="left"/>
              <w:rPr>
                <w:rFonts w:ascii="Arial Narrow" w:hAnsi="Arial Narrow" w:cstheme="minorHAnsi"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b/>
                <w:sz w:val="22"/>
                <w:szCs w:val="22"/>
              </w:rPr>
              <w:t xml:space="preserve">Fecha de </w:t>
            </w:r>
            <w:r w:rsidR="00204B0B" w:rsidRPr="007D70E9">
              <w:rPr>
                <w:rFonts w:ascii="Arial Narrow" w:hAnsi="Arial Narrow" w:cstheme="minorHAnsi"/>
                <w:b/>
                <w:sz w:val="22"/>
                <w:szCs w:val="22"/>
              </w:rPr>
              <w:t>Terminació</w:t>
            </w:r>
            <w:r w:rsidRPr="007D70E9">
              <w:rPr>
                <w:rFonts w:ascii="Arial Narrow" w:hAnsi="Arial Narrow" w:cstheme="minorHAnsi"/>
                <w:b/>
                <w:sz w:val="22"/>
                <w:szCs w:val="22"/>
              </w:rPr>
              <w:t>n</w:t>
            </w:r>
          </w:p>
        </w:tc>
        <w:sdt>
          <w:sdtPr>
            <w:rPr>
              <w:rFonts w:ascii="Arial Narrow" w:hAnsi="Arial Narrow" w:cstheme="minorHAnsi"/>
              <w:sz w:val="22"/>
              <w:szCs w:val="22"/>
            </w:rPr>
            <w:id w:val="-88931222"/>
            <w:placeholder>
              <w:docPart w:val="FDA792F761EC47A7B268B8C536AC61D3"/>
            </w:placeholder>
          </w:sdtPr>
          <w:sdtContent>
            <w:sdt>
              <w:sdtPr>
                <w:rPr>
                  <w:rFonts w:ascii="Arial Narrow" w:hAnsi="Arial Narrow" w:cstheme="minorHAnsi"/>
                  <w:sz w:val="22"/>
                  <w:szCs w:val="22"/>
                </w:rPr>
                <w:id w:val="-1663153356"/>
                <w:placeholder>
                  <w:docPart w:val="8D8DA364F1F648F6B432BB87D782AB3C"/>
                </w:placeholder>
                <w:date w:fullDate="2026-09-21T00:00:00Z">
                  <w:dateFormat w:val="d/MM/yyyy"/>
                  <w:lid w:val="es-CO"/>
                  <w:storeMappedDataAs w:val="dateTime"/>
                  <w:calendar w:val="gregorian"/>
                </w:date>
              </w:sdtPr>
              <w:sdtEndPr>
                <w:rPr>
                  <w:color w:val="365F91" w:themeColor="accent1" w:themeShade="BF"/>
                </w:rPr>
              </w:sdtEndPr>
              <w:sdtContent>
                <w:tc>
                  <w:tcPr>
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<w:tcW w:w="3010" w:type="dxa"/>
                    <w:gridSpan w:val="3"/>
                    <w:tcBorders>
                      <w:left w:val="single" w:sz="4" w:space="0" w:color="808080" w:themeColor="background1" w:themeShade="80"/>
                    </w:tcBorders>
                    <w:vAlign w:val="center"/>
                  </w:tcPr>
                  <w:p w14:paraId="1154E169" w14:textId="2757253A" w:rsidR="00EA3A27" w:rsidRPr="007D70E9" w:rsidRDefault="00AD3CDE" w:rsidP="00152872">
                    <w:pPr>
                      <w:pStyle w:val="Textoindependiente2"/>
                      <w:spacing w:line="240" w:lineRule="auto"/>
                      <w:jc w:val="left"/>
                      <w:rPr>
                        <w:rFonts w:ascii="Arial Narrow" w:hAnsi="Arial Narrow" w:cstheme="minorHAnsi"/>
                        <w:sz w:val="22"/>
                        <w:szCs w:val="22"/>
                      </w:rPr>
                    </w:pPr>
                    <w:r>
                      <w:rPr>
                        <w:rFonts w:ascii="Arial Narrow" w:hAnsi="Arial Narrow" w:cstheme="minorHAnsi"/>
                        <w:sz w:val="22"/>
                        <w:szCs w:val="22"/>
                      </w:rPr>
                      <w:t>21/09/2026</w:t>
                    </w:r>
                  </w:p>
                </w:tc>
              </w:sdtContent>
            </w:sdt>
          </w:sdtContent>
        </w:sdt>
      </w:tr>
    </w:tbl>
    <w:p w14:paraId="5016B40E" w14:textId="77777777" w:rsidR="00EA3A27" w:rsidRPr="00831A34" w:rsidRDefault="00EA3A27" w:rsidP="00152872">
      <w:pPr>
        <w:rPr>
          <w:rFonts w:ascii="Arial Narrow" w:hAnsi="Arial Narrow" w:cstheme="minorHAnsi"/>
        </w:rPr>
      </w:pPr>
    </w:p>
    <w:tbl>
      <w:tblPr>
        <w:tblStyle w:val="Tablanormal21"/>
        <w:tblW w:w="10518" w:type="dxa"/>
        <w:jc w:val="center"/>
        <w:tblLayout w:type="fixed"/>
        <w:tblLook w:val="0000" w:firstRow="0" w:lastRow="0" w:firstColumn="0" w:lastColumn="0" w:noHBand="0" w:noVBand="0"/>
      </w:tblPr>
      <w:tblGrid>
        <w:gridCol w:w="2722"/>
        <w:gridCol w:w="1413"/>
        <w:gridCol w:w="2409"/>
        <w:gridCol w:w="1418"/>
        <w:gridCol w:w="2556"/>
      </w:tblGrid>
      <w:tr w:rsidR="0018605E" w:rsidRPr="007D70E9" w14:paraId="1D46E91D" w14:textId="77777777" w:rsidTr="00204B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22" w:type="dxa"/>
            <w:shd w:val="clear" w:color="auto" w:fill="F2F2F2" w:themeFill="background1" w:themeFillShade="F2"/>
            <w:vAlign w:val="center"/>
          </w:tcPr>
          <w:p w14:paraId="12066876" w14:textId="77777777" w:rsidR="0018605E" w:rsidRPr="007D70E9" w:rsidRDefault="0018605E" w:rsidP="00152872">
            <w:pPr>
              <w:pStyle w:val="Textoindependiente2"/>
              <w:spacing w:line="240" w:lineRule="auto"/>
              <w:jc w:val="left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b/>
                <w:sz w:val="22"/>
                <w:szCs w:val="22"/>
              </w:rPr>
              <w:t>Periodo del Informe de Actividades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3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AE243E5" w14:textId="77777777" w:rsidR="0018605E" w:rsidRPr="007D70E9" w:rsidRDefault="0018605E" w:rsidP="00152872">
            <w:pPr>
              <w:pStyle w:val="Textoindependiente2"/>
              <w:spacing w:line="240" w:lineRule="auto"/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b/>
                <w:sz w:val="22"/>
                <w:szCs w:val="22"/>
              </w:rPr>
              <w:t>Desde</w:t>
            </w:r>
          </w:p>
        </w:tc>
        <w:sdt>
          <w:sdtPr>
            <w:rPr>
              <w:rFonts w:ascii="Arial Narrow" w:hAnsi="Arial Narrow" w:cstheme="minorHAnsi"/>
              <w:sz w:val="22"/>
              <w:szCs w:val="22"/>
            </w:rPr>
            <w:id w:val="-1513677437"/>
            <w:placeholder>
              <w:docPart w:val="FF92F4A2D7204DADA4D6D64220DAD086"/>
            </w:placeholder>
            <w:date w:fullDate="2026-07-01T00:00:00Z">
              <w:dateFormat w:val="d/MM/yyyy"/>
              <w:lid w:val="es-CO"/>
              <w:storeMappedDataAs w:val="dateTime"/>
              <w:calendar w:val="gregorian"/>
            </w:date>
          </w:sdtPr>
          <w:sdtContent>
            <w:tc>
              <w:tcPr>
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<w:tcW w:w="2409" w:type="dxa"/>
                <w:tcBorders>
                  <w:bottom w:val="single" w:sz="4" w:space="0" w:color="808080" w:themeColor="background1" w:themeShade="80"/>
                  <w:right w:val="single" w:sz="4" w:space="0" w:color="A6A6A6" w:themeColor="background1" w:themeShade="A6"/>
                </w:tcBorders>
                <w:vAlign w:val="center"/>
              </w:tcPr>
              <w:p w14:paraId="7553778A" w14:textId="5AB599F0" w:rsidR="0018605E" w:rsidRPr="007D70E9" w:rsidRDefault="00584514" w:rsidP="00152872">
                <w:pPr>
                  <w:pStyle w:val="Textoindependiente2"/>
                  <w:spacing w:line="240" w:lineRule="auto"/>
                  <w:jc w:val="left"/>
                  <w:rPr>
                    <w:rFonts w:ascii="Arial Narrow" w:hAnsi="Arial Narrow" w:cstheme="minorHAnsi"/>
                    <w:sz w:val="22"/>
                    <w:szCs w:val="22"/>
                  </w:rPr>
                </w:pPr>
                <w:r>
                  <w:rPr>
                    <w:rFonts w:ascii="Arial Narrow" w:hAnsi="Arial Narrow" w:cstheme="minorHAnsi"/>
                    <w:sz w:val="22"/>
                    <w:szCs w:val="22"/>
                  </w:rPr>
                  <w:t>1/07/2026</w:t>
                </w:r>
              </w:p>
            </w:tc>
          </w:sdtContent>
        </w:sdt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18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E1DD0B0" w14:textId="77777777" w:rsidR="0018605E" w:rsidRPr="007D70E9" w:rsidRDefault="0018605E" w:rsidP="00152872">
            <w:pPr>
              <w:pStyle w:val="Textoindependiente2"/>
              <w:spacing w:line="240" w:lineRule="auto"/>
              <w:jc w:val="center"/>
              <w:rPr>
                <w:rFonts w:ascii="Arial Narrow" w:hAnsi="Arial Narrow" w:cstheme="minorHAnsi"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b/>
                <w:sz w:val="22"/>
                <w:szCs w:val="22"/>
              </w:rPr>
              <w:t>Hasta</w:t>
            </w:r>
          </w:p>
        </w:tc>
        <w:sdt>
          <w:sdtPr>
            <w:rPr>
              <w:rFonts w:ascii="Arial Narrow" w:hAnsi="Arial Narrow" w:cstheme="minorHAnsi"/>
              <w:color w:val="000000" w:themeColor="text1"/>
              <w:sz w:val="22"/>
              <w:szCs w:val="22"/>
            </w:rPr>
            <w:id w:val="1564135117"/>
            <w:placeholder>
              <w:docPart w:val="50179DC8C3D3467C84B620AE5C4F2A78"/>
            </w:placeholder>
            <w:date w:fullDate="2026-07-31T00:00:00Z">
              <w:dateFormat w:val="d/MM/yyyy"/>
              <w:lid w:val="es-CO"/>
              <w:storeMappedDataAs w:val="dateTime"/>
              <w:calendar w:val="gregorian"/>
            </w:date>
          </w:sdtPr>
          <w:sdtContent>
            <w:tc>
              <w:tcPr>
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<w:tcW w:w="2556" w:type="dxa"/>
                <w:tcBorders>
                  <w:left w:val="single" w:sz="4" w:space="0" w:color="A6A6A6" w:themeColor="background1" w:themeShade="A6"/>
                  <w:bottom w:val="single" w:sz="4" w:space="0" w:color="808080" w:themeColor="background1" w:themeShade="80"/>
                </w:tcBorders>
                <w:vAlign w:val="center"/>
              </w:tcPr>
              <w:p w14:paraId="78DBA49C" w14:textId="2F1D0C67" w:rsidR="0018605E" w:rsidRPr="007D70E9" w:rsidRDefault="00584514" w:rsidP="00152872">
                <w:pPr>
                  <w:pStyle w:val="Textoindependiente2"/>
                  <w:spacing w:line="240" w:lineRule="auto"/>
                  <w:jc w:val="left"/>
                  <w:rPr>
                    <w:rFonts w:ascii="Arial Narrow" w:hAnsi="Arial Narrow" w:cstheme="minorHAnsi"/>
                    <w:sz w:val="22"/>
                    <w:szCs w:val="22"/>
                  </w:rPr>
                </w:pPr>
                <w:r>
                  <w:rPr>
                    <w:rFonts w:ascii="Arial Narrow" w:hAnsi="Arial Narrow" w:cstheme="minorHAnsi"/>
                    <w:color w:val="000000" w:themeColor="text1"/>
                    <w:sz w:val="22"/>
                    <w:szCs w:val="22"/>
                  </w:rPr>
                  <w:t>31/07/2026</w:t>
                </w:r>
              </w:p>
            </w:tc>
          </w:sdtContent>
        </w:sdt>
      </w:tr>
      <w:tr w:rsidR="00891603" w:rsidRPr="007D70E9" w14:paraId="033EA7ED" w14:textId="77777777" w:rsidTr="00204B0B">
        <w:trPr>
          <w:trHeight w:val="268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22" w:type="dxa"/>
            <w:shd w:val="clear" w:color="auto" w:fill="F2F2F2" w:themeFill="background1" w:themeFillShade="F2"/>
            <w:vAlign w:val="center"/>
          </w:tcPr>
          <w:p w14:paraId="4469BB80" w14:textId="77777777" w:rsidR="00891603" w:rsidRPr="007D70E9" w:rsidRDefault="00891603" w:rsidP="00152872">
            <w:pPr>
              <w:pStyle w:val="Textoindependiente2"/>
              <w:spacing w:line="240" w:lineRule="auto"/>
              <w:jc w:val="left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b/>
                <w:sz w:val="22"/>
                <w:szCs w:val="22"/>
              </w:rPr>
              <w:t>Adición y/o Prórroga</w:t>
            </w:r>
          </w:p>
        </w:tc>
        <w:sdt>
          <w:sdtPr>
            <w:rPr>
              <w:rFonts w:ascii="Arial Narrow" w:eastAsia="Calibri" w:hAnsi="Arial Narrow" w:cstheme="minorHAnsi"/>
              <w:color w:val="000000" w:themeColor="text1"/>
              <w:sz w:val="22"/>
              <w:szCs w:val="22"/>
            </w:rPr>
            <w:id w:val="-45304596"/>
            <w:placeholder>
              <w:docPart w:val="B3F81A4061044C0BA61FD2EB75AF169A"/>
            </w:placeholder>
          </w:sdtPr>
          <w:sdtContent>
            <w:tc>
              <w:tcPr>
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<w:tcW w:w="7796" w:type="dxa"/>
                <w:gridSpan w:val="4"/>
                <w:tcBorders>
                  <w:top w:val="single" w:sz="4" w:space="0" w:color="808080" w:themeColor="background1" w:themeShade="80"/>
                  <w:bottom w:val="single" w:sz="4" w:space="0" w:color="808080" w:themeColor="background1" w:themeShade="80"/>
                </w:tcBorders>
                <w:vAlign w:val="center"/>
              </w:tcPr>
              <w:p w14:paraId="274AFFA8" w14:textId="06EE4C1E" w:rsidR="00891603" w:rsidRPr="00386579" w:rsidRDefault="00AD3CDE" w:rsidP="00386579">
                <w:pPr>
                  <w:pStyle w:val="Textoindependiente2"/>
                  <w:rPr>
                    <w:rFonts w:ascii="Arial Narrow" w:eastAsia="Calibri" w:hAnsi="Arial Narrow" w:cstheme="minorHAnsi"/>
                    <w:color w:val="000000" w:themeColor="text1"/>
                    <w:sz w:val="22"/>
                    <w:szCs w:val="22"/>
                  </w:rPr>
                </w:pPr>
                <w:r>
                  <w:rPr>
                    <w:rFonts w:ascii="Arial Narrow" w:eastAsia="Calibri" w:hAnsi="Arial Narrow" w:cstheme="minorHAnsi"/>
                    <w:color w:val="000000" w:themeColor="text1"/>
                    <w:sz w:val="22"/>
                    <w:szCs w:val="22"/>
                  </w:rPr>
                  <w:t>N.A.</w:t>
                </w:r>
              </w:p>
            </w:tc>
          </w:sdtContent>
        </w:sdt>
      </w:tr>
      <w:tr w:rsidR="00C3787B" w:rsidRPr="007D70E9" w14:paraId="7C29B6AF" w14:textId="77777777" w:rsidTr="00204B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1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22" w:type="dxa"/>
            <w:shd w:val="clear" w:color="auto" w:fill="F2F2F2" w:themeFill="background1" w:themeFillShade="F2"/>
            <w:vAlign w:val="center"/>
          </w:tcPr>
          <w:p w14:paraId="15BCE50D" w14:textId="77777777" w:rsidR="00C3787B" w:rsidRPr="007D70E9" w:rsidRDefault="00C3787B" w:rsidP="00152872">
            <w:pPr>
              <w:pStyle w:val="Textoindependiente2"/>
              <w:spacing w:line="240" w:lineRule="auto"/>
              <w:jc w:val="left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b/>
                <w:sz w:val="22"/>
                <w:szCs w:val="22"/>
              </w:rPr>
              <w:t xml:space="preserve">Suspensión </w:t>
            </w:r>
          </w:p>
        </w:tc>
        <w:sdt>
          <w:sdtPr>
            <w:rPr>
              <w:rFonts w:ascii="Arial Narrow" w:eastAsia="Calibri" w:hAnsi="Arial Narrow" w:cstheme="minorHAnsi"/>
              <w:color w:val="000000" w:themeColor="text1"/>
              <w:sz w:val="22"/>
              <w:szCs w:val="22"/>
            </w:rPr>
            <w:id w:val="1886602616"/>
            <w:placeholder>
              <w:docPart w:val="4595E45011014533A6E015AB74595F93"/>
            </w:placeholder>
          </w:sdtPr>
          <w:sdtContent>
            <w:tc>
              <w:tcPr>
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<w:tcW w:w="7796" w:type="dxa"/>
                <w:gridSpan w:val="4"/>
                <w:tcBorders>
                  <w:top w:val="single" w:sz="4" w:space="0" w:color="808080" w:themeColor="background1" w:themeShade="80"/>
                  <w:bottom w:val="single" w:sz="4" w:space="0" w:color="808080" w:themeColor="background1" w:themeShade="80"/>
                </w:tcBorders>
                <w:vAlign w:val="center"/>
              </w:tcPr>
              <w:p w14:paraId="0AABCED0" w14:textId="6923FB65" w:rsidR="00C3787B" w:rsidRPr="007D70E9" w:rsidRDefault="006E0B8A" w:rsidP="00152872">
                <w:pPr>
                  <w:pStyle w:val="Textoindependiente2"/>
                  <w:spacing w:line="240" w:lineRule="auto"/>
                  <w:jc w:val="left"/>
                  <w:rPr>
                    <w:rFonts w:ascii="Arial Narrow" w:eastAsia="Calibri" w:hAnsi="Arial Narrow" w:cstheme="minorHAnsi"/>
                    <w:color w:val="000000" w:themeColor="text1"/>
                    <w:sz w:val="22"/>
                    <w:szCs w:val="22"/>
                  </w:rPr>
                </w:pPr>
                <w:r w:rsidRPr="007D70E9">
                  <w:rPr>
                    <w:rFonts w:ascii="Arial Narrow" w:eastAsia="Calibri" w:hAnsi="Arial Narrow" w:cstheme="minorHAnsi"/>
                    <w:color w:val="000000" w:themeColor="text1"/>
                    <w:sz w:val="22"/>
                    <w:szCs w:val="22"/>
                  </w:rPr>
                  <w:t>N.A.</w:t>
                </w:r>
              </w:p>
            </w:tc>
          </w:sdtContent>
        </w:sdt>
      </w:tr>
      <w:tr w:rsidR="00C3787B" w:rsidRPr="007D70E9" w14:paraId="503A7941" w14:textId="77777777" w:rsidTr="00204B0B">
        <w:trPr>
          <w:trHeight w:val="148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22" w:type="dxa"/>
            <w:shd w:val="clear" w:color="auto" w:fill="F2F2F2" w:themeFill="background1" w:themeFillShade="F2"/>
            <w:vAlign w:val="center"/>
          </w:tcPr>
          <w:p w14:paraId="67524F75" w14:textId="77777777" w:rsidR="00C3787B" w:rsidRPr="007D70E9" w:rsidRDefault="00C3787B" w:rsidP="00152872">
            <w:pPr>
              <w:pStyle w:val="Textoindependiente2"/>
              <w:spacing w:line="240" w:lineRule="auto"/>
              <w:jc w:val="left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b/>
                <w:sz w:val="22"/>
                <w:szCs w:val="22"/>
              </w:rPr>
              <w:t xml:space="preserve">Cesión </w:t>
            </w:r>
          </w:p>
        </w:tc>
        <w:sdt>
          <w:sdtPr>
            <w:rPr>
              <w:rFonts w:ascii="Arial Narrow" w:eastAsia="Calibri" w:hAnsi="Arial Narrow" w:cstheme="minorHAnsi"/>
              <w:color w:val="000000" w:themeColor="text1"/>
              <w:sz w:val="22"/>
              <w:szCs w:val="22"/>
            </w:rPr>
            <w:id w:val="-120765589"/>
            <w:placeholder>
              <w:docPart w:val="D52F85F9DAA143D38A7BCB8F40558240"/>
            </w:placeholder>
          </w:sdtPr>
          <w:sdtContent>
            <w:tc>
              <w:tcPr>
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<w:tcW w:w="7796" w:type="dxa"/>
                <w:gridSpan w:val="4"/>
                <w:tcBorders>
                  <w:top w:val="single" w:sz="4" w:space="0" w:color="808080" w:themeColor="background1" w:themeShade="80"/>
                  <w:bottom w:val="single" w:sz="4" w:space="0" w:color="808080" w:themeColor="background1" w:themeShade="80"/>
                </w:tcBorders>
                <w:vAlign w:val="center"/>
              </w:tcPr>
              <w:p w14:paraId="5BBF2D52" w14:textId="4474D944" w:rsidR="00C3787B" w:rsidRPr="007D70E9" w:rsidRDefault="006E0B8A" w:rsidP="00152872">
                <w:pPr>
                  <w:pStyle w:val="Textoindependiente2"/>
                  <w:spacing w:line="240" w:lineRule="auto"/>
                  <w:jc w:val="left"/>
                  <w:rPr>
                    <w:rFonts w:ascii="Arial Narrow" w:eastAsia="Calibri" w:hAnsi="Arial Narrow" w:cstheme="minorHAnsi"/>
                    <w:color w:val="000000" w:themeColor="text1"/>
                    <w:sz w:val="22"/>
                    <w:szCs w:val="22"/>
                  </w:rPr>
                </w:pPr>
                <w:r w:rsidRPr="007D70E9">
                  <w:rPr>
                    <w:rFonts w:ascii="Arial Narrow" w:eastAsia="Calibri" w:hAnsi="Arial Narrow" w:cstheme="minorHAnsi"/>
                    <w:color w:val="000000" w:themeColor="text1"/>
                    <w:sz w:val="22"/>
                    <w:szCs w:val="22"/>
                  </w:rPr>
                  <w:t>N.A.</w:t>
                </w:r>
              </w:p>
            </w:tc>
          </w:sdtContent>
        </w:sdt>
      </w:tr>
      <w:tr w:rsidR="005D66C7" w:rsidRPr="007D70E9" w14:paraId="48F8599F" w14:textId="77777777" w:rsidTr="00E15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18" w:type="dxa"/>
            <w:gridSpan w:val="5"/>
            <w:tcBorders>
              <w:top w:val="single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4081A734" w14:textId="4B98C6B0" w:rsidR="005D66C7" w:rsidRPr="007D70E9" w:rsidRDefault="005D66C7" w:rsidP="00152872">
            <w:pPr>
              <w:jc w:val="center"/>
              <w:rPr>
                <w:rFonts w:ascii="Arial Narrow" w:hAnsi="Arial Narrow" w:cstheme="minorHAnsi"/>
                <w:b/>
                <w:bCs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>INFORME PARCIAL DE EJECUCIÓN</w:t>
            </w:r>
            <w:r w:rsidR="00891603" w:rsidRPr="007D70E9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 xml:space="preserve"> DE OBLIGACIONES CONTRACTUALES</w:t>
            </w:r>
          </w:p>
        </w:tc>
      </w:tr>
      <w:tr w:rsidR="005D66C7" w:rsidRPr="007D70E9" w14:paraId="64D9800A" w14:textId="77777777" w:rsidTr="00C97EE9">
        <w:trPr>
          <w:trHeight w:val="9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18" w:type="dxa"/>
            <w:gridSpan w:val="5"/>
          </w:tcPr>
          <w:p w14:paraId="7A92F988" w14:textId="77777777" w:rsidR="005D66C7" w:rsidRPr="007D70E9" w:rsidRDefault="005D66C7" w:rsidP="00152872">
            <w:pPr>
              <w:jc w:val="center"/>
              <w:rPr>
                <w:rFonts w:ascii="Arial Narrow" w:hAnsi="Arial Narrow" w:cstheme="minorHAnsi"/>
                <w:b/>
                <w:bCs/>
                <w:sz w:val="22"/>
                <w:szCs w:val="22"/>
              </w:rPr>
            </w:pPr>
          </w:p>
          <w:tbl>
            <w:tblPr>
              <w:tblW w:w="10223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84"/>
              <w:gridCol w:w="2737"/>
              <w:gridCol w:w="3075"/>
              <w:gridCol w:w="1559"/>
              <w:gridCol w:w="2268"/>
            </w:tblGrid>
            <w:tr w:rsidR="006479B1" w:rsidRPr="007D70E9" w14:paraId="654A6FDC" w14:textId="77777777" w:rsidTr="005D655B">
              <w:trPr>
                <w:trHeight w:val="482"/>
              </w:trPr>
              <w:tc>
                <w:tcPr>
                  <w:tcW w:w="3321" w:type="dxa"/>
                  <w:gridSpan w:val="2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737BCF43" w14:textId="77777777" w:rsidR="006479B1" w:rsidRPr="007D70E9" w:rsidRDefault="006479B1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</w:pPr>
                  <w:r w:rsidRPr="007D70E9"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  <w:t>O</w:t>
                  </w:r>
                  <w:r w:rsidR="005D655B" w:rsidRPr="007D70E9"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  <w:t xml:space="preserve">bligación contractual </w:t>
                  </w:r>
                </w:p>
              </w:tc>
              <w:tc>
                <w:tcPr>
                  <w:tcW w:w="3075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6FCB3D17" w14:textId="77777777" w:rsidR="006479B1" w:rsidRPr="007D70E9" w:rsidRDefault="006479B1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</w:pPr>
                  <w:r w:rsidRPr="007D70E9"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  <w:t>A</w:t>
                  </w:r>
                  <w:r w:rsidR="005D655B" w:rsidRPr="007D70E9"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  <w:t xml:space="preserve">ctividad desarrollada </w:t>
                  </w:r>
                </w:p>
              </w:tc>
              <w:tc>
                <w:tcPr>
                  <w:tcW w:w="1559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</w:tcPr>
                <w:p w14:paraId="62F39004" w14:textId="7C9CE38A" w:rsidR="006479B1" w:rsidRPr="007D70E9" w:rsidRDefault="006479B1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</w:pPr>
                  <w:r w:rsidRPr="007D70E9"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  <w:t>P</w:t>
                  </w:r>
                  <w:r w:rsidR="005D655B" w:rsidRPr="007D70E9"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  <w:t>roducto</w:t>
                  </w:r>
                  <w:r w:rsidR="00BC13C0" w:rsidRPr="007D70E9"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  <w:t xml:space="preserve"> y/o Entregables </w:t>
                  </w:r>
                </w:p>
              </w:tc>
              <w:tc>
                <w:tcPr>
                  <w:tcW w:w="226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</w:tcPr>
                <w:p w14:paraId="34E8E29D" w14:textId="77777777" w:rsidR="006479B1" w:rsidRPr="007D70E9" w:rsidRDefault="006479B1" w:rsidP="00152872">
                  <w:pPr>
                    <w:suppressAutoHyphens w:val="0"/>
                    <w:jc w:val="both"/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</w:pPr>
                  <w:r w:rsidRPr="007D70E9"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  <w:t>A</w:t>
                  </w:r>
                  <w:r w:rsidR="005D655B" w:rsidRPr="007D70E9"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  <w:t xml:space="preserve">lertas, inconvenientes o situaciones especiales que afectan el cumplimiento de la obligación </w:t>
                  </w:r>
                </w:p>
              </w:tc>
            </w:tr>
            <w:tr w:rsidR="006479B1" w:rsidRPr="007D70E9" w14:paraId="6838C4D2" w14:textId="77777777" w:rsidTr="00D01A79">
              <w:trPr>
                <w:trHeight w:val="367"/>
              </w:trPr>
              <w:tc>
                <w:tcPr>
                  <w:tcW w:w="584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73B2280E" w14:textId="77777777" w:rsidR="006479B1" w:rsidRPr="007D70E9" w:rsidRDefault="006479B1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7D70E9">
                    <w:rPr>
                      <w:rFonts w:ascii="Arial Narrow" w:eastAsia="Times New Roman" w:hAnsi="Arial Narrow" w:cstheme="minorHAnsi"/>
                      <w:color w:val="000000"/>
                      <w:sz w:val="22"/>
                      <w:szCs w:val="22"/>
                      <w:lang w:eastAsia="es-CO"/>
                    </w:rPr>
                    <w:t>1</w:t>
                  </w:r>
                </w:p>
              </w:tc>
              <w:sdt>
                <w:sdtPr>
                  <w:rPr>
                    <w:rFonts w:ascii="Arial Narrow" w:hAnsi="Arial Narrow" w:cstheme="minorHAnsi"/>
                    <w:sz w:val="22"/>
                    <w:szCs w:val="22"/>
                  </w:rPr>
                  <w:id w:val="-2046905637"/>
                  <w:placeholder>
                    <w:docPart w:val="7DFC7F3738394ED5B354C4158A03427D"/>
                  </w:placeholder>
                </w:sdtPr>
                <w:sdtContent>
                  <w:tc>
                    <w:tcPr>
                      <w:tcW w:w="2737" w:type="dxa"/>
                      <w:tcBorders>
                        <w:top w:val="single" w:sz="4" w:space="0" w:color="808080" w:themeColor="background1" w:themeShade="80"/>
                        <w:left w:val="single" w:sz="4" w:space="0" w:color="808080" w:themeColor="background1" w:themeShade="80"/>
                        <w:bottom w:val="single" w:sz="4" w:space="0" w:color="808080" w:themeColor="background1" w:themeShade="80"/>
                        <w:right w:val="single" w:sz="4" w:space="0" w:color="808080" w:themeColor="background1" w:themeShade="80"/>
                      </w:tcBorders>
                      <w:vAlign w:val="center"/>
                    </w:tcPr>
                    <w:p w14:paraId="5973E88E" w14:textId="77777777" w:rsidR="0013217F" w:rsidRPr="007D70E9" w:rsidRDefault="0013217F" w:rsidP="00152872">
                      <w:pPr>
                        <w:suppressAutoHyphens w:val="0"/>
                        <w:autoSpaceDN/>
                        <w:jc w:val="both"/>
                        <w:textAlignment w:val="auto"/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</w:pPr>
                    </w:p>
                    <w:p w14:paraId="4EAD7424" w14:textId="77777777" w:rsidR="0013217F" w:rsidRPr="0013217F" w:rsidRDefault="0013217F" w:rsidP="00152872">
                      <w:pPr>
                        <w:suppressAutoHyphens w:val="0"/>
                        <w:autoSpaceDN/>
                        <w:jc w:val="both"/>
                        <w:textAlignment w:val="auto"/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</w:pPr>
                      <w:r w:rsidRPr="0013217F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 xml:space="preserve">Ejercer la representación judicial de la ADRES dentro de los términos legales, adelantando las actuaciones procesales (radicación de poderes, asistencia a audiencias judiciales, contestaciones de demanda, interposición de recursos contra providencias o fallos adversos, presentación de alegatos de conclusión y demás actuaciones), y asuntos judiciales que se le asignen. </w:t>
                      </w:r>
                    </w:p>
                    <w:p w14:paraId="14B798D3" w14:textId="6F4D59C6" w:rsidR="006479B1" w:rsidRPr="007D70E9" w:rsidRDefault="006479B1" w:rsidP="00152872">
                      <w:pPr>
                        <w:suppressAutoHyphens w:val="0"/>
                        <w:autoSpaceDN/>
                        <w:jc w:val="both"/>
                        <w:textAlignment w:val="auto"/>
                        <w:rPr>
                          <w:rFonts w:ascii="Arial Narrow" w:eastAsia="Times New Roman" w:hAnsi="Arial Narrow" w:cstheme="minorHAnsi"/>
                          <w:color w:val="000000"/>
                          <w:sz w:val="22"/>
                          <w:szCs w:val="22"/>
                          <w:lang w:eastAsia="es-CO"/>
                        </w:rPr>
                      </w:pPr>
                    </w:p>
                  </w:tc>
                </w:sdtContent>
              </w:sdt>
              <w:sdt>
                <w:sdtPr>
                  <w:rPr>
                    <w:rFonts w:ascii="Arial Narrow" w:eastAsia="Times New Roman" w:hAnsi="Arial Narrow" w:cstheme="minorHAnsi"/>
                    <w:sz w:val="22"/>
                    <w:szCs w:val="22"/>
                  </w:rPr>
                  <w:id w:val="-451948981"/>
                  <w:placeholder>
                    <w:docPart w:val="0D481F70697C48BEA424F186F35092B3"/>
                  </w:placeholder>
                </w:sdtPr>
                <w:sdtContent>
                  <w:tc>
                    <w:tcPr>
                      <w:tcW w:w="3075" w:type="dxa"/>
                      <w:tcBorders>
                        <w:top w:val="single" w:sz="4" w:space="0" w:color="808080" w:themeColor="background1" w:themeShade="80"/>
                        <w:left w:val="single" w:sz="4" w:space="0" w:color="808080" w:themeColor="background1" w:themeShade="80"/>
                        <w:bottom w:val="single" w:sz="4" w:space="0" w:color="808080" w:themeColor="background1" w:themeShade="80"/>
                        <w:right w:val="single" w:sz="4" w:space="0" w:color="808080" w:themeColor="background1" w:themeShade="80"/>
                      </w:tcBorders>
                    </w:tcPr>
                    <w:p w14:paraId="1E88ADDC" w14:textId="4771B5D4" w:rsidR="00D01A79" w:rsidRPr="007D70E9" w:rsidRDefault="00D01A79" w:rsidP="00152872">
                      <w:pPr>
                        <w:pStyle w:val="Sinespaciado"/>
                        <w:jc w:val="both"/>
                        <w:rPr>
                          <w:rFonts w:ascii="Arial Narrow" w:hAnsi="Arial Narrow" w:cs="Arial"/>
                          <w:sz w:val="22"/>
                          <w:szCs w:val="22"/>
                        </w:rPr>
                      </w:pPr>
                      <w:r w:rsidRPr="007D70E9">
                        <w:rPr>
                          <w:rFonts w:ascii="Arial Narrow" w:hAnsi="Arial Narrow" w:cs="Arial"/>
                          <w:sz w:val="22"/>
                          <w:szCs w:val="22"/>
                        </w:rPr>
                        <w:t xml:space="preserve">En la ejecución del contrato se realizaron las siguientes actividades: </w:t>
                      </w:r>
                    </w:p>
                    <w:p w14:paraId="30C1DA98" w14:textId="77777777" w:rsidR="00D01A79" w:rsidRPr="007D70E9" w:rsidRDefault="00D01A79" w:rsidP="00152872">
                      <w:pPr>
                        <w:pStyle w:val="Sinespaciado"/>
                        <w:jc w:val="both"/>
                        <w:rPr>
                          <w:rFonts w:ascii="Arial Narrow" w:hAnsi="Arial Narrow" w:cs="Arial"/>
                          <w:sz w:val="22"/>
                          <w:szCs w:val="22"/>
                        </w:rPr>
                      </w:pPr>
                    </w:p>
                    <w:p w14:paraId="025511D6" w14:textId="22EB7BF2" w:rsidR="00B81669" w:rsidRDefault="00B81669" w:rsidP="00B81669">
                      <w:pPr>
                        <w:pStyle w:val="Textoindependiente2"/>
                        <w:tabs>
                          <w:tab w:val="left" w:pos="313"/>
                        </w:tabs>
                        <w:spacing w:line="240" w:lineRule="auto"/>
                        <w:rPr>
                          <w:rFonts w:ascii="Arial Narrow" w:hAnsi="Arial Narrow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 Narrow" w:hAnsi="Arial Narrow" w:cstheme="minorHAnsi"/>
                          <w:b/>
                          <w:bCs/>
                          <w:sz w:val="22"/>
                          <w:szCs w:val="22"/>
                        </w:rPr>
                        <w:t>MEMORIALES</w:t>
                      </w:r>
                      <w:r w:rsidR="00C63E0D">
                        <w:rPr>
                          <w:rFonts w:ascii="Arial Narrow" w:hAnsi="Arial Narrow" w:cstheme="minorHAnsi"/>
                          <w:b/>
                          <w:bCs/>
                          <w:sz w:val="22"/>
                          <w:szCs w:val="22"/>
                        </w:rPr>
                        <w:t xml:space="preserve"> Y RECURSOS</w:t>
                      </w:r>
                      <w:r>
                        <w:rPr>
                          <w:rFonts w:ascii="Arial Narrow" w:hAnsi="Arial Narrow" w:cstheme="minorHAnsi"/>
                          <w:b/>
                          <w:bCs/>
                          <w:sz w:val="22"/>
                          <w:szCs w:val="22"/>
                        </w:rPr>
                        <w:t xml:space="preserve">: </w:t>
                      </w:r>
                      <w:r w:rsidRPr="007D70E9">
                        <w:rPr>
                          <w:rFonts w:ascii="Arial Narrow" w:hAnsi="Arial Narrow" w:cs="Arial"/>
                          <w:sz w:val="22"/>
                          <w:szCs w:val="22"/>
                        </w:rPr>
                        <w:t xml:space="preserve">En el periodo objeto de informe </w:t>
                      </w:r>
                      <w:r>
                        <w:rPr>
                          <w:rFonts w:ascii="Arial Narrow" w:hAnsi="Arial Narrow" w:cs="Arial"/>
                          <w:sz w:val="22"/>
                          <w:szCs w:val="22"/>
                        </w:rPr>
                        <w:t>fueron presentados los siguientes memoriales:</w:t>
                      </w:r>
                    </w:p>
                    <w:p w14:paraId="6DFD01E6" w14:textId="77777777" w:rsidR="00B81669" w:rsidRDefault="00B81669" w:rsidP="00B81669">
                      <w:pPr>
                        <w:pStyle w:val="Textoindependiente2"/>
                        <w:tabs>
                          <w:tab w:val="left" w:pos="313"/>
                        </w:tabs>
                        <w:spacing w:line="240" w:lineRule="auto"/>
                        <w:rPr>
                          <w:rFonts w:ascii="Arial Narrow" w:hAnsi="Arial Narrow" w:cs="Arial"/>
                          <w:sz w:val="22"/>
                          <w:szCs w:val="22"/>
                        </w:rPr>
                      </w:pPr>
                    </w:p>
                    <w:p w14:paraId="23AA425D" w14:textId="059EF5B2" w:rsidR="009D6C13" w:rsidRDefault="00DC7CB4" w:rsidP="00B1496C">
                      <w:pPr>
                        <w:pStyle w:val="Textoindependiente2"/>
                        <w:numPr>
                          <w:ilvl w:val="0"/>
                          <w:numId w:val="25"/>
                        </w:numPr>
                        <w:tabs>
                          <w:tab w:val="left" w:pos="171"/>
                          <w:tab w:val="left" w:pos="322"/>
                        </w:tabs>
                        <w:spacing w:line="240" w:lineRule="auto"/>
                        <w:ind w:left="171" w:hanging="124"/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</w:pPr>
                      <w:r w:rsidRPr="00DC7CB4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11001333400220240019000</w:t>
                      </w:r>
                      <w:r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: 03/07/2026</w:t>
                      </w:r>
                    </w:p>
                    <w:p w14:paraId="0D21A0F7" w14:textId="51A78BC7" w:rsidR="00B1496C" w:rsidRDefault="000665F1" w:rsidP="00B1496C">
                      <w:pPr>
                        <w:pStyle w:val="Textoindependiente2"/>
                        <w:numPr>
                          <w:ilvl w:val="0"/>
                          <w:numId w:val="25"/>
                        </w:numPr>
                        <w:tabs>
                          <w:tab w:val="left" w:pos="171"/>
                          <w:tab w:val="left" w:pos="322"/>
                        </w:tabs>
                        <w:spacing w:line="240" w:lineRule="auto"/>
                        <w:ind w:left="171" w:hanging="124"/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</w:pPr>
                      <w:r w:rsidRPr="000665F1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54001315300120210016200</w:t>
                      </w:r>
                      <w:r w:rsidR="00B87C62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 xml:space="preserve">: </w:t>
                      </w:r>
                      <w:r w:rsidR="003643E8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07/07</w:t>
                      </w:r>
                      <w:r w:rsidR="00DE74AA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/2026</w:t>
                      </w:r>
                    </w:p>
                    <w:p w14:paraId="5386EA45" w14:textId="4081CBDC" w:rsidR="00FA6A27" w:rsidRDefault="009F5833" w:rsidP="00B1496C">
                      <w:pPr>
                        <w:pStyle w:val="Textoindependiente2"/>
                        <w:numPr>
                          <w:ilvl w:val="0"/>
                          <w:numId w:val="25"/>
                        </w:numPr>
                        <w:tabs>
                          <w:tab w:val="left" w:pos="171"/>
                          <w:tab w:val="left" w:pos="322"/>
                        </w:tabs>
                        <w:spacing w:line="240" w:lineRule="auto"/>
                        <w:ind w:left="171" w:hanging="124"/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</w:pPr>
                      <w:r w:rsidRPr="009F5833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11001400303020180054300</w:t>
                      </w:r>
                      <w:r w:rsidR="002B3228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 xml:space="preserve">: </w:t>
                      </w:r>
                      <w:r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10/07</w:t>
                      </w:r>
                      <w:r w:rsidR="002B3228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/2026</w:t>
                      </w:r>
                    </w:p>
                    <w:p w14:paraId="4F39383C" w14:textId="3B637B53" w:rsidR="00DC5925" w:rsidRDefault="008F2BF5" w:rsidP="00DC5925">
                      <w:pPr>
                        <w:pStyle w:val="Textoindependiente2"/>
                        <w:numPr>
                          <w:ilvl w:val="0"/>
                          <w:numId w:val="25"/>
                        </w:numPr>
                        <w:tabs>
                          <w:tab w:val="left" w:pos="171"/>
                          <w:tab w:val="left" w:pos="322"/>
                        </w:tabs>
                        <w:spacing w:line="240" w:lineRule="auto"/>
                        <w:ind w:left="171" w:hanging="124"/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</w:pPr>
                      <w:r w:rsidRPr="008F2BF5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11001310503820180033702</w:t>
                      </w:r>
                      <w:r w:rsidR="00AB7A13" w:rsidRPr="00B1496C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 xml:space="preserve">: </w:t>
                      </w:r>
                      <w:r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14/07</w:t>
                      </w:r>
                      <w:r w:rsidR="00AB7A13" w:rsidRPr="00B1496C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/2026</w:t>
                      </w:r>
                    </w:p>
                    <w:p w14:paraId="51C21D51" w14:textId="7C236A62" w:rsidR="007B4FBF" w:rsidRDefault="007664A8" w:rsidP="00DC5925">
                      <w:pPr>
                        <w:pStyle w:val="Textoindependiente2"/>
                        <w:numPr>
                          <w:ilvl w:val="0"/>
                          <w:numId w:val="25"/>
                        </w:numPr>
                        <w:tabs>
                          <w:tab w:val="left" w:pos="171"/>
                          <w:tab w:val="left" w:pos="322"/>
                        </w:tabs>
                        <w:spacing w:line="240" w:lineRule="auto"/>
                        <w:ind w:left="171" w:hanging="124"/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</w:pPr>
                      <w:r w:rsidRPr="007664A8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11001310301720170028600</w:t>
                      </w:r>
                      <w:r w:rsidR="006C48B5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 xml:space="preserve">: </w:t>
                      </w:r>
                      <w:r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21/07</w:t>
                      </w:r>
                      <w:r w:rsidR="006C48B5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/2026</w:t>
                      </w:r>
                    </w:p>
                    <w:p w14:paraId="626E9451" w14:textId="1324BED1" w:rsidR="006479B1" w:rsidRPr="00DC7CB4" w:rsidRDefault="00365FAD" w:rsidP="00DC7CB4">
                      <w:pPr>
                        <w:pStyle w:val="Textoindependiente2"/>
                        <w:numPr>
                          <w:ilvl w:val="0"/>
                          <w:numId w:val="25"/>
                        </w:numPr>
                        <w:tabs>
                          <w:tab w:val="left" w:pos="171"/>
                          <w:tab w:val="left" w:pos="322"/>
                        </w:tabs>
                        <w:spacing w:line="240" w:lineRule="auto"/>
                        <w:ind w:left="171" w:hanging="124"/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</w:pPr>
                      <w:r w:rsidRPr="00365FAD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11001400501220260056300</w:t>
                      </w:r>
                      <w:r w:rsidR="00E62BCB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 xml:space="preserve">: </w:t>
                      </w:r>
                      <w:r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28/07</w:t>
                      </w:r>
                      <w:r w:rsidR="008A4B6B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/2026</w:t>
                      </w:r>
                    </w:p>
                  </w:tc>
                </w:sdtContent>
              </w:sdt>
              <w:tc>
                <w:tcPr>
                  <w:tcW w:w="1559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1AE04E7E" w14:textId="4E888AB5" w:rsidR="00D47812" w:rsidRDefault="00A269AA" w:rsidP="00D47812">
                  <w:pPr>
                    <w:tabs>
                      <w:tab w:val="left" w:pos="228"/>
                      <w:tab w:val="left" w:pos="355"/>
                    </w:tabs>
                    <w:rPr>
                      <w:color w:val="0000FF"/>
                      <w:sz w:val="12"/>
                      <w:szCs w:val="12"/>
                      <w:u w:val="single"/>
                    </w:rPr>
                  </w:pPr>
                  <w:r>
                    <w:rPr>
                      <w:rFonts w:ascii="Arial Narrow" w:hAnsi="Arial Narrow" w:cstheme="minorHAnsi"/>
                      <w:b/>
                      <w:bCs/>
                      <w:sz w:val="20"/>
                      <w:szCs w:val="20"/>
                    </w:rPr>
                    <w:t>Memoriales</w:t>
                  </w:r>
                  <w:r w:rsidR="00D47812" w:rsidRPr="002C406C">
                    <w:rPr>
                      <w:rFonts w:ascii="Arial Narrow" w:hAnsi="Arial Narrow" w:cstheme="minorHAnsi"/>
                      <w:b/>
                      <w:bCs/>
                      <w:sz w:val="20"/>
                      <w:szCs w:val="20"/>
                    </w:rPr>
                    <w:t>:</w:t>
                  </w:r>
                </w:p>
                <w:p w14:paraId="0E5A85A7" w14:textId="77777777" w:rsidR="00D47812" w:rsidRPr="00D47812" w:rsidRDefault="00D47812" w:rsidP="00D47812">
                  <w:pPr>
                    <w:tabs>
                      <w:tab w:val="left" w:pos="228"/>
                      <w:tab w:val="left" w:pos="355"/>
                    </w:tabs>
                    <w:rPr>
                      <w:color w:val="0000FF"/>
                      <w:sz w:val="12"/>
                      <w:szCs w:val="12"/>
                      <w:u w:val="single"/>
                    </w:rPr>
                  </w:pPr>
                </w:p>
                <w:p w14:paraId="34F16656" w14:textId="547BED63" w:rsidR="009D6C13" w:rsidRDefault="009D6C13" w:rsidP="00786D5A">
                  <w:pPr>
                    <w:pStyle w:val="Prrafodelista"/>
                    <w:numPr>
                      <w:ilvl w:val="0"/>
                      <w:numId w:val="31"/>
                    </w:numPr>
                    <w:tabs>
                      <w:tab w:val="left" w:pos="228"/>
                      <w:tab w:val="left" w:pos="355"/>
                    </w:tabs>
                    <w:ind w:left="72" w:hanging="124"/>
                    <w:rPr>
                      <w:rStyle w:val="Hipervnculo"/>
                      <w:rFonts w:ascii="Arial Narrow" w:hAnsi="Arial Narrow"/>
                      <w:sz w:val="12"/>
                      <w:szCs w:val="12"/>
                    </w:rPr>
                  </w:pPr>
                  <w:r w:rsidRPr="009D6C13">
                    <w:rPr>
                      <w:rStyle w:val="Hipervnculo"/>
                      <w:rFonts w:ascii="Arial Narrow" w:hAnsi="Arial Narrow"/>
                      <w:sz w:val="12"/>
                      <w:szCs w:val="12"/>
                    </w:rPr>
                    <w:t>https://eadres.sharepoint.com/:b:/s/Miexpedientedigital/IQB052VoL8yeR7Ob52GECEv8AQVPHk4Z-PzitT8-BcHbesA?e=d6fY6U</w:t>
                  </w:r>
                </w:p>
                <w:p w14:paraId="5B706BBC" w14:textId="21E9E39E" w:rsidR="009D2528" w:rsidRDefault="009D6C13" w:rsidP="00786D5A">
                  <w:pPr>
                    <w:pStyle w:val="Prrafodelista"/>
                    <w:numPr>
                      <w:ilvl w:val="0"/>
                      <w:numId w:val="31"/>
                    </w:numPr>
                    <w:tabs>
                      <w:tab w:val="left" w:pos="228"/>
                      <w:tab w:val="left" w:pos="355"/>
                    </w:tabs>
                    <w:ind w:left="72" w:hanging="124"/>
                    <w:rPr>
                      <w:rStyle w:val="Hipervnculo"/>
                      <w:rFonts w:ascii="Arial Narrow" w:hAnsi="Arial Narrow"/>
                      <w:sz w:val="12"/>
                      <w:szCs w:val="12"/>
                    </w:rPr>
                  </w:pPr>
                  <w:hyperlink r:id="rId11" w:history="1">
                    <w:r w:rsidRPr="00930EB4">
                      <w:rPr>
                        <w:rStyle w:val="Hipervnculo"/>
                        <w:rFonts w:ascii="Arial Narrow" w:hAnsi="Arial Narrow"/>
                        <w:sz w:val="12"/>
                        <w:szCs w:val="12"/>
                      </w:rPr>
                      <w:t>https://eadres.sharepoint.com/:b:/s/Miexpedientedigital/IQAWEiYlHK6UQa_W2lNWshRUAdrcgy4aOy4xrX0Qo9gqcJk?e=ReneJq</w:t>
                    </w:r>
                  </w:hyperlink>
                </w:p>
                <w:p w14:paraId="3E9A49EE" w14:textId="5BBCCE4D" w:rsidR="00786D5A" w:rsidRDefault="000F1C44" w:rsidP="00786D5A">
                  <w:pPr>
                    <w:pStyle w:val="Prrafodelista"/>
                    <w:numPr>
                      <w:ilvl w:val="0"/>
                      <w:numId w:val="31"/>
                    </w:numPr>
                    <w:tabs>
                      <w:tab w:val="left" w:pos="228"/>
                      <w:tab w:val="left" w:pos="355"/>
                    </w:tabs>
                    <w:ind w:left="72" w:hanging="124"/>
                    <w:rPr>
                      <w:rStyle w:val="Hipervnculo"/>
                      <w:rFonts w:ascii="Arial Narrow" w:hAnsi="Arial Narrow"/>
                      <w:sz w:val="12"/>
                      <w:szCs w:val="12"/>
                    </w:rPr>
                  </w:pPr>
                  <w:hyperlink r:id="rId12" w:history="1">
                    <w:r w:rsidRPr="001233EB">
                      <w:rPr>
                        <w:rStyle w:val="Hipervnculo"/>
                        <w:rFonts w:ascii="Arial Narrow" w:hAnsi="Arial Narrow"/>
                        <w:sz w:val="12"/>
                        <w:szCs w:val="12"/>
                      </w:rPr>
                      <w:t>https://eadres.sharepoint.com/:b:/s/Miexpedientedigital/IQCVmkKOi_IVToTPIStIMgiCAROzAXtIilKPeWvNLvgfuyQ?e=89QF7a</w:t>
                    </w:r>
                  </w:hyperlink>
                </w:p>
                <w:p w14:paraId="30164DA1" w14:textId="10586A38" w:rsidR="000F1C44" w:rsidRDefault="00242047" w:rsidP="00786D5A">
                  <w:pPr>
                    <w:pStyle w:val="Prrafodelista"/>
                    <w:numPr>
                      <w:ilvl w:val="0"/>
                      <w:numId w:val="31"/>
                    </w:numPr>
                    <w:tabs>
                      <w:tab w:val="left" w:pos="228"/>
                      <w:tab w:val="left" w:pos="355"/>
                    </w:tabs>
                    <w:ind w:left="72" w:hanging="124"/>
                    <w:rPr>
                      <w:rStyle w:val="Hipervnculo"/>
                      <w:rFonts w:ascii="Arial Narrow" w:hAnsi="Arial Narrow"/>
                      <w:sz w:val="12"/>
                      <w:szCs w:val="12"/>
                    </w:rPr>
                  </w:pPr>
                  <w:hyperlink r:id="rId13" w:history="1">
                    <w:r w:rsidRPr="001233EB">
                      <w:rPr>
                        <w:rStyle w:val="Hipervnculo"/>
                        <w:rFonts w:ascii="Arial Narrow" w:hAnsi="Arial Narrow"/>
                        <w:sz w:val="12"/>
                        <w:szCs w:val="12"/>
                      </w:rPr>
                      <w:t>https://eadres.sharepoint.com/:b:/s/Miexpedientedigital/IQA0H6u1mvUgSZchDO7BAuAjAS-MV-XokSzskJ-4MCZkB7k?e=N7XXNe</w:t>
                    </w:r>
                  </w:hyperlink>
                </w:p>
                <w:p w14:paraId="7FD33B17" w14:textId="1855FF25" w:rsidR="00242047" w:rsidRDefault="00362FC2" w:rsidP="00786D5A">
                  <w:pPr>
                    <w:pStyle w:val="Prrafodelista"/>
                    <w:numPr>
                      <w:ilvl w:val="0"/>
                      <w:numId w:val="31"/>
                    </w:numPr>
                    <w:tabs>
                      <w:tab w:val="left" w:pos="228"/>
                      <w:tab w:val="left" w:pos="355"/>
                    </w:tabs>
                    <w:ind w:left="72" w:hanging="124"/>
                    <w:rPr>
                      <w:rStyle w:val="Hipervnculo"/>
                      <w:rFonts w:ascii="Arial Narrow" w:hAnsi="Arial Narrow"/>
                      <w:sz w:val="12"/>
                      <w:szCs w:val="12"/>
                    </w:rPr>
                  </w:pPr>
                  <w:hyperlink r:id="rId14" w:history="1">
                    <w:r w:rsidRPr="001233EB">
                      <w:rPr>
                        <w:rStyle w:val="Hipervnculo"/>
                        <w:rFonts w:ascii="Arial Narrow" w:hAnsi="Arial Narrow"/>
                        <w:sz w:val="12"/>
                        <w:szCs w:val="12"/>
                      </w:rPr>
                      <w:t>https://eadres.sharepoint.com/:b:/s/Miexpedientedigital/IQDTnTqnASetQrG1DEqf-aUZASjeGrE0T3-V8icU_3eNrUo?e=C0ulDf</w:t>
                    </w:r>
                  </w:hyperlink>
                </w:p>
                <w:p w14:paraId="0450AB5A" w14:textId="13163E14" w:rsidR="00362FC2" w:rsidRPr="00786D5A" w:rsidRDefault="00362FC2" w:rsidP="00786D5A">
                  <w:pPr>
                    <w:pStyle w:val="Prrafodelista"/>
                    <w:numPr>
                      <w:ilvl w:val="0"/>
                      <w:numId w:val="31"/>
                    </w:numPr>
                    <w:tabs>
                      <w:tab w:val="left" w:pos="228"/>
                      <w:tab w:val="left" w:pos="355"/>
                    </w:tabs>
                    <w:ind w:left="72" w:hanging="124"/>
                    <w:rPr>
                      <w:rStyle w:val="Hipervnculo"/>
                      <w:rFonts w:ascii="Arial Narrow" w:hAnsi="Arial Narrow"/>
                      <w:sz w:val="12"/>
                      <w:szCs w:val="12"/>
                    </w:rPr>
                  </w:pPr>
                  <w:r w:rsidRPr="00362FC2">
                    <w:rPr>
                      <w:rStyle w:val="Hipervnculo"/>
                      <w:rFonts w:ascii="Arial Narrow" w:hAnsi="Arial Narrow"/>
                      <w:sz w:val="12"/>
                      <w:szCs w:val="12"/>
                    </w:rPr>
                    <w:t>https://eadres.sharepoint.com/:b:/s/Miexpedientedigital/IQDfRiU0u69oSoOtWfqnfMvEAf6cizP-nZ_txc9U_WthgEQ?e=huY4uc</w:t>
                  </w:r>
                </w:p>
                <w:p w14:paraId="3210FD5D" w14:textId="542AC44A" w:rsidR="00674A12" w:rsidRPr="00067383" w:rsidRDefault="00674A12" w:rsidP="00067383">
                  <w:pPr>
                    <w:tabs>
                      <w:tab w:val="left" w:pos="228"/>
                      <w:tab w:val="left" w:pos="355"/>
                    </w:tabs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  <w:p w14:paraId="70C94583" w14:textId="5F1B08C6" w:rsidR="008C53E7" w:rsidRPr="00870437" w:rsidRDefault="005E349D" w:rsidP="00F11D35">
                  <w:pPr>
                    <w:pStyle w:val="Prrafodelista"/>
                    <w:tabs>
                      <w:tab w:val="left" w:pos="228"/>
                      <w:tab w:val="left" w:pos="355"/>
                    </w:tabs>
                    <w:ind w:left="213"/>
                    <w:rPr>
                      <w:rFonts w:ascii="Arial Narrow" w:hAnsi="Arial Narrow"/>
                      <w:sz w:val="12"/>
                      <w:szCs w:val="12"/>
                    </w:rPr>
                  </w:pPr>
                  <w:r w:rsidRPr="00870437">
                    <w:rPr>
                      <w:rFonts w:ascii="Arial Narrow" w:hAnsi="Arial Narrow"/>
                      <w:sz w:val="12"/>
                      <w:szCs w:val="12"/>
                    </w:rPr>
                    <w:t xml:space="preserve"> </w:t>
                  </w:r>
                </w:p>
                <w:p w14:paraId="56CB9DC9" w14:textId="77777777" w:rsidR="00EA1840" w:rsidRPr="00870437" w:rsidRDefault="00EA1840" w:rsidP="00F23111">
                  <w:pPr>
                    <w:pStyle w:val="Prrafodelista"/>
                    <w:tabs>
                      <w:tab w:val="left" w:pos="228"/>
                      <w:tab w:val="left" w:pos="355"/>
                    </w:tabs>
                    <w:ind w:left="213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  <w:p w14:paraId="3B513CA5" w14:textId="1111DA11" w:rsidR="00771510" w:rsidRPr="00870437" w:rsidRDefault="00771510" w:rsidP="00EA1840">
                  <w:pPr>
                    <w:pStyle w:val="Prrafodelista"/>
                    <w:tabs>
                      <w:tab w:val="left" w:pos="228"/>
                    </w:tabs>
                    <w:ind w:left="213"/>
                    <w:jc w:val="both"/>
                    <w:rPr>
                      <w:rStyle w:val="Hipervnculo"/>
                      <w:rFonts w:ascii="Arial Narrow" w:hAnsi="Arial Narrow" w:cstheme="minorHAnsi"/>
                      <w:sz w:val="12"/>
                      <w:szCs w:val="12"/>
                    </w:rPr>
                  </w:pPr>
                </w:p>
                <w:p w14:paraId="7156C004" w14:textId="742D4859" w:rsidR="00C66B76" w:rsidRPr="00870437" w:rsidRDefault="00C66B76" w:rsidP="00506C6F">
                  <w:pPr>
                    <w:pStyle w:val="Prrafodelista"/>
                    <w:tabs>
                      <w:tab w:val="left" w:pos="228"/>
                    </w:tabs>
                    <w:ind w:left="213"/>
                    <w:jc w:val="both"/>
                    <w:rPr>
                      <w:rFonts w:ascii="Arial Narrow" w:hAnsi="Arial Narrow" w:cstheme="minorHAnsi"/>
                      <w:color w:val="0000FF"/>
                      <w:sz w:val="12"/>
                      <w:szCs w:val="12"/>
                      <w:u w:val="single"/>
                    </w:rPr>
                  </w:pPr>
                </w:p>
                <w:p w14:paraId="03A09EEB" w14:textId="2810FE2C" w:rsidR="003541DE" w:rsidRPr="00A25188" w:rsidRDefault="003541DE" w:rsidP="00A25188">
                  <w:pPr>
                    <w:pStyle w:val="Prrafodelista"/>
                    <w:tabs>
                      <w:tab w:val="left" w:pos="228"/>
                    </w:tabs>
                    <w:ind w:left="213"/>
                    <w:jc w:val="both"/>
                    <w:rPr>
                      <w:rFonts w:ascii="Arial Narrow" w:hAnsi="Arial Narrow" w:cstheme="minorHAnsi"/>
                      <w:color w:val="0000FF"/>
                      <w:sz w:val="20"/>
                      <w:szCs w:val="20"/>
                      <w:u w:val="single"/>
                    </w:rPr>
                  </w:pPr>
                </w:p>
              </w:tc>
              <w:sdt>
                <w:sdtPr>
                  <w:rPr>
                    <w:rFonts w:ascii="Arial Narrow" w:eastAsia="Times New Roman" w:hAnsi="Arial Narrow" w:cstheme="minorHAnsi"/>
                    <w:color w:val="000000" w:themeColor="text1"/>
                    <w:sz w:val="22"/>
                    <w:szCs w:val="22"/>
                    <w:u w:val="single"/>
                  </w:rPr>
                  <w:id w:val="439799045"/>
                  <w:placeholder>
                    <w:docPart w:val="72A22A1470B24290944AB5756E2DC52A"/>
                  </w:placeholder>
                </w:sdtPr>
                <w:sdtEndPr>
                  <w:rPr>
                    <w:rFonts w:eastAsia="Calibri"/>
                    <w:color w:val="auto"/>
                  </w:rPr>
                </w:sdtEndPr>
                <w:sdtContent>
                  <w:tc>
                    <w:tcPr>
                      <w:tcW w:w="2268" w:type="dxa"/>
                      <w:tcBorders>
                        <w:top w:val="single" w:sz="4" w:space="0" w:color="808080" w:themeColor="background1" w:themeShade="80"/>
                        <w:left w:val="single" w:sz="4" w:space="0" w:color="808080" w:themeColor="background1" w:themeShade="80"/>
                        <w:bottom w:val="single" w:sz="4" w:space="0" w:color="808080" w:themeColor="background1" w:themeShade="80"/>
                        <w:right w:val="single" w:sz="4" w:space="0" w:color="808080" w:themeColor="background1" w:themeShade="80"/>
                      </w:tcBorders>
                    </w:tcPr>
                    <w:p w14:paraId="43FD51D2" w14:textId="7949D0F6" w:rsidR="006479B1" w:rsidRPr="007D70E9" w:rsidRDefault="00F1369E" w:rsidP="00152872">
                      <w:pPr>
                        <w:suppressAutoHyphens w:val="0"/>
                        <w:autoSpaceDN/>
                        <w:jc w:val="both"/>
                        <w:textAlignment w:val="auto"/>
                        <w:rPr>
                          <w:rFonts w:ascii="Arial Narrow" w:eastAsia="Times New Roman" w:hAnsi="Arial Narrow" w:cstheme="minorHAnsi"/>
                          <w:sz w:val="22"/>
                          <w:szCs w:val="22"/>
                        </w:rPr>
                      </w:pPr>
                      <w:r w:rsidRPr="007D70E9">
                        <w:rPr>
                          <w:rFonts w:ascii="Arial Narrow" w:hAnsi="Arial Narrow" w:cstheme="minorHAnsi"/>
                          <w:color w:val="000000" w:themeColor="text1"/>
                          <w:sz w:val="22"/>
                          <w:szCs w:val="22"/>
                        </w:rPr>
                        <w:t>N.A.</w:t>
                      </w:r>
                    </w:p>
                  </w:tc>
                </w:sdtContent>
              </w:sdt>
            </w:tr>
            <w:tr w:rsidR="006479B1" w:rsidRPr="007D70E9" w14:paraId="16F68E36" w14:textId="77777777" w:rsidTr="00721A23">
              <w:trPr>
                <w:trHeight w:val="396"/>
              </w:trPr>
              <w:tc>
                <w:tcPr>
                  <w:tcW w:w="584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64E39CD4" w14:textId="77777777" w:rsidR="006479B1" w:rsidRPr="007D70E9" w:rsidRDefault="006479B1" w:rsidP="00152872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jc w:val="center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theme="minorHAnsi"/>
                      <w:sz w:val="22"/>
                      <w:szCs w:val="22"/>
                    </w:rPr>
                    <w:lastRenderedPageBreak/>
                    <w:t>2</w:t>
                  </w:r>
                </w:p>
              </w:tc>
              <w:tc>
                <w:tcPr>
                  <w:tcW w:w="273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764455CA" w14:textId="77777777" w:rsidR="00CF1D2F" w:rsidRPr="00CF1D2F" w:rsidRDefault="00CF1D2F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CF1D2F">
                    <w:rPr>
                      <w:rFonts w:ascii="Arial Narrow" w:hAnsi="Arial Narrow" w:cstheme="minorHAnsi"/>
                      <w:sz w:val="22"/>
                      <w:szCs w:val="22"/>
                    </w:rPr>
                    <w:t xml:space="preserve">Allegar y solicitar la práctica de las pruebas que correspondan, en las etapas procesales apropiadas dentro de las diligencias administrativas y judiciales en los procesos en los cuales ejerza la Defensa Judicial de la entidad. </w:t>
                  </w:r>
                </w:p>
                <w:p w14:paraId="0B046A7A" w14:textId="77777777" w:rsidR="006479B1" w:rsidRPr="007D70E9" w:rsidRDefault="006479B1" w:rsidP="00152872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075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55764DE5" w14:textId="7951716F" w:rsidR="006479B1" w:rsidRDefault="003E30F3" w:rsidP="00152872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Se solicit</w:t>
                  </w:r>
                  <w:r w:rsidR="00DB489B">
                    <w:rPr>
                      <w:rFonts w:ascii="Arial Narrow" w:hAnsi="Arial Narrow" w:cs="Arial"/>
                      <w:sz w:val="22"/>
                      <w:szCs w:val="22"/>
                    </w:rPr>
                    <w:t>ó</w:t>
                  </w: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="00DB489B">
                    <w:rPr>
                      <w:rFonts w:ascii="Arial Narrow" w:hAnsi="Arial Narrow" w:cs="Arial"/>
                      <w:sz w:val="22"/>
                      <w:szCs w:val="22"/>
                    </w:rPr>
                    <w:t>apoyo</w:t>
                  </w: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técnico </w:t>
                  </w:r>
                  <w:r w:rsidR="00DB489B">
                    <w:rPr>
                      <w:rFonts w:ascii="Arial Narrow" w:hAnsi="Arial Narrow" w:cs="Arial"/>
                      <w:sz w:val="22"/>
                      <w:szCs w:val="22"/>
                    </w:rPr>
                    <w:t>en</w:t>
                  </w:r>
                  <w:r w:rsidR="00084BF5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="00DB489B">
                    <w:rPr>
                      <w:rFonts w:ascii="Arial Narrow" w:hAnsi="Arial Narrow" w:cs="Arial"/>
                      <w:sz w:val="22"/>
                      <w:szCs w:val="22"/>
                    </w:rPr>
                    <w:t>el</w:t>
                  </w:r>
                  <w:r w:rsidR="00084BF5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siguiente proceso:</w:t>
                  </w:r>
                </w:p>
                <w:p w14:paraId="1F6D2981" w14:textId="77777777" w:rsidR="00C831C1" w:rsidRDefault="00C831C1" w:rsidP="00152872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ind w:left="720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37A1BDF4" w14:textId="2B124D11" w:rsidR="008E4B50" w:rsidRDefault="00B27C94" w:rsidP="00224F4D">
                  <w:pPr>
                    <w:pStyle w:val="Textoindependiente2"/>
                    <w:tabs>
                      <w:tab w:val="left" w:pos="313"/>
                    </w:tabs>
                    <w:spacing w:line="240" w:lineRule="auto"/>
                    <w:jc w:val="left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B27C94">
                    <w:rPr>
                      <w:rFonts w:ascii="Arial Narrow" w:hAnsi="Arial Narrow" w:cstheme="minorHAnsi"/>
                      <w:sz w:val="22"/>
                      <w:szCs w:val="22"/>
                    </w:rPr>
                    <w:t>11001310502420150043600</w:t>
                  </w:r>
                </w:p>
                <w:p w14:paraId="7E0CC4A0" w14:textId="77777777" w:rsidR="00B27C94" w:rsidRDefault="00B27C94" w:rsidP="00224F4D">
                  <w:pPr>
                    <w:pStyle w:val="Textoindependiente2"/>
                    <w:tabs>
                      <w:tab w:val="left" w:pos="313"/>
                    </w:tabs>
                    <w:spacing w:line="240" w:lineRule="auto"/>
                    <w:jc w:val="left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  <w:p w14:paraId="5379A53C" w14:textId="67D2380C" w:rsidR="004C1985" w:rsidRDefault="004C1985" w:rsidP="004C1985">
                  <w:pPr>
                    <w:pStyle w:val="Textoindependiente2"/>
                    <w:tabs>
                      <w:tab w:val="left" w:pos="313"/>
                    </w:tabs>
                    <w:spacing w:line="240" w:lineRule="auto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Se solicit</w:t>
                  </w:r>
                  <w:r w:rsidR="00751060">
                    <w:rPr>
                      <w:rFonts w:ascii="Arial Narrow" w:hAnsi="Arial Narrow" w:cs="Arial"/>
                      <w:sz w:val="22"/>
                      <w:szCs w:val="22"/>
                    </w:rPr>
                    <w:t>ó</w:t>
                  </w: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>imágenes</w:t>
                  </w: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="00751060">
                    <w:rPr>
                      <w:rFonts w:ascii="Arial Narrow" w:hAnsi="Arial Narrow" w:cs="Arial"/>
                      <w:sz w:val="22"/>
                      <w:szCs w:val="22"/>
                    </w:rPr>
                    <w:t>en el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siguiente proceso:</w:t>
                  </w:r>
                </w:p>
                <w:p w14:paraId="65A4379A" w14:textId="77777777" w:rsidR="004C1985" w:rsidRDefault="004C1985" w:rsidP="004C1985">
                  <w:pPr>
                    <w:pStyle w:val="Textoindependiente2"/>
                    <w:tabs>
                      <w:tab w:val="left" w:pos="313"/>
                    </w:tabs>
                    <w:spacing w:line="240" w:lineRule="auto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681DA96F" w14:textId="77777777" w:rsidR="00751060" w:rsidRDefault="00751060" w:rsidP="00751060">
                  <w:pPr>
                    <w:pStyle w:val="Textoindependiente2"/>
                    <w:tabs>
                      <w:tab w:val="left" w:pos="313"/>
                    </w:tabs>
                    <w:spacing w:line="240" w:lineRule="auto"/>
                    <w:jc w:val="left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B27C94">
                    <w:rPr>
                      <w:rFonts w:ascii="Arial Narrow" w:hAnsi="Arial Narrow" w:cstheme="minorHAnsi"/>
                      <w:sz w:val="22"/>
                      <w:szCs w:val="22"/>
                    </w:rPr>
                    <w:t>11001310502420150043600</w:t>
                  </w:r>
                </w:p>
                <w:p w14:paraId="7FEFE345" w14:textId="77777777" w:rsidR="00D46F8A" w:rsidRDefault="00D46F8A" w:rsidP="00751060">
                  <w:pPr>
                    <w:pStyle w:val="Textoindependiente2"/>
                    <w:tabs>
                      <w:tab w:val="left" w:pos="313"/>
                    </w:tabs>
                    <w:spacing w:line="240" w:lineRule="auto"/>
                    <w:jc w:val="left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  <w:p w14:paraId="52E7F032" w14:textId="05008FED" w:rsidR="00D46F8A" w:rsidRDefault="00D46F8A" w:rsidP="00D46F8A">
                  <w:pPr>
                    <w:pStyle w:val="Textoindependiente2"/>
                    <w:tabs>
                      <w:tab w:val="left" w:pos="313"/>
                    </w:tabs>
                    <w:spacing w:line="240" w:lineRule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>
                    <w:rPr>
                      <w:rFonts w:ascii="Arial Narrow" w:hAnsi="Arial Narrow" w:cstheme="minorHAnsi"/>
                      <w:sz w:val="22"/>
                      <w:szCs w:val="22"/>
                    </w:rPr>
                    <w:t xml:space="preserve">Se solicitaron antecedentes administrativos en los siguientes procesos: </w:t>
                  </w:r>
                </w:p>
                <w:p w14:paraId="2B3EA1CD" w14:textId="77777777" w:rsidR="00D46F8A" w:rsidRDefault="00D46F8A" w:rsidP="00D46F8A">
                  <w:pPr>
                    <w:pStyle w:val="Textoindependiente2"/>
                    <w:tabs>
                      <w:tab w:val="left" w:pos="313"/>
                    </w:tabs>
                    <w:spacing w:line="240" w:lineRule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  <w:p w14:paraId="3F2FA96E" w14:textId="15A833F9" w:rsidR="00D46F8A" w:rsidRDefault="000103E5" w:rsidP="00A47285">
                  <w:pPr>
                    <w:pStyle w:val="Textoindependiente2"/>
                    <w:numPr>
                      <w:ilvl w:val="0"/>
                      <w:numId w:val="42"/>
                    </w:numPr>
                    <w:tabs>
                      <w:tab w:val="left" w:pos="313"/>
                    </w:tabs>
                    <w:spacing w:line="240" w:lineRule="auto"/>
                    <w:ind w:left="171" w:hanging="124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0103E5">
                    <w:rPr>
                      <w:rFonts w:ascii="Arial Narrow" w:hAnsi="Arial Narrow" w:cstheme="minorHAnsi"/>
                      <w:sz w:val="22"/>
                      <w:szCs w:val="22"/>
                    </w:rPr>
                    <w:t>20001400300420260015100</w:t>
                  </w:r>
                </w:p>
                <w:p w14:paraId="26E62915" w14:textId="7258CADD" w:rsidR="000103E5" w:rsidRDefault="000103E5" w:rsidP="00A47285">
                  <w:pPr>
                    <w:pStyle w:val="Textoindependiente2"/>
                    <w:numPr>
                      <w:ilvl w:val="0"/>
                      <w:numId w:val="42"/>
                    </w:numPr>
                    <w:tabs>
                      <w:tab w:val="left" w:pos="313"/>
                    </w:tabs>
                    <w:spacing w:line="240" w:lineRule="auto"/>
                    <w:ind w:left="171" w:hanging="124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0103E5">
                    <w:rPr>
                      <w:rFonts w:ascii="Arial Narrow" w:hAnsi="Arial Narrow" w:cstheme="minorHAnsi"/>
                      <w:sz w:val="22"/>
                      <w:szCs w:val="22"/>
                    </w:rPr>
                    <w:t>54001400300820260019600</w:t>
                  </w:r>
                </w:p>
                <w:p w14:paraId="58A93343" w14:textId="3A15FB83" w:rsidR="008A5316" w:rsidRDefault="008A5316" w:rsidP="00A47285">
                  <w:pPr>
                    <w:pStyle w:val="Textoindependiente2"/>
                    <w:numPr>
                      <w:ilvl w:val="0"/>
                      <w:numId w:val="42"/>
                    </w:numPr>
                    <w:tabs>
                      <w:tab w:val="left" w:pos="313"/>
                    </w:tabs>
                    <w:spacing w:line="240" w:lineRule="auto"/>
                    <w:ind w:left="171" w:hanging="124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8A5316">
                    <w:rPr>
                      <w:rFonts w:ascii="Arial Narrow" w:hAnsi="Arial Narrow" w:cstheme="minorHAnsi"/>
                      <w:sz w:val="22"/>
                      <w:szCs w:val="22"/>
                    </w:rPr>
                    <w:t>23001400300420250065100</w:t>
                  </w:r>
                </w:p>
                <w:p w14:paraId="6A5519A7" w14:textId="1A0E754A" w:rsidR="00AA4E33" w:rsidRDefault="00AA4E33" w:rsidP="00A47285">
                  <w:pPr>
                    <w:pStyle w:val="Textoindependiente2"/>
                    <w:numPr>
                      <w:ilvl w:val="0"/>
                      <w:numId w:val="42"/>
                    </w:numPr>
                    <w:tabs>
                      <w:tab w:val="left" w:pos="313"/>
                    </w:tabs>
                    <w:spacing w:line="240" w:lineRule="auto"/>
                    <w:ind w:left="171" w:hanging="124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AA4E33">
                    <w:rPr>
                      <w:rFonts w:ascii="Arial Narrow" w:hAnsi="Arial Narrow" w:cstheme="minorHAnsi"/>
                      <w:sz w:val="22"/>
                      <w:szCs w:val="22"/>
                    </w:rPr>
                    <w:t>05001310300320260025900</w:t>
                  </w:r>
                </w:p>
                <w:p w14:paraId="792D739B" w14:textId="5D95BA15" w:rsidR="008C2ACD" w:rsidRDefault="008C2ACD" w:rsidP="00152872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  <w:p w14:paraId="43758EA8" w14:textId="6CE1B407" w:rsidR="00483D59" w:rsidRPr="007D70E9" w:rsidRDefault="00483D59" w:rsidP="00FE40B8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3F3D2BA4" w14:textId="46C1FD70" w:rsidR="00FF2EBD" w:rsidRPr="00470F92" w:rsidRDefault="00DF49D5" w:rsidP="00813704">
                  <w:pPr>
                    <w:pStyle w:val="Prrafodelista"/>
                    <w:tabs>
                      <w:tab w:val="left" w:pos="228"/>
                    </w:tabs>
                    <w:ind w:left="0"/>
                    <w:jc w:val="both"/>
                    <w:rPr>
                      <w:rFonts w:ascii="Arial Narrow" w:hAnsi="Arial Narrow" w:cstheme="minorHAnsi"/>
                      <w:b/>
                      <w:bCs/>
                      <w:sz w:val="10"/>
                      <w:szCs w:val="10"/>
                    </w:rPr>
                  </w:pPr>
                  <w:r w:rsidRPr="00470F92">
                    <w:rPr>
                      <w:rFonts w:ascii="Arial Narrow" w:hAnsi="Arial Narrow" w:cstheme="minorHAnsi"/>
                      <w:b/>
                      <w:bCs/>
                      <w:sz w:val="10"/>
                      <w:szCs w:val="10"/>
                    </w:rPr>
                    <w:t>Concepto Técnico:</w:t>
                  </w:r>
                </w:p>
                <w:p w14:paraId="7DF3669F" w14:textId="77777777" w:rsidR="006E6760" w:rsidRPr="00470F92" w:rsidRDefault="006E6760" w:rsidP="006E6760">
                  <w:pPr>
                    <w:pStyle w:val="Textoindependiente2"/>
                    <w:tabs>
                      <w:tab w:val="left" w:pos="213"/>
                    </w:tabs>
                    <w:spacing w:line="240" w:lineRule="auto"/>
                    <w:rPr>
                      <w:rStyle w:val="Hipervnculo"/>
                      <w:rFonts w:ascii="Arial Narrow" w:hAnsi="Arial Narrow"/>
                      <w:sz w:val="10"/>
                      <w:szCs w:val="10"/>
                    </w:rPr>
                  </w:pPr>
                </w:p>
                <w:p w14:paraId="53459050" w14:textId="490268D1" w:rsidR="000003BC" w:rsidRPr="00A61243" w:rsidRDefault="00A63263" w:rsidP="00A61243">
                  <w:pPr>
                    <w:tabs>
                      <w:tab w:val="left" w:pos="72"/>
                      <w:tab w:val="left" w:pos="213"/>
                    </w:tabs>
                    <w:rPr>
                      <w:rStyle w:val="Hipervnculo"/>
                      <w:sz w:val="10"/>
                      <w:szCs w:val="10"/>
                    </w:rPr>
                  </w:pPr>
                  <w:r w:rsidRPr="00A61243">
                    <w:rPr>
                      <w:rStyle w:val="Hipervnculo"/>
                      <w:sz w:val="10"/>
                      <w:szCs w:val="10"/>
                    </w:rPr>
                    <w:t>https://eadres.sharepoint.com/:u:/s/Miexpedientedigital/IQCUbWb-ZIteQKzotCAoSsyfAYYXm94JaCuMXEHNmLCk_0I?e=dks49f</w:t>
                  </w:r>
                </w:p>
                <w:p w14:paraId="00FE4E3B" w14:textId="27A84EDB" w:rsidR="003C1FF9" w:rsidRPr="00B422B5" w:rsidRDefault="003C1FF9" w:rsidP="006E6760">
                  <w:pPr>
                    <w:pStyle w:val="Textoindependiente2"/>
                    <w:tabs>
                      <w:tab w:val="left" w:pos="213"/>
                    </w:tabs>
                    <w:spacing w:line="240" w:lineRule="auto"/>
                    <w:rPr>
                      <w:rStyle w:val="Hipervnculo"/>
                      <w:rFonts w:ascii="Arial Narrow" w:hAnsi="Arial Narrow"/>
                      <w:sz w:val="18"/>
                      <w:szCs w:val="18"/>
                    </w:rPr>
                  </w:pPr>
                </w:p>
                <w:p w14:paraId="6F7297B2" w14:textId="587E42BD" w:rsidR="00206AF3" w:rsidRDefault="004C1985" w:rsidP="004C1985">
                  <w:pPr>
                    <w:pStyle w:val="Textoindependiente2"/>
                    <w:tabs>
                      <w:tab w:val="left" w:pos="213"/>
                    </w:tabs>
                    <w:spacing w:line="240" w:lineRule="auto"/>
                    <w:rPr>
                      <w:rFonts w:ascii="Arial Narrow" w:hAnsi="Arial Narrow" w:cstheme="minorHAnsi"/>
                      <w:b/>
                      <w:bCs/>
                      <w:sz w:val="10"/>
                      <w:szCs w:val="10"/>
                    </w:rPr>
                  </w:pPr>
                  <w:r w:rsidRPr="00920E41">
                    <w:rPr>
                      <w:rFonts w:ascii="Arial Narrow" w:hAnsi="Arial Narrow" w:cstheme="minorHAnsi"/>
                      <w:b/>
                      <w:bCs/>
                      <w:sz w:val="10"/>
                      <w:szCs w:val="10"/>
                    </w:rPr>
                    <w:t>Imágenes:</w:t>
                  </w:r>
                </w:p>
                <w:p w14:paraId="1281CF7F" w14:textId="77777777" w:rsidR="005447E6" w:rsidRPr="00920E41" w:rsidRDefault="005447E6" w:rsidP="004C1985">
                  <w:pPr>
                    <w:pStyle w:val="Textoindependiente2"/>
                    <w:tabs>
                      <w:tab w:val="left" w:pos="213"/>
                    </w:tabs>
                    <w:spacing w:line="240" w:lineRule="auto"/>
                    <w:rPr>
                      <w:rFonts w:ascii="Arial Narrow" w:hAnsi="Arial Narrow" w:cstheme="minorHAnsi"/>
                      <w:b/>
                      <w:bCs/>
                      <w:sz w:val="10"/>
                      <w:szCs w:val="10"/>
                    </w:rPr>
                  </w:pPr>
                </w:p>
                <w:p w14:paraId="534E7194" w14:textId="74470A46" w:rsidR="00B33253" w:rsidRPr="00E11845" w:rsidRDefault="00E11845" w:rsidP="00E11845">
                  <w:pPr>
                    <w:tabs>
                      <w:tab w:val="left" w:pos="72"/>
                      <w:tab w:val="left" w:pos="213"/>
                    </w:tabs>
                    <w:rPr>
                      <w:rStyle w:val="Hipervnculo"/>
                      <w:sz w:val="10"/>
                      <w:szCs w:val="10"/>
                    </w:rPr>
                  </w:pPr>
                  <w:r w:rsidRPr="00E11845">
                    <w:rPr>
                      <w:rStyle w:val="Hipervnculo"/>
                      <w:sz w:val="10"/>
                      <w:szCs w:val="10"/>
                    </w:rPr>
                    <w:t>https://eadres.sharepoint.com/:u:/s/Miexpedientedigital/IQD0bGcccpnGSp1W7ado-yspATRIPes7p1oQzc4z-Szzecc?e=vYeUh6</w:t>
                  </w:r>
                </w:p>
                <w:p w14:paraId="65E27EAD" w14:textId="77777777" w:rsidR="00060899" w:rsidRPr="00B422B5" w:rsidRDefault="00060899" w:rsidP="005B12AD">
                  <w:pPr>
                    <w:pStyle w:val="Textoindependiente2"/>
                    <w:tabs>
                      <w:tab w:val="left" w:pos="213"/>
                      <w:tab w:val="left" w:pos="360"/>
                    </w:tabs>
                    <w:spacing w:line="240" w:lineRule="auto"/>
                    <w:ind w:left="82" w:hanging="117"/>
                    <w:rPr>
                      <w:rFonts w:ascii="Arial Narrow" w:hAnsi="Arial Narrow" w:cstheme="minorHAnsi"/>
                      <w:b/>
                      <w:bCs/>
                      <w:sz w:val="18"/>
                      <w:szCs w:val="18"/>
                    </w:rPr>
                  </w:pPr>
                </w:p>
                <w:p w14:paraId="5E1E77B1" w14:textId="518747C2" w:rsidR="003B3CED" w:rsidRPr="003C24E8" w:rsidRDefault="003C24E8" w:rsidP="003C24E8">
                  <w:pPr>
                    <w:pStyle w:val="Textoindependiente2"/>
                    <w:tabs>
                      <w:tab w:val="left" w:pos="213"/>
                    </w:tabs>
                    <w:spacing w:line="240" w:lineRule="auto"/>
                    <w:rPr>
                      <w:rFonts w:ascii="Arial Narrow" w:hAnsi="Arial Narrow" w:cstheme="minorHAnsi"/>
                      <w:b/>
                      <w:bCs/>
                      <w:sz w:val="10"/>
                      <w:szCs w:val="10"/>
                    </w:rPr>
                  </w:pPr>
                  <w:r w:rsidRPr="003C24E8">
                    <w:rPr>
                      <w:rFonts w:ascii="Arial Narrow" w:hAnsi="Arial Narrow" w:cstheme="minorHAnsi"/>
                      <w:b/>
                      <w:bCs/>
                      <w:sz w:val="10"/>
                      <w:szCs w:val="10"/>
                    </w:rPr>
                    <w:t>Antecedentes administrativos</w:t>
                  </w:r>
                </w:p>
                <w:p w14:paraId="49A453C6" w14:textId="77777777" w:rsidR="00282097" w:rsidRDefault="00282097" w:rsidP="00282097">
                  <w:pPr>
                    <w:pStyle w:val="Textoindependiente2"/>
                    <w:tabs>
                      <w:tab w:val="left" w:pos="213"/>
                      <w:tab w:val="left" w:pos="360"/>
                    </w:tabs>
                    <w:spacing w:line="240" w:lineRule="auto"/>
                    <w:rPr>
                      <w:rFonts w:ascii="Arial Narrow" w:hAnsi="Arial Narrow" w:cstheme="minorHAnsi"/>
                      <w:b/>
                      <w:bCs/>
                      <w:sz w:val="18"/>
                      <w:szCs w:val="18"/>
                    </w:rPr>
                  </w:pPr>
                </w:p>
                <w:p w14:paraId="3700F735" w14:textId="3C022D72" w:rsidR="00A61243" w:rsidRDefault="00A61243" w:rsidP="00A61243">
                  <w:pPr>
                    <w:pStyle w:val="Prrafodelista"/>
                    <w:numPr>
                      <w:ilvl w:val="0"/>
                      <w:numId w:val="40"/>
                    </w:numPr>
                    <w:tabs>
                      <w:tab w:val="left" w:pos="72"/>
                      <w:tab w:val="left" w:pos="213"/>
                    </w:tabs>
                    <w:ind w:left="87" w:hanging="114"/>
                    <w:rPr>
                      <w:rStyle w:val="Hipervnculo"/>
                      <w:sz w:val="10"/>
                      <w:szCs w:val="10"/>
                    </w:rPr>
                  </w:pPr>
                  <w:hyperlink r:id="rId15" w:history="1">
                    <w:r w:rsidRPr="00930EB4">
                      <w:rPr>
                        <w:rStyle w:val="Hipervnculo"/>
                        <w:sz w:val="10"/>
                        <w:szCs w:val="10"/>
                      </w:rPr>
                      <w:t>https://eadres.sharepoint.com/:u:/s/Miexpedientedigital/IQBCJctgbFVZT4JSS_k4sN7qASRjTqkiGmLIoHXSIkivfaY?e=gph87X</w:t>
                    </w:r>
                  </w:hyperlink>
                </w:p>
                <w:p w14:paraId="1908344A" w14:textId="0F77CC2C" w:rsidR="00A61243" w:rsidRDefault="008A5316" w:rsidP="00A61243">
                  <w:pPr>
                    <w:pStyle w:val="Prrafodelista"/>
                    <w:numPr>
                      <w:ilvl w:val="0"/>
                      <w:numId w:val="40"/>
                    </w:numPr>
                    <w:tabs>
                      <w:tab w:val="left" w:pos="72"/>
                      <w:tab w:val="left" w:pos="213"/>
                    </w:tabs>
                    <w:ind w:left="87" w:hanging="114"/>
                    <w:rPr>
                      <w:rStyle w:val="Hipervnculo"/>
                      <w:sz w:val="10"/>
                      <w:szCs w:val="10"/>
                    </w:rPr>
                  </w:pPr>
                  <w:hyperlink r:id="rId16" w:history="1">
                    <w:r w:rsidRPr="00930EB4">
                      <w:rPr>
                        <w:rStyle w:val="Hipervnculo"/>
                        <w:sz w:val="10"/>
                        <w:szCs w:val="10"/>
                      </w:rPr>
                      <w:t>https://eadres.sharepoint.com/:u:/s/Miexpedientedigital/IQAViHfKOoV-S5ovH4AsRyVHAU2vsPFQJiO-WuPsiPf_z90?e=Xk45oe</w:t>
                    </w:r>
                  </w:hyperlink>
                </w:p>
                <w:p w14:paraId="54D5467F" w14:textId="5BC0FEFB" w:rsidR="008A5316" w:rsidRDefault="00AA4E33" w:rsidP="00A61243">
                  <w:pPr>
                    <w:pStyle w:val="Prrafodelista"/>
                    <w:numPr>
                      <w:ilvl w:val="0"/>
                      <w:numId w:val="40"/>
                    </w:numPr>
                    <w:tabs>
                      <w:tab w:val="left" w:pos="72"/>
                      <w:tab w:val="left" w:pos="213"/>
                    </w:tabs>
                    <w:ind w:left="87" w:hanging="114"/>
                    <w:rPr>
                      <w:rStyle w:val="Hipervnculo"/>
                      <w:sz w:val="10"/>
                      <w:szCs w:val="10"/>
                    </w:rPr>
                  </w:pPr>
                  <w:hyperlink r:id="rId17" w:history="1">
                    <w:r w:rsidRPr="00930EB4">
                      <w:rPr>
                        <w:rStyle w:val="Hipervnculo"/>
                        <w:sz w:val="10"/>
                        <w:szCs w:val="10"/>
                      </w:rPr>
                      <w:t>https://eadres.sharepoint.com/:u:/s/Miexpedientedigital/IQDm3kXaUG5BQLQmIXb1hMdYAVBS8jC56inp5QvSv9dYclQ?e=tViItO</w:t>
                    </w:r>
                  </w:hyperlink>
                </w:p>
                <w:p w14:paraId="0AA7E466" w14:textId="58A13DF1" w:rsidR="00AA4E33" w:rsidRPr="00DE45E3" w:rsidRDefault="009739DF" w:rsidP="00A61243">
                  <w:pPr>
                    <w:pStyle w:val="Prrafodelista"/>
                    <w:numPr>
                      <w:ilvl w:val="0"/>
                      <w:numId w:val="40"/>
                    </w:numPr>
                    <w:tabs>
                      <w:tab w:val="left" w:pos="72"/>
                      <w:tab w:val="left" w:pos="213"/>
                    </w:tabs>
                    <w:ind w:left="87" w:hanging="114"/>
                    <w:rPr>
                      <w:rStyle w:val="Hipervnculo"/>
                      <w:sz w:val="10"/>
                      <w:szCs w:val="10"/>
                    </w:rPr>
                  </w:pPr>
                  <w:r w:rsidRPr="009739DF">
                    <w:rPr>
                      <w:rStyle w:val="Hipervnculo"/>
                      <w:sz w:val="10"/>
                      <w:szCs w:val="10"/>
                    </w:rPr>
                    <w:t>https://eadres.sharepoint.com/:u:/s/Miexpedientedigital/IQAL-Zo5XiZgQqHKcw4y703pAbbsIDecvfMMA8r21yOE-CE?e=4nuvkr</w:t>
                  </w:r>
                </w:p>
                <w:p w14:paraId="27B4047B" w14:textId="77777777" w:rsidR="003C24E8" w:rsidRPr="00B422B5" w:rsidRDefault="003C24E8" w:rsidP="00282097">
                  <w:pPr>
                    <w:pStyle w:val="Textoindependiente2"/>
                    <w:tabs>
                      <w:tab w:val="left" w:pos="213"/>
                      <w:tab w:val="left" w:pos="360"/>
                    </w:tabs>
                    <w:spacing w:line="240" w:lineRule="auto"/>
                    <w:rPr>
                      <w:rFonts w:ascii="Arial Narrow" w:hAnsi="Arial Narrow" w:cstheme="minorHAnsi"/>
                      <w:b/>
                      <w:bCs/>
                      <w:sz w:val="18"/>
                      <w:szCs w:val="18"/>
                    </w:rPr>
                  </w:pPr>
                </w:p>
                <w:p w14:paraId="0FEE8FB0" w14:textId="7D4F3765" w:rsidR="003A3C42" w:rsidRPr="00B422B5" w:rsidRDefault="003A3C42" w:rsidP="003B7A3D">
                  <w:pPr>
                    <w:pStyle w:val="Textoindependiente2"/>
                    <w:tabs>
                      <w:tab w:val="left" w:pos="213"/>
                      <w:tab w:val="left" w:pos="360"/>
                    </w:tabs>
                    <w:spacing w:line="240" w:lineRule="auto"/>
                    <w:rPr>
                      <w:rStyle w:val="Hipervnculo"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4E0AFF72" w14:textId="3664C8FD" w:rsidR="006479B1" w:rsidRPr="007D70E9" w:rsidRDefault="003E30F3" w:rsidP="00152872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theme="minorHAnsi"/>
                      <w:sz w:val="22"/>
                      <w:szCs w:val="22"/>
                    </w:rPr>
                    <w:t>N.A.</w:t>
                  </w:r>
                </w:p>
              </w:tc>
            </w:tr>
            <w:tr w:rsidR="009F1112" w:rsidRPr="007D70E9" w14:paraId="12209841" w14:textId="77777777" w:rsidTr="00721A23">
              <w:trPr>
                <w:trHeight w:val="406"/>
              </w:trPr>
              <w:tc>
                <w:tcPr>
                  <w:tcW w:w="584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0BBA6046" w14:textId="77777777" w:rsidR="009F1112" w:rsidRPr="007D70E9" w:rsidRDefault="009F1112" w:rsidP="00152872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jc w:val="center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theme="minorHAns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73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754A93EB" w14:textId="77777777" w:rsidR="009F1112" w:rsidRPr="00CF1D2F" w:rsidRDefault="009F1112" w:rsidP="00152872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  <w:p w14:paraId="4919920F" w14:textId="77777777" w:rsidR="009F1112" w:rsidRPr="00CF1D2F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CF1D2F">
                    <w:rPr>
                      <w:rFonts w:ascii="Arial Narrow" w:hAnsi="Arial Narrow" w:cstheme="minorHAnsi"/>
                      <w:sz w:val="22"/>
                      <w:szCs w:val="22"/>
                    </w:rPr>
                    <w:t xml:space="preserve">Proyectar las respuestas a los requerimientos de autoridades administrativas, judiciales y/o personas naturales o jurídicas, relacionados con los procesos en los cuales actúa como apoderado. </w:t>
                  </w:r>
                </w:p>
                <w:p w14:paraId="080C08D1" w14:textId="77777777" w:rsidR="009F1112" w:rsidRPr="007D70E9" w:rsidRDefault="009F1112" w:rsidP="00152872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theme="minorHAnsi"/>
                      <w:sz w:val="22"/>
                      <w:szCs w:val="22"/>
                      <w:lang w:val="es-MX"/>
                    </w:rPr>
                  </w:pPr>
                </w:p>
              </w:tc>
              <w:tc>
                <w:tcPr>
                  <w:tcW w:w="3075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13C37D79" w14:textId="77777777" w:rsidR="009F1112" w:rsidRPr="007D70E9" w:rsidRDefault="009F1112" w:rsidP="00152872">
                  <w:pPr>
                    <w:pStyle w:val="Sinespaciado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No fue requerido durante el período ejecutado</w:t>
                  </w:r>
                </w:p>
                <w:p w14:paraId="50BAF3EB" w14:textId="77777777" w:rsidR="009F1112" w:rsidRPr="007D70E9" w:rsidRDefault="009F1112" w:rsidP="000C1772">
                  <w:pPr>
                    <w:pStyle w:val="Textoindependiente2"/>
                    <w:tabs>
                      <w:tab w:val="left" w:pos="213"/>
                    </w:tabs>
                    <w:spacing w:line="240" w:lineRule="auto"/>
                    <w:ind w:left="360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sdt>
                  <w:sdtPr>
                    <w:rPr>
                      <w:rFonts w:ascii="Arial Narrow" w:eastAsia="Times New Roman" w:hAnsi="Arial Narrow" w:cs="Arial"/>
                      <w:sz w:val="22"/>
                      <w:szCs w:val="22"/>
                    </w:rPr>
                    <w:id w:val="-364986133"/>
                    <w:placeholder>
                      <w:docPart w:val="6C3BD9810BC24316BFEB47A441FCEA11"/>
                    </w:placeholder>
                  </w:sdtPr>
                  <w:sdtContent>
                    <w:sdt>
                      <w:sdtPr>
                        <w:rPr>
                          <w:rFonts w:ascii="Arial Narrow" w:eastAsia="Times New Roman" w:hAnsi="Arial Narrow" w:cs="Arial"/>
                          <w:sz w:val="22"/>
                          <w:szCs w:val="22"/>
                        </w:rPr>
                        <w:id w:val="1421374415"/>
                        <w:placeholder>
                          <w:docPart w:val="E1A0E9D2D1D54A4CAFCEE5B66D40832B"/>
                        </w:placeholder>
                      </w:sdtPr>
                      <w:sdtContent>
                        <w:p w14:paraId="4DB1355E" w14:textId="77777777" w:rsidR="009F1112" w:rsidRPr="007D70E9" w:rsidRDefault="00000000" w:rsidP="00152872">
                          <w:pPr>
                            <w:rPr>
                              <w:rFonts w:ascii="Arial Narrow" w:hAnsi="Arial Narrow" w:cs="Arial"/>
                              <w:sz w:val="22"/>
                              <w:szCs w:val="22"/>
                            </w:rPr>
                          </w:pPr>
                          <w:sdt>
                            <w:sdtPr>
                              <w:rPr>
                                <w:rFonts w:ascii="Arial Narrow" w:hAnsi="Arial Narrow" w:cs="Arial"/>
                                <w:sz w:val="22"/>
                                <w:szCs w:val="22"/>
                              </w:rPr>
                              <w:id w:val="940967265"/>
                              <w:placeholder>
                                <w:docPart w:val="508B4B775E354609927375D155595609"/>
                              </w:placeholder>
                            </w:sdtPr>
                            <w:sdtContent>
                              <w:sdt>
                                <w:sdtPr>
                                  <w:rPr>
                                    <w:sz w:val="22"/>
                                    <w:szCs w:val="22"/>
                                  </w:rPr>
                                  <w:id w:val="-1520226826"/>
                                  <w:placeholder>
                                    <w:docPart w:val="E9E1966D91A74E218BCEA45B61498513"/>
                                  </w:placeholder>
                                </w:sdtPr>
                                <w:sdtContent>
                                  <w:proofErr w:type="gramStart"/>
                                  <w:r w:rsidR="009F1112" w:rsidRPr="007D70E9">
                                    <w:rPr>
                                      <w:rFonts w:ascii="Arial Narrow" w:hAnsi="Arial Narrow" w:cs="Arial"/>
                                      <w:sz w:val="22"/>
                                      <w:szCs w:val="22"/>
                                    </w:rPr>
                                    <w:t>N.A</w:t>
                                  </w:r>
                                  <w:proofErr w:type="gramEnd"/>
                                </w:sdtContent>
                              </w:sdt>
                            </w:sdtContent>
                          </w:sdt>
                          <w:r w:rsidR="009F1112" w:rsidRPr="007D70E9">
                            <w:rPr>
                              <w:rFonts w:ascii="Arial Narrow" w:hAnsi="Arial Narrow" w:cs="Arial"/>
                              <w:sz w:val="22"/>
                              <w:szCs w:val="22"/>
                            </w:rPr>
                            <w:t>.</w:t>
                          </w:r>
                        </w:p>
                        <w:p w14:paraId="225929A6" w14:textId="77777777" w:rsidR="009F1112" w:rsidRPr="007D70E9" w:rsidRDefault="009F1112" w:rsidP="00152872">
                          <w:pPr>
                            <w:rPr>
                              <w:rFonts w:ascii="Arial Narrow" w:hAnsi="Arial Narrow" w:cs="Arial"/>
                              <w:sz w:val="22"/>
                              <w:szCs w:val="22"/>
                            </w:rPr>
                          </w:pPr>
                        </w:p>
                        <w:p w14:paraId="2F2C6ED7" w14:textId="519F7841" w:rsidR="009F1112" w:rsidRPr="007D70E9" w:rsidRDefault="00000000" w:rsidP="00152872">
                          <w:pPr>
                            <w:pStyle w:val="Textoindependiente2"/>
                            <w:tabs>
                              <w:tab w:val="left" w:pos="426"/>
                            </w:tabs>
                            <w:spacing w:line="240" w:lineRule="auto"/>
                            <w:rPr>
                              <w:rFonts w:ascii="Arial Narrow" w:hAnsi="Arial Narrow" w:cstheme="minorHAnsi"/>
                              <w:sz w:val="22"/>
                              <w:szCs w:val="22"/>
                            </w:rPr>
                          </w:pPr>
                        </w:p>
                      </w:sdtContent>
                    </w:sdt>
                  </w:sdtContent>
                </w:sdt>
              </w:tc>
              <w:tc>
                <w:tcPr>
                  <w:tcW w:w="226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56A4FA3B" w14:textId="66FEADA6" w:rsidR="009F1112" w:rsidRPr="007D70E9" w:rsidRDefault="009F1112" w:rsidP="00152872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proofErr w:type="gramStart"/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N.A</w:t>
                  </w:r>
                  <w:proofErr w:type="gramEnd"/>
                </w:p>
              </w:tc>
            </w:tr>
            <w:tr w:rsidR="009F1112" w:rsidRPr="007D70E9" w14:paraId="3778A77C" w14:textId="77777777" w:rsidTr="00721A23">
              <w:trPr>
                <w:trHeight w:val="406"/>
              </w:trPr>
              <w:tc>
                <w:tcPr>
                  <w:tcW w:w="584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42994F1D" w14:textId="2ABE0F2C" w:rsidR="009F1112" w:rsidRPr="007D70E9" w:rsidRDefault="009F1112" w:rsidP="00152872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jc w:val="center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theme="minorHAnsi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73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0D5B95A6" w14:textId="77777777" w:rsidR="009F1112" w:rsidRPr="00853AC7" w:rsidRDefault="009F1112" w:rsidP="00152872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  <w:p w14:paraId="0D88BF6C" w14:textId="77777777" w:rsidR="009F1112" w:rsidRPr="00853AC7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853AC7">
                    <w:rPr>
                      <w:rFonts w:ascii="Arial Narrow" w:hAnsi="Arial Narrow" w:cstheme="minorHAnsi"/>
                      <w:sz w:val="22"/>
                      <w:szCs w:val="22"/>
                    </w:rPr>
                    <w:t xml:space="preserve">Hacer seguimiento permanente a los procesos asignados, con el fin de evitar vencimientos de términos y garantizar la intervención oportuna de la entidad en los procesos judiciales. </w:t>
                  </w:r>
                </w:p>
                <w:p w14:paraId="0E7CDD23" w14:textId="77777777" w:rsidR="009F1112" w:rsidRPr="007D70E9" w:rsidRDefault="009F1112" w:rsidP="00152872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075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673C33C5" w14:textId="7CE1CA6D" w:rsidR="009F1112" w:rsidRPr="007D70E9" w:rsidRDefault="009F1112" w:rsidP="00152872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Se efectuó verificación del estado de los procesos asignados. </w:t>
                  </w:r>
                </w:p>
              </w:tc>
              <w:sdt>
                <w:sdtPr>
                  <w:rPr>
                    <w:rFonts w:ascii="Arial Narrow" w:hAnsi="Arial Narrow" w:cs="Arial"/>
                    <w:sz w:val="22"/>
                    <w:szCs w:val="22"/>
                  </w:rPr>
                  <w:id w:val="85349797"/>
                  <w:placeholder>
                    <w:docPart w:val="2CBD2DF08161437C85A7156A27AD5E1F"/>
                  </w:placeholder>
                </w:sdtPr>
                <w:sdtContent>
                  <w:tc>
                    <w:tcPr>
                      <w:tcW w:w="1559" w:type="dxa"/>
                      <w:tcBorders>
                        <w:top w:val="single" w:sz="4" w:space="0" w:color="808080" w:themeColor="background1" w:themeShade="80"/>
                        <w:left w:val="single" w:sz="4" w:space="0" w:color="808080" w:themeColor="background1" w:themeShade="80"/>
                        <w:bottom w:val="single" w:sz="4" w:space="0" w:color="808080" w:themeColor="background1" w:themeShade="80"/>
                        <w:right w:val="single" w:sz="4" w:space="0" w:color="808080" w:themeColor="background1" w:themeShade="80"/>
                      </w:tcBorders>
                    </w:tcPr>
                    <w:p w14:paraId="0B9B0548" w14:textId="392902F1" w:rsidR="009F1112" w:rsidRPr="007D70E9" w:rsidRDefault="00A03307" w:rsidP="00152872">
                      <w:pPr>
                        <w:pStyle w:val="Textoindependiente2"/>
                        <w:tabs>
                          <w:tab w:val="left" w:pos="426"/>
                        </w:tabs>
                        <w:spacing w:line="240" w:lineRule="auto"/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="Arial Narrow" w:hAnsi="Arial Narrow" w:cs="Arial"/>
                          <w:sz w:val="22"/>
                          <w:szCs w:val="22"/>
                        </w:rPr>
                        <w:t>Base</w:t>
                      </w:r>
                      <w:r w:rsidR="00D33677">
                        <w:rPr>
                          <w:rFonts w:ascii="Arial Narrow" w:hAnsi="Arial Narrow" w:cs="Arial"/>
                          <w:sz w:val="22"/>
                          <w:szCs w:val="22"/>
                        </w:rPr>
                        <w:t xml:space="preserve"> de procesos</w:t>
                      </w:r>
                    </w:p>
                  </w:tc>
                </w:sdtContent>
              </w:sdt>
              <w:tc>
                <w:tcPr>
                  <w:tcW w:w="226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5526402B" w14:textId="1032AEB8" w:rsidR="009F1112" w:rsidRPr="007D70E9" w:rsidRDefault="009F1112" w:rsidP="00152872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N.A.</w:t>
                  </w:r>
                </w:p>
              </w:tc>
            </w:tr>
            <w:tr w:rsidR="009F1112" w:rsidRPr="007D70E9" w14:paraId="3266F56D" w14:textId="77777777" w:rsidTr="00721A23">
              <w:trPr>
                <w:trHeight w:val="406"/>
              </w:trPr>
              <w:tc>
                <w:tcPr>
                  <w:tcW w:w="584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0428C080" w14:textId="5FB07CCB" w:rsidR="009F1112" w:rsidRPr="007D70E9" w:rsidRDefault="009F1112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theme="minorHAns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73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628D0E0D" w14:textId="77777777" w:rsidR="009F1112" w:rsidRPr="00592B7C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592B7C">
                    <w:rPr>
                      <w:rFonts w:ascii="Arial Narrow" w:hAnsi="Arial Narrow" w:cstheme="minorHAnsi"/>
                      <w:sz w:val="22"/>
                      <w:szCs w:val="22"/>
                    </w:rPr>
                    <w:t xml:space="preserve">Actualizar, mantener y custodiar los expedientes a cargo donde deben reposar todas las actuaciones surtidas, que tengan relación con el proceso o acción; tanto en medio magnético, como físico debiendo remitirse copia de todas las piezas procesales de cada causa, así como de aquellas que fuesen requeridas por la Entidad, para los fines </w:t>
                  </w:r>
                  <w:r w:rsidRPr="00592B7C">
                    <w:rPr>
                      <w:rFonts w:ascii="Arial Narrow" w:hAnsi="Arial Narrow" w:cstheme="minorHAnsi"/>
                      <w:sz w:val="22"/>
                      <w:szCs w:val="22"/>
                    </w:rPr>
                    <w:lastRenderedPageBreak/>
                    <w:t xml:space="preserve">pertinentes al archivo documental de ADRES. </w:t>
                  </w:r>
                </w:p>
                <w:p w14:paraId="2A6DA832" w14:textId="77777777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075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1C5EE9AE" w14:textId="77777777" w:rsidR="009F1112" w:rsidRPr="007D70E9" w:rsidRDefault="009F1112" w:rsidP="00152872">
                  <w:pPr>
                    <w:pStyle w:val="Sinespaciado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7D70E9">
                    <w:rPr>
                      <w:rFonts w:ascii="Arial Narrow" w:eastAsia="Times New Roman" w:hAnsi="Arial Narrow" w:cs="Arial"/>
                      <w:sz w:val="22"/>
                      <w:szCs w:val="22"/>
                    </w:rPr>
                    <w:lastRenderedPageBreak/>
                    <w:t>Se mantuvo la custodia de los expedientes que fueron prestados para realizar las correspondientes actuaciones y las copias de oficios, demandas a requerimientos de los Despachos judiciales se encuentran insertas en cada expediente, de acuerdo con las actuaciones.</w:t>
                  </w:r>
                </w:p>
                <w:p w14:paraId="4BDA5AC2" w14:textId="77777777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12D8A117" w14:textId="00377B20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N.A.</w:t>
                  </w:r>
                </w:p>
              </w:tc>
              <w:tc>
                <w:tcPr>
                  <w:tcW w:w="226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1BA8B651" w14:textId="6B7B35F7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N.A.</w:t>
                  </w:r>
                </w:p>
              </w:tc>
            </w:tr>
            <w:tr w:rsidR="002A6476" w:rsidRPr="007D70E9" w14:paraId="5D343729" w14:textId="77777777" w:rsidTr="00163E11">
              <w:trPr>
                <w:trHeight w:val="406"/>
              </w:trPr>
              <w:tc>
                <w:tcPr>
                  <w:tcW w:w="584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6C70E3E2" w14:textId="10B04E4B" w:rsidR="002A6476" w:rsidRPr="007D70E9" w:rsidRDefault="002A6476" w:rsidP="002A6476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theme="minorHAns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73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3487D81C" w14:textId="77777777" w:rsidR="002A6476" w:rsidRPr="00F71723" w:rsidRDefault="002A6476" w:rsidP="002A6476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  <w:p w14:paraId="5A7A7061" w14:textId="77777777" w:rsidR="002A6476" w:rsidRPr="00F71723" w:rsidRDefault="002A6476" w:rsidP="002A6476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F71723">
                    <w:rPr>
                      <w:rFonts w:ascii="Arial Narrow" w:hAnsi="Arial Narrow" w:cstheme="minorHAnsi"/>
                      <w:sz w:val="22"/>
                      <w:szCs w:val="22"/>
                    </w:rPr>
                    <w:t xml:space="preserve">Remitir con el informe de actividades al supervisor del contrato las actuaciones surtidas dentro de los procesos sean o no de carácter judicial, tales como, oficios, comunicaciones, notas internas, informes, avisos, conceptos técnicos, demandas, contestación, recursos, excepciones, alegatos, copias de las sentencias de primera y segunda instancia, grabaciones de audiencias, actas, entre otros. </w:t>
                  </w:r>
                </w:p>
                <w:p w14:paraId="41E347D1" w14:textId="77777777" w:rsidR="002A6476" w:rsidRPr="007D70E9" w:rsidRDefault="002A6476" w:rsidP="002A6476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075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4746FA5C" w14:textId="5BD511CF" w:rsidR="002A6476" w:rsidRPr="007D70E9" w:rsidRDefault="002A6476" w:rsidP="002A6476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Se cumple esta obligación con los soportes del presente informe.</w:t>
                  </w:r>
                </w:p>
              </w:tc>
              <w:tc>
                <w:tcPr>
                  <w:tcW w:w="1559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08FF88AC" w14:textId="438BFE2D" w:rsidR="002A6476" w:rsidRPr="007D70E9" w:rsidRDefault="002A6476" w:rsidP="002A6476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181518">
                    <w:rPr>
                      <w:rFonts w:ascii="Arial Narrow" w:hAnsi="Arial Narrow" w:cs="Arial"/>
                      <w:sz w:val="22"/>
                      <w:szCs w:val="22"/>
                    </w:rPr>
                    <w:t>N.A.</w:t>
                  </w:r>
                </w:p>
              </w:tc>
              <w:tc>
                <w:tcPr>
                  <w:tcW w:w="226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4E2ADB84" w14:textId="4B35D990" w:rsidR="002A6476" w:rsidRPr="007D70E9" w:rsidRDefault="002A6476" w:rsidP="002A6476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N.A.</w:t>
                  </w:r>
                </w:p>
              </w:tc>
            </w:tr>
            <w:tr w:rsidR="002A6476" w:rsidRPr="007D70E9" w14:paraId="51E0CE1B" w14:textId="77777777" w:rsidTr="00721A23">
              <w:trPr>
                <w:trHeight w:val="406"/>
              </w:trPr>
              <w:tc>
                <w:tcPr>
                  <w:tcW w:w="584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24D24EEE" w14:textId="56B83EDA" w:rsidR="002A6476" w:rsidRPr="007D70E9" w:rsidRDefault="002A6476" w:rsidP="002A6476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theme="minorHAnsi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273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64CD6EF0" w14:textId="77777777" w:rsidR="002A6476" w:rsidRPr="00F71723" w:rsidRDefault="002A6476" w:rsidP="002A6476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F71723">
                    <w:rPr>
                      <w:rFonts w:ascii="Arial Narrow" w:hAnsi="Arial Narrow" w:cstheme="minorHAnsi"/>
                      <w:sz w:val="22"/>
                      <w:szCs w:val="22"/>
                    </w:rPr>
                    <w:t xml:space="preserve">Rendir informe al supervisor del contrato dentro de los 10 días hábiles siguientes a que se profieran los fallos de primera y/o segunda instancia, la terminación de los procesos y los cambios de jurisdicción; en este último caso, el apoderado deberá informar al supervisor del contrato, al administrador del sistema Ekogui y continuar con la defensa del proceso ante la jurisdicción que corresponda. </w:t>
                  </w:r>
                </w:p>
                <w:p w14:paraId="332ABA88" w14:textId="77777777" w:rsidR="002A6476" w:rsidRPr="007D70E9" w:rsidRDefault="002A6476" w:rsidP="002A6476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075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71738F61" w14:textId="476E89BB" w:rsidR="00B3001D" w:rsidRDefault="00CB523E" w:rsidP="00F64B65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En el periodo objeto de este informe </w:t>
                  </w:r>
                  <w:r w:rsidR="00F64B65">
                    <w:rPr>
                      <w:rFonts w:ascii="Arial Narrow" w:hAnsi="Arial Narrow" w:cs="Arial"/>
                      <w:sz w:val="22"/>
                      <w:szCs w:val="22"/>
                    </w:rPr>
                    <w:t>no fueron terminados procesos.</w:t>
                  </w:r>
                </w:p>
                <w:p w14:paraId="4F7B2439" w14:textId="721D6A47" w:rsidR="00CB523E" w:rsidRDefault="00CB523E" w:rsidP="009119E0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ind w:left="177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453B20C2" w14:textId="77777777" w:rsidR="002A6476" w:rsidRDefault="002A6476" w:rsidP="002A6476">
                  <w:pPr>
                    <w:pStyle w:val="Textoindependiente2"/>
                    <w:tabs>
                      <w:tab w:val="left" w:pos="313"/>
                    </w:tabs>
                    <w:spacing w:line="240" w:lineRule="auto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0942C47B" w14:textId="77777777" w:rsidR="002A6476" w:rsidRPr="007D70E9" w:rsidRDefault="002A6476" w:rsidP="002A6476">
                  <w:pPr>
                    <w:pStyle w:val="Textoindependiente2"/>
                    <w:tabs>
                      <w:tab w:val="left" w:pos="313"/>
                    </w:tabs>
                    <w:spacing w:line="240" w:lineRule="auto"/>
                    <w:ind w:left="171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61786AB0" w14:textId="67C42794" w:rsidR="006317CF" w:rsidRPr="006B694A" w:rsidRDefault="00F64B65" w:rsidP="002A6476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10"/>
                      <w:szCs w:val="10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N.A.</w:t>
                  </w:r>
                </w:p>
              </w:tc>
              <w:tc>
                <w:tcPr>
                  <w:tcW w:w="226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63A1D121" w14:textId="7A3056B3" w:rsidR="002A6476" w:rsidRPr="007D70E9" w:rsidRDefault="002A6476" w:rsidP="002A6476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N.A.</w:t>
                  </w:r>
                </w:p>
              </w:tc>
            </w:tr>
            <w:tr w:rsidR="009F1112" w:rsidRPr="007D70E9" w14:paraId="2A3A0550" w14:textId="77777777" w:rsidTr="00721A23">
              <w:trPr>
                <w:trHeight w:val="406"/>
              </w:trPr>
              <w:tc>
                <w:tcPr>
                  <w:tcW w:w="584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55360475" w14:textId="75502675" w:rsidR="009F1112" w:rsidRPr="007D70E9" w:rsidRDefault="009F1112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theme="minorHAnsi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273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4546A1A0" w14:textId="77777777" w:rsidR="009F1112" w:rsidRPr="00F71723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F71723">
                    <w:rPr>
                      <w:rFonts w:ascii="Arial Narrow" w:hAnsi="Arial Narrow" w:cstheme="minorHAnsi"/>
                      <w:sz w:val="22"/>
                      <w:szCs w:val="22"/>
                    </w:rPr>
                    <w:t xml:space="preserve">Rendir informe al supervisor del contrato dentro del 10 días hábiles siguientes a la terminación de los procesos judiciales y sentencias condenatorias con el fin de adelantar el pago conforme a los procedimientos establecidos, para lo cual deberá allegar el expediente completo que deberá reposar en el archivo central de la entidad. </w:t>
                  </w:r>
                </w:p>
                <w:p w14:paraId="1455CCC1" w14:textId="77777777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075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160AE47D" w14:textId="6F9A37A8" w:rsidR="00CB523E" w:rsidRDefault="00CB523E" w:rsidP="00CB523E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En el periodo objeto del presente informe </w:t>
                  </w:r>
                  <w:r w:rsidR="009119E0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no fueron terminados procesos. </w:t>
                  </w:r>
                </w:p>
                <w:p w14:paraId="16CE791F" w14:textId="0A4F0A04" w:rsidR="00CB523E" w:rsidRDefault="00CB523E" w:rsidP="00CB523E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</w:p>
                <w:p w14:paraId="552A919F" w14:textId="77777777" w:rsidR="00CB523E" w:rsidRDefault="00CB523E" w:rsidP="00F77A8A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6310BDF4" w14:textId="77777777" w:rsidR="00CB523E" w:rsidRDefault="00CB523E" w:rsidP="00F77A8A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31D219FE" w14:textId="77777777" w:rsidR="00F77A8A" w:rsidRDefault="00F77A8A" w:rsidP="00F77A8A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3A9CD032" w14:textId="77777777" w:rsidR="009F1112" w:rsidRPr="007D70E9" w:rsidRDefault="009F1112" w:rsidP="00887DD1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sdt>
                  <w:sdtPr>
                    <w:rPr>
                      <w:rStyle w:val="Hipervnculo"/>
                      <w:rFonts w:ascii="Arial Narrow" w:eastAsia="Times New Roman" w:hAnsi="Arial Narrow"/>
                      <w:sz w:val="12"/>
                      <w:szCs w:val="12"/>
                    </w:rPr>
                    <w:id w:val="1403264115"/>
                    <w:placeholder>
                      <w:docPart w:val="EEC62EEAB95F4BE58471246FAA80AAF8"/>
                    </w:placeholder>
                  </w:sdtPr>
                  <w:sdtContent>
                    <w:sdt>
                      <w:sdtPr>
                        <w:rPr>
                          <w:rStyle w:val="Hipervnculo"/>
                          <w:rFonts w:ascii="Arial Narrow" w:eastAsia="Times New Roman" w:hAnsi="Arial Narrow"/>
                          <w:sz w:val="12"/>
                          <w:szCs w:val="12"/>
                        </w:rPr>
                        <w:id w:val="-1153751094"/>
                        <w:placeholder>
                          <w:docPart w:val="1B42F1104BF9497DB8A353BED6FF5653"/>
                        </w:placeholder>
                      </w:sdtPr>
                      <w:sdtContent>
                        <w:p w14:paraId="60D27546" w14:textId="0A562DC8" w:rsidR="0087508F" w:rsidRDefault="0087508F" w:rsidP="0087508F">
                          <w:pPr>
                            <w:suppressAutoHyphens w:val="0"/>
                            <w:autoSpaceDN/>
                            <w:jc w:val="both"/>
                            <w:textAlignment w:val="auto"/>
                            <w:rPr>
                              <w:rFonts w:ascii="Arial Narrow" w:hAnsi="Arial Narrow" w:cstheme="minorHAnsi"/>
                              <w:sz w:val="10"/>
                              <w:szCs w:val="10"/>
                            </w:rPr>
                          </w:pPr>
                        </w:p>
                        <w:p w14:paraId="767B53C1" w14:textId="4D474713" w:rsidR="009F1112" w:rsidRPr="00494A37" w:rsidRDefault="00F64B65" w:rsidP="00152872">
                          <w:pPr>
                            <w:pStyle w:val="Textoindependiente2"/>
                            <w:tabs>
                              <w:tab w:val="left" w:pos="426"/>
                            </w:tabs>
                            <w:spacing w:line="240" w:lineRule="auto"/>
                            <w:rPr>
                              <w:rStyle w:val="Hipervnculo"/>
                              <w:rFonts w:ascii="Arial Narrow" w:hAnsi="Arial Narrow"/>
                              <w:sz w:val="12"/>
                              <w:szCs w:val="12"/>
                            </w:rPr>
                          </w:pPr>
                          <w:r w:rsidRPr="007D70E9">
                            <w:rPr>
                              <w:rFonts w:ascii="Arial Narrow" w:hAnsi="Arial Narrow" w:cs="Arial"/>
                              <w:sz w:val="22"/>
                              <w:szCs w:val="22"/>
                            </w:rPr>
                            <w:t>N.A.</w:t>
                          </w:r>
                        </w:p>
                      </w:sdtContent>
                    </w:sdt>
                  </w:sdtContent>
                </w:sdt>
                <w:p w14:paraId="2CEBDDF7" w14:textId="77777777" w:rsidR="009F1112" w:rsidRPr="00494A37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Style w:val="Hipervnculo"/>
                      <w:rFonts w:ascii="Arial Narrow" w:eastAsia="Times New Roman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6FAF115D" w14:textId="35BD3939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N.A.</w:t>
                  </w:r>
                </w:p>
              </w:tc>
            </w:tr>
            <w:tr w:rsidR="009F1112" w:rsidRPr="007D70E9" w14:paraId="43D8D39D" w14:textId="77777777" w:rsidTr="00721A23">
              <w:trPr>
                <w:trHeight w:val="406"/>
              </w:trPr>
              <w:tc>
                <w:tcPr>
                  <w:tcW w:w="584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09477F0E" w14:textId="1EE03A9C" w:rsidR="009F1112" w:rsidRPr="007D70E9" w:rsidRDefault="009F1112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theme="minorHAnsi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273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7997EB4E" w14:textId="77777777" w:rsidR="009F1112" w:rsidRPr="00F71723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  <w:p w14:paraId="542B06B2" w14:textId="77777777" w:rsidR="009F1112" w:rsidRPr="00F71723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F71723">
                    <w:rPr>
                      <w:rFonts w:ascii="Arial Narrow" w:hAnsi="Arial Narrow" w:cstheme="minorHAnsi"/>
                      <w:sz w:val="22"/>
                      <w:szCs w:val="22"/>
                    </w:rPr>
                    <w:t xml:space="preserve">Presentar y sustentar ante el Comité Conciliación de la ADRES las fichas técnicas de </w:t>
                  </w:r>
                  <w:r w:rsidRPr="00F71723">
                    <w:rPr>
                      <w:rFonts w:ascii="Arial Narrow" w:hAnsi="Arial Narrow" w:cstheme="minorHAnsi"/>
                      <w:sz w:val="22"/>
                      <w:szCs w:val="22"/>
                    </w:rPr>
                    <w:lastRenderedPageBreak/>
                    <w:t xml:space="preserve">los procesos judiciales relevantes en la cual se requiera su pronunciamiento. </w:t>
                  </w:r>
                </w:p>
                <w:p w14:paraId="16E1ED9E" w14:textId="77777777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075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0DE07777" w14:textId="0C53CA27" w:rsidR="00D64286" w:rsidRDefault="00D64286" w:rsidP="00D64286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lastRenderedPageBreak/>
                    <w:t xml:space="preserve">En el periodo objeto de este informe </w:t>
                  </w:r>
                  <w:r w:rsidR="009119E0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fueron presentadas solicitudes 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>de</w:t>
                  </w:r>
                  <w:r w:rsidR="009F1112"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validar y/o realizar pronunciamientos del Comité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>.</w:t>
                  </w:r>
                </w:p>
                <w:p w14:paraId="6991C444" w14:textId="12247329" w:rsidR="009F1112" w:rsidRDefault="009F1112" w:rsidP="00B84AF1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5690F577" w14:textId="7C116DE4" w:rsidR="009D0D95" w:rsidRDefault="00D44492" w:rsidP="009D0D95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D44492">
                    <w:rPr>
                      <w:rFonts w:ascii="Arial Narrow" w:hAnsi="Arial Narrow" w:cs="Arial"/>
                      <w:sz w:val="22"/>
                      <w:szCs w:val="22"/>
                    </w:rPr>
                    <w:t>11001310502420150043600</w:t>
                  </w:r>
                </w:p>
                <w:p w14:paraId="2C6CBF50" w14:textId="3E1AC90B" w:rsidR="001A0FA4" w:rsidRDefault="001A0FA4" w:rsidP="009D0D95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1A0FA4">
                    <w:rPr>
                      <w:rFonts w:ascii="Arial Narrow" w:hAnsi="Arial Narrow" w:cstheme="minorHAnsi"/>
                      <w:sz w:val="22"/>
                      <w:szCs w:val="22"/>
                    </w:rPr>
                    <w:t>54001315300120240006900</w:t>
                  </w:r>
                </w:p>
                <w:p w14:paraId="2058EDC1" w14:textId="2F2530EC" w:rsidR="001D199B" w:rsidRPr="007D70E9" w:rsidRDefault="001D199B" w:rsidP="009D0D95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1D199B">
                    <w:rPr>
                      <w:rFonts w:ascii="Arial Narrow" w:hAnsi="Arial Narrow" w:cstheme="minorHAnsi"/>
                      <w:sz w:val="22"/>
                      <w:szCs w:val="22"/>
                    </w:rPr>
                    <w:t>11001333603320260027600</w:t>
                  </w:r>
                </w:p>
                <w:p w14:paraId="74657C58" w14:textId="0F8818C5" w:rsidR="002450D2" w:rsidRPr="007D70E9" w:rsidRDefault="002450D2" w:rsidP="009D0D95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ind w:left="47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38C41A86" w14:textId="50A45A9F" w:rsidR="009F1112" w:rsidRPr="0093065B" w:rsidRDefault="00000000" w:rsidP="00F93285">
                  <w:pPr>
                    <w:tabs>
                      <w:tab w:val="left" w:pos="213"/>
                    </w:tabs>
                    <w:jc w:val="both"/>
                    <w:rPr>
                      <w:rFonts w:ascii="Arial Narrow" w:hAnsi="Arial Narrow" w:cs="Arial"/>
                      <w:b/>
                      <w:bCs/>
                      <w:color w:val="000000" w:themeColor="text1"/>
                      <w:sz w:val="10"/>
                      <w:szCs w:val="10"/>
                    </w:rPr>
                  </w:pPr>
                  <w:sdt>
                    <w:sdtPr>
                      <w:rPr>
                        <w:rFonts w:ascii="Arial Narrow" w:hAnsi="Arial Narrow" w:cs="Arial"/>
                        <w:b/>
                        <w:bCs/>
                        <w:color w:val="000000" w:themeColor="text1"/>
                        <w:sz w:val="10"/>
                        <w:szCs w:val="10"/>
                      </w:rPr>
                      <w:id w:val="783694327"/>
                      <w:placeholder>
                        <w:docPart w:val="C83EFB1A1F8A4B8D9DEE8A11BDFC1767"/>
                      </w:placeholder>
                    </w:sdtPr>
                    <w:sdtContent>
                      <w:r w:rsidR="00F93285" w:rsidRPr="0093065B">
                        <w:rPr>
                          <w:rFonts w:ascii="Arial Narrow" w:hAnsi="Arial Narrow" w:cs="Arial"/>
                          <w:b/>
                          <w:bCs/>
                          <w:color w:val="000000" w:themeColor="text1"/>
                          <w:sz w:val="10"/>
                          <w:szCs w:val="10"/>
                        </w:rPr>
                        <w:t>Solicitud validación:</w:t>
                      </w:r>
                    </w:sdtContent>
                  </w:sdt>
                </w:p>
                <w:p w14:paraId="0E7B9026" w14:textId="4765AC2E" w:rsidR="00716ECB" w:rsidRDefault="001D199B" w:rsidP="00A42459">
                  <w:pPr>
                    <w:pStyle w:val="Prrafodelista"/>
                    <w:numPr>
                      <w:ilvl w:val="0"/>
                      <w:numId w:val="43"/>
                    </w:numPr>
                    <w:tabs>
                      <w:tab w:val="left" w:pos="72"/>
                      <w:tab w:val="left" w:pos="213"/>
                    </w:tabs>
                    <w:ind w:left="72" w:hanging="124"/>
                    <w:rPr>
                      <w:rStyle w:val="Hipervnculo"/>
                      <w:sz w:val="10"/>
                      <w:szCs w:val="10"/>
                    </w:rPr>
                  </w:pPr>
                  <w:hyperlink r:id="rId18" w:history="1">
                    <w:r w:rsidRPr="00930EB4">
                      <w:rPr>
                        <w:rStyle w:val="Hipervnculo"/>
                        <w:sz w:val="10"/>
                        <w:szCs w:val="10"/>
                      </w:rPr>
                      <w:t>https://eadres.sharepoint.com/:u:/s/Miexpedientedigital/IQAhcxCEX45CS4f0gJ10WdtIASF02E5HWNmZogVO5flf8XE?e=7tERAC</w:t>
                    </w:r>
                  </w:hyperlink>
                </w:p>
                <w:p w14:paraId="6FA07EDE" w14:textId="18E0707C" w:rsidR="001D199B" w:rsidRDefault="001D199B" w:rsidP="00A42459">
                  <w:pPr>
                    <w:pStyle w:val="Prrafodelista"/>
                    <w:numPr>
                      <w:ilvl w:val="0"/>
                      <w:numId w:val="43"/>
                    </w:numPr>
                    <w:tabs>
                      <w:tab w:val="left" w:pos="72"/>
                      <w:tab w:val="left" w:pos="213"/>
                    </w:tabs>
                    <w:ind w:left="72" w:hanging="124"/>
                    <w:rPr>
                      <w:rStyle w:val="Hipervnculo"/>
                      <w:sz w:val="10"/>
                      <w:szCs w:val="10"/>
                    </w:rPr>
                  </w:pPr>
                  <w:hyperlink r:id="rId19" w:history="1">
                    <w:r w:rsidRPr="00930EB4">
                      <w:rPr>
                        <w:rStyle w:val="Hipervnculo"/>
                        <w:sz w:val="10"/>
                        <w:szCs w:val="10"/>
                      </w:rPr>
                      <w:t>https://eadres.sharepoint.com/:u:/s/Miexpedientedigital/IQAo8akZ</w:t>
                    </w:r>
                    <w:r w:rsidRPr="00930EB4">
                      <w:rPr>
                        <w:rStyle w:val="Hipervnculo"/>
                        <w:sz w:val="10"/>
                        <w:szCs w:val="10"/>
                      </w:rPr>
                      <w:lastRenderedPageBreak/>
                      <w:t>7AWxRKNDlboqKV4IAaZEvdSWjGXnS5e6VqlU5Jw?e=sP1pvL</w:t>
                    </w:r>
                  </w:hyperlink>
                </w:p>
                <w:p w14:paraId="314CC8D4" w14:textId="5C101869" w:rsidR="001D199B" w:rsidRPr="00A42459" w:rsidRDefault="008664A5" w:rsidP="00A42459">
                  <w:pPr>
                    <w:pStyle w:val="Prrafodelista"/>
                    <w:numPr>
                      <w:ilvl w:val="0"/>
                      <w:numId w:val="43"/>
                    </w:numPr>
                    <w:tabs>
                      <w:tab w:val="left" w:pos="72"/>
                      <w:tab w:val="left" w:pos="213"/>
                    </w:tabs>
                    <w:ind w:left="72" w:hanging="124"/>
                    <w:rPr>
                      <w:rStyle w:val="Hipervnculo"/>
                      <w:sz w:val="10"/>
                      <w:szCs w:val="10"/>
                    </w:rPr>
                  </w:pPr>
                  <w:r w:rsidRPr="008664A5">
                    <w:rPr>
                      <w:rStyle w:val="Hipervnculo"/>
                      <w:sz w:val="10"/>
                      <w:szCs w:val="10"/>
                    </w:rPr>
                    <w:t>https://eadres.sharepoint.com/:u:/s/Miexpedientedigital/IQAwlfR43ia1TbRdJJBxwEGcAVn7_VAHPWQdxkks29HV0SA?e=ANm2Lb</w:t>
                  </w:r>
                </w:p>
                <w:p w14:paraId="0DA74A7D" w14:textId="0E4B8725" w:rsidR="0093065B" w:rsidRPr="00C40D4C" w:rsidRDefault="0093065B" w:rsidP="00C40D4C">
                  <w:pPr>
                    <w:tabs>
                      <w:tab w:val="left" w:pos="213"/>
                    </w:tabs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  <w:p w14:paraId="1C8C5106" w14:textId="77777777" w:rsidR="004D37C7" w:rsidRPr="00F93285" w:rsidRDefault="004D37C7" w:rsidP="00F93285">
                  <w:pPr>
                    <w:tabs>
                      <w:tab w:val="left" w:pos="213"/>
                    </w:tabs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  <w:p w14:paraId="746033C7" w14:textId="65AF2E18" w:rsidR="00F93285" w:rsidRPr="00B84AF1" w:rsidRDefault="00F93285" w:rsidP="00B84AF1">
                  <w:pPr>
                    <w:tabs>
                      <w:tab w:val="left" w:pos="213"/>
                    </w:tabs>
                    <w:jc w:val="both"/>
                    <w:rPr>
                      <w:rStyle w:val="Hipervnculo"/>
                      <w:rFonts w:ascii="Arial Narrow" w:hAnsi="Arial Narrow" w:cstheme="minorHAnsi"/>
                      <w:sz w:val="14"/>
                      <w:szCs w:val="1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29AF4438" w14:textId="77777777" w:rsidR="009F1112" w:rsidRPr="00055A8D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0"/>
                      <w:szCs w:val="20"/>
                    </w:rPr>
                  </w:pPr>
                </w:p>
              </w:tc>
            </w:tr>
            <w:tr w:rsidR="009F1112" w:rsidRPr="007D70E9" w14:paraId="0179FF49" w14:textId="77777777" w:rsidTr="00721A23">
              <w:trPr>
                <w:trHeight w:val="406"/>
              </w:trPr>
              <w:tc>
                <w:tcPr>
                  <w:tcW w:w="584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316DF006" w14:textId="64E224FD" w:rsidR="009F1112" w:rsidRPr="007D70E9" w:rsidRDefault="009F1112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theme="minorHAnsi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273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792B3F3F" w14:textId="77777777" w:rsidR="009F1112" w:rsidRPr="00F71723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  <w:p w14:paraId="0B2656EF" w14:textId="77777777" w:rsidR="009F1112" w:rsidRPr="00F71723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F71723">
                    <w:rPr>
                      <w:rFonts w:ascii="Arial Narrow" w:hAnsi="Arial Narrow" w:cstheme="minorHAnsi"/>
                      <w:sz w:val="22"/>
                      <w:szCs w:val="22"/>
                    </w:rPr>
                    <w:t xml:space="preserve">Registrar y actualizar en el Sistema Único de Gestión e Información de la Actividad Litigiosa del Estado- Ekogui, los procesos judiciales y los trámites arbitrales a su cargo, posterior a cada actuación procesal y demás obligaciones establecidas en el Decreto 1069 de 2015 o norma que lo derogue, modifique o sustituya. </w:t>
                  </w:r>
                </w:p>
                <w:p w14:paraId="619DE201" w14:textId="77777777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075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545482D9" w14:textId="77777777" w:rsidR="009F1112" w:rsidRPr="007D70E9" w:rsidRDefault="009F1112" w:rsidP="00152872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7D70E9">
                    <w:rPr>
                      <w:rFonts w:ascii="Arial Narrow" w:eastAsia="Calibri" w:hAnsi="Arial Narrow" w:cs="Arial Narrow"/>
                      <w:color w:val="000000"/>
                      <w:sz w:val="22"/>
                      <w:szCs w:val="22"/>
                      <w:lang w:eastAsia="en-US"/>
                    </w:rPr>
                    <w:t>Se actualizaron los procesos asignados en el aplicativo Ekogui.</w:t>
                  </w:r>
                </w:p>
                <w:p w14:paraId="492C9E5E" w14:textId="77777777" w:rsidR="009F1112" w:rsidRPr="007D70E9" w:rsidRDefault="009F1112" w:rsidP="00152872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noProof/>
                      <w:sz w:val="22"/>
                      <w:szCs w:val="22"/>
                    </w:rPr>
                  </w:pPr>
                </w:p>
                <w:p w14:paraId="4FC44654" w14:textId="77777777" w:rsidR="009F1112" w:rsidRPr="007D70E9" w:rsidRDefault="009F1112" w:rsidP="00152872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  <w:p w14:paraId="00F439AD" w14:textId="77777777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 Narrow" w:eastAsia="Calibri" w:hAnsi="Arial Narrow" w:cs="Arial"/>
                    <w:sz w:val="22"/>
                    <w:szCs w:val="22"/>
                  </w:rPr>
                  <w:id w:val="-997806589"/>
                  <w:placeholder>
                    <w:docPart w:val="13AE2C9FE8954B7BB832CE2BF5E38C5B"/>
                  </w:placeholder>
                </w:sdtPr>
                <w:sdtContent>
                  <w:tc>
                    <w:tcPr>
                      <w:tcW w:w="1559" w:type="dxa"/>
                      <w:tcBorders>
                        <w:top w:val="single" w:sz="4" w:space="0" w:color="808080" w:themeColor="background1" w:themeShade="80"/>
                        <w:left w:val="single" w:sz="4" w:space="0" w:color="808080" w:themeColor="background1" w:themeShade="80"/>
                        <w:bottom w:val="single" w:sz="4" w:space="0" w:color="808080" w:themeColor="background1" w:themeShade="80"/>
                        <w:right w:val="single" w:sz="4" w:space="0" w:color="808080" w:themeColor="background1" w:themeShade="80"/>
                      </w:tcBorders>
                    </w:tcPr>
                    <w:sdt>
                      <w:sdtPr>
                        <w:rPr>
                          <w:rFonts w:ascii="Arial Narrow" w:hAnsi="Arial Narrow" w:cs="Arial"/>
                          <w:sz w:val="22"/>
                          <w:szCs w:val="22"/>
                        </w:rPr>
                        <w:id w:val="-1473823993"/>
                        <w:placeholder>
                          <w:docPart w:val="1460FB3C0C024FB7B445AFF54C4C0645"/>
                        </w:placeholder>
                      </w:sdtPr>
                      <w:sdtContent>
                        <w:p w14:paraId="37CAD79D" w14:textId="77777777" w:rsidR="009F1112" w:rsidRPr="007D70E9" w:rsidRDefault="009F1112" w:rsidP="00152872">
                          <w:pPr>
                            <w:pStyle w:val="Textoindependiente2"/>
                            <w:tabs>
                              <w:tab w:val="left" w:pos="426"/>
                            </w:tabs>
                            <w:spacing w:line="240" w:lineRule="auto"/>
                            <w:rPr>
                              <w:rFonts w:ascii="Arial Narrow" w:eastAsia="Calibri" w:hAnsi="Arial Narrow" w:cs="Arial"/>
                              <w:sz w:val="22"/>
                              <w:szCs w:val="22"/>
                            </w:rPr>
                          </w:pPr>
                          <w:r w:rsidRPr="007D70E9">
                            <w:rPr>
                              <w:rFonts w:ascii="Arial Narrow" w:hAnsi="Arial Narrow" w:cs="Arial"/>
                              <w:sz w:val="22"/>
                              <w:szCs w:val="22"/>
                            </w:rPr>
                            <w:t xml:space="preserve">N.A. </w:t>
                          </w:r>
                        </w:p>
                      </w:sdtContent>
                    </w:sdt>
                    <w:p w14:paraId="3455583F" w14:textId="7BBE665E" w:rsidR="009F1112" w:rsidRPr="007D70E9" w:rsidRDefault="009F1112" w:rsidP="00152872">
                      <w:pPr>
                        <w:suppressAutoHyphens w:val="0"/>
                        <w:autoSpaceDN/>
                        <w:jc w:val="both"/>
                        <w:textAlignment w:val="auto"/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</w:pPr>
                    </w:p>
                  </w:tc>
                </w:sdtContent>
              </w:sdt>
              <w:tc>
                <w:tcPr>
                  <w:tcW w:w="226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49273DC8" w14:textId="59385EB3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N.A.</w:t>
                  </w:r>
                </w:p>
              </w:tc>
            </w:tr>
            <w:tr w:rsidR="009F1112" w:rsidRPr="007D70E9" w14:paraId="6353959B" w14:textId="77777777" w:rsidTr="00721A23">
              <w:trPr>
                <w:trHeight w:val="406"/>
              </w:trPr>
              <w:tc>
                <w:tcPr>
                  <w:tcW w:w="584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5455E6E8" w14:textId="0BE27019" w:rsidR="009F1112" w:rsidRPr="007D70E9" w:rsidRDefault="009F1112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theme="minorHAnsi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273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15E4B3AE" w14:textId="77777777" w:rsidR="009F1112" w:rsidRPr="00F3367A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  <w:p w14:paraId="01CDD7BB" w14:textId="77777777" w:rsidR="009F1112" w:rsidRPr="00F3367A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F3367A">
                    <w:rPr>
                      <w:rFonts w:ascii="Arial Narrow" w:hAnsi="Arial Narrow" w:cstheme="minorHAnsi"/>
                      <w:sz w:val="22"/>
                      <w:szCs w:val="22"/>
                    </w:rPr>
                    <w:t xml:space="preserve">Calificar el riesgo e Incorporar el valor de la provisión contable de los procesos a su cargo, con una periodicidad no superior a tres meses, así como cada vez que se profiera una sentencia judicial sobre el mismo de conformidad con la metodología que se establezca para tal fin. </w:t>
                  </w:r>
                </w:p>
                <w:p w14:paraId="7E884405" w14:textId="77777777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075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4CA669AE" w14:textId="4A2E8DE0" w:rsidR="0079476A" w:rsidRPr="007D70E9" w:rsidRDefault="00080435" w:rsidP="00583195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>Esta actividad se desarroll</w:t>
                  </w:r>
                  <w:r w:rsidR="00142003">
                    <w:rPr>
                      <w:rFonts w:ascii="Arial Narrow" w:hAnsi="Arial Narrow" w:cs="Arial"/>
                      <w:sz w:val="22"/>
                      <w:szCs w:val="22"/>
                    </w:rPr>
                    <w:t>ó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="0097473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el </w:t>
                  </w:r>
                  <w:r w:rsidR="00B96C50">
                    <w:rPr>
                      <w:rFonts w:ascii="Arial Narrow" w:hAnsi="Arial Narrow" w:cs="Arial"/>
                      <w:sz w:val="22"/>
                      <w:szCs w:val="22"/>
                    </w:rPr>
                    <w:t>19 y 23 de junio</w:t>
                  </w:r>
                  <w:r w:rsidR="007D444D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de 2026 </w:t>
                  </w:r>
                  <w:r w:rsidR="001A699D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al cumplirse </w:t>
                  </w:r>
                  <w:r w:rsidR="004E205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el </w:t>
                  </w:r>
                  <w:r w:rsidR="000D6DF7">
                    <w:rPr>
                      <w:rFonts w:ascii="Arial Narrow" w:hAnsi="Arial Narrow" w:cs="Arial"/>
                      <w:sz w:val="22"/>
                      <w:szCs w:val="22"/>
                    </w:rPr>
                    <w:t>segundo</w:t>
                  </w:r>
                  <w:r w:rsidR="004E2053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trimestre para realizar la correspondiente calificación. </w:t>
                  </w:r>
                </w:p>
              </w:tc>
              <w:tc>
                <w:tcPr>
                  <w:tcW w:w="1559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27310769" w14:textId="10D75546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N.A.</w:t>
                  </w:r>
                </w:p>
              </w:tc>
              <w:tc>
                <w:tcPr>
                  <w:tcW w:w="226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1EF620C3" w14:textId="2FEF06F8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N.A.</w:t>
                  </w:r>
                </w:p>
              </w:tc>
            </w:tr>
            <w:tr w:rsidR="009F1112" w:rsidRPr="007D70E9" w14:paraId="26D7717A" w14:textId="77777777" w:rsidTr="00721A23">
              <w:trPr>
                <w:trHeight w:val="406"/>
              </w:trPr>
              <w:tc>
                <w:tcPr>
                  <w:tcW w:w="584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511F9F4F" w14:textId="72D215FF" w:rsidR="009F1112" w:rsidRPr="007D70E9" w:rsidRDefault="009F1112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theme="minorHAnsi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273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168FD774" w14:textId="77777777" w:rsidR="009F1112" w:rsidRPr="00F3367A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F3367A">
                    <w:rPr>
                      <w:rFonts w:ascii="Arial Narrow" w:hAnsi="Arial Narrow" w:cstheme="minorHAnsi"/>
                      <w:sz w:val="22"/>
                      <w:szCs w:val="22"/>
                    </w:rPr>
                    <w:t xml:space="preserve">Proyectar dentro del término otorgado por la ley, la respuesta a los derechos de petición, consultas, observaciones y solicitudes que le sean asignados; para lo cual contará con la herramienta electrónica que disponga la entidad para tal fin. </w:t>
                  </w:r>
                </w:p>
                <w:p w14:paraId="452F7184" w14:textId="77777777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075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06372B7D" w14:textId="77777777" w:rsidR="009F1112" w:rsidRPr="007D70E9" w:rsidRDefault="009F1112" w:rsidP="00152872">
                  <w:pPr>
                    <w:pStyle w:val="Textoindependiente2"/>
                    <w:tabs>
                      <w:tab w:val="left" w:pos="426"/>
                    </w:tabs>
                    <w:spacing w:line="240" w:lineRule="auto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No se presentó esta obligación durante el periodo ejecutado.</w:t>
                  </w:r>
                </w:p>
                <w:p w14:paraId="4822AA4C" w14:textId="77777777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sdt>
                  <w:sdtPr>
                    <w:rPr>
                      <w:rFonts w:ascii="Arial Narrow" w:hAnsi="Arial Narrow" w:cs="Arial"/>
                      <w:sz w:val="22"/>
                      <w:szCs w:val="22"/>
                    </w:rPr>
                    <w:id w:val="-2070258237"/>
                    <w:placeholder>
                      <w:docPart w:val="CCA6035BA3244DD08741EEF794791593"/>
                    </w:placeholder>
                  </w:sdtPr>
                  <w:sdtContent>
                    <w:p w14:paraId="0D8C1947" w14:textId="77777777" w:rsidR="009F1112" w:rsidRPr="007D70E9" w:rsidRDefault="00000000" w:rsidP="00152872">
                      <w:pPr>
                        <w:pStyle w:val="Textoindependiente2"/>
                        <w:tabs>
                          <w:tab w:val="left" w:pos="426"/>
                        </w:tabs>
                        <w:spacing w:line="240" w:lineRule="auto"/>
                        <w:rPr>
                          <w:rFonts w:ascii="Arial Narrow" w:hAnsi="Arial Narrow" w:cs="Arial"/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sz w:val="22"/>
                            <w:szCs w:val="22"/>
                          </w:rPr>
                          <w:id w:val="1701665864"/>
                          <w:placeholder>
                            <w:docPart w:val="7C72F9E99DAC4F5C9BCBC66BE3EBF9CA"/>
                          </w:placeholder>
                        </w:sdtPr>
                        <w:sdtContent>
                          <w:r w:rsidR="009F1112" w:rsidRPr="007D70E9">
                            <w:rPr>
                              <w:rFonts w:ascii="Arial Narrow" w:hAnsi="Arial Narrow" w:cs="Arial"/>
                              <w:sz w:val="22"/>
                              <w:szCs w:val="22"/>
                            </w:rPr>
                            <w:t>N.A.</w:t>
                          </w:r>
                        </w:sdtContent>
                      </w:sdt>
                    </w:p>
                  </w:sdtContent>
                </w:sdt>
                <w:p w14:paraId="74EBFB2D" w14:textId="77777777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1C0FD7D3" w14:textId="07AF76B3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N.A.</w:t>
                  </w:r>
                </w:p>
              </w:tc>
            </w:tr>
            <w:tr w:rsidR="009F1112" w:rsidRPr="007D70E9" w14:paraId="50CA19BC" w14:textId="77777777" w:rsidTr="00721A23">
              <w:trPr>
                <w:trHeight w:val="406"/>
              </w:trPr>
              <w:tc>
                <w:tcPr>
                  <w:tcW w:w="584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3CECDD35" w14:textId="02226626" w:rsidR="009F1112" w:rsidRPr="007D70E9" w:rsidRDefault="009F1112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theme="minorHAnsi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73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00BB419F" w14:textId="77777777" w:rsidR="009F1112" w:rsidRPr="00F3367A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  <w:p w14:paraId="2AD11ADF" w14:textId="77777777" w:rsidR="009F1112" w:rsidRPr="00F3367A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F3367A">
                    <w:rPr>
                      <w:rFonts w:ascii="Arial Narrow" w:hAnsi="Arial Narrow" w:cstheme="minorHAnsi"/>
                      <w:sz w:val="22"/>
                      <w:szCs w:val="22"/>
                    </w:rPr>
                    <w:t xml:space="preserve">Rendir los informes, reportes y estados de información que requiera el supervisor del contrato con relación a los procesos judiciales, trámites administrativos y solicitudes bajo su responsabilidad. </w:t>
                  </w:r>
                </w:p>
                <w:p w14:paraId="65EF1E22" w14:textId="77777777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075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50222CFB" w14:textId="77777777" w:rsidR="009F1112" w:rsidRPr="007D70E9" w:rsidRDefault="009F1112" w:rsidP="00152872">
                  <w:pPr>
                    <w:pStyle w:val="Sinespaciado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No fue requerido durante el período ejecutado</w:t>
                  </w:r>
                </w:p>
                <w:p w14:paraId="2163DD10" w14:textId="77777777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 Narrow" w:hAnsi="Arial Narrow" w:cs="Arial"/>
                    <w:sz w:val="22"/>
                    <w:szCs w:val="22"/>
                  </w:rPr>
                  <w:id w:val="-1053145526"/>
                  <w:placeholder>
                    <w:docPart w:val="B8B54AEA5FDC47B5A245B873C4EB053D"/>
                  </w:placeholder>
                </w:sdtPr>
                <w:sdtContent>
                  <w:sdt>
                    <w:sdtPr>
                      <w:rPr>
                        <w:rFonts w:ascii="Arial Narrow" w:hAnsi="Arial Narrow" w:cs="Arial"/>
                        <w:sz w:val="22"/>
                        <w:szCs w:val="22"/>
                      </w:rPr>
                      <w:id w:val="-900218406"/>
                      <w:placeholder>
                        <w:docPart w:val="6FE2E6D5791648F9ABF6232BAD95AE70"/>
                      </w:placeholder>
                    </w:sdtPr>
                    <w:sdtContent>
                      <w:tc>
                        <w:tcPr>
                          <w:tcW w:w="1559" w:type="dxa"/>
                          <w:tcBorders>
                            <w:top w:val="single" w:sz="4" w:space="0" w:color="808080" w:themeColor="background1" w:themeShade="80"/>
                            <w:left w:val="single" w:sz="4" w:space="0" w:color="808080" w:themeColor="background1" w:themeShade="80"/>
                            <w:bottom w:val="single" w:sz="4" w:space="0" w:color="808080" w:themeColor="background1" w:themeShade="80"/>
                            <w:right w:val="single" w:sz="4" w:space="0" w:color="808080" w:themeColor="background1" w:themeShade="80"/>
                          </w:tcBorders>
                        </w:tcPr>
                        <w:sdt>
                          <w:sdtPr>
                            <w:rPr>
                              <w:rFonts w:ascii="Arial Narrow" w:hAnsi="Arial Narrow" w:cs="Arial"/>
                              <w:sz w:val="22"/>
                              <w:szCs w:val="22"/>
                            </w:rPr>
                            <w:id w:val="1028000172"/>
                            <w:placeholder>
                              <w:docPart w:val="ABF805C2C342451BB49B6794E798A79B"/>
                            </w:placeholder>
                          </w:sdtPr>
                          <w:sdtContent>
                            <w:p w14:paraId="0F247912" w14:textId="4A247B44" w:rsidR="009F1112" w:rsidRPr="007D70E9" w:rsidRDefault="009F1112" w:rsidP="00152872">
                              <w:pPr>
                                <w:suppressAutoHyphens w:val="0"/>
                                <w:autoSpaceDN/>
                                <w:jc w:val="both"/>
                                <w:textAlignment w:val="auto"/>
                                <w:rPr>
                                  <w:rFonts w:ascii="Arial Narrow" w:hAnsi="Arial Narrow" w:cstheme="minorHAnsi"/>
                                  <w:sz w:val="22"/>
                                  <w:szCs w:val="22"/>
                                </w:rPr>
                              </w:pPr>
                              <w:r w:rsidRPr="007D70E9">
                                <w:rPr>
                                  <w:rFonts w:ascii="Arial Narrow" w:hAnsi="Arial Narrow" w:cs="Arial"/>
                                  <w:sz w:val="22"/>
                                  <w:szCs w:val="22"/>
                                </w:rPr>
                                <w:t>N.A.</w:t>
                              </w:r>
                            </w:p>
                          </w:sdtContent>
                        </w:sdt>
                      </w:tc>
                    </w:sdtContent>
                  </w:sdt>
                </w:sdtContent>
              </w:sdt>
              <w:tc>
                <w:tcPr>
                  <w:tcW w:w="226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05455B3E" w14:textId="786B78C4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N.A.</w:t>
                  </w:r>
                </w:p>
              </w:tc>
            </w:tr>
            <w:tr w:rsidR="009F1112" w:rsidRPr="007D70E9" w14:paraId="58551A15" w14:textId="77777777" w:rsidTr="00721A23">
              <w:trPr>
                <w:trHeight w:val="406"/>
              </w:trPr>
              <w:tc>
                <w:tcPr>
                  <w:tcW w:w="584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3A3237B5" w14:textId="597BBE29" w:rsidR="009F1112" w:rsidRPr="007D70E9" w:rsidRDefault="009F1112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theme="minorHAnsi"/>
                      <w:sz w:val="22"/>
                      <w:szCs w:val="22"/>
                    </w:rPr>
                    <w:lastRenderedPageBreak/>
                    <w:t>14</w:t>
                  </w:r>
                </w:p>
              </w:tc>
              <w:tc>
                <w:tcPr>
                  <w:tcW w:w="273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231DA1F6" w14:textId="77777777" w:rsidR="009F1112" w:rsidRPr="00F3367A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  <w:p w14:paraId="42DB1C14" w14:textId="77777777" w:rsidR="009F1112" w:rsidRPr="00F3367A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F3367A">
                    <w:rPr>
                      <w:rFonts w:ascii="Arial Narrow" w:hAnsi="Arial Narrow" w:cstheme="minorHAnsi"/>
                      <w:sz w:val="22"/>
                      <w:szCs w:val="22"/>
                    </w:rPr>
                    <w:t xml:space="preserve">Asistir a las convocatorias de reuniones que realice el supervisor del contrato y todas aquellas en las que se requiera de su presencia en la entidad. </w:t>
                  </w:r>
                </w:p>
                <w:p w14:paraId="338FEAB4" w14:textId="77777777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075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12B23097" w14:textId="77777777" w:rsidR="009F1112" w:rsidRPr="007D70E9" w:rsidRDefault="009F1112" w:rsidP="00152872">
                  <w:pPr>
                    <w:pStyle w:val="Sinespaciado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No fue requerido durante el período ejecutado</w:t>
                  </w:r>
                </w:p>
                <w:p w14:paraId="332BCDF6" w14:textId="77777777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 Narrow" w:hAnsi="Arial Narrow" w:cs="Arial"/>
                    <w:sz w:val="22"/>
                    <w:szCs w:val="22"/>
                  </w:rPr>
                  <w:id w:val="1297104032"/>
                  <w:placeholder>
                    <w:docPart w:val="8857B9B1A3F247E6A6CD5B8BEC232EDD"/>
                  </w:placeholder>
                </w:sdtPr>
                <w:sdtContent>
                  <w:sdt>
                    <w:sdtPr>
                      <w:rPr>
                        <w:rFonts w:ascii="Arial Narrow" w:hAnsi="Arial Narrow" w:cs="Arial"/>
                        <w:sz w:val="22"/>
                        <w:szCs w:val="22"/>
                      </w:rPr>
                      <w:id w:val="559753975"/>
                      <w:placeholder>
                        <w:docPart w:val="41BECAB39D384E458E9AD1630AC0D8FB"/>
                      </w:placeholder>
                    </w:sdtPr>
                    <w:sdtContent>
                      <w:tc>
                        <w:tcPr>
                          <w:tcW w:w="1559" w:type="dxa"/>
                          <w:tcBorders>
                            <w:top w:val="single" w:sz="4" w:space="0" w:color="808080" w:themeColor="background1" w:themeShade="80"/>
                            <w:left w:val="single" w:sz="4" w:space="0" w:color="808080" w:themeColor="background1" w:themeShade="80"/>
                            <w:bottom w:val="single" w:sz="4" w:space="0" w:color="808080" w:themeColor="background1" w:themeShade="80"/>
                            <w:right w:val="single" w:sz="4" w:space="0" w:color="808080" w:themeColor="background1" w:themeShade="80"/>
                          </w:tcBorders>
                        </w:tcPr>
                        <w:sdt>
                          <w:sdtPr>
                            <w:rPr>
                              <w:rFonts w:ascii="Arial Narrow" w:hAnsi="Arial Narrow" w:cs="Arial"/>
                              <w:sz w:val="22"/>
                              <w:szCs w:val="22"/>
                            </w:rPr>
                            <w:id w:val="-1525777866"/>
                            <w:placeholder>
                              <w:docPart w:val="C94335EB9A9D43E3B8950695450C5B7E"/>
                            </w:placeholder>
                          </w:sdtPr>
                          <w:sdtContent>
                            <w:p w14:paraId="328936A7" w14:textId="58FECBE6" w:rsidR="009F1112" w:rsidRPr="007D70E9" w:rsidRDefault="009F1112" w:rsidP="00152872">
                              <w:pPr>
                                <w:suppressAutoHyphens w:val="0"/>
                                <w:autoSpaceDN/>
                                <w:jc w:val="both"/>
                                <w:textAlignment w:val="auto"/>
                                <w:rPr>
                                  <w:rFonts w:ascii="Arial Narrow" w:hAnsi="Arial Narrow" w:cstheme="minorHAnsi"/>
                                  <w:sz w:val="22"/>
                                  <w:szCs w:val="22"/>
                                </w:rPr>
                              </w:pPr>
                              <w:r w:rsidRPr="007D70E9">
                                <w:rPr>
                                  <w:rFonts w:ascii="Arial Narrow" w:hAnsi="Arial Narrow" w:cs="Arial"/>
                                  <w:sz w:val="22"/>
                                  <w:szCs w:val="22"/>
                                </w:rPr>
                                <w:t xml:space="preserve">N.A. </w:t>
                              </w:r>
                            </w:p>
                          </w:sdtContent>
                        </w:sdt>
                      </w:tc>
                    </w:sdtContent>
                  </w:sdt>
                </w:sdtContent>
              </w:sdt>
              <w:tc>
                <w:tcPr>
                  <w:tcW w:w="226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550267CE" w14:textId="2A7E8E85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N.A.</w:t>
                  </w:r>
                </w:p>
              </w:tc>
            </w:tr>
            <w:tr w:rsidR="009F1112" w:rsidRPr="007D70E9" w14:paraId="0BCA255E" w14:textId="77777777" w:rsidTr="00721A23">
              <w:trPr>
                <w:trHeight w:val="406"/>
              </w:trPr>
              <w:tc>
                <w:tcPr>
                  <w:tcW w:w="584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53A3E03D" w14:textId="242B5B36" w:rsidR="009F1112" w:rsidRPr="007D70E9" w:rsidRDefault="009F1112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theme="minorHAnsi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273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717A08FE" w14:textId="77777777" w:rsidR="009F1112" w:rsidRPr="00F3367A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  <w:p w14:paraId="71B7EC56" w14:textId="77777777" w:rsidR="009F1112" w:rsidRPr="00F3367A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F3367A">
                    <w:rPr>
                      <w:rFonts w:ascii="Arial Narrow" w:hAnsi="Arial Narrow" w:cstheme="minorHAnsi"/>
                      <w:sz w:val="22"/>
                      <w:szCs w:val="22"/>
                    </w:rPr>
                    <w:t xml:space="preserve">Tramitar y cerrar los ORFEOS que le sean asignados dentro del término legal establecido. </w:t>
                  </w:r>
                </w:p>
                <w:p w14:paraId="50DE7154" w14:textId="77777777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075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00AE964F" w14:textId="60D405BC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Los </w:t>
                  </w:r>
                  <w:proofErr w:type="spellStart"/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Orfeos</w:t>
                  </w:r>
                  <w:proofErr w:type="spellEnd"/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fueron tramitados y cerrados.</w:t>
                  </w:r>
                </w:p>
              </w:tc>
              <w:sdt>
                <w:sdtPr>
                  <w:rPr>
                    <w:rFonts w:ascii="Arial Narrow" w:hAnsi="Arial Narrow" w:cs="Arial"/>
                    <w:sz w:val="22"/>
                    <w:szCs w:val="22"/>
                  </w:rPr>
                  <w:id w:val="-2057077753"/>
                  <w:placeholder>
                    <w:docPart w:val="D19A7498277A432882F9E70534482A74"/>
                  </w:placeholder>
                </w:sdtPr>
                <w:sdtContent>
                  <w:sdt>
                    <w:sdtPr>
                      <w:rPr>
                        <w:rFonts w:ascii="Arial Narrow" w:hAnsi="Arial Narrow" w:cs="Arial"/>
                        <w:sz w:val="22"/>
                        <w:szCs w:val="22"/>
                      </w:rPr>
                      <w:id w:val="1950661746"/>
                      <w:placeholder>
                        <w:docPart w:val="70EA82650A2647D298F0386DB03BB0D5"/>
                      </w:placeholder>
                    </w:sdtPr>
                    <w:sdtContent>
                      <w:tc>
                        <w:tcPr>
                          <w:tcW w:w="1559" w:type="dxa"/>
                          <w:tcBorders>
                            <w:top w:val="single" w:sz="4" w:space="0" w:color="808080" w:themeColor="background1" w:themeShade="80"/>
                            <w:left w:val="single" w:sz="4" w:space="0" w:color="808080" w:themeColor="background1" w:themeShade="80"/>
                            <w:bottom w:val="single" w:sz="4" w:space="0" w:color="808080" w:themeColor="background1" w:themeShade="80"/>
                            <w:right w:val="single" w:sz="4" w:space="0" w:color="808080" w:themeColor="background1" w:themeShade="80"/>
                          </w:tcBorders>
                        </w:tcPr>
                        <w:sdt>
                          <w:sdtPr>
                            <w:rPr>
                              <w:rFonts w:ascii="Arial Narrow" w:hAnsi="Arial Narrow" w:cs="Arial"/>
                              <w:sz w:val="22"/>
                              <w:szCs w:val="22"/>
                            </w:rPr>
                            <w:id w:val="-992710195"/>
                            <w:placeholder>
                              <w:docPart w:val="DF63625A7B594C91A40E3965F9E4014F"/>
                            </w:placeholder>
                          </w:sdtPr>
                          <w:sdtContent>
                            <w:p w14:paraId="44C912AA" w14:textId="40ECF3E9" w:rsidR="009F1112" w:rsidRPr="007D70E9" w:rsidRDefault="009F1112" w:rsidP="00152872">
                              <w:pPr>
                                <w:suppressAutoHyphens w:val="0"/>
                                <w:autoSpaceDN/>
                                <w:jc w:val="both"/>
                                <w:textAlignment w:val="auto"/>
                                <w:rPr>
                                  <w:rFonts w:ascii="Arial Narrow" w:hAnsi="Arial Narrow" w:cstheme="minorHAnsi"/>
                                  <w:sz w:val="22"/>
                                  <w:szCs w:val="22"/>
                                </w:rPr>
                              </w:pPr>
                              <w:r w:rsidRPr="007D70E9">
                                <w:rPr>
                                  <w:rFonts w:ascii="Arial Narrow" w:hAnsi="Arial Narrow" w:cs="Arial"/>
                                  <w:sz w:val="22"/>
                                  <w:szCs w:val="22"/>
                                </w:rPr>
                                <w:t xml:space="preserve">N.A. </w:t>
                              </w:r>
                            </w:p>
                          </w:sdtContent>
                        </w:sdt>
                      </w:tc>
                    </w:sdtContent>
                  </w:sdt>
                </w:sdtContent>
              </w:sdt>
              <w:tc>
                <w:tcPr>
                  <w:tcW w:w="226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70DDE5EA" w14:textId="45EE2F36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N.A.</w:t>
                  </w:r>
                </w:p>
              </w:tc>
            </w:tr>
            <w:tr w:rsidR="009F1112" w:rsidRPr="007D70E9" w14:paraId="4538397C" w14:textId="77777777" w:rsidTr="007A0DED">
              <w:trPr>
                <w:trHeight w:val="406"/>
              </w:trPr>
              <w:tc>
                <w:tcPr>
                  <w:tcW w:w="584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0D04E9DF" w14:textId="557816B3" w:rsidR="009F1112" w:rsidRPr="007D70E9" w:rsidRDefault="009F1112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theme="minorHAnsi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273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479C79FD" w14:textId="77777777" w:rsidR="009F1112" w:rsidRPr="00B233F8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  <w:p w14:paraId="5900AC3C" w14:textId="77777777" w:rsidR="009F1112" w:rsidRPr="00B233F8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B233F8">
                    <w:rPr>
                      <w:rFonts w:ascii="Arial Narrow" w:hAnsi="Arial Narrow" w:cstheme="minorHAnsi"/>
                      <w:sz w:val="22"/>
                      <w:szCs w:val="22"/>
                    </w:rPr>
                    <w:t xml:space="preserve">Realizar todas las gestiones necesarias para garantizar la adecuada defensa de la entidad. </w:t>
                  </w:r>
                </w:p>
                <w:p w14:paraId="108CB6C1" w14:textId="77777777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075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014BBA12" w14:textId="47734C98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Seguimiento procesal, realizado contra rama judicial. Siglo XXI</w:t>
                  </w:r>
                  <w:r w:rsidR="00DB0D17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y Samai</w:t>
                  </w: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559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512E019B" w14:textId="72193C8C" w:rsidR="009F1112" w:rsidRPr="007D70E9" w:rsidRDefault="00000000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="Arial Narrow" w:hAnsi="Arial Narrow" w:cs="Arial"/>
                        <w:sz w:val="22"/>
                        <w:szCs w:val="22"/>
                      </w:rPr>
                      <w:id w:val="-462420148"/>
                      <w:placeholder>
                        <w:docPart w:val="11F0BF1E04F54B619FB45CA2F276C240"/>
                      </w:placeholder>
                    </w:sdtPr>
                    <w:sdtContent>
                      <w:sdt>
                        <w:sdtPr>
                          <w:rPr>
                            <w:rFonts w:ascii="Arial Narrow" w:hAnsi="Arial Narrow" w:cs="Arial"/>
                            <w:sz w:val="22"/>
                            <w:szCs w:val="22"/>
                          </w:rPr>
                          <w:id w:val="-858356220"/>
                          <w:placeholder>
                            <w:docPart w:val="35821DD8CF324CDD878A91D36A124063"/>
                          </w:placeholder>
                        </w:sdtPr>
                        <w:sdtContent>
                          <w:proofErr w:type="gramStart"/>
                          <w:r w:rsidR="009F1112" w:rsidRPr="007D70E9">
                            <w:rPr>
                              <w:rFonts w:ascii="Arial Narrow" w:hAnsi="Arial Narrow" w:cs="Arial"/>
                              <w:sz w:val="22"/>
                              <w:szCs w:val="22"/>
                            </w:rPr>
                            <w:t>N.A</w:t>
                          </w:r>
                          <w:proofErr w:type="gramEnd"/>
                        </w:sdtContent>
                      </w:sdt>
                    </w:sdtContent>
                  </w:sdt>
                  <w:r w:rsidR="009F1112"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.</w:t>
                  </w:r>
                </w:p>
              </w:tc>
              <w:sdt>
                <w:sdtPr>
                  <w:rPr>
                    <w:sz w:val="22"/>
                    <w:szCs w:val="22"/>
                  </w:rPr>
                  <w:id w:val="-1638484044"/>
                  <w:placeholder>
                    <w:docPart w:val="9DB6434B53D143B6B3767DEBC9E89BCF"/>
                  </w:placeholder>
                </w:sdtPr>
                <w:sdtContent>
                  <w:tc>
                    <w:tcPr>
                      <w:tcW w:w="2268" w:type="dxa"/>
                      <w:tcBorders>
                        <w:top w:val="single" w:sz="4" w:space="0" w:color="808080" w:themeColor="background1" w:themeShade="80"/>
                        <w:left w:val="single" w:sz="4" w:space="0" w:color="808080" w:themeColor="background1" w:themeShade="80"/>
                        <w:bottom w:val="single" w:sz="4" w:space="0" w:color="808080" w:themeColor="background1" w:themeShade="80"/>
                        <w:right w:val="single" w:sz="4" w:space="0" w:color="808080" w:themeColor="background1" w:themeShade="80"/>
                      </w:tcBorders>
                    </w:tcPr>
                    <w:p w14:paraId="6D007292" w14:textId="706CBC5B" w:rsidR="009F1112" w:rsidRPr="007D70E9" w:rsidRDefault="009F1112" w:rsidP="00152872">
                      <w:pPr>
                        <w:suppressAutoHyphens w:val="0"/>
                        <w:autoSpaceDN/>
                        <w:jc w:val="both"/>
                        <w:textAlignment w:val="auto"/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</w:pPr>
                      <w:proofErr w:type="gramStart"/>
                      <w:r w:rsidRPr="007D70E9">
                        <w:rPr>
                          <w:rFonts w:ascii="Arial Narrow" w:hAnsi="Arial Narrow" w:cs="Arial"/>
                          <w:sz w:val="22"/>
                          <w:szCs w:val="22"/>
                        </w:rPr>
                        <w:t>N.A</w:t>
                      </w:r>
                      <w:proofErr w:type="gramEnd"/>
                    </w:p>
                  </w:tc>
                </w:sdtContent>
              </w:sdt>
            </w:tr>
            <w:tr w:rsidR="009F1112" w:rsidRPr="007D70E9" w14:paraId="13496EC4" w14:textId="77777777" w:rsidTr="004338A4">
              <w:trPr>
                <w:trHeight w:val="406"/>
              </w:trPr>
              <w:tc>
                <w:tcPr>
                  <w:tcW w:w="584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4AF92EB8" w14:textId="0B2806FF" w:rsidR="009F1112" w:rsidRPr="007D70E9" w:rsidRDefault="009F1112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theme="minorHAnsi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273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7AA69598" w14:textId="77777777" w:rsidR="009F1112" w:rsidRPr="00B233F8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</w:p>
                <w:p w14:paraId="54822E4C" w14:textId="4BBB06D4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B233F8">
                    <w:rPr>
                      <w:rFonts w:ascii="Arial Narrow" w:hAnsi="Arial Narrow" w:cstheme="minorHAnsi"/>
                      <w:sz w:val="22"/>
                      <w:szCs w:val="22"/>
                    </w:rPr>
                    <w:t xml:space="preserve">Cumplir con las demás actividades que requiera el supervisor del contrato y las que se deriven del objeto y naturaleza del presente contrato. </w:t>
                  </w:r>
                </w:p>
              </w:tc>
              <w:tc>
                <w:tcPr>
                  <w:tcW w:w="3075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2136F134" w14:textId="4D7094AC" w:rsidR="009F1112" w:rsidRPr="007D70E9" w:rsidRDefault="009F1112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En el periodo objeto del contrato no fue necesario cumplir actividades adicionales. </w:t>
                  </w:r>
                </w:p>
              </w:tc>
              <w:tc>
                <w:tcPr>
                  <w:tcW w:w="1559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14:paraId="53D01854" w14:textId="3B28E186" w:rsidR="009F1112" w:rsidRPr="007D70E9" w:rsidRDefault="00000000" w:rsidP="00152872">
                  <w:pPr>
                    <w:suppressAutoHyphens w:val="0"/>
                    <w:autoSpaceDN/>
                    <w:jc w:val="both"/>
                    <w:textAlignment w:val="auto"/>
                    <w:rPr>
                      <w:rFonts w:ascii="Arial Narrow" w:hAnsi="Arial Narrow" w:cs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="Arial Narrow" w:hAnsi="Arial Narrow" w:cs="Arial"/>
                        <w:sz w:val="22"/>
                        <w:szCs w:val="22"/>
                      </w:rPr>
                      <w:id w:val="579028785"/>
                      <w:placeholder>
                        <w:docPart w:val="E6058150021F451BBFE6E4FACE6638EB"/>
                      </w:placeholder>
                    </w:sdtPr>
                    <w:sdtContent>
                      <w:sdt>
                        <w:sdtPr>
                          <w:rPr>
                            <w:rFonts w:ascii="Arial Narrow" w:hAnsi="Arial Narrow" w:cs="Arial"/>
                            <w:sz w:val="22"/>
                            <w:szCs w:val="22"/>
                          </w:rPr>
                          <w:id w:val="2023666173"/>
                          <w:placeholder>
                            <w:docPart w:val="6969E952CAD94EE493FCBBFC846B7461"/>
                          </w:placeholder>
                        </w:sdtPr>
                        <w:sdtContent>
                          <w:proofErr w:type="gramStart"/>
                          <w:r w:rsidR="009F1112" w:rsidRPr="007D70E9">
                            <w:rPr>
                              <w:rFonts w:ascii="Arial Narrow" w:hAnsi="Arial Narrow" w:cs="Arial"/>
                              <w:sz w:val="22"/>
                              <w:szCs w:val="22"/>
                            </w:rPr>
                            <w:t>N.A</w:t>
                          </w:r>
                          <w:proofErr w:type="gramEnd"/>
                        </w:sdtContent>
                      </w:sdt>
                    </w:sdtContent>
                  </w:sdt>
                  <w:r w:rsidR="009F1112" w:rsidRPr="007D70E9">
                    <w:rPr>
                      <w:rFonts w:ascii="Arial Narrow" w:hAnsi="Arial Narrow" w:cs="Arial"/>
                      <w:sz w:val="22"/>
                      <w:szCs w:val="22"/>
                    </w:rPr>
                    <w:t>.</w:t>
                  </w:r>
                </w:p>
              </w:tc>
              <w:sdt>
                <w:sdtPr>
                  <w:rPr>
                    <w:sz w:val="22"/>
                    <w:szCs w:val="22"/>
                  </w:rPr>
                  <w:id w:val="-1714260661"/>
                  <w:placeholder>
                    <w:docPart w:val="BDE57449CC5947E5825F6DC202E8CF5E"/>
                  </w:placeholder>
                </w:sdtPr>
                <w:sdtContent>
                  <w:tc>
                    <w:tcPr>
                      <w:tcW w:w="2268" w:type="dxa"/>
                      <w:tcBorders>
                        <w:top w:val="single" w:sz="4" w:space="0" w:color="808080" w:themeColor="background1" w:themeShade="80"/>
                        <w:left w:val="single" w:sz="4" w:space="0" w:color="808080" w:themeColor="background1" w:themeShade="80"/>
                        <w:bottom w:val="single" w:sz="4" w:space="0" w:color="808080" w:themeColor="background1" w:themeShade="80"/>
                        <w:right w:val="single" w:sz="4" w:space="0" w:color="808080" w:themeColor="background1" w:themeShade="80"/>
                      </w:tcBorders>
                    </w:tcPr>
                    <w:p w14:paraId="71423072" w14:textId="71F0C11D" w:rsidR="009F1112" w:rsidRPr="007D70E9" w:rsidRDefault="009F1112" w:rsidP="00152872">
                      <w:pPr>
                        <w:suppressAutoHyphens w:val="0"/>
                        <w:autoSpaceDN/>
                        <w:jc w:val="both"/>
                        <w:textAlignment w:val="auto"/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</w:pPr>
                      <w:proofErr w:type="gramStart"/>
                      <w:r w:rsidRPr="007D70E9">
                        <w:rPr>
                          <w:rFonts w:ascii="Arial Narrow" w:hAnsi="Arial Narrow" w:cs="Arial"/>
                          <w:sz w:val="22"/>
                          <w:szCs w:val="22"/>
                        </w:rPr>
                        <w:t>N.A</w:t>
                      </w:r>
                      <w:proofErr w:type="gramEnd"/>
                    </w:p>
                  </w:tc>
                </w:sdtContent>
              </w:sdt>
            </w:tr>
          </w:tbl>
          <w:p w14:paraId="5D303971" w14:textId="77777777" w:rsidR="00975D76" w:rsidRPr="007D70E9" w:rsidRDefault="00975D76" w:rsidP="00152872">
            <w:pPr>
              <w:jc w:val="center"/>
              <w:rPr>
                <w:rFonts w:ascii="Arial Narrow" w:hAnsi="Arial Narrow" w:cstheme="minorHAnsi"/>
                <w:b/>
                <w:bCs/>
                <w:sz w:val="8"/>
                <w:szCs w:val="8"/>
              </w:rPr>
            </w:pPr>
          </w:p>
          <w:p w14:paraId="3F894DDE" w14:textId="5FEE9569" w:rsidR="00EB5378" w:rsidRDefault="00975D76" w:rsidP="00152872">
            <w:pPr>
              <w:pStyle w:val="Textoindependiente2"/>
              <w:spacing w:line="240" w:lineRule="auto"/>
              <w:rPr>
                <w:rFonts w:ascii="Arial Narrow" w:hAnsi="Arial Narrow" w:cstheme="minorHAnsi"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sz w:val="22"/>
                <w:szCs w:val="22"/>
              </w:rPr>
              <w:t>Hago constar que durante el periodo reportado se adelantaron las anteriores obligaciones y/o actividades.</w:t>
            </w:r>
          </w:p>
          <w:p w14:paraId="5659B872" w14:textId="77777777" w:rsidR="006C3096" w:rsidRDefault="006C3096" w:rsidP="00152872">
            <w:pPr>
              <w:pStyle w:val="Textoindependiente2"/>
              <w:spacing w:line="240" w:lineRule="auto"/>
              <w:rPr>
                <w:rFonts w:ascii="Arial Narrow" w:hAnsi="Arial Narrow" w:cstheme="minorHAnsi"/>
                <w:sz w:val="22"/>
                <w:szCs w:val="22"/>
              </w:rPr>
            </w:pPr>
          </w:p>
          <w:p w14:paraId="3C0C887F" w14:textId="77777777" w:rsidR="006C3096" w:rsidRPr="007D70E9" w:rsidRDefault="006C3096" w:rsidP="00152872">
            <w:pPr>
              <w:pStyle w:val="Textoindependiente2"/>
              <w:spacing w:line="240" w:lineRule="auto"/>
              <w:rPr>
                <w:rFonts w:ascii="Arial Narrow" w:hAnsi="Arial Narrow" w:cstheme="minorHAnsi"/>
                <w:b/>
                <w:sz w:val="22"/>
                <w:szCs w:val="22"/>
              </w:rPr>
            </w:pPr>
          </w:p>
          <w:p w14:paraId="4EF8E224" w14:textId="7E6ECF6C" w:rsidR="00975D76" w:rsidRPr="007D70E9" w:rsidRDefault="00975D76" w:rsidP="00152872">
            <w:pPr>
              <w:pStyle w:val="Textoindependiente2"/>
              <w:spacing w:line="240" w:lineRule="auto"/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b/>
                <w:sz w:val="22"/>
                <w:szCs w:val="22"/>
              </w:rPr>
              <w:t>____________________________</w:t>
            </w:r>
          </w:p>
          <w:p w14:paraId="3D086A9A" w14:textId="77777777" w:rsidR="00975D76" w:rsidRPr="007D70E9" w:rsidRDefault="00975D76" w:rsidP="00152872">
            <w:pPr>
              <w:pStyle w:val="Textoindependiente2"/>
              <w:spacing w:line="240" w:lineRule="auto"/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b/>
                <w:sz w:val="22"/>
                <w:szCs w:val="22"/>
              </w:rPr>
              <w:t xml:space="preserve">Firma del Contratista </w:t>
            </w:r>
          </w:p>
          <w:p w14:paraId="02467A96" w14:textId="63D13ACE" w:rsidR="005D66C7" w:rsidRPr="007D70E9" w:rsidRDefault="00975D76" w:rsidP="00152872">
            <w:pPr>
              <w:pStyle w:val="Textoindependiente2"/>
              <w:spacing w:line="240" w:lineRule="auto"/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b/>
                <w:sz w:val="22"/>
                <w:szCs w:val="22"/>
              </w:rPr>
              <w:t xml:space="preserve">Fecha: </w:t>
            </w:r>
            <w:sdt>
              <w:sdtPr>
                <w:rPr>
                  <w:rFonts w:ascii="Arial Narrow" w:hAnsi="Arial Narrow" w:cstheme="minorHAnsi"/>
                  <w:sz w:val="22"/>
                  <w:szCs w:val="22"/>
                </w:rPr>
                <w:id w:val="-222673158"/>
                <w:placeholder>
                  <w:docPart w:val="065EE2F588094D37AC1AE386CACBBF49"/>
                </w:placeholder>
                <w:date w:fullDate="2026-07-29T00:00:00Z">
                  <w:dateFormat w:val="d/MM/yyyy"/>
                  <w:lid w:val="es-CO"/>
                  <w:storeMappedDataAs w:val="dateTime"/>
                  <w:calendar w:val="gregorian"/>
                </w:date>
              </w:sdtPr>
              <w:sdtContent>
                <w:r w:rsidR="0052478C">
                  <w:rPr>
                    <w:rFonts w:ascii="Arial Narrow" w:hAnsi="Arial Narrow" w:cstheme="minorHAnsi"/>
                    <w:sz w:val="22"/>
                    <w:szCs w:val="22"/>
                  </w:rPr>
                  <w:t>29/07/2026</w:t>
                </w:r>
              </w:sdtContent>
            </w:sdt>
          </w:p>
        </w:tc>
      </w:tr>
    </w:tbl>
    <w:p w14:paraId="57994B32" w14:textId="77777777" w:rsidR="00C73D94" w:rsidRPr="00831A34" w:rsidRDefault="00C73D94" w:rsidP="00152872">
      <w:pPr>
        <w:rPr>
          <w:rFonts w:ascii="Arial Narrow" w:hAnsi="Arial Narrow" w:cstheme="minorHAnsi"/>
        </w:rPr>
      </w:pPr>
    </w:p>
    <w:tbl>
      <w:tblPr>
        <w:tblStyle w:val="Tablanormal21"/>
        <w:tblW w:w="10518" w:type="dxa"/>
        <w:jc w:val="center"/>
        <w:tblLayout w:type="fixed"/>
        <w:tblLook w:val="0000" w:firstRow="0" w:lastRow="0" w:firstColumn="0" w:lastColumn="0" w:noHBand="0" w:noVBand="0"/>
      </w:tblPr>
      <w:tblGrid>
        <w:gridCol w:w="1980"/>
        <w:gridCol w:w="8538"/>
      </w:tblGrid>
      <w:tr w:rsidR="005D66C7" w:rsidRPr="00831A34" w14:paraId="5A8D43F1" w14:textId="77777777" w:rsidTr="00721A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18" w:type="dxa"/>
            <w:gridSpan w:val="2"/>
            <w:shd w:val="clear" w:color="auto" w:fill="F2F2F2" w:themeFill="background1" w:themeFillShade="F2"/>
          </w:tcPr>
          <w:p w14:paraId="58629F7C" w14:textId="68245B43" w:rsidR="005D66C7" w:rsidRPr="00831A34" w:rsidRDefault="00C97EE9" w:rsidP="00152872">
            <w:pPr>
              <w:pStyle w:val="Textoindependiente2"/>
              <w:spacing w:line="240" w:lineRule="auto"/>
              <w:ind w:left="459"/>
              <w:jc w:val="center"/>
              <w:rPr>
                <w:rFonts w:ascii="Arial Narrow" w:hAnsi="Arial Narrow" w:cstheme="minorHAnsi"/>
                <w:b/>
                <w:szCs w:val="24"/>
              </w:rPr>
            </w:pPr>
            <w:r w:rsidRPr="00831A34">
              <w:rPr>
                <w:rFonts w:ascii="Arial Narrow" w:hAnsi="Arial Narrow" w:cs="Tahoma"/>
                <w:b/>
                <w:szCs w:val="24"/>
              </w:rPr>
              <w:t>BALANCE ECONÓMICO</w:t>
            </w:r>
          </w:p>
        </w:tc>
      </w:tr>
      <w:tr w:rsidR="005D66C7" w:rsidRPr="00831A34" w14:paraId="0FFCDDB2" w14:textId="77777777" w:rsidTr="00721A23">
        <w:trPr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18" w:type="dxa"/>
            <w:gridSpan w:val="2"/>
            <w:tcBorders>
              <w:bottom w:val="single" w:sz="4" w:space="0" w:color="FFFFFF" w:themeColor="background1"/>
            </w:tcBorders>
          </w:tcPr>
          <w:p w14:paraId="787463F7" w14:textId="77777777" w:rsidR="00891603" w:rsidRPr="00831A34" w:rsidRDefault="00891603" w:rsidP="00152872">
            <w:pPr>
              <w:pStyle w:val="Textoindependiente2"/>
              <w:spacing w:line="240" w:lineRule="auto"/>
              <w:jc w:val="left"/>
              <w:rPr>
                <w:rFonts w:ascii="Arial Narrow" w:hAnsi="Arial Narrow" w:cstheme="minorHAnsi"/>
                <w:b/>
                <w:szCs w:val="24"/>
              </w:rPr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6"/>
              <w:gridCol w:w="2127"/>
              <w:gridCol w:w="2113"/>
              <w:gridCol w:w="1984"/>
              <w:gridCol w:w="1855"/>
            </w:tblGrid>
            <w:tr w:rsidR="00C97EE9" w:rsidRPr="00831A34" w14:paraId="00FBB2BD" w14:textId="77777777" w:rsidTr="003574AD">
              <w:trPr>
                <w:trHeight w:val="759"/>
              </w:trPr>
              <w:tc>
                <w:tcPr>
                  <w:tcW w:w="2156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</w:tcPr>
                <w:p w14:paraId="144DAC3C" w14:textId="77777777" w:rsidR="00C97EE9" w:rsidRPr="00831A34" w:rsidRDefault="00C97EE9" w:rsidP="00152872">
                  <w:pPr>
                    <w:suppressAutoHyphens w:val="0"/>
                    <w:jc w:val="center"/>
                    <w:rPr>
                      <w:rFonts w:ascii="Arial Narrow" w:hAnsi="Arial Narrow" w:cs="Tahoma"/>
                      <w:b/>
                    </w:rPr>
                  </w:pPr>
                  <w:r w:rsidRPr="00831A34">
                    <w:rPr>
                      <w:rFonts w:ascii="Arial Narrow" w:hAnsi="Arial Narrow" w:cs="Tahoma"/>
                      <w:b/>
                    </w:rPr>
                    <w:t xml:space="preserve">Valor Total Contrato </w:t>
                  </w:r>
                  <w:r w:rsidRPr="00831A34">
                    <w:rPr>
                      <w:rFonts w:ascii="Arial Narrow" w:hAnsi="Arial Narrow" w:cs="Tahoma"/>
                      <w:b/>
                    </w:rPr>
                    <w:br/>
                    <w:t>(Inicial + Adición)</w:t>
                  </w:r>
                </w:p>
              </w:tc>
              <w:tc>
                <w:tcPr>
                  <w:tcW w:w="212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</w:tcPr>
                <w:p w14:paraId="02D541A8" w14:textId="77777777" w:rsidR="00C97EE9" w:rsidRPr="00831A34" w:rsidRDefault="00C97EE9" w:rsidP="00152872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Arial Narrow" w:hAnsi="Arial Narrow" w:cs="Tahoma"/>
                      <w:b/>
                    </w:rPr>
                  </w:pPr>
                </w:p>
                <w:p w14:paraId="4A4484ED" w14:textId="77777777" w:rsidR="00C97EE9" w:rsidRPr="00831A34" w:rsidRDefault="00C97EE9" w:rsidP="00152872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Arial Narrow" w:hAnsi="Arial Narrow" w:cs="Tahoma"/>
                      <w:b/>
                    </w:rPr>
                  </w:pPr>
                  <w:r w:rsidRPr="00831A34">
                    <w:rPr>
                      <w:rFonts w:ascii="Arial Narrow" w:hAnsi="Arial Narrow" w:cs="Tahoma"/>
                      <w:b/>
                    </w:rPr>
                    <w:t>Valor Pagado</w:t>
                  </w:r>
                </w:p>
              </w:tc>
              <w:tc>
                <w:tcPr>
                  <w:tcW w:w="2113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</w:tcPr>
                <w:p w14:paraId="41AC4919" w14:textId="77777777" w:rsidR="00C97EE9" w:rsidRPr="00831A34" w:rsidRDefault="00C97EE9" w:rsidP="00152872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Arial Narrow" w:hAnsi="Arial Narrow" w:cs="Tahoma"/>
                      <w:b/>
                    </w:rPr>
                  </w:pPr>
                </w:p>
                <w:p w14:paraId="097D1C20" w14:textId="77777777" w:rsidR="00C97EE9" w:rsidRPr="00831A34" w:rsidRDefault="00C97EE9" w:rsidP="00152872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Arial Narrow" w:hAnsi="Arial Narrow" w:cs="Tahoma"/>
                      <w:b/>
                    </w:rPr>
                  </w:pPr>
                  <w:proofErr w:type="gramStart"/>
                  <w:r w:rsidRPr="00831A34">
                    <w:rPr>
                      <w:rFonts w:ascii="Arial Narrow" w:hAnsi="Arial Narrow" w:cs="Tahoma"/>
                      <w:b/>
                    </w:rPr>
                    <w:t>Valor a Pagar</w:t>
                  </w:r>
                  <w:proofErr w:type="gramEnd"/>
                </w:p>
              </w:tc>
              <w:tc>
                <w:tcPr>
                  <w:tcW w:w="1984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</w:tcPr>
                <w:p w14:paraId="1FACBB83" w14:textId="77777777" w:rsidR="00C97EE9" w:rsidRPr="00831A34" w:rsidRDefault="00C97EE9" w:rsidP="00152872">
                  <w:pPr>
                    <w:suppressAutoHyphens w:val="0"/>
                    <w:jc w:val="center"/>
                    <w:rPr>
                      <w:rFonts w:ascii="Arial Narrow" w:hAnsi="Arial Narrow" w:cs="Tahoma"/>
                      <w:b/>
                    </w:rPr>
                  </w:pPr>
                </w:p>
                <w:p w14:paraId="40A259CC" w14:textId="77777777" w:rsidR="00C97EE9" w:rsidRPr="00831A34" w:rsidRDefault="00C97EE9" w:rsidP="00152872">
                  <w:pPr>
                    <w:suppressAutoHyphens w:val="0"/>
                    <w:jc w:val="center"/>
                    <w:rPr>
                      <w:rFonts w:ascii="Arial Narrow" w:hAnsi="Arial Narrow" w:cs="Tahoma"/>
                      <w:b/>
                    </w:rPr>
                  </w:pPr>
                  <w:r w:rsidRPr="00831A34">
                    <w:rPr>
                      <w:rFonts w:ascii="Arial Narrow" w:hAnsi="Arial Narrow" w:cs="Tahoma"/>
                      <w:b/>
                    </w:rPr>
                    <w:t>Saldo Liberado</w:t>
                  </w:r>
                </w:p>
              </w:tc>
              <w:tc>
                <w:tcPr>
                  <w:tcW w:w="1855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</w:tcPr>
                <w:p w14:paraId="2F5BAC58" w14:textId="77777777" w:rsidR="00C97EE9" w:rsidRPr="00831A34" w:rsidRDefault="00C97EE9" w:rsidP="00152872">
                  <w:pPr>
                    <w:suppressAutoHyphens w:val="0"/>
                    <w:jc w:val="center"/>
                    <w:rPr>
                      <w:rFonts w:ascii="Arial Narrow" w:hAnsi="Arial Narrow" w:cs="Tahoma"/>
                      <w:b/>
                    </w:rPr>
                  </w:pPr>
                </w:p>
                <w:p w14:paraId="6AEF7F83" w14:textId="77777777" w:rsidR="00C97EE9" w:rsidRPr="00831A34" w:rsidRDefault="00C97EE9" w:rsidP="00152872">
                  <w:pPr>
                    <w:suppressAutoHyphens w:val="0"/>
                    <w:jc w:val="center"/>
                    <w:rPr>
                      <w:rFonts w:ascii="Arial Narrow" w:hAnsi="Arial Narrow" w:cs="Tahoma"/>
                      <w:b/>
                    </w:rPr>
                  </w:pPr>
                  <w:r w:rsidRPr="00831A34">
                    <w:rPr>
                      <w:rFonts w:ascii="Arial Narrow" w:hAnsi="Arial Narrow" w:cs="Tahoma"/>
                      <w:b/>
                    </w:rPr>
                    <w:t>Saldo por Pagar</w:t>
                  </w:r>
                </w:p>
              </w:tc>
            </w:tr>
            <w:tr w:rsidR="00C97EE9" w:rsidRPr="00831A34" w14:paraId="5D319376" w14:textId="77777777" w:rsidTr="003574AD">
              <w:trPr>
                <w:trHeight w:val="509"/>
              </w:trPr>
              <w:tc>
                <w:tcPr>
                  <w:tcW w:w="2156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5304B0BC" w14:textId="22BB1249" w:rsidR="00C97EE9" w:rsidRPr="00831A34" w:rsidRDefault="003160CD" w:rsidP="00152872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Arial Narrow" w:hAnsi="Arial Narrow" w:cs="Tahoma"/>
                      <w:bCs/>
                    </w:rPr>
                  </w:pPr>
                  <w:r w:rsidRPr="00831A34">
                    <w:rPr>
                      <w:rFonts w:ascii="Arial Narrow" w:hAnsi="Arial Narrow" w:cs="Tahoma"/>
                      <w:bCs/>
                    </w:rPr>
                    <w:t xml:space="preserve">$ </w:t>
                  </w:r>
                  <w:r w:rsidR="00E41A9A">
                    <w:rPr>
                      <w:rFonts w:ascii="Arial Narrow" w:hAnsi="Arial Narrow" w:cs="Tahoma"/>
                      <w:bCs/>
                    </w:rPr>
                    <w:t>87’793.440</w:t>
                  </w:r>
                </w:p>
              </w:tc>
              <w:tc>
                <w:tcPr>
                  <w:tcW w:w="212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75FCFF5A" w14:textId="060A216A" w:rsidR="00C97EE9" w:rsidRPr="00831A34" w:rsidRDefault="008C0D52" w:rsidP="00152872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Arial Narrow" w:hAnsi="Arial Narrow" w:cs="Tahoma"/>
                      <w:bCs/>
                    </w:rPr>
                  </w:pPr>
                  <w:r w:rsidRPr="00831A34">
                    <w:rPr>
                      <w:rFonts w:ascii="Arial Narrow" w:hAnsi="Arial Narrow" w:cs="Tahoma"/>
                      <w:bCs/>
                    </w:rPr>
                    <w:t>$</w:t>
                  </w:r>
                  <w:r>
                    <w:rPr>
                      <w:rFonts w:ascii="Arial Narrow" w:hAnsi="Arial Narrow" w:cs="Tahoma"/>
                      <w:bCs/>
                    </w:rPr>
                    <w:t xml:space="preserve"> </w:t>
                  </w:r>
                  <w:r w:rsidR="00630139">
                    <w:rPr>
                      <w:rFonts w:ascii="Arial Narrow" w:hAnsi="Arial Narrow" w:cs="Tahoma"/>
                      <w:bCs/>
                    </w:rPr>
                    <w:t>0</w:t>
                  </w:r>
                </w:p>
              </w:tc>
              <w:tc>
                <w:tcPr>
                  <w:tcW w:w="2113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05DD09F3" w14:textId="0C748B3A" w:rsidR="00C97EE9" w:rsidRPr="00831A34" w:rsidRDefault="00AE4735" w:rsidP="00152872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Arial Narrow" w:hAnsi="Arial Narrow" w:cs="Tahoma"/>
                      <w:bCs/>
                    </w:rPr>
                  </w:pPr>
                  <w:r w:rsidRPr="00831A34">
                    <w:rPr>
                      <w:rFonts w:ascii="Arial Narrow" w:hAnsi="Arial Narrow" w:cs="Tahoma"/>
                      <w:bCs/>
                    </w:rPr>
                    <w:t>$</w:t>
                  </w:r>
                  <w:r w:rsidR="000C03F6">
                    <w:rPr>
                      <w:rFonts w:ascii="Arial Narrow" w:hAnsi="Arial Narrow" w:cs="Tahoma"/>
                      <w:bCs/>
                    </w:rPr>
                    <w:t xml:space="preserve"> </w:t>
                  </w:r>
                  <w:r w:rsidR="005D74D1">
                    <w:rPr>
                      <w:rFonts w:ascii="Arial Narrow" w:hAnsi="Arial Narrow" w:cs="Tahoma"/>
                      <w:bCs/>
                    </w:rPr>
                    <w:t>1’</w:t>
                  </w:r>
                  <w:r w:rsidR="00DF28E7">
                    <w:rPr>
                      <w:rFonts w:ascii="Arial Narrow" w:hAnsi="Arial Narrow" w:cs="Tahoma"/>
                      <w:bCs/>
                    </w:rPr>
                    <w:t>829</w:t>
                  </w:r>
                  <w:r w:rsidR="005D74D1">
                    <w:rPr>
                      <w:rFonts w:ascii="Arial Narrow" w:hAnsi="Arial Narrow" w:cs="Tahoma"/>
                      <w:bCs/>
                    </w:rPr>
                    <w:t>.</w:t>
                  </w:r>
                  <w:r w:rsidR="00DF28E7">
                    <w:rPr>
                      <w:rFonts w:ascii="Arial Narrow" w:hAnsi="Arial Narrow" w:cs="Tahoma"/>
                      <w:bCs/>
                    </w:rPr>
                    <w:t>030</w:t>
                  </w:r>
                </w:p>
              </w:tc>
              <w:tc>
                <w:tcPr>
                  <w:tcW w:w="1984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0BD35246" w14:textId="69D69172" w:rsidR="00C97EE9" w:rsidRPr="00831A34" w:rsidRDefault="00AE4735" w:rsidP="00152872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Arial Narrow" w:hAnsi="Arial Narrow" w:cs="Tahoma"/>
                      <w:bCs/>
                    </w:rPr>
                  </w:pPr>
                  <w:r w:rsidRPr="00831A34">
                    <w:rPr>
                      <w:rFonts w:ascii="Arial Narrow" w:hAnsi="Arial Narrow" w:cs="Tahoma"/>
                      <w:bCs/>
                    </w:rPr>
                    <w:t>$ 0</w:t>
                  </w:r>
                </w:p>
              </w:tc>
              <w:tc>
                <w:tcPr>
                  <w:tcW w:w="1855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4507F43D" w14:textId="0C4A8BB0" w:rsidR="00C97EE9" w:rsidRPr="00831A34" w:rsidRDefault="00AE4735" w:rsidP="00152872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Arial Narrow" w:hAnsi="Arial Narrow" w:cs="Tahoma"/>
                      <w:b/>
                    </w:rPr>
                  </w:pPr>
                  <w:r w:rsidRPr="00831A34">
                    <w:rPr>
                      <w:rFonts w:ascii="Arial Narrow" w:hAnsi="Arial Narrow" w:cs="Tahoma"/>
                      <w:bCs/>
                    </w:rPr>
                    <w:t xml:space="preserve">$ </w:t>
                  </w:r>
                  <w:r w:rsidR="00DD36E1">
                    <w:rPr>
                      <w:rFonts w:ascii="Arial Narrow" w:hAnsi="Arial Narrow" w:cs="Tahoma"/>
                      <w:bCs/>
                    </w:rPr>
                    <w:t>85</w:t>
                  </w:r>
                  <w:r w:rsidR="00087E4B">
                    <w:rPr>
                      <w:rFonts w:ascii="Arial Narrow" w:hAnsi="Arial Narrow" w:cs="Tahoma"/>
                      <w:bCs/>
                    </w:rPr>
                    <w:t>’</w:t>
                  </w:r>
                  <w:r w:rsidR="00DD36E1">
                    <w:rPr>
                      <w:rFonts w:ascii="Arial Narrow" w:hAnsi="Arial Narrow" w:cs="Tahoma"/>
                      <w:bCs/>
                    </w:rPr>
                    <w:t>964</w:t>
                  </w:r>
                  <w:r w:rsidR="00087E4B">
                    <w:rPr>
                      <w:rFonts w:ascii="Arial Narrow" w:hAnsi="Arial Narrow" w:cs="Tahoma"/>
                      <w:bCs/>
                    </w:rPr>
                    <w:t>.</w:t>
                  </w:r>
                  <w:r w:rsidR="00DD36E1">
                    <w:rPr>
                      <w:rFonts w:ascii="Arial Narrow" w:hAnsi="Arial Narrow" w:cs="Tahoma"/>
                      <w:bCs/>
                    </w:rPr>
                    <w:t>410</w:t>
                  </w:r>
                </w:p>
              </w:tc>
            </w:tr>
          </w:tbl>
          <w:p w14:paraId="46D90E0D" w14:textId="1E8543D8" w:rsidR="00F652A0" w:rsidRPr="00831A34" w:rsidRDefault="00BC13C0" w:rsidP="00152872">
            <w:pPr>
              <w:suppressAutoHyphens w:val="0"/>
              <w:jc w:val="both"/>
              <w:rPr>
                <w:rFonts w:ascii="Arial Narrow" w:hAnsi="Arial Narrow" w:cstheme="minorHAnsi"/>
                <w:color w:val="000000"/>
                <w:lang w:val="es-MX" w:eastAsia="es-MX"/>
              </w:rPr>
            </w:pPr>
            <w:proofErr w:type="gramStart"/>
            <w:r w:rsidRPr="00831A34">
              <w:rPr>
                <w:rFonts w:ascii="Arial Narrow" w:hAnsi="Arial Narrow" w:cstheme="minorHAnsi"/>
                <w:color w:val="000000"/>
              </w:rPr>
              <w:t xml:space="preserve">La </w:t>
            </w:r>
            <w:r w:rsidR="0018605E" w:rsidRPr="00831A34">
              <w:rPr>
                <w:rFonts w:ascii="Arial Narrow" w:hAnsi="Arial Narrow" w:cstheme="minorHAnsi"/>
                <w:color w:val="000000"/>
              </w:rPr>
              <w:t xml:space="preserve"> ADRES</w:t>
            </w:r>
            <w:proofErr w:type="gramEnd"/>
            <w:r w:rsidR="0018605E" w:rsidRPr="00831A34">
              <w:rPr>
                <w:rFonts w:ascii="Arial Narrow" w:hAnsi="Arial Narrow" w:cstheme="minorHAnsi"/>
                <w:color w:val="000000"/>
              </w:rPr>
              <w:t xml:space="preserve"> </w:t>
            </w:r>
            <w:r w:rsidR="00891603" w:rsidRPr="00831A34">
              <w:rPr>
                <w:rFonts w:ascii="Arial Narrow" w:hAnsi="Arial Narrow" w:cstheme="minorHAnsi"/>
                <w:color w:val="000000"/>
              </w:rPr>
              <w:t xml:space="preserve">cancelará al CONTRATISTA, la suma de </w:t>
            </w:r>
            <w:sdt>
              <w:sdtPr>
                <w:rPr>
                  <w:rFonts w:ascii="Arial Narrow" w:hAnsi="Arial Narrow" w:cstheme="minorHAnsi"/>
                  <w:color w:val="1F497D" w:themeColor="text2"/>
                </w:rPr>
                <w:id w:val="-523164031"/>
                <w:placeholder>
                  <w:docPart w:val="FD845D69221A471FBB543685789B9782"/>
                </w:placeholder>
              </w:sdtPr>
              <w:sdtContent>
                <w:r w:rsidR="00787156">
                  <w:rPr>
                    <w:rFonts w:ascii="Arial Narrow" w:hAnsi="Arial Narrow" w:cstheme="minorHAnsi"/>
                    <w:color w:val="000000" w:themeColor="text1"/>
                  </w:rPr>
                  <w:t xml:space="preserve">diez millones cuatrocientos cincuenta y tres mil novecientos once pesos </w:t>
                </w:r>
                <w:r w:rsidR="00932ADA">
                  <w:rPr>
                    <w:rFonts w:ascii="Arial Narrow" w:hAnsi="Arial Narrow" w:cstheme="minorHAnsi"/>
                    <w:color w:val="000000" w:themeColor="text1"/>
                  </w:rPr>
                  <w:t xml:space="preserve">moneda corriente </w:t>
                </w:r>
              </w:sdtContent>
            </w:sdt>
            <w:r w:rsidR="00891603" w:rsidRPr="00831A34">
              <w:rPr>
                <w:rFonts w:ascii="Arial Narrow" w:hAnsi="Arial Narrow" w:cstheme="minorHAnsi"/>
                <w:color w:val="000000"/>
              </w:rPr>
              <w:t xml:space="preserve"> </w:t>
            </w:r>
            <w:r w:rsidR="0018605E" w:rsidRPr="00831A34">
              <w:rPr>
                <w:rFonts w:ascii="Arial Narrow" w:hAnsi="Arial Narrow" w:cstheme="minorHAnsi"/>
                <w:color w:val="000000"/>
              </w:rPr>
              <w:t>(</w:t>
            </w:r>
            <w:r w:rsidR="00891603" w:rsidRPr="00831A34">
              <w:rPr>
                <w:rFonts w:ascii="Arial Narrow" w:hAnsi="Arial Narrow" w:cstheme="minorHAnsi"/>
                <w:color w:val="000000"/>
              </w:rPr>
              <w:t xml:space="preserve">$ </w:t>
            </w:r>
            <w:sdt>
              <w:sdtPr>
                <w:rPr>
                  <w:rFonts w:ascii="Arial Narrow" w:hAnsi="Arial Narrow" w:cstheme="minorHAnsi"/>
                  <w:color w:val="000000" w:themeColor="text1"/>
                </w:rPr>
                <w:id w:val="-924029338"/>
                <w:placeholder>
                  <w:docPart w:val="F0447BC45ADC488BBEFBC04256211F47"/>
                </w:placeholder>
              </w:sdtPr>
              <w:sdtEndPr>
                <w:rPr>
                  <w:color w:val="1F497D" w:themeColor="text2"/>
                </w:rPr>
              </w:sdtEndPr>
              <w:sdtContent>
                <w:r w:rsidR="00787156">
                  <w:rPr>
                    <w:rFonts w:ascii="Arial Narrow" w:hAnsi="Arial Narrow" w:cstheme="minorHAnsi"/>
                    <w:color w:val="000000" w:themeColor="text1"/>
                  </w:rPr>
                  <w:t>10</w:t>
                </w:r>
                <w:r w:rsidR="00E0265E" w:rsidRPr="00831A34">
                  <w:rPr>
                    <w:rFonts w:ascii="Arial Narrow" w:hAnsi="Arial Narrow" w:cstheme="minorHAnsi"/>
                    <w:color w:val="000000" w:themeColor="text1"/>
                  </w:rPr>
                  <w:t>’</w:t>
                </w:r>
                <w:r w:rsidR="00787156">
                  <w:rPr>
                    <w:rFonts w:ascii="Arial Narrow" w:hAnsi="Arial Narrow" w:cstheme="minorHAnsi"/>
                    <w:color w:val="000000" w:themeColor="text1"/>
                  </w:rPr>
                  <w:t>453</w:t>
                </w:r>
                <w:r w:rsidR="00E0265E" w:rsidRPr="00831A34">
                  <w:rPr>
                    <w:rFonts w:ascii="Arial Narrow" w:hAnsi="Arial Narrow" w:cstheme="minorHAnsi"/>
                    <w:color w:val="000000" w:themeColor="text1"/>
                  </w:rPr>
                  <w:t>.</w:t>
                </w:r>
                <w:r w:rsidR="00787156">
                  <w:rPr>
                    <w:rFonts w:ascii="Arial Narrow" w:hAnsi="Arial Narrow" w:cstheme="minorHAnsi"/>
                    <w:color w:val="000000" w:themeColor="text1"/>
                  </w:rPr>
                  <w:t>911</w:t>
                </w:r>
                <w:r w:rsidR="0018605E" w:rsidRPr="00831A34">
                  <w:rPr>
                    <w:rFonts w:ascii="Arial Narrow" w:hAnsi="Arial Narrow" w:cstheme="minorHAnsi"/>
                  </w:rPr>
                  <w:t>)</w:t>
                </w:r>
              </w:sdtContent>
            </w:sdt>
          </w:p>
        </w:tc>
      </w:tr>
      <w:tr w:rsidR="007F053C" w:rsidRPr="00831A34" w14:paraId="294B8759" w14:textId="77777777" w:rsidTr="00721A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18" w:type="dxa"/>
            <w:gridSpan w:val="2"/>
            <w:tcBorders>
              <w:bottom w:val="single" w:sz="4" w:space="0" w:color="FFFFFF" w:themeColor="background1"/>
            </w:tcBorders>
          </w:tcPr>
          <w:tbl>
            <w:tblPr>
              <w:tblW w:w="102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600"/>
              <w:gridCol w:w="2071"/>
              <w:gridCol w:w="2441"/>
              <w:gridCol w:w="1230"/>
              <w:gridCol w:w="1322"/>
              <w:gridCol w:w="1559"/>
            </w:tblGrid>
            <w:tr w:rsidR="007F053C" w:rsidRPr="007D70E9" w14:paraId="0CC75746" w14:textId="77777777" w:rsidTr="00D1753C">
              <w:trPr>
                <w:trHeight w:val="360"/>
              </w:trPr>
              <w:tc>
                <w:tcPr>
                  <w:tcW w:w="10223" w:type="dxa"/>
                  <w:gridSpan w:val="6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5D6DCB3B" w14:textId="77777777" w:rsidR="007F053C" w:rsidRPr="007D70E9" w:rsidRDefault="007F053C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b/>
                      <w:sz w:val="22"/>
                      <w:szCs w:val="22"/>
                    </w:rPr>
                  </w:pPr>
                  <w:r w:rsidRPr="007D70E9">
                    <w:rPr>
                      <w:rFonts w:ascii="Arial Narrow" w:eastAsia="Times New Roman" w:hAnsi="Arial Narrow" w:cstheme="minorHAnsi"/>
                      <w:b/>
                      <w:sz w:val="22"/>
                      <w:szCs w:val="22"/>
                    </w:rPr>
                    <w:t xml:space="preserve">PAGO DE SEGURIDAD SOCIAL </w:t>
                  </w:r>
                  <w:r w:rsidR="003970D8" w:rsidRPr="007D70E9">
                    <w:rPr>
                      <w:rFonts w:ascii="Arial Narrow" w:eastAsia="Times New Roman" w:hAnsi="Arial Narrow" w:cstheme="minorHAnsi"/>
                      <w:b/>
                      <w:sz w:val="22"/>
                      <w:szCs w:val="22"/>
                    </w:rPr>
                    <w:t>PERSONAS NATURALES</w:t>
                  </w:r>
                </w:p>
                <w:p w14:paraId="581A8759" w14:textId="77777777" w:rsidR="007F053C" w:rsidRPr="007D70E9" w:rsidRDefault="003970D8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sz w:val="22"/>
                      <w:szCs w:val="22"/>
                    </w:rPr>
                  </w:pPr>
                  <w:r w:rsidRPr="007D70E9">
                    <w:rPr>
                      <w:rFonts w:ascii="Arial Narrow" w:eastAsia="Times New Roman" w:hAnsi="Arial Narrow" w:cstheme="minorHAnsi"/>
                      <w:sz w:val="22"/>
                      <w:szCs w:val="22"/>
                    </w:rPr>
                    <w:t xml:space="preserve"> Mes de ejecución contractual </w:t>
                  </w:r>
                </w:p>
              </w:tc>
            </w:tr>
            <w:tr w:rsidR="007F053C" w:rsidRPr="007D70E9" w14:paraId="52E3735B" w14:textId="77777777" w:rsidTr="00D1753C">
              <w:trPr>
                <w:trHeight w:val="402"/>
              </w:trPr>
              <w:tc>
                <w:tcPr>
                  <w:tcW w:w="1600" w:type="dxa"/>
                  <w:vMerge w:val="restart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566BC828" w14:textId="77777777" w:rsidR="007F053C" w:rsidRPr="007D70E9" w:rsidRDefault="00FA4980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b/>
                      <w:bCs/>
                      <w:sz w:val="22"/>
                      <w:szCs w:val="22"/>
                      <w:lang w:eastAsia="es-CO"/>
                    </w:rPr>
                  </w:pPr>
                  <w:r w:rsidRPr="007D70E9">
                    <w:rPr>
                      <w:rFonts w:ascii="Arial Narrow" w:eastAsia="Times New Roman" w:hAnsi="Arial Narrow" w:cstheme="minorHAnsi"/>
                      <w:b/>
                      <w:bCs/>
                      <w:sz w:val="22"/>
                      <w:szCs w:val="22"/>
                      <w:lang w:eastAsia="es-CO"/>
                    </w:rPr>
                    <w:t> CONCEPTO</w:t>
                  </w:r>
                </w:p>
              </w:tc>
              <w:tc>
                <w:tcPr>
                  <w:tcW w:w="2071" w:type="dxa"/>
                  <w:vMerge w:val="restart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7FEA9B6A" w14:textId="77777777" w:rsidR="007F053C" w:rsidRPr="007D70E9" w:rsidRDefault="00FA4980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b/>
                      <w:bCs/>
                      <w:sz w:val="22"/>
                      <w:szCs w:val="22"/>
                      <w:lang w:eastAsia="es-CO"/>
                    </w:rPr>
                  </w:pPr>
                  <w:r w:rsidRPr="007D70E9">
                    <w:rPr>
                      <w:rFonts w:ascii="Arial Narrow" w:eastAsia="Times New Roman" w:hAnsi="Arial Narrow" w:cstheme="minorHAnsi"/>
                      <w:b/>
                      <w:bCs/>
                      <w:sz w:val="22"/>
                      <w:szCs w:val="22"/>
                      <w:lang w:eastAsia="es-CO"/>
                    </w:rPr>
                    <w:t xml:space="preserve">PLANILLA No. </w:t>
                  </w:r>
                </w:p>
              </w:tc>
              <w:tc>
                <w:tcPr>
                  <w:tcW w:w="2441" w:type="dxa"/>
                  <w:vMerge w:val="restart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66593F7F" w14:textId="77777777" w:rsidR="007F053C" w:rsidRPr="007D70E9" w:rsidRDefault="00FA4980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b/>
                      <w:bCs/>
                      <w:sz w:val="22"/>
                      <w:szCs w:val="22"/>
                      <w:lang w:eastAsia="es-CO"/>
                    </w:rPr>
                  </w:pPr>
                  <w:r w:rsidRPr="007D70E9">
                    <w:rPr>
                      <w:rFonts w:ascii="Arial Narrow" w:eastAsia="Times New Roman" w:hAnsi="Arial Narrow" w:cstheme="minorHAnsi"/>
                      <w:b/>
                      <w:bCs/>
                      <w:sz w:val="22"/>
                      <w:szCs w:val="22"/>
                      <w:lang w:eastAsia="es-CO"/>
                    </w:rPr>
                    <w:t>VALOR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08E5CD12" w14:textId="77777777" w:rsidR="007F053C" w:rsidRPr="007D70E9" w:rsidRDefault="00FA4980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b/>
                      <w:bCs/>
                      <w:sz w:val="22"/>
                      <w:szCs w:val="22"/>
                      <w:lang w:eastAsia="es-CO"/>
                    </w:rPr>
                  </w:pPr>
                  <w:r w:rsidRPr="007D70E9">
                    <w:rPr>
                      <w:rFonts w:ascii="Arial Narrow" w:eastAsia="Times New Roman" w:hAnsi="Arial Narrow" w:cstheme="minorHAnsi"/>
                      <w:b/>
                      <w:bCs/>
                      <w:sz w:val="22"/>
                      <w:szCs w:val="22"/>
                      <w:lang w:eastAsia="es-CO"/>
                    </w:rPr>
                    <w:t xml:space="preserve">PERIODO </w:t>
                  </w:r>
                </w:p>
              </w:tc>
              <w:tc>
                <w:tcPr>
                  <w:tcW w:w="1559" w:type="dxa"/>
                  <w:vMerge w:val="restart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72F8EE86" w14:textId="77777777" w:rsidR="007F053C" w:rsidRPr="007D70E9" w:rsidRDefault="00FA4980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b/>
                      <w:bCs/>
                      <w:sz w:val="22"/>
                      <w:szCs w:val="22"/>
                      <w:lang w:eastAsia="es-CO"/>
                    </w:rPr>
                  </w:pPr>
                  <w:r w:rsidRPr="007D70E9">
                    <w:rPr>
                      <w:rFonts w:ascii="Arial Narrow" w:eastAsia="Times New Roman" w:hAnsi="Arial Narrow" w:cstheme="minorHAnsi"/>
                      <w:b/>
                      <w:bCs/>
                      <w:sz w:val="22"/>
                      <w:szCs w:val="22"/>
                      <w:lang w:eastAsia="es-CO"/>
                    </w:rPr>
                    <w:t>FECHA DE PAGO</w:t>
                  </w:r>
                </w:p>
              </w:tc>
            </w:tr>
            <w:tr w:rsidR="007F053C" w:rsidRPr="007D70E9" w14:paraId="6B50F63E" w14:textId="77777777" w:rsidTr="00D1753C">
              <w:trPr>
                <w:trHeight w:val="402"/>
              </w:trPr>
              <w:tc>
                <w:tcPr>
                  <w:tcW w:w="1600" w:type="dxa"/>
                  <w:vMerge/>
                  <w:tcBorders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</w:tcPr>
                <w:p w14:paraId="7ACD3A74" w14:textId="77777777" w:rsidR="007F053C" w:rsidRPr="007D70E9" w:rsidRDefault="007F053C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b/>
                      <w:bCs/>
                      <w:sz w:val="22"/>
                      <w:szCs w:val="22"/>
                      <w:lang w:eastAsia="es-CO"/>
                    </w:rPr>
                  </w:pPr>
                </w:p>
              </w:tc>
              <w:tc>
                <w:tcPr>
                  <w:tcW w:w="2071" w:type="dxa"/>
                  <w:vMerge/>
                  <w:tcBorders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</w:tcPr>
                <w:p w14:paraId="2E487086" w14:textId="77777777" w:rsidR="007F053C" w:rsidRPr="007D70E9" w:rsidRDefault="007F053C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b/>
                      <w:bCs/>
                      <w:sz w:val="22"/>
                      <w:szCs w:val="22"/>
                      <w:lang w:eastAsia="es-CO"/>
                    </w:rPr>
                  </w:pPr>
                </w:p>
              </w:tc>
              <w:tc>
                <w:tcPr>
                  <w:tcW w:w="2441" w:type="dxa"/>
                  <w:vMerge/>
                  <w:tcBorders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</w:tcPr>
                <w:p w14:paraId="2C118C3D" w14:textId="77777777" w:rsidR="007F053C" w:rsidRPr="007D70E9" w:rsidRDefault="007F053C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b/>
                      <w:bCs/>
                      <w:sz w:val="22"/>
                      <w:szCs w:val="22"/>
                      <w:lang w:eastAsia="es-CO"/>
                    </w:rPr>
                  </w:pPr>
                </w:p>
              </w:tc>
              <w:tc>
                <w:tcPr>
                  <w:tcW w:w="1230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</w:tcPr>
                <w:p w14:paraId="383DC58B" w14:textId="77777777" w:rsidR="007F053C" w:rsidRPr="007D70E9" w:rsidRDefault="00FA4980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b/>
                      <w:bCs/>
                      <w:sz w:val="22"/>
                      <w:szCs w:val="22"/>
                      <w:lang w:eastAsia="es-CO"/>
                    </w:rPr>
                  </w:pPr>
                  <w:r w:rsidRPr="007D70E9">
                    <w:rPr>
                      <w:rFonts w:ascii="Arial Narrow" w:eastAsia="Times New Roman" w:hAnsi="Arial Narrow" w:cstheme="minorHAnsi"/>
                      <w:b/>
                      <w:bCs/>
                      <w:sz w:val="22"/>
                      <w:szCs w:val="22"/>
                      <w:lang w:eastAsia="es-CO"/>
                    </w:rPr>
                    <w:t>DESDE</w:t>
                  </w:r>
                </w:p>
              </w:tc>
              <w:tc>
                <w:tcPr>
                  <w:tcW w:w="1322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</w:tcPr>
                <w:p w14:paraId="34D046FB" w14:textId="77777777" w:rsidR="007F053C" w:rsidRPr="007D70E9" w:rsidRDefault="00FA4980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b/>
                      <w:bCs/>
                      <w:sz w:val="22"/>
                      <w:szCs w:val="22"/>
                      <w:lang w:eastAsia="es-CO"/>
                    </w:rPr>
                  </w:pPr>
                  <w:r w:rsidRPr="007D70E9">
                    <w:rPr>
                      <w:rFonts w:ascii="Arial Narrow" w:eastAsia="Times New Roman" w:hAnsi="Arial Narrow" w:cstheme="minorHAnsi"/>
                      <w:b/>
                      <w:bCs/>
                      <w:sz w:val="22"/>
                      <w:szCs w:val="22"/>
                      <w:lang w:eastAsia="es-CO"/>
                    </w:rPr>
                    <w:t>HASTA</w:t>
                  </w:r>
                </w:p>
              </w:tc>
              <w:tc>
                <w:tcPr>
                  <w:tcW w:w="1559" w:type="dxa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</w:tcPr>
                <w:p w14:paraId="353FCAB9" w14:textId="77777777" w:rsidR="007F053C" w:rsidRPr="007D70E9" w:rsidRDefault="007F053C" w:rsidP="00152872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b/>
                      <w:bCs/>
                      <w:sz w:val="22"/>
                      <w:szCs w:val="22"/>
                      <w:lang w:eastAsia="es-CO"/>
                    </w:rPr>
                  </w:pPr>
                </w:p>
              </w:tc>
            </w:tr>
            <w:tr w:rsidR="008D613F" w:rsidRPr="007D70E9" w14:paraId="4540B9DD" w14:textId="77777777" w:rsidTr="00151DDD">
              <w:trPr>
                <w:trHeight w:val="370"/>
              </w:trPr>
              <w:tc>
                <w:tcPr>
                  <w:tcW w:w="1600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1C039CF7" w14:textId="77777777" w:rsidR="008D613F" w:rsidRPr="007D70E9" w:rsidRDefault="008D613F" w:rsidP="008D613F">
                  <w:pPr>
                    <w:suppressAutoHyphens w:val="0"/>
                    <w:autoSpaceDN/>
                    <w:textAlignment w:val="auto"/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</w:pPr>
                  <w:r w:rsidRPr="007D70E9"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  <w:t>Salud</w:t>
                  </w:r>
                </w:p>
              </w:tc>
              <w:tc>
                <w:tcPr>
                  <w:tcW w:w="2071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noWrap/>
                </w:tcPr>
                <w:p w14:paraId="51A96DB2" w14:textId="0FD91019" w:rsidR="008D613F" w:rsidRPr="005B7CA2" w:rsidRDefault="00FA5CD3" w:rsidP="008D613F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</w:pPr>
                  <w:r w:rsidRPr="00FA5CD3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eastAsia="en-US"/>
                    </w:rPr>
                    <w:t>6026521521</w:t>
                  </w:r>
                </w:p>
              </w:tc>
              <w:tc>
                <w:tcPr>
                  <w:tcW w:w="2441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000000" w:fill="FFFFFF"/>
                  <w:noWrap/>
                  <w:vAlign w:val="center"/>
                </w:tcPr>
                <w:p w14:paraId="6BE227D1" w14:textId="412B82CA" w:rsidR="008D613F" w:rsidRPr="007D70E9" w:rsidRDefault="008D613F" w:rsidP="008D613F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bCs/>
                      <w:color w:val="000000" w:themeColor="text1"/>
                      <w:sz w:val="22"/>
                      <w:szCs w:val="22"/>
                      <w:lang w:eastAsia="es-CO"/>
                    </w:rPr>
                  </w:pPr>
                  <w:r w:rsidRPr="007D70E9">
                    <w:rPr>
                      <w:rFonts w:ascii="Arial Narrow" w:eastAsia="Times New Roman" w:hAnsi="Arial Narrow" w:cstheme="minorHAnsi"/>
                      <w:bCs/>
                      <w:color w:val="000000" w:themeColor="text1"/>
                      <w:sz w:val="22"/>
                      <w:szCs w:val="22"/>
                      <w:lang w:eastAsia="es-CO"/>
                    </w:rPr>
                    <w:t xml:space="preserve">$ </w:t>
                  </w:r>
                  <w:r>
                    <w:rPr>
                      <w:rFonts w:ascii="Arial Narrow" w:eastAsia="Times New Roman" w:hAnsi="Arial Narrow" w:cstheme="minorHAnsi"/>
                      <w:bCs/>
                      <w:color w:val="000000" w:themeColor="text1"/>
                      <w:sz w:val="22"/>
                      <w:szCs w:val="22"/>
                      <w:lang w:eastAsia="es-CO"/>
                    </w:rPr>
                    <w:t>462.500</w:t>
                  </w:r>
                </w:p>
              </w:tc>
              <w:sdt>
                <w:sdtPr>
                  <w:rPr>
                    <w:rFonts w:ascii="Arial Narrow" w:hAnsi="Arial Narrow" w:cstheme="minorHAnsi"/>
                    <w:sz w:val="22"/>
                    <w:szCs w:val="22"/>
                  </w:rPr>
                  <w:id w:val="-528718160"/>
                  <w:placeholder>
                    <w:docPart w:val="AF6191F5F91748B79553B29BB8916EF5"/>
                  </w:placeholder>
                </w:sdtPr>
                <w:sdtContent>
                  <w:sdt>
                    <w:sdtPr>
                      <w:rPr>
                        <w:rFonts w:ascii="Arial Narrow" w:hAnsi="Arial Narrow" w:cstheme="minorHAnsi"/>
                        <w:sz w:val="22"/>
                        <w:szCs w:val="22"/>
                      </w:rPr>
                      <w:id w:val="-1259437633"/>
                      <w:placeholder>
                        <w:docPart w:val="AAFBE631816F4CFDAA2C3E76235FDD1C"/>
                      </w:placeholder>
                      <w:date w:fullDate="2026-07-01T00:00:00Z">
                        <w:dateFormat w:val="d/MM/yyyy"/>
                        <w:lid w:val="es-CO"/>
                        <w:storeMappedDataAs w:val="dateTime"/>
                        <w:calendar w:val="gregorian"/>
                      </w:date>
                    </w:sdtPr>
                    <w:sdtEndPr>
                      <w:rPr>
                        <w:color w:val="1F497D" w:themeColor="text2"/>
                      </w:rPr>
                    </w:sdtEndPr>
                    <w:sdtContent>
                      <w:tc>
                        <w:tcPr>
                          <w:tcW w:w="1230" w:type="dxa"/>
                          <w:tcBorders>
                            <w:top w:val="single" w:sz="4" w:space="0" w:color="808080" w:themeColor="background1" w:themeShade="80"/>
                            <w:left w:val="single" w:sz="4" w:space="0" w:color="808080" w:themeColor="background1" w:themeShade="80"/>
                            <w:bottom w:val="single" w:sz="4" w:space="0" w:color="808080" w:themeColor="background1" w:themeShade="80"/>
                            <w:right w:val="single" w:sz="4" w:space="0" w:color="808080" w:themeColor="background1" w:themeShade="80"/>
                          </w:tcBorders>
                          <w:vAlign w:val="center"/>
                        </w:tcPr>
                        <w:p w14:paraId="5E1E7B2E" w14:textId="019CBAEB" w:rsidR="008D613F" w:rsidRPr="007D70E9" w:rsidRDefault="007302DA" w:rsidP="008D613F">
                          <w:pPr>
                            <w:suppressAutoHyphens w:val="0"/>
                            <w:autoSpaceDN/>
                            <w:jc w:val="center"/>
                            <w:textAlignment w:val="auto"/>
                            <w:rPr>
                              <w:rFonts w:ascii="Arial Narrow" w:eastAsia="Times New Roman" w:hAnsi="Arial Narrow" w:cstheme="minorHAnsi"/>
                              <w:bCs/>
                              <w:sz w:val="22"/>
                              <w:szCs w:val="22"/>
                              <w:lang w:eastAsia="es-CO"/>
                            </w:rPr>
                          </w:pPr>
                          <w:r>
                            <w:rPr>
                              <w:rFonts w:ascii="Arial Narrow" w:hAnsi="Arial Narrow" w:cstheme="minorHAnsi"/>
                              <w:sz w:val="22"/>
                              <w:szCs w:val="22"/>
                            </w:rPr>
                            <w:t>1/07/2026</w:t>
                          </w:r>
                        </w:p>
                      </w:tc>
                    </w:sdtContent>
                  </w:sdt>
                </w:sdtContent>
              </w:sdt>
              <w:sdt>
                <w:sdtPr>
                  <w:rPr>
                    <w:rFonts w:ascii="Arial Narrow" w:hAnsi="Arial Narrow" w:cstheme="minorHAnsi"/>
                    <w:sz w:val="22"/>
                    <w:szCs w:val="22"/>
                  </w:rPr>
                  <w:id w:val="1223257413"/>
                  <w:placeholder>
                    <w:docPart w:val="8B4FB4E07F9749EBA9770FD5DAF0AD15"/>
                  </w:placeholder>
                </w:sdtPr>
                <w:sdtContent>
                  <w:sdt>
                    <w:sdtPr>
                      <w:rPr>
                        <w:rFonts w:ascii="Arial Narrow" w:hAnsi="Arial Narrow" w:cstheme="minorHAnsi"/>
                        <w:sz w:val="22"/>
                        <w:szCs w:val="22"/>
                      </w:rPr>
                      <w:id w:val="1469625090"/>
                      <w:placeholder>
                        <w:docPart w:val="9EF4088B5A7C4EBD9F57A6C6423B0413"/>
                      </w:placeholder>
                      <w:date w:fullDate="2026-07-31T00:00:00Z">
                        <w:dateFormat w:val="d/MM/yyyy"/>
                        <w:lid w:val="es-CO"/>
                        <w:storeMappedDataAs w:val="dateTime"/>
                        <w:calendar w:val="gregorian"/>
                      </w:date>
                    </w:sdtPr>
                    <w:sdtEndPr>
                      <w:rPr>
                        <w:color w:val="1F497D" w:themeColor="text2"/>
                      </w:rPr>
                    </w:sdtEndPr>
                    <w:sdtContent>
                      <w:tc>
                        <w:tcPr>
                          <w:tcW w:w="1322" w:type="dxa"/>
                          <w:tcBorders>
                            <w:top w:val="single" w:sz="4" w:space="0" w:color="808080" w:themeColor="background1" w:themeShade="80"/>
                            <w:left w:val="single" w:sz="4" w:space="0" w:color="808080" w:themeColor="background1" w:themeShade="80"/>
                            <w:bottom w:val="single" w:sz="4" w:space="0" w:color="808080" w:themeColor="background1" w:themeShade="80"/>
                            <w:right w:val="single" w:sz="4" w:space="0" w:color="808080" w:themeColor="background1" w:themeShade="80"/>
                          </w:tcBorders>
                          <w:vAlign w:val="center"/>
                        </w:tcPr>
                        <w:p w14:paraId="52687019" w14:textId="5732E832" w:rsidR="008D613F" w:rsidRPr="007D70E9" w:rsidRDefault="007302DA" w:rsidP="008D613F">
                          <w:pPr>
                            <w:suppressAutoHyphens w:val="0"/>
                            <w:autoSpaceDN/>
                            <w:jc w:val="center"/>
                            <w:textAlignment w:val="auto"/>
                            <w:rPr>
                              <w:rFonts w:ascii="Arial Narrow" w:eastAsia="Times New Roman" w:hAnsi="Arial Narrow" w:cstheme="minorHAnsi"/>
                              <w:bCs/>
                              <w:sz w:val="22"/>
                              <w:szCs w:val="22"/>
                              <w:lang w:eastAsia="es-CO"/>
                            </w:rPr>
                          </w:pPr>
                          <w:r>
                            <w:rPr>
                              <w:rFonts w:ascii="Arial Narrow" w:hAnsi="Arial Narrow" w:cstheme="minorHAnsi"/>
                              <w:sz w:val="22"/>
                              <w:szCs w:val="22"/>
                            </w:rPr>
                            <w:t>31/07/2026</w:t>
                          </w:r>
                        </w:p>
                      </w:tc>
                    </w:sdtContent>
                  </w:sdt>
                </w:sdtContent>
              </w:sdt>
              <w:sdt>
                <w:sdtPr>
                  <w:rPr>
                    <w:rFonts w:ascii="Arial Narrow" w:hAnsi="Arial Narrow" w:cstheme="minorHAnsi"/>
                    <w:sz w:val="22"/>
                    <w:szCs w:val="22"/>
                  </w:rPr>
                  <w:id w:val="1714145203"/>
                  <w:placeholder>
                    <w:docPart w:val="C2CD3AE72B4A415CA63732C30D4668A2"/>
                  </w:placeholder>
                </w:sdtPr>
                <w:sdtContent>
                  <w:tc>
                    <w:tcPr>
                      <w:tcW w:w="1559" w:type="dxa"/>
                      <w:tcBorders>
                        <w:top w:val="single" w:sz="4" w:space="0" w:color="808080" w:themeColor="background1" w:themeShade="80"/>
                        <w:left w:val="single" w:sz="4" w:space="0" w:color="808080" w:themeColor="background1" w:themeShade="80"/>
                        <w:bottom w:val="single" w:sz="4" w:space="0" w:color="808080" w:themeColor="background1" w:themeShade="80"/>
                        <w:right w:val="single" w:sz="4" w:space="0" w:color="808080" w:themeColor="background1" w:themeShade="80"/>
                      </w:tcBorders>
                      <w:shd w:val="clear" w:color="000000" w:fill="FFFFFF"/>
                      <w:vAlign w:val="center"/>
                    </w:tcPr>
                    <w:p w14:paraId="0BA14780" w14:textId="1D70A53F" w:rsidR="008D613F" w:rsidRPr="005B7CA2" w:rsidRDefault="00E579EB" w:rsidP="008D613F">
                      <w:pPr>
                        <w:suppressAutoHyphens w:val="0"/>
                        <w:autoSpaceDN/>
                        <w:jc w:val="center"/>
                        <w:textAlignment w:val="auto"/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0</w:t>
                      </w:r>
                      <w:r w:rsidR="007302DA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5</w:t>
                      </w:r>
                      <w:r w:rsidR="008D613F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/0</w:t>
                      </w:r>
                      <w:r w:rsidR="007302DA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8</w:t>
                      </w:r>
                      <w:r w:rsidR="008D613F"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/2026</w:t>
                      </w:r>
                    </w:p>
                  </w:tc>
                </w:sdtContent>
              </w:sdt>
            </w:tr>
            <w:tr w:rsidR="007302DA" w:rsidRPr="007D70E9" w14:paraId="7327B2AF" w14:textId="77777777" w:rsidTr="00FB2B56">
              <w:trPr>
                <w:trHeight w:val="402"/>
              </w:trPr>
              <w:tc>
                <w:tcPr>
                  <w:tcW w:w="1600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5F272E3F" w14:textId="77777777" w:rsidR="007302DA" w:rsidRPr="007D70E9" w:rsidRDefault="007302DA" w:rsidP="007302DA">
                  <w:pPr>
                    <w:suppressAutoHyphens w:val="0"/>
                    <w:autoSpaceDN/>
                    <w:textAlignment w:val="auto"/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</w:pPr>
                  <w:r w:rsidRPr="007D70E9"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  <w:t>Pensión</w:t>
                  </w:r>
                </w:p>
              </w:tc>
              <w:tc>
                <w:tcPr>
                  <w:tcW w:w="2071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noWrap/>
                </w:tcPr>
                <w:p w14:paraId="7D26145B" w14:textId="5770F978" w:rsidR="007302DA" w:rsidRPr="005B7CA2" w:rsidRDefault="007302DA" w:rsidP="007302DA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</w:pPr>
                  <w:r w:rsidRPr="00FA5CD3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eastAsia="en-US"/>
                    </w:rPr>
                    <w:t>6026521521</w:t>
                  </w:r>
                </w:p>
              </w:tc>
              <w:tc>
                <w:tcPr>
                  <w:tcW w:w="2441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000000" w:fill="FFFFFF"/>
                  <w:noWrap/>
                  <w:vAlign w:val="center"/>
                </w:tcPr>
                <w:p w14:paraId="38E7CF5C" w14:textId="76BA485D" w:rsidR="007302DA" w:rsidRPr="007D70E9" w:rsidRDefault="007302DA" w:rsidP="007302DA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bCs/>
                      <w:color w:val="000000" w:themeColor="text1"/>
                      <w:sz w:val="22"/>
                      <w:szCs w:val="22"/>
                      <w:lang w:eastAsia="es-CO"/>
                    </w:rPr>
                  </w:pPr>
                  <w:r w:rsidRPr="007D70E9">
                    <w:rPr>
                      <w:rFonts w:ascii="Arial Narrow" w:eastAsia="Times New Roman" w:hAnsi="Arial Narrow" w:cstheme="minorHAnsi"/>
                      <w:bCs/>
                      <w:color w:val="000000" w:themeColor="text1"/>
                      <w:sz w:val="22"/>
                      <w:szCs w:val="22"/>
                      <w:lang w:eastAsia="es-CO"/>
                    </w:rPr>
                    <w:t xml:space="preserve">$ </w:t>
                  </w:r>
                  <w:r>
                    <w:rPr>
                      <w:rFonts w:ascii="Arial Narrow" w:eastAsia="Times New Roman" w:hAnsi="Arial Narrow" w:cstheme="minorHAnsi"/>
                      <w:bCs/>
                      <w:color w:val="000000" w:themeColor="text1"/>
                      <w:sz w:val="22"/>
                      <w:szCs w:val="22"/>
                      <w:lang w:eastAsia="es-CO"/>
                    </w:rPr>
                    <w:t>592.000</w:t>
                  </w:r>
                </w:p>
              </w:tc>
              <w:sdt>
                <w:sdtPr>
                  <w:rPr>
                    <w:rFonts w:ascii="Arial Narrow" w:hAnsi="Arial Narrow" w:cstheme="minorHAnsi"/>
                    <w:sz w:val="22"/>
                    <w:szCs w:val="22"/>
                  </w:rPr>
                  <w:id w:val="-463351130"/>
                  <w:placeholder>
                    <w:docPart w:val="A65ED53EC5CE425692A0FBA4EEB74172"/>
                  </w:placeholder>
                </w:sdtPr>
                <w:sdtContent>
                  <w:sdt>
                    <w:sdtPr>
                      <w:rPr>
                        <w:rFonts w:ascii="Arial Narrow" w:hAnsi="Arial Narrow" w:cstheme="minorHAnsi"/>
                        <w:sz w:val="22"/>
                        <w:szCs w:val="22"/>
                      </w:rPr>
                      <w:id w:val="-1749336426"/>
                      <w:placeholder>
                        <w:docPart w:val="BF88D5D020874284A16B94885D06C08F"/>
                      </w:placeholder>
                      <w:date w:fullDate="2026-07-01T00:00:00Z">
                        <w:dateFormat w:val="d/MM/yyyy"/>
                        <w:lid w:val="es-CO"/>
                        <w:storeMappedDataAs w:val="dateTime"/>
                        <w:calendar w:val="gregorian"/>
                      </w:date>
                    </w:sdtPr>
                    <w:sdtEndPr>
                      <w:rPr>
                        <w:color w:val="1F497D" w:themeColor="text2"/>
                      </w:rPr>
                    </w:sdtEndPr>
                    <w:sdtContent>
                      <w:tc>
                        <w:tcPr>
                          <w:tcW w:w="1230" w:type="dxa"/>
                          <w:tcBorders>
                            <w:top w:val="single" w:sz="4" w:space="0" w:color="808080" w:themeColor="background1" w:themeShade="80"/>
                            <w:left w:val="single" w:sz="4" w:space="0" w:color="808080" w:themeColor="background1" w:themeShade="80"/>
                            <w:bottom w:val="single" w:sz="4" w:space="0" w:color="808080" w:themeColor="background1" w:themeShade="80"/>
                            <w:right w:val="single" w:sz="4" w:space="0" w:color="808080" w:themeColor="background1" w:themeShade="80"/>
                          </w:tcBorders>
                          <w:vAlign w:val="center"/>
                        </w:tcPr>
                        <w:p w14:paraId="300AD045" w14:textId="70D42620" w:rsidR="007302DA" w:rsidRPr="007D70E9" w:rsidRDefault="007302DA" w:rsidP="007302DA">
                          <w:pPr>
                            <w:suppressAutoHyphens w:val="0"/>
                            <w:autoSpaceDN/>
                            <w:jc w:val="center"/>
                            <w:textAlignment w:val="auto"/>
                            <w:rPr>
                              <w:rFonts w:ascii="Arial Narrow" w:eastAsia="Times New Roman" w:hAnsi="Arial Narrow" w:cstheme="minorHAnsi"/>
                              <w:bCs/>
                              <w:sz w:val="22"/>
                              <w:szCs w:val="22"/>
                              <w:lang w:eastAsia="es-CO"/>
                            </w:rPr>
                          </w:pPr>
                          <w:r>
                            <w:rPr>
                              <w:rFonts w:ascii="Arial Narrow" w:hAnsi="Arial Narrow" w:cstheme="minorHAnsi"/>
                              <w:sz w:val="22"/>
                              <w:szCs w:val="22"/>
                            </w:rPr>
                            <w:t>1/07/2026</w:t>
                          </w:r>
                        </w:p>
                      </w:tc>
                    </w:sdtContent>
                  </w:sdt>
                </w:sdtContent>
              </w:sdt>
              <w:sdt>
                <w:sdtPr>
                  <w:rPr>
                    <w:rFonts w:ascii="Arial Narrow" w:hAnsi="Arial Narrow" w:cstheme="minorHAnsi"/>
                    <w:sz w:val="22"/>
                    <w:szCs w:val="22"/>
                  </w:rPr>
                  <w:id w:val="1350069307"/>
                  <w:placeholder>
                    <w:docPart w:val="452F73D025644DFB9133430DE8CD17C7"/>
                  </w:placeholder>
                </w:sdtPr>
                <w:sdtContent>
                  <w:sdt>
                    <w:sdtPr>
                      <w:rPr>
                        <w:rFonts w:ascii="Arial Narrow" w:hAnsi="Arial Narrow" w:cstheme="minorHAnsi"/>
                        <w:sz w:val="22"/>
                        <w:szCs w:val="22"/>
                      </w:rPr>
                      <w:id w:val="2082559020"/>
                      <w:placeholder>
                        <w:docPart w:val="1F4C79D88B624255BD2AD2E933327F16"/>
                      </w:placeholder>
                      <w:date w:fullDate="2026-07-31T00:00:00Z">
                        <w:dateFormat w:val="d/MM/yyyy"/>
                        <w:lid w:val="es-CO"/>
                        <w:storeMappedDataAs w:val="dateTime"/>
                        <w:calendar w:val="gregorian"/>
                      </w:date>
                    </w:sdtPr>
                    <w:sdtEndPr>
                      <w:rPr>
                        <w:color w:val="1F497D" w:themeColor="text2"/>
                      </w:rPr>
                    </w:sdtEndPr>
                    <w:sdtContent>
                      <w:tc>
                        <w:tcPr>
                          <w:tcW w:w="1322" w:type="dxa"/>
                          <w:tcBorders>
                            <w:top w:val="single" w:sz="4" w:space="0" w:color="808080" w:themeColor="background1" w:themeShade="80"/>
                            <w:left w:val="single" w:sz="4" w:space="0" w:color="808080" w:themeColor="background1" w:themeShade="80"/>
                            <w:bottom w:val="single" w:sz="4" w:space="0" w:color="808080" w:themeColor="background1" w:themeShade="80"/>
                            <w:right w:val="single" w:sz="4" w:space="0" w:color="808080" w:themeColor="background1" w:themeShade="80"/>
                          </w:tcBorders>
                          <w:vAlign w:val="center"/>
                        </w:tcPr>
                        <w:p w14:paraId="29E4A45C" w14:textId="133C45ED" w:rsidR="007302DA" w:rsidRPr="007D70E9" w:rsidRDefault="007302DA" w:rsidP="007302DA">
                          <w:pPr>
                            <w:suppressAutoHyphens w:val="0"/>
                            <w:autoSpaceDN/>
                            <w:jc w:val="center"/>
                            <w:textAlignment w:val="auto"/>
                            <w:rPr>
                              <w:rFonts w:ascii="Arial Narrow" w:eastAsia="Times New Roman" w:hAnsi="Arial Narrow" w:cstheme="minorHAnsi"/>
                              <w:bCs/>
                              <w:sz w:val="22"/>
                              <w:szCs w:val="22"/>
                              <w:lang w:eastAsia="es-CO"/>
                            </w:rPr>
                          </w:pPr>
                          <w:r>
                            <w:rPr>
                              <w:rFonts w:ascii="Arial Narrow" w:hAnsi="Arial Narrow" w:cstheme="minorHAnsi"/>
                              <w:sz w:val="22"/>
                              <w:szCs w:val="22"/>
                            </w:rPr>
                            <w:t>31/07/2026</w:t>
                          </w:r>
                        </w:p>
                      </w:tc>
                    </w:sdtContent>
                  </w:sdt>
                </w:sdtContent>
              </w:sdt>
              <w:sdt>
                <w:sdtPr>
                  <w:rPr>
                    <w:rFonts w:ascii="Arial Narrow" w:hAnsi="Arial Narrow" w:cstheme="minorHAnsi"/>
                    <w:sz w:val="22"/>
                    <w:szCs w:val="22"/>
                  </w:rPr>
                  <w:id w:val="2143611641"/>
                  <w:placeholder>
                    <w:docPart w:val="4078474A146342D4825E1029FB05C20D"/>
                  </w:placeholder>
                </w:sdtPr>
                <w:sdtContent>
                  <w:tc>
                    <w:tcPr>
                      <w:tcW w:w="1559" w:type="dxa"/>
                      <w:tcBorders>
                        <w:top w:val="single" w:sz="4" w:space="0" w:color="808080" w:themeColor="background1" w:themeShade="80"/>
                        <w:left w:val="single" w:sz="4" w:space="0" w:color="808080" w:themeColor="background1" w:themeShade="80"/>
                        <w:bottom w:val="single" w:sz="4" w:space="0" w:color="808080" w:themeColor="background1" w:themeShade="80"/>
                        <w:right w:val="single" w:sz="4" w:space="0" w:color="808080" w:themeColor="background1" w:themeShade="80"/>
                      </w:tcBorders>
                      <w:shd w:val="clear" w:color="000000" w:fill="FFFFFF"/>
                      <w:vAlign w:val="center"/>
                    </w:tcPr>
                    <w:p w14:paraId="4382273A" w14:textId="68A0CCAA" w:rsidR="007302DA" w:rsidRPr="00BA311B" w:rsidRDefault="007302DA" w:rsidP="007302DA">
                      <w:pPr>
                        <w:suppressAutoHyphens w:val="0"/>
                        <w:autoSpaceDN/>
                        <w:jc w:val="center"/>
                        <w:textAlignment w:val="auto"/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05/08/2026</w:t>
                      </w:r>
                    </w:p>
                  </w:tc>
                </w:sdtContent>
              </w:sdt>
            </w:tr>
            <w:tr w:rsidR="007302DA" w:rsidRPr="007D70E9" w14:paraId="7F9937BB" w14:textId="77777777" w:rsidTr="00FB2B56">
              <w:trPr>
                <w:trHeight w:val="418"/>
              </w:trPr>
              <w:tc>
                <w:tcPr>
                  <w:tcW w:w="1600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54FEE2E0" w14:textId="77777777" w:rsidR="007302DA" w:rsidRPr="007D70E9" w:rsidRDefault="007302DA" w:rsidP="007302DA">
                  <w:pPr>
                    <w:suppressAutoHyphens w:val="0"/>
                    <w:autoSpaceDN/>
                    <w:textAlignment w:val="auto"/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</w:pPr>
                  <w:r w:rsidRPr="007D70E9">
                    <w:rPr>
                      <w:rFonts w:ascii="Arial Narrow" w:eastAsia="Times New Roman" w:hAnsi="Arial Narrow" w:cstheme="minorHAnsi"/>
                      <w:b/>
                      <w:bCs/>
                      <w:color w:val="000000"/>
                      <w:sz w:val="22"/>
                      <w:szCs w:val="22"/>
                      <w:lang w:eastAsia="es-CO"/>
                    </w:rPr>
                    <w:lastRenderedPageBreak/>
                    <w:t>ARL</w:t>
                  </w:r>
                </w:p>
              </w:tc>
              <w:tc>
                <w:tcPr>
                  <w:tcW w:w="2071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noWrap/>
                </w:tcPr>
                <w:p w14:paraId="51529C97" w14:textId="57468514" w:rsidR="007302DA" w:rsidRPr="007D70E9" w:rsidRDefault="007302DA" w:rsidP="007302DA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color w:val="000000"/>
                      <w:sz w:val="22"/>
                      <w:szCs w:val="22"/>
                      <w:lang w:eastAsia="es-CO"/>
                    </w:rPr>
                  </w:pPr>
                  <w:r w:rsidRPr="00FA5CD3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eastAsia="en-US"/>
                    </w:rPr>
                    <w:t>6026521521</w:t>
                  </w:r>
                </w:p>
              </w:tc>
              <w:tc>
                <w:tcPr>
                  <w:tcW w:w="2441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shd w:val="clear" w:color="000000" w:fill="FFFFFF"/>
                  <w:noWrap/>
                  <w:vAlign w:val="center"/>
                </w:tcPr>
                <w:p w14:paraId="694E384D" w14:textId="674DFFC8" w:rsidR="007302DA" w:rsidRPr="007D70E9" w:rsidRDefault="007302DA" w:rsidP="007302DA">
                  <w:pPr>
                    <w:suppressAutoHyphens w:val="0"/>
                    <w:autoSpaceDN/>
                    <w:jc w:val="center"/>
                    <w:textAlignment w:val="auto"/>
                    <w:rPr>
                      <w:rFonts w:ascii="Arial Narrow" w:eastAsia="Times New Roman" w:hAnsi="Arial Narrow" w:cstheme="minorHAnsi"/>
                      <w:bCs/>
                      <w:color w:val="000000" w:themeColor="text1"/>
                      <w:sz w:val="22"/>
                      <w:szCs w:val="22"/>
                      <w:lang w:eastAsia="es-CO"/>
                    </w:rPr>
                  </w:pPr>
                  <w:r w:rsidRPr="007D70E9">
                    <w:rPr>
                      <w:rFonts w:ascii="Arial Narrow" w:eastAsia="Times New Roman" w:hAnsi="Arial Narrow" w:cstheme="minorHAnsi"/>
                      <w:bCs/>
                      <w:color w:val="000000" w:themeColor="text1"/>
                      <w:sz w:val="22"/>
                      <w:szCs w:val="22"/>
                      <w:lang w:eastAsia="es-CO"/>
                    </w:rPr>
                    <w:t xml:space="preserve">$ </w:t>
                  </w:r>
                  <w:r>
                    <w:rPr>
                      <w:rFonts w:ascii="Arial Narrow" w:eastAsia="Times New Roman" w:hAnsi="Arial Narrow" w:cstheme="minorHAnsi"/>
                      <w:bCs/>
                      <w:color w:val="000000" w:themeColor="text1"/>
                      <w:sz w:val="22"/>
                      <w:szCs w:val="22"/>
                      <w:lang w:eastAsia="es-CO"/>
                    </w:rPr>
                    <w:t>19.400</w:t>
                  </w:r>
                </w:p>
              </w:tc>
              <w:sdt>
                <w:sdtPr>
                  <w:rPr>
                    <w:rFonts w:ascii="Arial Narrow" w:hAnsi="Arial Narrow" w:cstheme="minorHAnsi"/>
                    <w:sz w:val="22"/>
                    <w:szCs w:val="22"/>
                  </w:rPr>
                  <w:id w:val="-2066253439"/>
                  <w:placeholder>
                    <w:docPart w:val="A989AD7015F24A0698672FA76F940638"/>
                  </w:placeholder>
                </w:sdtPr>
                <w:sdtContent>
                  <w:sdt>
                    <w:sdtPr>
                      <w:rPr>
                        <w:rFonts w:ascii="Arial Narrow" w:hAnsi="Arial Narrow" w:cstheme="minorHAnsi"/>
                        <w:sz w:val="22"/>
                        <w:szCs w:val="22"/>
                      </w:rPr>
                      <w:id w:val="-1709790141"/>
                      <w:placeholder>
                        <w:docPart w:val="393D43759F1C4643862D4EA4A92B89E6"/>
                      </w:placeholder>
                      <w:date w:fullDate="2026-07-01T00:00:00Z">
                        <w:dateFormat w:val="d/MM/yyyy"/>
                        <w:lid w:val="es-CO"/>
                        <w:storeMappedDataAs w:val="dateTime"/>
                        <w:calendar w:val="gregorian"/>
                      </w:date>
                    </w:sdtPr>
                    <w:sdtEndPr>
                      <w:rPr>
                        <w:color w:val="1F497D" w:themeColor="text2"/>
                      </w:rPr>
                    </w:sdtEndPr>
                    <w:sdtContent>
                      <w:tc>
                        <w:tcPr>
                          <w:tcW w:w="1230" w:type="dxa"/>
                          <w:tcBorders>
                            <w:top w:val="single" w:sz="4" w:space="0" w:color="808080" w:themeColor="background1" w:themeShade="80"/>
                            <w:left w:val="single" w:sz="4" w:space="0" w:color="808080" w:themeColor="background1" w:themeShade="80"/>
                            <w:bottom w:val="single" w:sz="4" w:space="0" w:color="808080" w:themeColor="background1" w:themeShade="80"/>
                            <w:right w:val="single" w:sz="4" w:space="0" w:color="808080" w:themeColor="background1" w:themeShade="80"/>
                          </w:tcBorders>
                          <w:vAlign w:val="center"/>
                        </w:tcPr>
                        <w:p w14:paraId="78D2CDF1" w14:textId="7A602D88" w:rsidR="007302DA" w:rsidRPr="007D70E9" w:rsidRDefault="007302DA" w:rsidP="007302DA">
                          <w:pPr>
                            <w:suppressAutoHyphens w:val="0"/>
                            <w:autoSpaceDN/>
                            <w:jc w:val="center"/>
                            <w:textAlignment w:val="auto"/>
                            <w:rPr>
                              <w:rFonts w:ascii="Arial Narrow" w:eastAsia="Times New Roman" w:hAnsi="Arial Narrow" w:cstheme="minorHAnsi"/>
                              <w:bCs/>
                              <w:sz w:val="22"/>
                              <w:szCs w:val="22"/>
                              <w:lang w:eastAsia="es-CO"/>
                            </w:rPr>
                          </w:pPr>
                          <w:r>
                            <w:rPr>
                              <w:rFonts w:ascii="Arial Narrow" w:hAnsi="Arial Narrow" w:cstheme="minorHAnsi"/>
                              <w:sz w:val="22"/>
                              <w:szCs w:val="22"/>
                            </w:rPr>
                            <w:t>1/07/2026</w:t>
                          </w:r>
                        </w:p>
                      </w:tc>
                    </w:sdtContent>
                  </w:sdt>
                </w:sdtContent>
              </w:sdt>
              <w:sdt>
                <w:sdtPr>
                  <w:rPr>
                    <w:rFonts w:ascii="Arial Narrow" w:hAnsi="Arial Narrow" w:cstheme="minorHAnsi"/>
                    <w:sz w:val="22"/>
                    <w:szCs w:val="22"/>
                  </w:rPr>
                  <w:id w:val="925465453"/>
                  <w:placeholder>
                    <w:docPart w:val="14BE4A3AF77546729D8D4AEBEE59E1B9"/>
                  </w:placeholder>
                </w:sdtPr>
                <w:sdtContent>
                  <w:sdt>
                    <w:sdtPr>
                      <w:rPr>
                        <w:rFonts w:ascii="Arial Narrow" w:hAnsi="Arial Narrow" w:cstheme="minorHAnsi"/>
                        <w:sz w:val="22"/>
                        <w:szCs w:val="22"/>
                      </w:rPr>
                      <w:id w:val="1410725532"/>
                      <w:placeholder>
                        <w:docPart w:val="CF8C9A2362FB4172B385DE81D1061EF1"/>
                      </w:placeholder>
                      <w:date w:fullDate="2026-07-31T00:00:00Z">
                        <w:dateFormat w:val="d/MM/yyyy"/>
                        <w:lid w:val="es-CO"/>
                        <w:storeMappedDataAs w:val="dateTime"/>
                        <w:calendar w:val="gregorian"/>
                      </w:date>
                    </w:sdtPr>
                    <w:sdtEndPr>
                      <w:rPr>
                        <w:color w:val="1F497D" w:themeColor="text2"/>
                      </w:rPr>
                    </w:sdtEndPr>
                    <w:sdtContent>
                      <w:tc>
                        <w:tcPr>
                          <w:tcW w:w="1322" w:type="dxa"/>
                          <w:tcBorders>
                            <w:top w:val="single" w:sz="4" w:space="0" w:color="808080" w:themeColor="background1" w:themeShade="80"/>
                            <w:left w:val="single" w:sz="4" w:space="0" w:color="808080" w:themeColor="background1" w:themeShade="80"/>
                            <w:bottom w:val="single" w:sz="4" w:space="0" w:color="808080" w:themeColor="background1" w:themeShade="80"/>
                            <w:right w:val="single" w:sz="4" w:space="0" w:color="808080" w:themeColor="background1" w:themeShade="80"/>
                          </w:tcBorders>
                          <w:vAlign w:val="center"/>
                        </w:tcPr>
                        <w:p w14:paraId="4A338CF0" w14:textId="1F611F0E" w:rsidR="007302DA" w:rsidRPr="007D70E9" w:rsidRDefault="007302DA" w:rsidP="007302DA">
                          <w:pPr>
                            <w:suppressAutoHyphens w:val="0"/>
                            <w:autoSpaceDN/>
                            <w:jc w:val="center"/>
                            <w:textAlignment w:val="auto"/>
                            <w:rPr>
                              <w:rFonts w:ascii="Arial Narrow" w:eastAsia="Times New Roman" w:hAnsi="Arial Narrow" w:cstheme="minorHAnsi"/>
                              <w:bCs/>
                              <w:sz w:val="22"/>
                              <w:szCs w:val="22"/>
                              <w:lang w:eastAsia="es-CO"/>
                            </w:rPr>
                          </w:pPr>
                          <w:r>
                            <w:rPr>
                              <w:rFonts w:ascii="Arial Narrow" w:hAnsi="Arial Narrow" w:cstheme="minorHAnsi"/>
                              <w:sz w:val="22"/>
                              <w:szCs w:val="22"/>
                            </w:rPr>
                            <w:t>31/07/2026</w:t>
                          </w:r>
                        </w:p>
                      </w:tc>
                    </w:sdtContent>
                  </w:sdt>
                </w:sdtContent>
              </w:sdt>
              <w:sdt>
                <w:sdtPr>
                  <w:rPr>
                    <w:rFonts w:ascii="Arial Narrow" w:hAnsi="Arial Narrow" w:cstheme="minorHAnsi"/>
                    <w:sz w:val="22"/>
                    <w:szCs w:val="22"/>
                  </w:rPr>
                  <w:id w:val="-98096897"/>
                  <w:placeholder>
                    <w:docPart w:val="3241A8A2514A448CB28605FC2CF209A0"/>
                  </w:placeholder>
                </w:sdtPr>
                <w:sdtContent>
                  <w:tc>
                    <w:tcPr>
                      <w:tcW w:w="1559" w:type="dxa"/>
                      <w:tcBorders>
                        <w:top w:val="single" w:sz="4" w:space="0" w:color="808080" w:themeColor="background1" w:themeShade="80"/>
                        <w:left w:val="single" w:sz="4" w:space="0" w:color="808080" w:themeColor="background1" w:themeShade="80"/>
                        <w:bottom w:val="single" w:sz="4" w:space="0" w:color="808080" w:themeColor="background1" w:themeShade="80"/>
                        <w:right w:val="single" w:sz="4" w:space="0" w:color="808080" w:themeColor="background1" w:themeShade="80"/>
                      </w:tcBorders>
                      <w:shd w:val="clear" w:color="000000" w:fill="FFFFFF"/>
                      <w:vAlign w:val="center"/>
                    </w:tcPr>
                    <w:p w14:paraId="36B2ACBA" w14:textId="0684C6B5" w:rsidR="007302DA" w:rsidRPr="00BA311B" w:rsidRDefault="007302DA" w:rsidP="007302DA">
                      <w:pPr>
                        <w:suppressAutoHyphens w:val="0"/>
                        <w:autoSpaceDN/>
                        <w:jc w:val="center"/>
                        <w:textAlignment w:val="auto"/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="Arial Narrow" w:hAnsi="Arial Narrow" w:cstheme="minorHAnsi"/>
                          <w:sz w:val="22"/>
                          <w:szCs w:val="22"/>
                        </w:rPr>
                        <w:t>05/08/2026</w:t>
                      </w:r>
                    </w:p>
                  </w:tc>
                </w:sdtContent>
              </w:sdt>
            </w:tr>
          </w:tbl>
          <w:p w14:paraId="33FBEACF" w14:textId="77777777" w:rsidR="007F053C" w:rsidRDefault="007F053C" w:rsidP="00152872">
            <w:pPr>
              <w:rPr>
                <w:rFonts w:ascii="Arial Narrow" w:hAnsi="Arial Narrow" w:cstheme="minorHAnsi"/>
                <w:sz w:val="14"/>
                <w:szCs w:val="14"/>
              </w:rPr>
            </w:pPr>
          </w:p>
          <w:p w14:paraId="5419A02D" w14:textId="77777777" w:rsidR="00BA311B" w:rsidRPr="007D70E9" w:rsidRDefault="00BA311B" w:rsidP="00152872">
            <w:pPr>
              <w:rPr>
                <w:rFonts w:ascii="Arial Narrow" w:hAnsi="Arial Narrow" w:cstheme="minorHAnsi"/>
                <w:sz w:val="14"/>
                <w:szCs w:val="14"/>
              </w:rPr>
            </w:pPr>
          </w:p>
          <w:p w14:paraId="626BD400" w14:textId="77777777" w:rsidR="00721A23" w:rsidRPr="00831A34" w:rsidRDefault="00721A23" w:rsidP="0015287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theme="minorHAnsi"/>
                <w:bCs/>
                <w:iCs/>
                <w:lang w:eastAsia="es-CO"/>
              </w:rPr>
            </w:pPr>
            <w:r w:rsidRPr="00831A34">
              <w:rPr>
                <w:rFonts w:ascii="Arial Narrow" w:eastAsia="Times New Roman" w:hAnsi="Arial Narrow" w:cstheme="minorHAnsi"/>
                <w:bCs/>
                <w:iCs/>
                <w:lang w:eastAsia="es-CO"/>
              </w:rPr>
              <w:t>El Contratista tiene otros Contratos de Prestación de Servicios:</w:t>
            </w:r>
          </w:p>
          <w:p w14:paraId="36A94426" w14:textId="77777777" w:rsidR="00825B7C" w:rsidRDefault="00825B7C" w:rsidP="00152872">
            <w:pPr>
              <w:suppressAutoHyphens w:val="0"/>
              <w:autoSpaceDN/>
              <w:jc w:val="center"/>
              <w:textAlignment w:val="auto"/>
              <w:rPr>
                <w:rFonts w:ascii="Arial Narrow" w:eastAsia="Times New Roman" w:hAnsi="Arial Narrow" w:cstheme="minorHAnsi"/>
                <w:bCs/>
                <w:iCs/>
                <w:lang w:eastAsia="es-CO"/>
              </w:rPr>
            </w:pPr>
          </w:p>
          <w:p w14:paraId="5DB0E4CE" w14:textId="702E2E0B" w:rsidR="00721A23" w:rsidRPr="00831A34" w:rsidRDefault="00721A23" w:rsidP="00152872">
            <w:pPr>
              <w:suppressAutoHyphens w:val="0"/>
              <w:autoSpaceDN/>
              <w:jc w:val="center"/>
              <w:textAlignment w:val="auto"/>
              <w:rPr>
                <w:rFonts w:ascii="Arial Narrow" w:eastAsia="Times New Roman" w:hAnsi="Arial Narrow" w:cstheme="minorHAnsi"/>
                <w:bCs/>
                <w:iCs/>
                <w:lang w:eastAsia="es-CO"/>
              </w:rPr>
            </w:pPr>
            <w:r w:rsidRPr="00831A34">
              <w:rPr>
                <w:rFonts w:ascii="Arial Narrow" w:eastAsia="Times New Roman" w:hAnsi="Arial Narrow" w:cstheme="minorHAnsi"/>
                <w:bCs/>
                <w:iCs/>
                <w:lang w:eastAsia="es-CO"/>
              </w:rPr>
              <w:t xml:space="preserve">SI </w:t>
            </w:r>
            <w:sdt>
              <w:sdtPr>
                <w:rPr>
                  <w:rFonts w:ascii="Arial Narrow" w:hAnsi="Arial Narrow" w:cstheme="minorHAnsi"/>
                </w:rPr>
                <w:id w:val="849298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31A34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831A34">
              <w:rPr>
                <w:rFonts w:ascii="Arial Narrow" w:eastAsia="Times New Roman" w:hAnsi="Arial Narrow" w:cstheme="minorHAnsi"/>
                <w:bCs/>
                <w:iCs/>
                <w:lang w:eastAsia="es-CO"/>
              </w:rPr>
              <w:t xml:space="preserve">         NO </w:t>
            </w:r>
            <w:sdt>
              <w:sdtPr>
                <w:rPr>
                  <w:rFonts w:ascii="Arial Narrow" w:hAnsi="Arial Narrow" w:cstheme="minorHAnsi"/>
                </w:rPr>
                <w:id w:val="-1924564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20233" w:rsidRPr="00831A34">
                  <w:rPr>
                    <w:rFonts w:ascii="MS Gothic" w:eastAsia="MS Gothic" w:hAnsi="MS Gothic" w:cstheme="minorHAnsi" w:hint="eastAsia"/>
                  </w:rPr>
                  <w:t>☒</w:t>
                </w:r>
              </w:sdtContent>
            </w:sdt>
          </w:p>
          <w:p w14:paraId="6BBD04AD" w14:textId="77777777" w:rsidR="00C73D94" w:rsidRPr="00C73D94" w:rsidRDefault="00C73D94" w:rsidP="0015287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theme="minorHAnsi"/>
                <w:bCs/>
                <w:iCs/>
                <w:sz w:val="20"/>
                <w:szCs w:val="20"/>
                <w:lang w:eastAsia="es-CO"/>
              </w:rPr>
            </w:pPr>
          </w:p>
          <w:p w14:paraId="7DC9298A" w14:textId="518A6759" w:rsidR="00E1572C" w:rsidRPr="007D70E9" w:rsidRDefault="00721A23" w:rsidP="00152872">
            <w:pPr>
              <w:suppressAutoHyphens w:val="0"/>
              <w:autoSpaceDN/>
              <w:jc w:val="both"/>
              <w:textAlignment w:val="auto"/>
              <w:rPr>
                <w:rFonts w:ascii="Arial Narrow" w:eastAsia="Times New Roman" w:hAnsi="Arial Narrow" w:cstheme="minorHAnsi"/>
                <w:bCs/>
                <w:iCs/>
                <w:lang w:eastAsia="es-CO"/>
              </w:rPr>
            </w:pPr>
            <w:r w:rsidRPr="00831A34">
              <w:rPr>
                <w:rFonts w:ascii="Arial Narrow" w:eastAsia="Times New Roman" w:hAnsi="Arial Narrow" w:cstheme="minorHAnsi"/>
                <w:bCs/>
                <w:iCs/>
                <w:lang w:eastAsia="es-CO"/>
              </w:rPr>
              <w:t xml:space="preserve">En la eventualidad que la Supervisión verifique que la información suministrada por el Contratista no es consistente o carece de validez, ésta deberá indicar las acciones tomadas: </w:t>
            </w:r>
            <w:sdt>
              <w:sdtPr>
                <w:rPr>
                  <w:rFonts w:ascii="Arial Narrow" w:hAnsi="Arial Narrow" w:cstheme="minorHAnsi"/>
                </w:rPr>
                <w:id w:val="-1679571875"/>
                <w:placeholder>
                  <w:docPart w:val="901F12D002044E80BFD8A30C04091740"/>
                </w:placeholder>
              </w:sdtPr>
              <w:sdtContent>
                <w:r w:rsidR="005E0995" w:rsidRPr="00831A34">
                  <w:rPr>
                    <w:rFonts w:ascii="Arial Narrow" w:hAnsi="Arial Narrow" w:cstheme="minorHAnsi"/>
                  </w:rPr>
                  <w:t xml:space="preserve">N.A. </w:t>
                </w:r>
              </w:sdtContent>
            </w:sdt>
          </w:p>
        </w:tc>
      </w:tr>
      <w:tr w:rsidR="005D66C7" w:rsidRPr="00831A34" w14:paraId="11E379EC" w14:textId="77777777" w:rsidTr="002A7709">
        <w:trPr>
          <w:trHeight w:val="66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18" w:type="dxa"/>
            <w:gridSpan w:val="2"/>
            <w:tcBorders>
              <w:top w:val="single" w:sz="4" w:space="0" w:color="FFFFFF" w:themeColor="background1"/>
            </w:tcBorders>
          </w:tcPr>
          <w:p w14:paraId="0B0675D7" w14:textId="77777777" w:rsidR="00905CE0" w:rsidRPr="007D70E9" w:rsidRDefault="00905CE0" w:rsidP="00152872">
            <w:pPr>
              <w:pStyle w:val="Textoindependiente2"/>
              <w:spacing w:line="240" w:lineRule="auto"/>
              <w:rPr>
                <w:rFonts w:ascii="Arial Narrow" w:hAnsi="Arial Narrow" w:cstheme="minorHAnsi"/>
                <w:b/>
                <w:sz w:val="8"/>
                <w:szCs w:val="8"/>
                <w:lang w:val="es-ES_tradnl"/>
              </w:rPr>
            </w:pPr>
          </w:p>
        </w:tc>
      </w:tr>
      <w:tr w:rsidR="005D66C7" w:rsidRPr="00831A34" w14:paraId="61AF6F66" w14:textId="77777777" w:rsidTr="00204B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18" w:type="dxa"/>
            <w:gridSpan w:val="2"/>
            <w:tcBorders>
              <w:top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5EC90AC7" w14:textId="77777777" w:rsidR="00891603" w:rsidRPr="007D70E9" w:rsidRDefault="00891603" w:rsidP="00152872">
            <w:pPr>
              <w:pStyle w:val="Textoindependiente2"/>
              <w:spacing w:line="240" w:lineRule="auto"/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es-ES_tradnl"/>
              </w:rPr>
            </w:pPr>
            <w:r w:rsidRPr="007D70E9">
              <w:rPr>
                <w:rFonts w:ascii="Arial Narrow" w:hAnsi="Arial Narrow" w:cstheme="minorHAnsi"/>
                <w:b/>
                <w:sz w:val="22"/>
                <w:szCs w:val="22"/>
                <w:lang w:val="es-ES_tradnl"/>
              </w:rPr>
              <w:t xml:space="preserve">INFORME PARCIAL DE SUPERVISIÓN </w:t>
            </w:r>
          </w:p>
        </w:tc>
      </w:tr>
      <w:tr w:rsidR="00325842" w:rsidRPr="00831A34" w14:paraId="35E0EEC4" w14:textId="77777777" w:rsidTr="003970D8">
        <w:trPr>
          <w:trHeight w:val="196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18" w:type="dxa"/>
            <w:gridSpan w:val="2"/>
            <w:tcBorders>
              <w:top w:val="single" w:sz="4" w:space="0" w:color="FFFFFF" w:themeColor="background1"/>
            </w:tcBorders>
          </w:tcPr>
          <w:p w14:paraId="2CA5A706" w14:textId="77777777" w:rsidR="00325842" w:rsidRPr="007D70E9" w:rsidRDefault="00325842" w:rsidP="00152872">
            <w:pPr>
              <w:pStyle w:val="Textoindependiente2"/>
              <w:spacing w:line="240" w:lineRule="auto"/>
              <w:rPr>
                <w:rFonts w:ascii="Arial Narrow" w:hAnsi="Arial Narrow" w:cstheme="minorHAnsi"/>
                <w:sz w:val="22"/>
                <w:szCs w:val="22"/>
                <w:lang w:val="es-ES_tradnl"/>
              </w:rPr>
            </w:pPr>
            <w:r w:rsidRPr="007D70E9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 xml:space="preserve">De conformidad con el seguimiento a la ejecución del contrato, </w:t>
            </w:r>
            <w:r w:rsidR="004A6C10" w:rsidRPr="007D70E9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>el (los) supervisor (es)</w:t>
            </w:r>
            <w:r w:rsidR="0018605E" w:rsidRPr="007D70E9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 xml:space="preserve"> certifica</w:t>
            </w:r>
            <w:r w:rsidR="0018605E" w:rsidRPr="007D70E9">
              <w:rPr>
                <w:rFonts w:ascii="Arial Narrow" w:hAnsi="Arial Narrow" w:cstheme="minorHAnsi"/>
                <w:color w:val="17365D" w:themeColor="text2" w:themeShade="BF"/>
                <w:sz w:val="22"/>
                <w:szCs w:val="22"/>
                <w:lang w:val="es-ES_tradnl"/>
              </w:rPr>
              <w:t>(n)</w:t>
            </w:r>
            <w:r w:rsidRPr="007D70E9">
              <w:rPr>
                <w:rFonts w:ascii="Arial Narrow" w:hAnsi="Arial Narrow" w:cstheme="minorHAnsi"/>
                <w:color w:val="17365D" w:themeColor="text2" w:themeShade="BF"/>
                <w:sz w:val="22"/>
                <w:szCs w:val="22"/>
                <w:lang w:val="es-ES_tradnl"/>
              </w:rPr>
              <w:t xml:space="preserve"> </w:t>
            </w:r>
            <w:r w:rsidRPr="007D70E9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>que:</w:t>
            </w:r>
          </w:p>
          <w:p w14:paraId="6A056C4A" w14:textId="77777777" w:rsidR="00325842" w:rsidRPr="007D70E9" w:rsidRDefault="00325842" w:rsidP="00152872">
            <w:pPr>
              <w:pStyle w:val="Textoindependiente2"/>
              <w:spacing w:line="240" w:lineRule="auto"/>
              <w:rPr>
                <w:rFonts w:ascii="Arial Narrow" w:hAnsi="Arial Narrow" w:cstheme="minorHAnsi"/>
                <w:b/>
                <w:sz w:val="22"/>
                <w:szCs w:val="22"/>
                <w:lang w:val="es-ES_tradnl"/>
              </w:rPr>
            </w:pPr>
          </w:p>
          <w:p w14:paraId="6D184E4A" w14:textId="77777777" w:rsidR="00E20452" w:rsidRPr="007D70E9" w:rsidRDefault="00FE4760" w:rsidP="00AB39DB">
            <w:pPr>
              <w:pStyle w:val="Textoindependiente2"/>
              <w:numPr>
                <w:ilvl w:val="0"/>
                <w:numId w:val="2"/>
              </w:numPr>
              <w:spacing w:line="240" w:lineRule="auto"/>
              <w:rPr>
                <w:rFonts w:ascii="Arial Narrow" w:hAnsi="Arial Narrow" w:cstheme="minorHAnsi"/>
                <w:sz w:val="22"/>
                <w:szCs w:val="22"/>
                <w:lang w:val="es-ES_tradnl"/>
              </w:rPr>
            </w:pPr>
            <w:r w:rsidRPr="007D70E9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>El (la)</w:t>
            </w:r>
            <w:r w:rsidRPr="007D70E9">
              <w:rPr>
                <w:rFonts w:ascii="Arial Narrow" w:hAnsi="Arial Narrow" w:cstheme="minorHAnsi"/>
                <w:sz w:val="22"/>
                <w:szCs w:val="22"/>
              </w:rPr>
              <w:t xml:space="preserve"> Contratista durante el periodo de ejecución del contrato, desarrolló y cumplió con objeto contractual, </w:t>
            </w:r>
            <w:r w:rsidRPr="007D70E9">
              <w:rPr>
                <w:rFonts w:ascii="Arial Narrow" w:hAnsi="Arial Narrow" w:cstheme="minorHAnsi"/>
                <w:sz w:val="22"/>
                <w:szCs w:val="22"/>
                <w:lang w:val="es-ES"/>
              </w:rPr>
              <w:t>las obligaciones</w:t>
            </w:r>
            <w:r w:rsidR="00851DDC" w:rsidRPr="007D70E9">
              <w:rPr>
                <w:rFonts w:ascii="Arial Narrow" w:hAnsi="Arial Narrow" w:cstheme="minorHAnsi"/>
                <w:sz w:val="22"/>
                <w:szCs w:val="22"/>
                <w:lang w:val="es-ES"/>
              </w:rPr>
              <w:t xml:space="preserve"> generales y específicas, </w:t>
            </w:r>
            <w:r w:rsidR="00E20452" w:rsidRPr="007D70E9">
              <w:rPr>
                <w:rFonts w:ascii="Arial Narrow" w:hAnsi="Arial Narrow" w:cstheme="minorHAnsi"/>
                <w:sz w:val="22"/>
                <w:szCs w:val="22"/>
                <w:lang w:val="es-ES"/>
              </w:rPr>
              <w:t>presentó y entregó los productos y/o informes establecidos en el Contrato o Convenio en mención.</w:t>
            </w:r>
          </w:p>
          <w:p w14:paraId="58804CF1" w14:textId="77777777" w:rsidR="00E20452" w:rsidRPr="007D70E9" w:rsidRDefault="00E20452" w:rsidP="00152872">
            <w:pPr>
              <w:pStyle w:val="Textoindependiente2"/>
              <w:spacing w:line="240" w:lineRule="auto"/>
              <w:ind w:left="720"/>
              <w:rPr>
                <w:rFonts w:ascii="Arial Narrow" w:hAnsi="Arial Narrow" w:cstheme="minorHAnsi"/>
                <w:sz w:val="12"/>
                <w:szCs w:val="12"/>
                <w:lang w:val="es-ES_tradnl"/>
              </w:rPr>
            </w:pPr>
          </w:p>
          <w:p w14:paraId="4D148E4B" w14:textId="77777777" w:rsidR="00452D33" w:rsidRPr="007D70E9" w:rsidRDefault="00325842" w:rsidP="00AB39DB">
            <w:pPr>
              <w:pStyle w:val="Textoindependiente2"/>
              <w:numPr>
                <w:ilvl w:val="0"/>
                <w:numId w:val="2"/>
              </w:numPr>
              <w:spacing w:line="240" w:lineRule="auto"/>
              <w:rPr>
                <w:rFonts w:ascii="Arial Narrow" w:hAnsi="Arial Narrow" w:cstheme="minorHAnsi"/>
                <w:sz w:val="22"/>
                <w:szCs w:val="22"/>
                <w:lang w:val="es-ES_tradnl"/>
              </w:rPr>
            </w:pPr>
            <w:r w:rsidRPr="007D70E9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 xml:space="preserve">Apruebo los informes, productos y demás documentos presentados y entregados por </w:t>
            </w:r>
            <w:sdt>
              <w:sdtPr>
                <w:rPr>
                  <w:rFonts w:ascii="Arial Narrow" w:hAnsi="Arial Narrow" w:cstheme="minorHAnsi"/>
                  <w:sz w:val="22"/>
                  <w:szCs w:val="22"/>
                  <w:lang w:val="es-ES_tradnl"/>
                </w:rPr>
                <w:alias w:val="Seleccione"/>
                <w:tag w:val="Seleccione"/>
                <w:id w:val="-824518915"/>
                <w:placeholder>
                  <w:docPart w:val="6C8A7A0A7AB74C53970C0B07FEB7F4A0"/>
                </w:placeholder>
                <w:comboBox>
                  <w:listItem w:value="Elija un elemento."/>
                  <w:listItem w:displayText="El" w:value="El"/>
                  <w:listItem w:displayText="La" w:value="La"/>
                </w:comboBox>
              </w:sdtPr>
              <w:sdtContent>
                <w:r w:rsidR="004A6C10" w:rsidRPr="007D70E9">
                  <w:rPr>
                    <w:rFonts w:ascii="Arial Narrow" w:hAnsi="Arial Narrow" w:cstheme="minorHAnsi"/>
                    <w:sz w:val="22"/>
                    <w:szCs w:val="22"/>
                    <w:lang w:val="es-ES_tradnl"/>
                  </w:rPr>
                  <w:t xml:space="preserve"> el (la)</w:t>
                </w:r>
              </w:sdtContent>
            </w:sdt>
            <w:r w:rsidR="00352127" w:rsidRPr="007D70E9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 xml:space="preserve"> C</w:t>
            </w:r>
            <w:r w:rsidRPr="007D70E9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>ontratista durante el periodo mencionado en desarrollo de las obligaciones pactadas en el</w:t>
            </w:r>
            <w:r w:rsidR="00452D33" w:rsidRPr="007D70E9">
              <w:rPr>
                <w:rFonts w:ascii="Arial Narrow" w:hAnsi="Arial Narrow" w:cstheme="minorHAnsi"/>
                <w:sz w:val="22"/>
                <w:szCs w:val="22"/>
              </w:rPr>
              <w:t xml:space="preserve"> </w:t>
            </w:r>
            <w:r w:rsidR="00352127" w:rsidRPr="007D70E9">
              <w:rPr>
                <w:rFonts w:ascii="Arial Narrow" w:hAnsi="Arial Narrow" w:cstheme="minorHAnsi"/>
                <w:sz w:val="22"/>
                <w:szCs w:val="22"/>
              </w:rPr>
              <w:t>C</w:t>
            </w:r>
            <w:r w:rsidR="004A6C10" w:rsidRPr="007D70E9">
              <w:rPr>
                <w:rFonts w:ascii="Arial Narrow" w:hAnsi="Arial Narrow" w:cstheme="minorHAnsi"/>
                <w:sz w:val="22"/>
                <w:szCs w:val="22"/>
              </w:rPr>
              <w:t xml:space="preserve">ontrato </w:t>
            </w:r>
            <w:r w:rsidR="00E45482" w:rsidRPr="007D70E9">
              <w:rPr>
                <w:rFonts w:ascii="Arial Narrow" w:hAnsi="Arial Narrow" w:cstheme="minorHAnsi"/>
                <w:sz w:val="22"/>
                <w:szCs w:val="22"/>
              </w:rPr>
              <w:t xml:space="preserve">o </w:t>
            </w:r>
            <w:r w:rsidR="000D088E" w:rsidRPr="007D70E9">
              <w:rPr>
                <w:rFonts w:ascii="Arial Narrow" w:hAnsi="Arial Narrow" w:cstheme="minorHAnsi"/>
                <w:sz w:val="22"/>
                <w:szCs w:val="22"/>
              </w:rPr>
              <w:t>Convenio</w:t>
            </w:r>
            <w:r w:rsidR="000D088E" w:rsidRPr="007D70E9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 xml:space="preserve"> en</w:t>
            </w:r>
            <w:r w:rsidRPr="007D70E9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 xml:space="preserve"> mención.</w:t>
            </w:r>
          </w:p>
          <w:p w14:paraId="28A3BDCC" w14:textId="77777777" w:rsidR="00452D33" w:rsidRPr="007D70E9" w:rsidRDefault="00452D33" w:rsidP="00152872">
            <w:pPr>
              <w:pStyle w:val="Textoindependiente2"/>
              <w:spacing w:line="240" w:lineRule="auto"/>
              <w:ind w:left="720"/>
              <w:rPr>
                <w:rFonts w:ascii="Arial Narrow" w:hAnsi="Arial Narrow" w:cstheme="minorHAnsi"/>
                <w:sz w:val="10"/>
                <w:szCs w:val="10"/>
                <w:lang w:val="es-ES_tradnl"/>
              </w:rPr>
            </w:pPr>
          </w:p>
          <w:p w14:paraId="7B9C2862" w14:textId="77777777" w:rsidR="00325842" w:rsidRPr="007D70E9" w:rsidRDefault="00325842" w:rsidP="00AB39DB">
            <w:pPr>
              <w:pStyle w:val="Textoindependiente2"/>
              <w:numPr>
                <w:ilvl w:val="0"/>
                <w:numId w:val="2"/>
              </w:numPr>
              <w:spacing w:line="240" w:lineRule="auto"/>
              <w:rPr>
                <w:rFonts w:ascii="Arial Narrow" w:hAnsi="Arial Narrow" w:cstheme="minorHAnsi"/>
                <w:b/>
                <w:sz w:val="22"/>
                <w:szCs w:val="22"/>
                <w:lang w:val="es-ES_tradnl"/>
              </w:rPr>
            </w:pPr>
            <w:r w:rsidRPr="007D70E9">
              <w:rPr>
                <w:rFonts w:ascii="Arial Narrow" w:hAnsi="Arial Narrow" w:cstheme="minorHAnsi"/>
                <w:sz w:val="22"/>
                <w:szCs w:val="22"/>
              </w:rPr>
              <w:t xml:space="preserve">A la </w:t>
            </w:r>
            <w:r w:rsidRPr="007D70E9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>fecha no existen causales de incumplimiento de las obligaciones contractuales que demanden actuaciones conminatorias o sancionatorias por parte de la Administración.</w:t>
            </w:r>
          </w:p>
          <w:p w14:paraId="30C62F30" w14:textId="77777777" w:rsidR="002D7844" w:rsidRPr="007D70E9" w:rsidRDefault="002D7844" w:rsidP="00152872">
            <w:pPr>
              <w:pStyle w:val="Prrafodelista"/>
              <w:rPr>
                <w:rFonts w:ascii="Arial Narrow" w:hAnsi="Arial Narrow" w:cstheme="minorHAnsi"/>
                <w:b/>
                <w:sz w:val="10"/>
                <w:szCs w:val="10"/>
                <w:lang w:val="es-ES_tradnl"/>
              </w:rPr>
            </w:pPr>
          </w:p>
          <w:p w14:paraId="2CB4F9D3" w14:textId="198F724F" w:rsidR="002D7844" w:rsidRPr="007D70E9" w:rsidRDefault="002D7844" w:rsidP="00AB39DB">
            <w:pPr>
              <w:pStyle w:val="Textoindependiente2"/>
              <w:numPr>
                <w:ilvl w:val="0"/>
                <w:numId w:val="2"/>
              </w:numPr>
              <w:spacing w:line="240" w:lineRule="auto"/>
              <w:rPr>
                <w:rFonts w:ascii="Arial Narrow" w:hAnsi="Arial Narrow" w:cstheme="minorHAnsi"/>
                <w:b/>
                <w:sz w:val="22"/>
                <w:szCs w:val="22"/>
                <w:lang w:val="es-ES_tradnl"/>
              </w:rPr>
            </w:pPr>
            <w:r w:rsidRPr="007D70E9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 xml:space="preserve">Verifique la matriz de riesgos del contrato </w:t>
            </w:r>
            <w:proofErr w:type="gramStart"/>
            <w:r w:rsidRPr="007D70E9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>y  se</w:t>
            </w:r>
            <w:proofErr w:type="gramEnd"/>
            <w:r w:rsidRPr="007D70E9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 xml:space="preserve"> estableció, que no se ha materializado ninguno de los riesgos</w:t>
            </w:r>
            <w:r w:rsidR="005E51A5" w:rsidRPr="007D70E9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>.</w:t>
            </w:r>
          </w:p>
        </w:tc>
      </w:tr>
      <w:tr w:rsidR="005D66C7" w:rsidRPr="00831A34" w14:paraId="2C7412F2" w14:textId="77777777" w:rsidTr="00204B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18" w:type="dxa"/>
            <w:gridSpan w:val="2"/>
            <w:tcBorders>
              <w:top w:val="single" w:sz="4" w:space="0" w:color="FFFFFF" w:themeColor="background1"/>
            </w:tcBorders>
          </w:tcPr>
          <w:p w14:paraId="1134AA40" w14:textId="77777777" w:rsidR="007D70E9" w:rsidRPr="007D70E9" w:rsidRDefault="007D70E9" w:rsidP="00152872">
            <w:pPr>
              <w:pStyle w:val="Textoindependiente2"/>
              <w:spacing w:line="240" w:lineRule="auto"/>
              <w:rPr>
                <w:rFonts w:ascii="Arial Narrow" w:hAnsi="Arial Narrow" w:cstheme="minorHAnsi"/>
                <w:b/>
                <w:sz w:val="2"/>
                <w:szCs w:val="2"/>
                <w:lang w:val="es-ES_tradnl"/>
              </w:rPr>
            </w:pPr>
          </w:p>
        </w:tc>
      </w:tr>
      <w:tr w:rsidR="002D7844" w:rsidRPr="00831A34" w14:paraId="5C1CAE67" w14:textId="77777777" w:rsidTr="002D7844">
        <w:trPr>
          <w:trHeight w:val="472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0" w:type="dxa"/>
            <w:shd w:val="clear" w:color="auto" w:fill="F2F2F2" w:themeFill="background1" w:themeFillShade="F2"/>
            <w:vAlign w:val="center"/>
          </w:tcPr>
          <w:p w14:paraId="3418C88A" w14:textId="7414E9BD" w:rsidR="002D7844" w:rsidRPr="007D70E9" w:rsidRDefault="002D7844" w:rsidP="00152872">
            <w:pPr>
              <w:pStyle w:val="Textoindependiente2"/>
              <w:tabs>
                <w:tab w:val="left" w:pos="459"/>
              </w:tabs>
              <w:spacing w:line="240" w:lineRule="auto"/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es-ES_tradnl"/>
              </w:rPr>
            </w:pPr>
            <w:r w:rsidRPr="007D70E9">
              <w:rPr>
                <w:rFonts w:ascii="Arial Narrow" w:hAnsi="Arial Narrow" w:cstheme="minorHAnsi"/>
                <w:b/>
                <w:sz w:val="22"/>
                <w:szCs w:val="22"/>
                <w:lang w:val="es-ES_tradnl"/>
              </w:rPr>
              <w:t>OBSERVACIONES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538" w:type="dxa"/>
            <w:vAlign w:val="center"/>
          </w:tcPr>
          <w:p w14:paraId="35D233DE" w14:textId="6887578F" w:rsidR="002D7844" w:rsidRPr="00831A34" w:rsidRDefault="00000000" w:rsidP="00152872">
            <w:pPr>
              <w:pStyle w:val="Textoindependiente2"/>
              <w:spacing w:line="240" w:lineRule="auto"/>
              <w:rPr>
                <w:rFonts w:ascii="Arial Narrow" w:hAnsi="Arial Narrow"/>
                <w:szCs w:val="24"/>
              </w:rPr>
            </w:pPr>
            <w:sdt>
              <w:sdtPr>
                <w:rPr>
                  <w:rFonts w:ascii="Arial Narrow" w:hAnsi="Arial Narrow" w:cstheme="minorHAnsi"/>
                  <w:szCs w:val="24"/>
                </w:rPr>
                <w:id w:val="-1656136156"/>
                <w:placeholder>
                  <w:docPart w:val="5A0B103859D041B9858B16ACA954AAC2"/>
                </w:placeholder>
              </w:sdtPr>
              <w:sdtContent>
                <w:r w:rsidR="005E0995" w:rsidRPr="007D70E9">
                  <w:rPr>
                    <w:rFonts w:ascii="Arial Narrow" w:hAnsi="Arial Narrow" w:cstheme="minorHAnsi"/>
                    <w:sz w:val="22"/>
                    <w:szCs w:val="22"/>
                  </w:rPr>
                  <w:t>N.A.</w:t>
                </w:r>
              </w:sdtContent>
            </w:sdt>
          </w:p>
        </w:tc>
      </w:tr>
      <w:tr w:rsidR="002D7844" w:rsidRPr="00831A34" w14:paraId="7A66ECA2" w14:textId="77777777" w:rsidTr="002D7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2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0" w:type="dxa"/>
            <w:shd w:val="clear" w:color="auto" w:fill="F2F2F2" w:themeFill="background1" w:themeFillShade="F2"/>
            <w:vAlign w:val="center"/>
          </w:tcPr>
          <w:p w14:paraId="26975C2E" w14:textId="77777777" w:rsidR="002D7844" w:rsidRPr="00831A34" w:rsidRDefault="002D7844" w:rsidP="00152872">
            <w:pPr>
              <w:pStyle w:val="Textoindependiente2"/>
              <w:tabs>
                <w:tab w:val="left" w:pos="459"/>
              </w:tabs>
              <w:spacing w:line="240" w:lineRule="auto"/>
              <w:jc w:val="center"/>
              <w:rPr>
                <w:rFonts w:ascii="Arial Narrow" w:hAnsi="Arial Narrow" w:cstheme="minorHAnsi"/>
                <w:b/>
                <w:szCs w:val="24"/>
                <w:lang w:val="es-ES_tradnl"/>
              </w:rPr>
            </w:pPr>
            <w:r w:rsidRPr="00831A34">
              <w:rPr>
                <w:rFonts w:ascii="Arial Narrow" w:hAnsi="Arial Narrow" w:cstheme="minorHAnsi"/>
                <w:b/>
                <w:szCs w:val="24"/>
                <w:lang w:val="es-ES_tradnl"/>
              </w:rPr>
              <w:t>ANEXOS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538" w:type="dxa"/>
            <w:vAlign w:val="center"/>
          </w:tcPr>
          <w:p w14:paraId="17B80670" w14:textId="4A0C3B10" w:rsidR="002D7844" w:rsidRPr="007D70E9" w:rsidRDefault="002D7844" w:rsidP="00AB39DB">
            <w:pPr>
              <w:pStyle w:val="Textoindependiente2"/>
              <w:numPr>
                <w:ilvl w:val="0"/>
                <w:numId w:val="1"/>
              </w:numPr>
              <w:spacing w:line="240" w:lineRule="auto"/>
              <w:rPr>
                <w:rFonts w:ascii="Arial Narrow" w:hAnsi="Arial Narrow" w:cstheme="minorHAnsi"/>
                <w:sz w:val="22"/>
                <w:szCs w:val="22"/>
                <w:lang w:val="es-ES_tradnl"/>
              </w:rPr>
            </w:pPr>
            <w:r w:rsidRPr="007D70E9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>Comprobante del pago de los Aportes respectivos al Sistema de Seguridad Social Integral en Salud y Pensiones y/o Aportes Parafiscales por parte del Contratista.</w:t>
            </w:r>
          </w:p>
          <w:p w14:paraId="5242A18A" w14:textId="0C95BEE1" w:rsidR="002D7844" w:rsidRPr="007D70E9" w:rsidRDefault="002D7844" w:rsidP="00AB39DB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 Narrow" w:eastAsia="Times New Roman" w:hAnsi="Arial Narrow" w:cstheme="minorHAnsi"/>
                <w:sz w:val="22"/>
                <w:szCs w:val="22"/>
              </w:rPr>
            </w:pPr>
            <w:r w:rsidRPr="007D70E9">
              <w:rPr>
                <w:rFonts w:ascii="Arial Narrow" w:eastAsia="Times New Roman" w:hAnsi="Arial Narrow" w:cstheme="minorHAnsi"/>
                <w:sz w:val="22"/>
                <w:szCs w:val="22"/>
              </w:rPr>
              <w:t>Formato de deducciones para efectos de retención en la fuente, suministrado por la entidad.</w:t>
            </w:r>
          </w:p>
          <w:p w14:paraId="4C77AF48" w14:textId="77777777" w:rsidR="002D7844" w:rsidRPr="007D70E9" w:rsidRDefault="002D7844" w:rsidP="00AB39DB">
            <w:pPr>
              <w:pStyle w:val="Textoindependiente2"/>
              <w:numPr>
                <w:ilvl w:val="0"/>
                <w:numId w:val="1"/>
              </w:numPr>
              <w:spacing w:line="240" w:lineRule="auto"/>
              <w:rPr>
                <w:rFonts w:ascii="Arial Narrow" w:hAnsi="Arial Narrow" w:cstheme="minorHAnsi"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sz w:val="22"/>
                <w:szCs w:val="22"/>
              </w:rPr>
              <w:t xml:space="preserve">Soportes contractuales cargados en la sección 7 del contrato electrónico (Formato comprimido). </w:t>
            </w:r>
          </w:p>
          <w:p w14:paraId="268C369F" w14:textId="4BAF9CAF" w:rsidR="002D7844" w:rsidRPr="007D70E9" w:rsidRDefault="002D7844" w:rsidP="00AB39DB">
            <w:pPr>
              <w:pStyle w:val="Textoindependiente2"/>
              <w:numPr>
                <w:ilvl w:val="0"/>
                <w:numId w:val="1"/>
              </w:numPr>
              <w:spacing w:line="240" w:lineRule="auto"/>
              <w:rPr>
                <w:rFonts w:ascii="Arial Narrow" w:hAnsi="Arial Narrow" w:cstheme="minorHAnsi"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sz w:val="22"/>
                <w:szCs w:val="22"/>
              </w:rPr>
              <w:t>Cuenta de cobro o factura, según el Régimen sea Simplificado o Común.</w:t>
            </w:r>
          </w:p>
          <w:p w14:paraId="2B1ABE37" w14:textId="5AA8998C" w:rsidR="002D7844" w:rsidRPr="007D70E9" w:rsidRDefault="002D7844" w:rsidP="00AB39DB">
            <w:pPr>
              <w:pStyle w:val="Textoindependiente2"/>
              <w:numPr>
                <w:ilvl w:val="0"/>
                <w:numId w:val="3"/>
              </w:numPr>
              <w:spacing w:line="240" w:lineRule="auto"/>
              <w:rPr>
                <w:rFonts w:ascii="Arial Narrow" w:hAnsi="Arial Narrow" w:cstheme="minorHAnsi"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sz w:val="22"/>
                <w:szCs w:val="22"/>
              </w:rPr>
              <w:t>Si el contratista está obligado a facturar electrónicamente, deberá presentar la factura electrónica validada previamente por la DIAN, como requisito necesario para el pago de los bienes y/o servicios contratados, conforme con las disposiciones señaladas en el Decreto 358 del 5 de marzo de 2020, en concordancia, con lo dispuesto en la Resolución No. 000042 del 5 de mayo de 2020</w:t>
            </w:r>
          </w:p>
          <w:p w14:paraId="02F0F2C9" w14:textId="77777777" w:rsidR="002D7844" w:rsidRPr="007D70E9" w:rsidRDefault="002D7844" w:rsidP="00AB39DB">
            <w:pPr>
              <w:pStyle w:val="Textoindependiente2"/>
              <w:numPr>
                <w:ilvl w:val="0"/>
                <w:numId w:val="1"/>
              </w:numPr>
              <w:spacing w:line="240" w:lineRule="auto"/>
              <w:rPr>
                <w:rFonts w:ascii="Arial Narrow" w:hAnsi="Arial Narrow" w:cstheme="minorHAnsi"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sz w:val="22"/>
                <w:szCs w:val="22"/>
              </w:rPr>
              <w:t>En caso de primer pago debe aportar:</w:t>
            </w:r>
          </w:p>
          <w:p w14:paraId="6C1846F4" w14:textId="472313AC" w:rsidR="002D7844" w:rsidRPr="007D70E9" w:rsidRDefault="002D7844" w:rsidP="00AB39DB">
            <w:pPr>
              <w:pStyle w:val="Textoindependiente2"/>
              <w:numPr>
                <w:ilvl w:val="0"/>
                <w:numId w:val="4"/>
              </w:numPr>
              <w:spacing w:line="240" w:lineRule="auto"/>
              <w:rPr>
                <w:rFonts w:ascii="Arial Narrow" w:hAnsi="Arial Narrow" w:cstheme="minorHAnsi"/>
                <w:sz w:val="22"/>
                <w:szCs w:val="22"/>
              </w:rPr>
            </w:pPr>
            <w:r w:rsidRPr="007D70E9">
              <w:rPr>
                <w:rFonts w:ascii="Arial Narrow" w:hAnsi="Arial Narrow" w:cstheme="minorHAnsi"/>
                <w:sz w:val="22"/>
                <w:szCs w:val="22"/>
              </w:rPr>
              <w:t>Los soportes relacionados en el formato de deducciones para efectos de retención en la fuente.</w:t>
            </w:r>
          </w:p>
        </w:tc>
      </w:tr>
      <w:tr w:rsidR="002D7844" w:rsidRPr="00831A34" w14:paraId="398CDBB8" w14:textId="77777777" w:rsidTr="00204B0B">
        <w:trPr>
          <w:trHeight w:val="1015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18" w:type="dxa"/>
            <w:gridSpan w:val="2"/>
          </w:tcPr>
          <w:p w14:paraId="653E9241" w14:textId="77777777" w:rsidR="00C97EE9" w:rsidRPr="00831A34" w:rsidRDefault="00C97EE9" w:rsidP="00152872">
            <w:pPr>
              <w:pStyle w:val="NormalWeb"/>
              <w:spacing w:before="0" w:beforeAutospacing="0" w:after="0" w:afterAutospacing="0"/>
              <w:rPr>
                <w:rFonts w:ascii="Arial Narrow" w:hAnsi="Arial Narrow" w:cs="Tahoma"/>
                <w:b/>
                <w:lang w:val="es-ES"/>
              </w:rPr>
            </w:pPr>
            <w:r w:rsidRPr="00831A34">
              <w:rPr>
                <w:rFonts w:ascii="Arial Narrow" w:hAnsi="Arial Narrow" w:cs="Tahoma"/>
                <w:b/>
              </w:rPr>
              <w:t>En constancia, firmo:</w:t>
            </w:r>
            <w:r w:rsidRPr="00831A34">
              <w:rPr>
                <w:rFonts w:ascii="Arial Narrow" w:hAnsi="Arial Narrow" w:cs="Tahoma"/>
                <w:b/>
                <w:lang w:val="es-ES"/>
              </w:rPr>
              <w:t xml:space="preserve"> </w:t>
            </w:r>
          </w:p>
          <w:p w14:paraId="7305BBDA" w14:textId="77777777" w:rsidR="005E0995" w:rsidRDefault="005E0995" w:rsidP="00152872">
            <w:pPr>
              <w:pStyle w:val="NormalWeb"/>
              <w:spacing w:before="0" w:beforeAutospacing="0" w:after="0" w:afterAutospacing="0"/>
              <w:rPr>
                <w:rFonts w:ascii="Arial Narrow" w:hAnsi="Arial Narrow" w:cs="Tahoma"/>
                <w:b/>
                <w:lang w:val="es-ES"/>
              </w:rPr>
            </w:pPr>
          </w:p>
          <w:p w14:paraId="07EB381A" w14:textId="77777777" w:rsidR="000544CC" w:rsidRDefault="000544CC" w:rsidP="00152872">
            <w:pPr>
              <w:pStyle w:val="NormalWeb"/>
              <w:spacing w:before="0" w:beforeAutospacing="0" w:after="0" w:afterAutospacing="0"/>
              <w:rPr>
                <w:rFonts w:ascii="Arial Narrow" w:hAnsi="Arial Narrow" w:cs="Tahoma"/>
                <w:b/>
                <w:lang w:val="es-ES"/>
              </w:rPr>
            </w:pPr>
          </w:p>
          <w:p w14:paraId="0A443824" w14:textId="77777777" w:rsidR="004350CC" w:rsidRDefault="004350CC" w:rsidP="00152872">
            <w:pPr>
              <w:pStyle w:val="NormalWeb"/>
              <w:spacing w:before="0" w:beforeAutospacing="0" w:after="0" w:afterAutospacing="0"/>
              <w:rPr>
                <w:rFonts w:ascii="Arial Narrow" w:hAnsi="Arial Narrow" w:cs="Tahoma"/>
                <w:b/>
                <w:lang w:val="es-ES"/>
              </w:rPr>
            </w:pPr>
          </w:p>
          <w:p w14:paraId="5446D39A" w14:textId="77777777" w:rsidR="004350CC" w:rsidRDefault="004350CC" w:rsidP="00152872">
            <w:pPr>
              <w:pStyle w:val="NormalWeb"/>
              <w:spacing w:before="0" w:beforeAutospacing="0" w:after="0" w:afterAutospacing="0"/>
              <w:rPr>
                <w:rFonts w:ascii="Arial Narrow" w:hAnsi="Arial Narrow" w:cs="Tahoma"/>
                <w:b/>
                <w:lang w:val="es-ES"/>
              </w:rPr>
            </w:pPr>
          </w:p>
          <w:tbl>
            <w:tblPr>
              <w:tblStyle w:val="Tablaconcuadrcul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46"/>
            </w:tblGrid>
            <w:tr w:rsidR="00130D3E" w14:paraId="22AE3879" w14:textId="77777777" w:rsidTr="00130D3E">
              <w:trPr>
                <w:jc w:val="center"/>
              </w:trPr>
              <w:tc>
                <w:tcPr>
                  <w:tcW w:w="5146" w:type="dxa"/>
                </w:tcPr>
                <w:p w14:paraId="219D94CF" w14:textId="5EA5EBAB" w:rsidR="00130D3E" w:rsidRDefault="00130D3E" w:rsidP="00152872">
                  <w:pPr>
                    <w:pStyle w:val="NormalWeb"/>
                    <w:spacing w:before="0" w:beforeAutospacing="0" w:after="0" w:afterAutospacing="0"/>
                    <w:rPr>
                      <w:rFonts w:ascii="Arial Narrow" w:hAnsi="Arial Narrow" w:cs="Tahoma"/>
                      <w:b/>
                      <w:lang w:val="es-ES"/>
                    </w:rPr>
                  </w:pPr>
                  <w:r w:rsidRPr="00831A34">
                    <w:rPr>
                      <w:rFonts w:ascii="Arial Narrow" w:hAnsi="Arial Narrow" w:cstheme="minorHAnsi"/>
                      <w:b/>
                      <w:bCs/>
                    </w:rPr>
                    <w:t>ANDRÉS ZAHIR CARRILLO TRUJILLO</w:t>
                  </w:r>
                </w:p>
              </w:tc>
            </w:tr>
            <w:tr w:rsidR="00130D3E" w14:paraId="7F2B46BC" w14:textId="77777777" w:rsidTr="00130D3E">
              <w:trPr>
                <w:jc w:val="center"/>
              </w:trPr>
              <w:tc>
                <w:tcPr>
                  <w:tcW w:w="5146" w:type="dxa"/>
                </w:tcPr>
                <w:p w14:paraId="10B93D65" w14:textId="35FFD5BF" w:rsidR="00130D3E" w:rsidRDefault="00130D3E" w:rsidP="00152872">
                  <w:pPr>
                    <w:pStyle w:val="NormalWeb"/>
                    <w:spacing w:before="0" w:beforeAutospacing="0" w:after="0" w:afterAutospacing="0"/>
                    <w:rPr>
                      <w:rFonts w:ascii="Arial Narrow" w:hAnsi="Arial Narrow" w:cs="Tahoma"/>
                      <w:b/>
                      <w:lang w:val="es-ES"/>
                    </w:rPr>
                  </w:pPr>
                  <w:r w:rsidRPr="00831A34">
                    <w:rPr>
                      <w:rFonts w:ascii="Arial Narrow" w:hAnsi="Arial Narrow" w:cstheme="minorHAnsi"/>
                    </w:rPr>
                    <w:t>Supervisor</w:t>
                  </w:r>
                </w:p>
              </w:tc>
            </w:tr>
            <w:tr w:rsidR="00130D3E" w14:paraId="23B313B6" w14:textId="77777777" w:rsidTr="00130D3E">
              <w:trPr>
                <w:jc w:val="center"/>
              </w:trPr>
              <w:tc>
                <w:tcPr>
                  <w:tcW w:w="5146" w:type="dxa"/>
                </w:tcPr>
                <w:p w14:paraId="3A4591F5" w14:textId="5ED0637A" w:rsidR="00130D3E" w:rsidRPr="000544CC" w:rsidRDefault="00130D3E" w:rsidP="00152872">
                  <w:pPr>
                    <w:pStyle w:val="NormalWeb"/>
                    <w:spacing w:before="0" w:beforeAutospacing="0" w:after="0" w:afterAutospacing="0"/>
                    <w:rPr>
                      <w:rFonts w:ascii="Arial Narrow" w:hAnsi="Arial Narrow" w:cs="Tahoma"/>
                      <w:bCs/>
                      <w:lang w:val="es-ES"/>
                    </w:rPr>
                  </w:pPr>
                </w:p>
              </w:tc>
            </w:tr>
          </w:tbl>
          <w:p w14:paraId="503E0A74" w14:textId="77777777" w:rsidR="000544CC" w:rsidRPr="00831A34" w:rsidRDefault="000544CC" w:rsidP="00152872">
            <w:pPr>
              <w:pStyle w:val="NormalWeb"/>
              <w:spacing w:before="0" w:beforeAutospacing="0" w:after="0" w:afterAutospacing="0"/>
              <w:rPr>
                <w:rFonts w:ascii="Arial Narrow" w:hAnsi="Arial Narrow" w:cs="Tahoma"/>
                <w:b/>
                <w:lang w:val="es-ES"/>
              </w:rPr>
            </w:pPr>
          </w:p>
          <w:p w14:paraId="298D4045" w14:textId="673B9FDE" w:rsidR="002D7844" w:rsidRPr="00AC2E01" w:rsidRDefault="002D7844" w:rsidP="00152872">
            <w:pPr>
              <w:pStyle w:val="Textoindependiente2"/>
              <w:spacing w:line="240" w:lineRule="auto"/>
              <w:jc w:val="center"/>
              <w:rPr>
                <w:rFonts w:ascii="Arial Narrow" w:hAnsi="Arial Narrow" w:cs="Calibri Light"/>
                <w:sz w:val="10"/>
                <w:szCs w:val="10"/>
              </w:rPr>
            </w:pPr>
          </w:p>
          <w:p w14:paraId="0717DD2E" w14:textId="102A154D" w:rsidR="002D7844" w:rsidRPr="00AC2E01" w:rsidRDefault="002D7844" w:rsidP="00152872">
            <w:pPr>
              <w:pStyle w:val="Textoindependiente2"/>
              <w:spacing w:line="240" w:lineRule="auto"/>
              <w:rPr>
                <w:rFonts w:ascii="Arial Narrow" w:hAnsi="Arial Narrow" w:cstheme="minorHAnsi"/>
                <w:b/>
                <w:szCs w:val="24"/>
                <w:lang w:val="es-ES"/>
              </w:rPr>
            </w:pPr>
            <w:r w:rsidRPr="00831A34">
              <w:rPr>
                <w:rFonts w:ascii="Arial Narrow" w:hAnsi="Arial Narrow" w:cstheme="minorHAnsi"/>
                <w:b/>
                <w:szCs w:val="24"/>
              </w:rPr>
              <w:lastRenderedPageBreak/>
              <w:t xml:space="preserve">En constancia, el presente documento se entiende aprobado por las partes una vez el usuario supervisor del contrato </w:t>
            </w:r>
            <w:proofErr w:type="spellStart"/>
            <w:r w:rsidRPr="00831A34">
              <w:rPr>
                <w:rFonts w:ascii="Arial Narrow" w:hAnsi="Arial Narrow" w:cstheme="minorHAnsi"/>
                <w:b/>
                <w:szCs w:val="24"/>
              </w:rPr>
              <w:t>efectue</w:t>
            </w:r>
            <w:proofErr w:type="spellEnd"/>
            <w:r w:rsidRPr="00831A34">
              <w:rPr>
                <w:rFonts w:ascii="Arial Narrow" w:hAnsi="Arial Narrow" w:cstheme="minorHAnsi"/>
                <w:b/>
                <w:szCs w:val="24"/>
              </w:rPr>
              <w:t xml:space="preserve"> la </w:t>
            </w:r>
            <w:proofErr w:type="spellStart"/>
            <w:r w:rsidRPr="00831A34">
              <w:rPr>
                <w:rFonts w:ascii="Arial Narrow" w:hAnsi="Arial Narrow" w:cstheme="minorHAnsi"/>
                <w:b/>
                <w:szCs w:val="24"/>
              </w:rPr>
              <w:t>aprobacion</w:t>
            </w:r>
            <w:proofErr w:type="spellEnd"/>
            <w:r w:rsidRPr="00831A34">
              <w:rPr>
                <w:rFonts w:ascii="Arial Narrow" w:hAnsi="Arial Narrow" w:cstheme="minorHAnsi"/>
                <w:b/>
                <w:szCs w:val="24"/>
              </w:rPr>
              <w:t xml:space="preserve"> respectiva en la plataforma de SECOP II</w:t>
            </w:r>
            <w:r w:rsidRPr="00831A34">
              <w:rPr>
                <w:rFonts w:ascii="Arial Narrow" w:hAnsi="Arial Narrow" w:cstheme="minorHAnsi"/>
                <w:b/>
                <w:szCs w:val="24"/>
                <w:lang w:val="es-ES"/>
              </w:rPr>
              <w:t>.</w:t>
            </w:r>
          </w:p>
        </w:tc>
      </w:tr>
      <w:tr w:rsidR="002D7844" w:rsidRPr="00831A34" w14:paraId="086D998C" w14:textId="77777777" w:rsidTr="00204B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18" w:type="dxa"/>
            <w:gridSpan w:val="2"/>
          </w:tcPr>
          <w:p w14:paraId="6BD5E98C" w14:textId="16204D20" w:rsidR="002D7844" w:rsidRPr="00831A34" w:rsidRDefault="002D7844" w:rsidP="00152872">
            <w:pPr>
              <w:pStyle w:val="Textoindependiente2"/>
              <w:spacing w:line="240" w:lineRule="auto"/>
              <w:rPr>
                <w:rFonts w:ascii="Arial Narrow" w:hAnsi="Arial Narrow" w:cstheme="minorHAnsi"/>
                <w:b/>
                <w:szCs w:val="24"/>
              </w:rPr>
            </w:pPr>
            <w:r w:rsidRPr="00831A34">
              <w:rPr>
                <w:rFonts w:ascii="Arial Narrow" w:hAnsi="Arial Narrow" w:cstheme="minorHAnsi"/>
                <w:b/>
                <w:szCs w:val="24"/>
              </w:rPr>
              <w:lastRenderedPageBreak/>
              <w:t xml:space="preserve">Lugar y Fecha: Bogotá, D. C., </w:t>
            </w:r>
            <w:sdt>
              <w:sdtPr>
                <w:rPr>
                  <w:rFonts w:ascii="Arial Narrow" w:hAnsi="Arial Narrow" w:cstheme="minorHAnsi"/>
                  <w:szCs w:val="24"/>
                </w:rPr>
                <w:id w:val="1778521887"/>
                <w:placeholder>
                  <w:docPart w:val="B16421A91269484282CE04E27359F51A"/>
                </w:placeholder>
                <w:date w:fullDate="2026-07-29T00:00:00Z">
                  <w:dateFormat w:val="d/MM/yyyy"/>
                  <w:lid w:val="es-CO"/>
                  <w:storeMappedDataAs w:val="dateTime"/>
                  <w:calendar w:val="gregorian"/>
                </w:date>
              </w:sdtPr>
              <w:sdtContent>
                <w:r w:rsidR="0052478C">
                  <w:rPr>
                    <w:rFonts w:ascii="Arial Narrow" w:hAnsi="Arial Narrow" w:cstheme="minorHAnsi"/>
                    <w:szCs w:val="24"/>
                  </w:rPr>
                  <w:t>29/07/2026</w:t>
                </w:r>
              </w:sdtContent>
            </w:sdt>
          </w:p>
        </w:tc>
      </w:tr>
    </w:tbl>
    <w:p w14:paraId="25150CF3" w14:textId="77777777" w:rsidR="00360F25" w:rsidRPr="00831A34" w:rsidRDefault="00360F25" w:rsidP="00152872">
      <w:pPr>
        <w:pStyle w:val="Standard"/>
        <w:snapToGrid w:val="0"/>
        <w:jc w:val="center"/>
        <w:rPr>
          <w:rFonts w:ascii="Arial Narrow" w:hAnsi="Arial Narrow" w:cstheme="minorHAnsi"/>
          <w:sz w:val="24"/>
          <w:szCs w:val="24"/>
          <w:lang w:val="es-CO"/>
        </w:rPr>
      </w:pPr>
    </w:p>
    <w:sectPr w:rsidR="00360F25" w:rsidRPr="00831A34" w:rsidSect="00E93B08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2240" w:h="15840"/>
      <w:pgMar w:top="720" w:right="720" w:bottom="720" w:left="720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D3726" w14:textId="77777777" w:rsidR="006A6B0E" w:rsidRDefault="006A6B0E" w:rsidP="00A57449">
      <w:r>
        <w:separator/>
      </w:r>
    </w:p>
  </w:endnote>
  <w:endnote w:type="continuationSeparator" w:id="0">
    <w:p w14:paraId="191CBB2B" w14:textId="77777777" w:rsidR="006A6B0E" w:rsidRDefault="006A6B0E" w:rsidP="00A57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roid Sans Fallback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787C3" w14:textId="77777777" w:rsidR="0057215F" w:rsidRDefault="0057215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300BF" w14:textId="77777777" w:rsidR="00165F33" w:rsidRPr="00165F33" w:rsidRDefault="00165F33">
    <w:pPr>
      <w:pStyle w:val="Piedepgina"/>
      <w:rPr>
        <w:rFonts w:ascii="Arial Narrow" w:hAnsi="Arial Narrow"/>
        <w:sz w:val="14"/>
        <w:szCs w:val="14"/>
      </w:rPr>
    </w:pPr>
    <w:r w:rsidRPr="00165F33">
      <w:rPr>
        <w:rFonts w:ascii="Arial Narrow" w:hAnsi="Arial Narrow"/>
        <w:sz w:val="14"/>
        <w:szCs w:val="14"/>
        <w:lang w:val="es-ES"/>
      </w:rPr>
      <w:t xml:space="preserve">Página </w:t>
    </w:r>
    <w:r w:rsidRPr="00165F33">
      <w:rPr>
        <w:rFonts w:ascii="Arial Narrow" w:hAnsi="Arial Narrow"/>
        <w:b/>
        <w:bCs/>
        <w:sz w:val="14"/>
        <w:szCs w:val="14"/>
      </w:rPr>
      <w:fldChar w:fldCharType="begin"/>
    </w:r>
    <w:r w:rsidRPr="00165F33">
      <w:rPr>
        <w:rFonts w:ascii="Arial Narrow" w:hAnsi="Arial Narrow"/>
        <w:b/>
        <w:bCs/>
        <w:sz w:val="14"/>
        <w:szCs w:val="14"/>
      </w:rPr>
      <w:instrText>PAGE</w:instrText>
    </w:r>
    <w:r w:rsidRPr="00165F33">
      <w:rPr>
        <w:rFonts w:ascii="Arial Narrow" w:hAnsi="Arial Narrow"/>
        <w:b/>
        <w:bCs/>
        <w:sz w:val="14"/>
        <w:szCs w:val="14"/>
      </w:rPr>
      <w:fldChar w:fldCharType="separate"/>
    </w:r>
    <w:r w:rsidR="0041437A">
      <w:rPr>
        <w:rFonts w:ascii="Arial Narrow" w:hAnsi="Arial Narrow"/>
        <w:b/>
        <w:bCs/>
        <w:noProof/>
        <w:sz w:val="14"/>
        <w:szCs w:val="14"/>
      </w:rPr>
      <w:t>1</w:t>
    </w:r>
    <w:r w:rsidRPr="00165F33">
      <w:rPr>
        <w:rFonts w:ascii="Arial Narrow" w:hAnsi="Arial Narrow"/>
        <w:b/>
        <w:bCs/>
        <w:sz w:val="14"/>
        <w:szCs w:val="14"/>
      </w:rPr>
      <w:fldChar w:fldCharType="end"/>
    </w:r>
    <w:r w:rsidRPr="00165F33">
      <w:rPr>
        <w:rFonts w:ascii="Arial Narrow" w:hAnsi="Arial Narrow"/>
        <w:sz w:val="14"/>
        <w:szCs w:val="14"/>
        <w:lang w:val="es-ES"/>
      </w:rPr>
      <w:t xml:space="preserve"> de</w:t>
    </w:r>
    <w:r w:rsidRPr="00165F33">
      <w:rPr>
        <w:rFonts w:ascii="Arial Narrow" w:hAnsi="Arial Narrow"/>
        <w:b/>
        <w:sz w:val="14"/>
        <w:szCs w:val="14"/>
        <w:lang w:val="es-ES"/>
      </w:rPr>
      <w:t xml:space="preserve"> </w:t>
    </w:r>
    <w:r w:rsidRPr="00165F33">
      <w:rPr>
        <w:rFonts w:ascii="Arial Narrow" w:hAnsi="Arial Narrow"/>
        <w:b/>
        <w:bCs/>
        <w:sz w:val="14"/>
        <w:szCs w:val="14"/>
      </w:rPr>
      <w:fldChar w:fldCharType="begin"/>
    </w:r>
    <w:r w:rsidRPr="00165F33">
      <w:rPr>
        <w:rFonts w:ascii="Arial Narrow" w:hAnsi="Arial Narrow"/>
        <w:b/>
        <w:bCs/>
        <w:sz w:val="14"/>
        <w:szCs w:val="14"/>
      </w:rPr>
      <w:instrText>NUMPAGES</w:instrText>
    </w:r>
    <w:r w:rsidRPr="00165F33">
      <w:rPr>
        <w:rFonts w:ascii="Arial Narrow" w:hAnsi="Arial Narrow"/>
        <w:b/>
        <w:bCs/>
        <w:sz w:val="14"/>
        <w:szCs w:val="14"/>
      </w:rPr>
      <w:fldChar w:fldCharType="separate"/>
    </w:r>
    <w:r w:rsidR="0041437A">
      <w:rPr>
        <w:rFonts w:ascii="Arial Narrow" w:hAnsi="Arial Narrow"/>
        <w:b/>
        <w:bCs/>
        <w:noProof/>
        <w:sz w:val="14"/>
        <w:szCs w:val="14"/>
      </w:rPr>
      <w:t>3</w:t>
    </w:r>
    <w:r w:rsidRPr="00165F33">
      <w:rPr>
        <w:rFonts w:ascii="Arial Narrow" w:hAnsi="Arial Narrow"/>
        <w:b/>
        <w:bCs/>
        <w:sz w:val="14"/>
        <w:szCs w:val="14"/>
      </w:rPr>
      <w:fldChar w:fldCharType="end"/>
    </w:r>
    <w:r w:rsidRPr="00165F33">
      <w:rPr>
        <w:rFonts w:ascii="Arial Narrow" w:hAnsi="Arial Narrow"/>
        <w:b/>
        <w:bCs/>
        <w:sz w:val="14"/>
        <w:szCs w:val="14"/>
      </w:rPr>
      <w:t xml:space="preserve">                                   </w:t>
    </w:r>
    <w:r w:rsidRPr="00165F33">
      <w:rPr>
        <w:rFonts w:ascii="Arial Narrow" w:hAnsi="Arial Narrow"/>
        <w:b/>
        <w:sz w:val="14"/>
        <w:szCs w:val="14"/>
      </w:rPr>
      <w:t xml:space="preserve">                                                                        </w:t>
    </w:r>
    <w:r w:rsidRPr="00165F33">
      <w:rPr>
        <w:rFonts w:ascii="Arial Narrow" w:hAnsi="Arial Narrow"/>
        <w:b/>
        <w:bCs/>
        <w:color w:val="244061" w:themeColor="accent1" w:themeShade="80"/>
        <w:sz w:val="14"/>
        <w:szCs w:val="14"/>
      </w:rPr>
      <w:t xml:space="preserve">                                                                                                                             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0A8A8" w14:textId="77777777" w:rsidR="0057215F" w:rsidRDefault="005721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17FF2" w14:textId="77777777" w:rsidR="006A6B0E" w:rsidRDefault="006A6B0E" w:rsidP="00A57449">
      <w:r w:rsidRPr="00A57449">
        <w:rPr>
          <w:color w:val="000000"/>
        </w:rPr>
        <w:separator/>
      </w:r>
    </w:p>
  </w:footnote>
  <w:footnote w:type="continuationSeparator" w:id="0">
    <w:p w14:paraId="5D390821" w14:textId="77777777" w:rsidR="006A6B0E" w:rsidRDefault="006A6B0E" w:rsidP="00A57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27E16" w14:textId="77777777" w:rsidR="0057215F" w:rsidRDefault="0057215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4861" w:type="pct"/>
      <w:tblInd w:w="137" w:type="dxa"/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4" w:space="0" w:color="A6A6A6" w:themeColor="background1" w:themeShade="A6"/>
        <w:insideV w:val="single" w:sz="4" w:space="0" w:color="A6A6A6" w:themeColor="background1" w:themeShade="A6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57"/>
      <w:gridCol w:w="1499"/>
      <w:gridCol w:w="4366"/>
      <w:gridCol w:w="992"/>
      <w:gridCol w:w="1276"/>
    </w:tblGrid>
    <w:tr w:rsidR="00A03481" w:rsidRPr="005E331E" w14:paraId="1AC5430A" w14:textId="77777777" w:rsidTr="00E76E04">
      <w:trPr>
        <w:trHeight w:val="413"/>
      </w:trPr>
      <w:tc>
        <w:tcPr>
          <w:tcW w:w="2357" w:type="dxa"/>
          <w:vMerge w:val="restart"/>
        </w:tcPr>
        <w:p w14:paraId="73BD9BD7" w14:textId="53822BBF" w:rsidR="00E76E04" w:rsidRPr="005E331E" w:rsidRDefault="002A1387" w:rsidP="0057215F">
          <w:pPr>
            <w:pStyle w:val="Encabezado"/>
            <w:jc w:val="center"/>
            <w:rPr>
              <w:rFonts w:ascii="Arial Narrow" w:hAnsi="Arial Narrow" w:cstheme="minorHAnsi"/>
              <w:sz w:val="20"/>
              <w:szCs w:val="20"/>
            </w:rPr>
          </w:pPr>
          <w:bookmarkStart w:id="0" w:name="_Hlk512613834"/>
          <w:r w:rsidRPr="005E331E">
            <w:rPr>
              <w:rFonts w:ascii="Arial Narrow" w:hAnsi="Arial Narrow"/>
              <w:noProof/>
              <w:sz w:val="20"/>
              <w:szCs w:val="20"/>
            </w:rPr>
            <w:t>|</w:t>
          </w:r>
          <w:r w:rsidR="0057215F">
            <w:rPr>
              <w:rFonts w:ascii="Arial Narrow" w:hAnsi="Arial Narrow" w:cstheme="minorHAnsi"/>
              <w:noProof/>
              <w:sz w:val="20"/>
              <w:szCs w:val="20"/>
            </w:rPr>
            <w:drawing>
              <wp:inline distT="0" distB="0" distL="0" distR="0" wp14:anchorId="43D517DA" wp14:editId="125B2893">
                <wp:extent cx="723668" cy="728120"/>
                <wp:effectExtent l="0" t="0" r="0" b="0"/>
                <wp:docPr id="1529207465" name="Imagen 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9207465" name="Imagen 2" descr="Logotipo, nombre de la empresa&#10;&#10;Descripción generada automáticament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9789" cy="73427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99" w:type="dxa"/>
          <w:vAlign w:val="center"/>
        </w:tcPr>
        <w:p w14:paraId="4C107998" w14:textId="77777777" w:rsidR="00E76E04" w:rsidRPr="005E331E" w:rsidRDefault="00E76E04" w:rsidP="00D147C9">
          <w:pPr>
            <w:pStyle w:val="Encabezado"/>
            <w:jc w:val="center"/>
            <w:rPr>
              <w:rFonts w:ascii="Arial Narrow" w:hAnsi="Arial Narrow" w:cstheme="minorHAnsi"/>
              <w:b/>
              <w:sz w:val="20"/>
              <w:szCs w:val="20"/>
            </w:rPr>
          </w:pPr>
          <w:r w:rsidRPr="005E331E">
            <w:rPr>
              <w:rFonts w:ascii="Arial Narrow" w:hAnsi="Arial Narrow" w:cstheme="minorHAnsi"/>
              <w:b/>
              <w:sz w:val="20"/>
              <w:szCs w:val="20"/>
            </w:rPr>
            <w:t>PROCESO</w:t>
          </w:r>
        </w:p>
      </w:tc>
      <w:tc>
        <w:tcPr>
          <w:tcW w:w="4366" w:type="dxa"/>
          <w:vAlign w:val="center"/>
        </w:tcPr>
        <w:p w14:paraId="2F15AB0A" w14:textId="77777777" w:rsidR="00E76E04" w:rsidRPr="005E331E" w:rsidRDefault="00E76E04" w:rsidP="00D147C9">
          <w:pPr>
            <w:pStyle w:val="Encabezado"/>
            <w:jc w:val="center"/>
            <w:rPr>
              <w:rFonts w:ascii="Arial Narrow" w:hAnsi="Arial Narrow" w:cstheme="minorHAnsi"/>
              <w:b/>
              <w:sz w:val="20"/>
              <w:szCs w:val="20"/>
            </w:rPr>
          </w:pPr>
          <w:r w:rsidRPr="005E331E">
            <w:rPr>
              <w:rFonts w:ascii="Arial Narrow" w:hAnsi="Arial Narrow" w:cstheme="minorHAnsi"/>
              <w:b/>
              <w:sz w:val="20"/>
              <w:szCs w:val="20"/>
            </w:rPr>
            <w:t>GESTIÓN DE CONTRATACIÓN</w:t>
          </w:r>
        </w:p>
      </w:tc>
      <w:tc>
        <w:tcPr>
          <w:tcW w:w="992" w:type="dxa"/>
          <w:vAlign w:val="center"/>
        </w:tcPr>
        <w:p w14:paraId="3300EF1B" w14:textId="3DC645DF" w:rsidR="00E76E04" w:rsidRPr="005E331E" w:rsidRDefault="00E76E04" w:rsidP="00E76E04">
          <w:pPr>
            <w:pStyle w:val="Encabezado"/>
            <w:jc w:val="center"/>
            <w:rPr>
              <w:rFonts w:ascii="Arial Narrow" w:hAnsi="Arial Narrow" w:cstheme="minorHAnsi"/>
              <w:b/>
              <w:sz w:val="20"/>
              <w:szCs w:val="20"/>
            </w:rPr>
          </w:pPr>
          <w:r w:rsidRPr="005E331E">
            <w:rPr>
              <w:rFonts w:ascii="Arial Narrow" w:hAnsi="Arial Narrow" w:cstheme="minorHAnsi"/>
              <w:b/>
              <w:sz w:val="20"/>
              <w:szCs w:val="20"/>
            </w:rPr>
            <w:t>CÓDIGO</w:t>
          </w:r>
        </w:p>
      </w:tc>
      <w:tc>
        <w:tcPr>
          <w:tcW w:w="1276" w:type="dxa"/>
          <w:vAlign w:val="center"/>
        </w:tcPr>
        <w:p w14:paraId="6D4F6AE8" w14:textId="578D4E2E" w:rsidR="00E76E04" w:rsidRPr="005E331E" w:rsidRDefault="00E76E04" w:rsidP="00D147C9">
          <w:pPr>
            <w:pStyle w:val="Encabezado"/>
            <w:rPr>
              <w:rFonts w:ascii="Arial Narrow" w:hAnsi="Arial Narrow" w:cstheme="minorHAnsi"/>
              <w:b/>
              <w:sz w:val="20"/>
              <w:szCs w:val="20"/>
            </w:rPr>
          </w:pPr>
          <w:r w:rsidRPr="005E331E">
            <w:rPr>
              <w:rFonts w:ascii="Arial Narrow" w:hAnsi="Arial Narrow" w:cstheme="minorHAnsi"/>
              <w:b/>
              <w:sz w:val="20"/>
              <w:szCs w:val="20"/>
            </w:rPr>
            <w:t>GCON-FR01</w:t>
          </w:r>
        </w:p>
      </w:tc>
    </w:tr>
    <w:tr w:rsidR="00A03481" w:rsidRPr="005E331E" w14:paraId="6E4A1779" w14:textId="77777777" w:rsidTr="00E76E04">
      <w:tblPrEx>
        <w:tblCellMar>
          <w:left w:w="108" w:type="dxa"/>
          <w:right w:w="108" w:type="dxa"/>
        </w:tblCellMar>
      </w:tblPrEx>
      <w:trPr>
        <w:trHeight w:val="326"/>
      </w:trPr>
      <w:tc>
        <w:tcPr>
          <w:tcW w:w="2357" w:type="dxa"/>
          <w:vMerge/>
        </w:tcPr>
        <w:p w14:paraId="1CA99ABF" w14:textId="77777777" w:rsidR="00E76E04" w:rsidRPr="005E331E" w:rsidRDefault="00E76E04" w:rsidP="00D147C9">
          <w:pPr>
            <w:pStyle w:val="Encabezado"/>
            <w:rPr>
              <w:rFonts w:ascii="Arial Narrow" w:hAnsi="Arial Narrow" w:cstheme="minorHAnsi"/>
              <w:sz w:val="20"/>
              <w:szCs w:val="20"/>
            </w:rPr>
          </w:pPr>
        </w:p>
      </w:tc>
      <w:tc>
        <w:tcPr>
          <w:tcW w:w="1499" w:type="dxa"/>
          <w:vMerge w:val="restart"/>
          <w:vAlign w:val="center"/>
        </w:tcPr>
        <w:p w14:paraId="31A24922" w14:textId="77777777" w:rsidR="00E76E04" w:rsidRPr="005E331E" w:rsidRDefault="00E76E04" w:rsidP="00D147C9">
          <w:pPr>
            <w:pStyle w:val="Encabezado"/>
            <w:jc w:val="center"/>
            <w:rPr>
              <w:rFonts w:ascii="Arial Narrow" w:hAnsi="Arial Narrow" w:cstheme="minorHAnsi"/>
              <w:b/>
              <w:sz w:val="20"/>
              <w:szCs w:val="20"/>
            </w:rPr>
          </w:pPr>
          <w:r w:rsidRPr="005E331E">
            <w:rPr>
              <w:rFonts w:ascii="Arial Narrow" w:hAnsi="Arial Narrow" w:cstheme="minorHAnsi"/>
              <w:b/>
              <w:sz w:val="20"/>
              <w:szCs w:val="20"/>
            </w:rPr>
            <w:t>FORMATO</w:t>
          </w:r>
        </w:p>
      </w:tc>
      <w:tc>
        <w:tcPr>
          <w:tcW w:w="4366" w:type="dxa"/>
          <w:vMerge w:val="restart"/>
          <w:vAlign w:val="center"/>
        </w:tcPr>
        <w:p w14:paraId="39DC7C96" w14:textId="4B1CEC84" w:rsidR="00E76E04" w:rsidRPr="005E331E" w:rsidRDefault="00E76E04" w:rsidP="00D147C9">
          <w:pPr>
            <w:pStyle w:val="Encabezado"/>
            <w:jc w:val="center"/>
            <w:rPr>
              <w:rFonts w:ascii="Arial Narrow" w:hAnsi="Arial Narrow" w:cstheme="minorHAnsi"/>
              <w:b/>
              <w:sz w:val="20"/>
              <w:szCs w:val="20"/>
            </w:rPr>
          </w:pPr>
          <w:r w:rsidRPr="005E331E">
            <w:rPr>
              <w:rFonts w:ascii="Arial Narrow" w:hAnsi="Arial Narrow" w:cstheme="minorHAnsi"/>
              <w:b/>
              <w:sz w:val="20"/>
              <w:szCs w:val="20"/>
            </w:rPr>
            <w:t>INFORME DE CUMPLIMIENTO DE AVANCES DE OBLIGACIONES CONTRACTUALES Y PAGO</w:t>
          </w:r>
        </w:p>
      </w:tc>
      <w:tc>
        <w:tcPr>
          <w:tcW w:w="992" w:type="dxa"/>
          <w:vAlign w:val="center"/>
        </w:tcPr>
        <w:p w14:paraId="7C24926D" w14:textId="34BA3474" w:rsidR="00E76E04" w:rsidRPr="005E331E" w:rsidRDefault="00E76E04" w:rsidP="00E76E04">
          <w:pPr>
            <w:pStyle w:val="Encabezado"/>
            <w:jc w:val="center"/>
            <w:rPr>
              <w:rFonts w:ascii="Arial Narrow" w:hAnsi="Arial Narrow" w:cstheme="minorHAnsi"/>
              <w:b/>
              <w:sz w:val="20"/>
              <w:szCs w:val="20"/>
            </w:rPr>
          </w:pPr>
          <w:r w:rsidRPr="005E331E">
            <w:rPr>
              <w:rFonts w:ascii="Arial Narrow" w:hAnsi="Arial Narrow" w:cstheme="minorHAnsi"/>
              <w:b/>
              <w:sz w:val="20"/>
              <w:szCs w:val="20"/>
            </w:rPr>
            <w:t>VERSIÓN</w:t>
          </w:r>
        </w:p>
      </w:tc>
      <w:tc>
        <w:tcPr>
          <w:tcW w:w="1276" w:type="dxa"/>
          <w:vAlign w:val="center"/>
        </w:tcPr>
        <w:p w14:paraId="5AA45B29" w14:textId="00A43CBE" w:rsidR="00E76E04" w:rsidRPr="005E331E" w:rsidRDefault="00E76E04" w:rsidP="00D147C9">
          <w:pPr>
            <w:pStyle w:val="Encabezado"/>
            <w:jc w:val="center"/>
            <w:rPr>
              <w:rFonts w:ascii="Arial Narrow" w:hAnsi="Arial Narrow" w:cstheme="minorHAnsi"/>
              <w:b/>
              <w:sz w:val="20"/>
              <w:szCs w:val="20"/>
            </w:rPr>
          </w:pPr>
          <w:r w:rsidRPr="005E331E">
            <w:rPr>
              <w:rFonts w:ascii="Arial Narrow" w:hAnsi="Arial Narrow" w:cstheme="minorHAnsi"/>
              <w:b/>
              <w:sz w:val="20"/>
              <w:szCs w:val="20"/>
            </w:rPr>
            <w:t>0</w:t>
          </w:r>
          <w:r w:rsidR="00E911BD" w:rsidRPr="005E331E">
            <w:rPr>
              <w:rFonts w:ascii="Arial Narrow" w:hAnsi="Arial Narrow" w:cstheme="minorHAnsi"/>
              <w:b/>
              <w:sz w:val="20"/>
              <w:szCs w:val="20"/>
            </w:rPr>
            <w:t>3</w:t>
          </w:r>
        </w:p>
      </w:tc>
    </w:tr>
    <w:tr w:rsidR="00A03481" w:rsidRPr="005E331E" w14:paraId="583621D4" w14:textId="77777777" w:rsidTr="00E76E04">
      <w:tblPrEx>
        <w:tblCellMar>
          <w:left w:w="108" w:type="dxa"/>
          <w:right w:w="108" w:type="dxa"/>
        </w:tblCellMar>
      </w:tblPrEx>
      <w:trPr>
        <w:trHeight w:val="362"/>
      </w:trPr>
      <w:tc>
        <w:tcPr>
          <w:tcW w:w="2357" w:type="dxa"/>
          <w:vMerge/>
        </w:tcPr>
        <w:p w14:paraId="2B736628" w14:textId="77777777" w:rsidR="00E76E04" w:rsidRPr="005E331E" w:rsidRDefault="00E76E04" w:rsidP="00D147C9">
          <w:pPr>
            <w:pStyle w:val="Encabezado"/>
            <w:rPr>
              <w:rFonts w:ascii="Arial Narrow" w:hAnsi="Arial Narrow" w:cstheme="minorHAnsi"/>
              <w:sz w:val="20"/>
              <w:szCs w:val="20"/>
            </w:rPr>
          </w:pPr>
        </w:p>
      </w:tc>
      <w:tc>
        <w:tcPr>
          <w:tcW w:w="1499" w:type="dxa"/>
          <w:vMerge/>
          <w:vAlign w:val="center"/>
        </w:tcPr>
        <w:p w14:paraId="0522E746" w14:textId="1218E675" w:rsidR="00E76E04" w:rsidRPr="005E331E" w:rsidRDefault="00E76E04" w:rsidP="00D147C9">
          <w:pPr>
            <w:pStyle w:val="Encabezado"/>
            <w:jc w:val="center"/>
            <w:rPr>
              <w:rFonts w:ascii="Arial Narrow" w:hAnsi="Arial Narrow" w:cstheme="minorHAnsi"/>
              <w:b/>
              <w:sz w:val="20"/>
              <w:szCs w:val="20"/>
            </w:rPr>
          </w:pPr>
        </w:p>
      </w:tc>
      <w:tc>
        <w:tcPr>
          <w:tcW w:w="4366" w:type="dxa"/>
          <w:vMerge/>
          <w:vAlign w:val="center"/>
        </w:tcPr>
        <w:p w14:paraId="2FB6B5E4" w14:textId="4A830732" w:rsidR="00E76E04" w:rsidRPr="005E331E" w:rsidRDefault="00E76E04" w:rsidP="00D147C9">
          <w:pPr>
            <w:pStyle w:val="Encabezado"/>
            <w:jc w:val="center"/>
            <w:rPr>
              <w:rFonts w:ascii="Arial Narrow" w:hAnsi="Arial Narrow" w:cstheme="minorHAnsi"/>
              <w:b/>
              <w:sz w:val="20"/>
              <w:szCs w:val="20"/>
            </w:rPr>
          </w:pPr>
        </w:p>
      </w:tc>
      <w:tc>
        <w:tcPr>
          <w:tcW w:w="992" w:type="dxa"/>
          <w:vAlign w:val="center"/>
        </w:tcPr>
        <w:p w14:paraId="21C167B3" w14:textId="38C92E5C" w:rsidR="00E76E04" w:rsidRPr="005E331E" w:rsidRDefault="00E76E04" w:rsidP="00E76E04">
          <w:pPr>
            <w:pStyle w:val="Encabezado"/>
            <w:jc w:val="center"/>
            <w:rPr>
              <w:rFonts w:ascii="Arial Narrow" w:hAnsi="Arial Narrow" w:cstheme="minorHAnsi"/>
              <w:b/>
              <w:sz w:val="20"/>
              <w:szCs w:val="20"/>
            </w:rPr>
          </w:pPr>
          <w:r w:rsidRPr="005E331E">
            <w:rPr>
              <w:rFonts w:ascii="Arial Narrow" w:hAnsi="Arial Narrow" w:cstheme="minorHAnsi"/>
              <w:b/>
              <w:sz w:val="20"/>
              <w:szCs w:val="20"/>
            </w:rPr>
            <w:t>FECHA</w:t>
          </w:r>
        </w:p>
      </w:tc>
      <w:tc>
        <w:tcPr>
          <w:tcW w:w="1276" w:type="dxa"/>
          <w:vAlign w:val="center"/>
        </w:tcPr>
        <w:p w14:paraId="0F6CB3B0" w14:textId="09B70E2F" w:rsidR="00E76E04" w:rsidRPr="005E331E" w:rsidRDefault="005E331E" w:rsidP="00D147C9">
          <w:pPr>
            <w:pStyle w:val="Encabezado"/>
            <w:jc w:val="center"/>
            <w:rPr>
              <w:rFonts w:ascii="Arial Narrow" w:hAnsi="Arial Narrow" w:cstheme="minorHAnsi"/>
              <w:b/>
              <w:sz w:val="20"/>
              <w:szCs w:val="20"/>
            </w:rPr>
          </w:pPr>
          <w:r w:rsidRPr="005E331E">
            <w:rPr>
              <w:rFonts w:ascii="Arial Narrow" w:hAnsi="Arial Narrow" w:cstheme="minorHAnsi"/>
              <w:b/>
              <w:sz w:val="20"/>
              <w:szCs w:val="20"/>
            </w:rPr>
            <w:t>10/05</w:t>
          </w:r>
          <w:r w:rsidR="00E911BD" w:rsidRPr="005E331E">
            <w:rPr>
              <w:rFonts w:ascii="Arial Narrow" w:hAnsi="Arial Narrow" w:cstheme="minorHAnsi"/>
              <w:b/>
              <w:sz w:val="20"/>
              <w:szCs w:val="20"/>
            </w:rPr>
            <w:t>/2021</w:t>
          </w:r>
        </w:p>
      </w:tc>
    </w:tr>
  </w:tbl>
  <w:bookmarkEnd w:id="0"/>
  <w:p w14:paraId="2FBCB961" w14:textId="77777777" w:rsidR="00C85907" w:rsidRPr="005713B1" w:rsidRDefault="00A57449" w:rsidP="00991992">
    <w:pPr>
      <w:pStyle w:val="Encabezado"/>
      <w:tabs>
        <w:tab w:val="left" w:pos="1134"/>
      </w:tabs>
      <w:spacing w:after="240"/>
      <w:ind w:right="170" w:hanging="142"/>
      <w:rPr>
        <w:rFonts w:ascii="Arial" w:hAnsi="Arial" w:cs="Arial"/>
        <w:bCs/>
        <w:sz w:val="20"/>
        <w:szCs w:val="20"/>
      </w:rPr>
    </w:pPr>
    <w:r>
      <w:rPr>
        <w:lang w:eastAsia="es-CO"/>
      </w:rPr>
      <w:t xml:space="preserve"> </w:t>
    </w:r>
    <w:r w:rsidR="00A01D22">
      <w:rPr>
        <w:lang w:eastAsia="es-CO"/>
      </w:rPr>
      <w:tab/>
    </w:r>
    <w:r w:rsidR="00991992">
      <w:rPr>
        <w:lang w:eastAsia="es-CO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45A4C" w14:textId="77777777" w:rsidR="0057215F" w:rsidRDefault="0057215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F2379"/>
    <w:multiLevelType w:val="hybridMultilevel"/>
    <w:tmpl w:val="0EA8C266"/>
    <w:lvl w:ilvl="0" w:tplc="240A000F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04" w:hanging="360"/>
      </w:pPr>
    </w:lvl>
    <w:lvl w:ilvl="2" w:tplc="240A001B" w:tentative="1">
      <w:start w:val="1"/>
      <w:numFmt w:val="lowerRoman"/>
      <w:lvlText w:val="%3."/>
      <w:lvlJc w:val="right"/>
      <w:pPr>
        <w:ind w:left="1724" w:hanging="180"/>
      </w:pPr>
    </w:lvl>
    <w:lvl w:ilvl="3" w:tplc="240A000F" w:tentative="1">
      <w:start w:val="1"/>
      <w:numFmt w:val="decimal"/>
      <w:lvlText w:val="%4."/>
      <w:lvlJc w:val="left"/>
      <w:pPr>
        <w:ind w:left="2444" w:hanging="360"/>
      </w:pPr>
    </w:lvl>
    <w:lvl w:ilvl="4" w:tplc="240A0019" w:tentative="1">
      <w:start w:val="1"/>
      <w:numFmt w:val="lowerLetter"/>
      <w:lvlText w:val="%5."/>
      <w:lvlJc w:val="left"/>
      <w:pPr>
        <w:ind w:left="3164" w:hanging="360"/>
      </w:pPr>
    </w:lvl>
    <w:lvl w:ilvl="5" w:tplc="240A001B" w:tentative="1">
      <w:start w:val="1"/>
      <w:numFmt w:val="lowerRoman"/>
      <w:lvlText w:val="%6."/>
      <w:lvlJc w:val="right"/>
      <w:pPr>
        <w:ind w:left="3884" w:hanging="180"/>
      </w:pPr>
    </w:lvl>
    <w:lvl w:ilvl="6" w:tplc="240A000F" w:tentative="1">
      <w:start w:val="1"/>
      <w:numFmt w:val="decimal"/>
      <w:lvlText w:val="%7."/>
      <w:lvlJc w:val="left"/>
      <w:pPr>
        <w:ind w:left="4604" w:hanging="360"/>
      </w:pPr>
    </w:lvl>
    <w:lvl w:ilvl="7" w:tplc="240A0019" w:tentative="1">
      <w:start w:val="1"/>
      <w:numFmt w:val="lowerLetter"/>
      <w:lvlText w:val="%8."/>
      <w:lvlJc w:val="left"/>
      <w:pPr>
        <w:ind w:left="5324" w:hanging="360"/>
      </w:pPr>
    </w:lvl>
    <w:lvl w:ilvl="8" w:tplc="240A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A99314E"/>
    <w:multiLevelType w:val="hybridMultilevel"/>
    <w:tmpl w:val="8DD81F42"/>
    <w:lvl w:ilvl="0" w:tplc="EB20E6C4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color w:val="auto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51653"/>
    <w:multiLevelType w:val="hybridMultilevel"/>
    <w:tmpl w:val="1F0C9B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5F7ED7"/>
    <w:multiLevelType w:val="hybridMultilevel"/>
    <w:tmpl w:val="660EC2E8"/>
    <w:lvl w:ilvl="0" w:tplc="85CA19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AE4A5C"/>
    <w:multiLevelType w:val="hybridMultilevel"/>
    <w:tmpl w:val="0D6C6CBA"/>
    <w:lvl w:ilvl="0" w:tplc="A3D488A0">
      <w:start w:val="1"/>
      <w:numFmt w:val="decimal"/>
      <w:lvlText w:val="%1."/>
      <w:lvlJc w:val="left"/>
      <w:pPr>
        <w:ind w:left="434" w:hanging="360"/>
      </w:pPr>
      <w:rPr>
        <w:rFonts w:ascii="Arial Narrow" w:hAnsi="Arial Narrow" w:hint="default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154" w:hanging="360"/>
      </w:pPr>
    </w:lvl>
    <w:lvl w:ilvl="2" w:tplc="240A001B" w:tentative="1">
      <w:start w:val="1"/>
      <w:numFmt w:val="lowerRoman"/>
      <w:lvlText w:val="%3."/>
      <w:lvlJc w:val="right"/>
      <w:pPr>
        <w:ind w:left="1874" w:hanging="180"/>
      </w:pPr>
    </w:lvl>
    <w:lvl w:ilvl="3" w:tplc="240A000F" w:tentative="1">
      <w:start w:val="1"/>
      <w:numFmt w:val="decimal"/>
      <w:lvlText w:val="%4."/>
      <w:lvlJc w:val="left"/>
      <w:pPr>
        <w:ind w:left="2594" w:hanging="360"/>
      </w:pPr>
    </w:lvl>
    <w:lvl w:ilvl="4" w:tplc="240A0019" w:tentative="1">
      <w:start w:val="1"/>
      <w:numFmt w:val="lowerLetter"/>
      <w:lvlText w:val="%5."/>
      <w:lvlJc w:val="left"/>
      <w:pPr>
        <w:ind w:left="3314" w:hanging="360"/>
      </w:pPr>
    </w:lvl>
    <w:lvl w:ilvl="5" w:tplc="240A001B" w:tentative="1">
      <w:start w:val="1"/>
      <w:numFmt w:val="lowerRoman"/>
      <w:lvlText w:val="%6."/>
      <w:lvlJc w:val="right"/>
      <w:pPr>
        <w:ind w:left="4034" w:hanging="180"/>
      </w:pPr>
    </w:lvl>
    <w:lvl w:ilvl="6" w:tplc="240A000F" w:tentative="1">
      <w:start w:val="1"/>
      <w:numFmt w:val="decimal"/>
      <w:lvlText w:val="%7."/>
      <w:lvlJc w:val="left"/>
      <w:pPr>
        <w:ind w:left="4754" w:hanging="360"/>
      </w:pPr>
    </w:lvl>
    <w:lvl w:ilvl="7" w:tplc="240A0019" w:tentative="1">
      <w:start w:val="1"/>
      <w:numFmt w:val="lowerLetter"/>
      <w:lvlText w:val="%8."/>
      <w:lvlJc w:val="left"/>
      <w:pPr>
        <w:ind w:left="5474" w:hanging="360"/>
      </w:pPr>
    </w:lvl>
    <w:lvl w:ilvl="8" w:tplc="240A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5" w15:restartNumberingAfterBreak="0">
    <w:nsid w:val="14C322CA"/>
    <w:multiLevelType w:val="hybridMultilevel"/>
    <w:tmpl w:val="B0F418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31E54"/>
    <w:multiLevelType w:val="hybridMultilevel"/>
    <w:tmpl w:val="56DE1B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CF6253"/>
    <w:multiLevelType w:val="hybridMultilevel"/>
    <w:tmpl w:val="2AE895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21044"/>
    <w:multiLevelType w:val="hybridMultilevel"/>
    <w:tmpl w:val="2B5609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90446A"/>
    <w:multiLevelType w:val="hybridMultilevel"/>
    <w:tmpl w:val="D33E6F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B97F6B"/>
    <w:multiLevelType w:val="hybridMultilevel"/>
    <w:tmpl w:val="9EAEE6BE"/>
    <w:lvl w:ilvl="0" w:tplc="A4DAB5F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sz w:val="10"/>
        <w:szCs w:val="1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5F3F53"/>
    <w:multiLevelType w:val="hybridMultilevel"/>
    <w:tmpl w:val="ECC4E1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A78DD"/>
    <w:multiLevelType w:val="hybridMultilevel"/>
    <w:tmpl w:val="121889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DD0970"/>
    <w:multiLevelType w:val="hybridMultilevel"/>
    <w:tmpl w:val="878C95C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005736"/>
    <w:multiLevelType w:val="hybridMultilevel"/>
    <w:tmpl w:val="D2909582"/>
    <w:lvl w:ilvl="0" w:tplc="A4361C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112F77"/>
    <w:multiLevelType w:val="hybridMultilevel"/>
    <w:tmpl w:val="EE5249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B6582C"/>
    <w:multiLevelType w:val="hybridMultilevel"/>
    <w:tmpl w:val="45D4378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570E8A"/>
    <w:multiLevelType w:val="multilevel"/>
    <w:tmpl w:val="C78E07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40762DFB"/>
    <w:multiLevelType w:val="hybridMultilevel"/>
    <w:tmpl w:val="220A32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515DAC"/>
    <w:multiLevelType w:val="hybridMultilevel"/>
    <w:tmpl w:val="B75015C2"/>
    <w:lvl w:ilvl="0" w:tplc="1AFC9B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6558D1"/>
    <w:multiLevelType w:val="hybridMultilevel"/>
    <w:tmpl w:val="6CB4C7D6"/>
    <w:lvl w:ilvl="0" w:tplc="19F29858">
      <w:start w:val="1"/>
      <w:numFmt w:val="decimal"/>
      <w:lvlText w:val="%1."/>
      <w:lvlJc w:val="left"/>
      <w:pPr>
        <w:ind w:left="1080" w:hanging="360"/>
      </w:pPr>
      <w:rPr>
        <w:rFonts w:hint="default"/>
        <w:sz w:val="12"/>
        <w:szCs w:val="1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42A470E"/>
    <w:multiLevelType w:val="hybridMultilevel"/>
    <w:tmpl w:val="7A0EE666"/>
    <w:lvl w:ilvl="0" w:tplc="A01610E4">
      <w:start w:val="1"/>
      <w:numFmt w:val="decimal"/>
      <w:lvlText w:val="%1."/>
      <w:lvlJc w:val="left"/>
      <w:pPr>
        <w:ind w:left="39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18" w:hanging="360"/>
      </w:pPr>
    </w:lvl>
    <w:lvl w:ilvl="2" w:tplc="240A001B" w:tentative="1">
      <w:start w:val="1"/>
      <w:numFmt w:val="lowerRoman"/>
      <w:lvlText w:val="%3."/>
      <w:lvlJc w:val="right"/>
      <w:pPr>
        <w:ind w:left="1838" w:hanging="180"/>
      </w:pPr>
    </w:lvl>
    <w:lvl w:ilvl="3" w:tplc="240A000F" w:tentative="1">
      <w:start w:val="1"/>
      <w:numFmt w:val="decimal"/>
      <w:lvlText w:val="%4."/>
      <w:lvlJc w:val="left"/>
      <w:pPr>
        <w:ind w:left="2558" w:hanging="360"/>
      </w:pPr>
    </w:lvl>
    <w:lvl w:ilvl="4" w:tplc="240A0019" w:tentative="1">
      <w:start w:val="1"/>
      <w:numFmt w:val="lowerLetter"/>
      <w:lvlText w:val="%5."/>
      <w:lvlJc w:val="left"/>
      <w:pPr>
        <w:ind w:left="3278" w:hanging="360"/>
      </w:pPr>
    </w:lvl>
    <w:lvl w:ilvl="5" w:tplc="240A001B" w:tentative="1">
      <w:start w:val="1"/>
      <w:numFmt w:val="lowerRoman"/>
      <w:lvlText w:val="%6."/>
      <w:lvlJc w:val="right"/>
      <w:pPr>
        <w:ind w:left="3998" w:hanging="180"/>
      </w:pPr>
    </w:lvl>
    <w:lvl w:ilvl="6" w:tplc="240A000F" w:tentative="1">
      <w:start w:val="1"/>
      <w:numFmt w:val="decimal"/>
      <w:lvlText w:val="%7."/>
      <w:lvlJc w:val="left"/>
      <w:pPr>
        <w:ind w:left="4718" w:hanging="360"/>
      </w:pPr>
    </w:lvl>
    <w:lvl w:ilvl="7" w:tplc="240A0019" w:tentative="1">
      <w:start w:val="1"/>
      <w:numFmt w:val="lowerLetter"/>
      <w:lvlText w:val="%8."/>
      <w:lvlJc w:val="left"/>
      <w:pPr>
        <w:ind w:left="5438" w:hanging="360"/>
      </w:pPr>
    </w:lvl>
    <w:lvl w:ilvl="8" w:tplc="240A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22" w15:restartNumberingAfterBreak="0">
    <w:nsid w:val="47E42836"/>
    <w:multiLevelType w:val="hybridMultilevel"/>
    <w:tmpl w:val="72F0F012"/>
    <w:lvl w:ilvl="0" w:tplc="81FC2F6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 w:hint="default"/>
        <w:sz w:val="10"/>
        <w:szCs w:val="1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84053E"/>
    <w:multiLevelType w:val="hybridMultilevel"/>
    <w:tmpl w:val="748A3BEC"/>
    <w:lvl w:ilvl="0" w:tplc="6DEA1E58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0000FF"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741AAC"/>
    <w:multiLevelType w:val="hybridMultilevel"/>
    <w:tmpl w:val="7E32A660"/>
    <w:lvl w:ilvl="0" w:tplc="60762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3F2A7A"/>
    <w:multiLevelType w:val="hybridMultilevel"/>
    <w:tmpl w:val="E9A2B1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714382"/>
    <w:multiLevelType w:val="hybridMultilevel"/>
    <w:tmpl w:val="A476E8E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1A0984"/>
    <w:multiLevelType w:val="hybridMultilevel"/>
    <w:tmpl w:val="37369BC6"/>
    <w:lvl w:ilvl="0" w:tplc="E6E6A9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F4770CC"/>
    <w:multiLevelType w:val="hybridMultilevel"/>
    <w:tmpl w:val="774AC510"/>
    <w:lvl w:ilvl="0" w:tplc="7B388482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sz w:val="10"/>
        <w:szCs w:val="1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E82911"/>
    <w:multiLevelType w:val="hybridMultilevel"/>
    <w:tmpl w:val="B37AFCE8"/>
    <w:lvl w:ilvl="0" w:tplc="E6AAC03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15586E"/>
    <w:multiLevelType w:val="hybridMultilevel"/>
    <w:tmpl w:val="E5E2A2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5855BB"/>
    <w:multiLevelType w:val="hybridMultilevel"/>
    <w:tmpl w:val="20EE9F3A"/>
    <w:lvl w:ilvl="0" w:tplc="824AD00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CC75A85"/>
    <w:multiLevelType w:val="hybridMultilevel"/>
    <w:tmpl w:val="DB9465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CC5DB6"/>
    <w:multiLevelType w:val="hybridMultilevel"/>
    <w:tmpl w:val="FADA3F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E71678"/>
    <w:multiLevelType w:val="hybridMultilevel"/>
    <w:tmpl w:val="6534E7A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EB3FF2"/>
    <w:multiLevelType w:val="hybridMultilevel"/>
    <w:tmpl w:val="5B74FE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BC55FB"/>
    <w:multiLevelType w:val="hybridMultilevel"/>
    <w:tmpl w:val="B274B3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391D6D"/>
    <w:multiLevelType w:val="hybridMultilevel"/>
    <w:tmpl w:val="216803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061131"/>
    <w:multiLevelType w:val="hybridMultilevel"/>
    <w:tmpl w:val="249CE2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675895"/>
    <w:multiLevelType w:val="hybridMultilevel"/>
    <w:tmpl w:val="2C32E6F4"/>
    <w:lvl w:ilvl="0" w:tplc="EA94D1B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0000FF"/>
        <w:sz w:val="12"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6C78A8"/>
    <w:multiLevelType w:val="hybridMultilevel"/>
    <w:tmpl w:val="56DE1B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B54B50"/>
    <w:multiLevelType w:val="hybridMultilevel"/>
    <w:tmpl w:val="4B686054"/>
    <w:lvl w:ilvl="0" w:tplc="0562EC0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BE1D3C"/>
    <w:multiLevelType w:val="hybridMultilevel"/>
    <w:tmpl w:val="8ABE4694"/>
    <w:lvl w:ilvl="0" w:tplc="2FF05D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9065413">
    <w:abstractNumId w:val="13"/>
  </w:num>
  <w:num w:numId="2" w16cid:durableId="1786345634">
    <w:abstractNumId w:val="42"/>
  </w:num>
  <w:num w:numId="3" w16cid:durableId="2070230870">
    <w:abstractNumId w:val="31"/>
  </w:num>
  <w:num w:numId="4" w16cid:durableId="1197622694">
    <w:abstractNumId w:val="27"/>
  </w:num>
  <w:num w:numId="5" w16cid:durableId="391150376">
    <w:abstractNumId w:val="24"/>
  </w:num>
  <w:num w:numId="6" w16cid:durableId="1776822778">
    <w:abstractNumId w:val="8"/>
  </w:num>
  <w:num w:numId="7" w16cid:durableId="370498122">
    <w:abstractNumId w:val="37"/>
  </w:num>
  <w:num w:numId="8" w16cid:durableId="607859718">
    <w:abstractNumId w:val="29"/>
  </w:num>
  <w:num w:numId="9" w16cid:durableId="1384257336">
    <w:abstractNumId w:val="32"/>
  </w:num>
  <w:num w:numId="10" w16cid:durableId="1486892588">
    <w:abstractNumId w:val="4"/>
  </w:num>
  <w:num w:numId="11" w16cid:durableId="1708289154">
    <w:abstractNumId w:val="17"/>
  </w:num>
  <w:num w:numId="12" w16cid:durableId="30041019">
    <w:abstractNumId w:val="26"/>
  </w:num>
  <w:num w:numId="13" w16cid:durableId="1735153763">
    <w:abstractNumId w:val="0"/>
  </w:num>
  <w:num w:numId="14" w16cid:durableId="1534535336">
    <w:abstractNumId w:val="35"/>
  </w:num>
  <w:num w:numId="15" w16cid:durableId="485752948">
    <w:abstractNumId w:val="18"/>
  </w:num>
  <w:num w:numId="16" w16cid:durableId="1709530486">
    <w:abstractNumId w:val="34"/>
  </w:num>
  <w:num w:numId="17" w16cid:durableId="1772243024">
    <w:abstractNumId w:val="11"/>
  </w:num>
  <w:num w:numId="18" w16cid:durableId="906691062">
    <w:abstractNumId w:val="30"/>
  </w:num>
  <w:num w:numId="19" w16cid:durableId="929699188">
    <w:abstractNumId w:val="23"/>
  </w:num>
  <w:num w:numId="20" w16cid:durableId="1071004430">
    <w:abstractNumId w:val="21"/>
  </w:num>
  <w:num w:numId="21" w16cid:durableId="1442451095">
    <w:abstractNumId w:val="5"/>
  </w:num>
  <w:num w:numId="22" w16cid:durableId="346560611">
    <w:abstractNumId w:val="20"/>
  </w:num>
  <w:num w:numId="23" w16cid:durableId="1020399771">
    <w:abstractNumId w:val="12"/>
  </w:num>
  <w:num w:numId="24" w16cid:durableId="265114980">
    <w:abstractNumId w:val="7"/>
  </w:num>
  <w:num w:numId="25" w16cid:durableId="932469463">
    <w:abstractNumId w:val="19"/>
  </w:num>
  <w:num w:numId="26" w16cid:durableId="1041518376">
    <w:abstractNumId w:val="36"/>
  </w:num>
  <w:num w:numId="27" w16cid:durableId="905997356">
    <w:abstractNumId w:val="10"/>
  </w:num>
  <w:num w:numId="28" w16cid:durableId="1111051247">
    <w:abstractNumId w:val="28"/>
  </w:num>
  <w:num w:numId="29" w16cid:durableId="552696598">
    <w:abstractNumId w:val="3"/>
  </w:num>
  <w:num w:numId="30" w16cid:durableId="556598625">
    <w:abstractNumId w:val="33"/>
  </w:num>
  <w:num w:numId="31" w16cid:durableId="1160996850">
    <w:abstractNumId w:val="1"/>
  </w:num>
  <w:num w:numId="32" w16cid:durableId="282351095">
    <w:abstractNumId w:val="40"/>
  </w:num>
  <w:num w:numId="33" w16cid:durableId="655110917">
    <w:abstractNumId w:val="6"/>
  </w:num>
  <w:num w:numId="34" w16cid:durableId="1644236604">
    <w:abstractNumId w:val="16"/>
  </w:num>
  <w:num w:numId="35" w16cid:durableId="361827658">
    <w:abstractNumId w:val="2"/>
  </w:num>
  <w:num w:numId="36" w16cid:durableId="1175148379">
    <w:abstractNumId w:val="15"/>
  </w:num>
  <w:num w:numId="37" w16cid:durableId="778988264">
    <w:abstractNumId w:val="41"/>
  </w:num>
  <w:num w:numId="38" w16cid:durableId="2097821592">
    <w:abstractNumId w:val="39"/>
  </w:num>
  <w:num w:numId="39" w16cid:durableId="405037658">
    <w:abstractNumId w:val="9"/>
  </w:num>
  <w:num w:numId="40" w16cid:durableId="681858831">
    <w:abstractNumId w:val="38"/>
  </w:num>
  <w:num w:numId="41" w16cid:durableId="1709988964">
    <w:abstractNumId w:val="22"/>
  </w:num>
  <w:num w:numId="42" w16cid:durableId="1250383700">
    <w:abstractNumId w:val="25"/>
  </w:num>
  <w:num w:numId="43" w16cid:durableId="692925520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449"/>
    <w:rsid w:val="0000038A"/>
    <w:rsid w:val="000003BC"/>
    <w:rsid w:val="0000191B"/>
    <w:rsid w:val="0000622B"/>
    <w:rsid w:val="00006ADF"/>
    <w:rsid w:val="000103E5"/>
    <w:rsid w:val="00011D64"/>
    <w:rsid w:val="00013133"/>
    <w:rsid w:val="0001531C"/>
    <w:rsid w:val="00016AF9"/>
    <w:rsid w:val="00016D4D"/>
    <w:rsid w:val="00017572"/>
    <w:rsid w:val="00020DED"/>
    <w:rsid w:val="00021884"/>
    <w:rsid w:val="00021E1F"/>
    <w:rsid w:val="000260BB"/>
    <w:rsid w:val="00027747"/>
    <w:rsid w:val="000301B2"/>
    <w:rsid w:val="00034A10"/>
    <w:rsid w:val="00034EB0"/>
    <w:rsid w:val="0003564E"/>
    <w:rsid w:val="0003775C"/>
    <w:rsid w:val="00037B5A"/>
    <w:rsid w:val="0004460E"/>
    <w:rsid w:val="00044939"/>
    <w:rsid w:val="00045845"/>
    <w:rsid w:val="000503B1"/>
    <w:rsid w:val="0005336B"/>
    <w:rsid w:val="000534FE"/>
    <w:rsid w:val="00053B3F"/>
    <w:rsid w:val="000544CC"/>
    <w:rsid w:val="00055A8D"/>
    <w:rsid w:val="00056406"/>
    <w:rsid w:val="000576DB"/>
    <w:rsid w:val="0006023C"/>
    <w:rsid w:val="00060899"/>
    <w:rsid w:val="000618F1"/>
    <w:rsid w:val="00065213"/>
    <w:rsid w:val="000665F1"/>
    <w:rsid w:val="00067091"/>
    <w:rsid w:val="00067383"/>
    <w:rsid w:val="00072811"/>
    <w:rsid w:val="00080435"/>
    <w:rsid w:val="0008110A"/>
    <w:rsid w:val="00081744"/>
    <w:rsid w:val="0008372F"/>
    <w:rsid w:val="00084BF5"/>
    <w:rsid w:val="00085AE6"/>
    <w:rsid w:val="00085CDD"/>
    <w:rsid w:val="00087E4B"/>
    <w:rsid w:val="000911F4"/>
    <w:rsid w:val="00091A51"/>
    <w:rsid w:val="000922F7"/>
    <w:rsid w:val="0009299E"/>
    <w:rsid w:val="00092B0E"/>
    <w:rsid w:val="000936D7"/>
    <w:rsid w:val="00097503"/>
    <w:rsid w:val="0009779A"/>
    <w:rsid w:val="000A2884"/>
    <w:rsid w:val="000A3A31"/>
    <w:rsid w:val="000B01F5"/>
    <w:rsid w:val="000B0FF9"/>
    <w:rsid w:val="000B1B5A"/>
    <w:rsid w:val="000B37F0"/>
    <w:rsid w:val="000B4453"/>
    <w:rsid w:val="000B4DB7"/>
    <w:rsid w:val="000B68C2"/>
    <w:rsid w:val="000B6CE4"/>
    <w:rsid w:val="000B7AF2"/>
    <w:rsid w:val="000C03F6"/>
    <w:rsid w:val="000C0E47"/>
    <w:rsid w:val="000C1772"/>
    <w:rsid w:val="000C2089"/>
    <w:rsid w:val="000C37F5"/>
    <w:rsid w:val="000C6202"/>
    <w:rsid w:val="000D03B0"/>
    <w:rsid w:val="000D088E"/>
    <w:rsid w:val="000D0AC2"/>
    <w:rsid w:val="000D1DB7"/>
    <w:rsid w:val="000D1DEC"/>
    <w:rsid w:val="000D20CD"/>
    <w:rsid w:val="000D281A"/>
    <w:rsid w:val="000D6DF7"/>
    <w:rsid w:val="000D71A0"/>
    <w:rsid w:val="000E0061"/>
    <w:rsid w:val="000E1D44"/>
    <w:rsid w:val="000E2891"/>
    <w:rsid w:val="000E2B28"/>
    <w:rsid w:val="000E4DAF"/>
    <w:rsid w:val="000E562C"/>
    <w:rsid w:val="000E709B"/>
    <w:rsid w:val="000F03D5"/>
    <w:rsid w:val="000F1C44"/>
    <w:rsid w:val="000F6E91"/>
    <w:rsid w:val="001027AB"/>
    <w:rsid w:val="00107230"/>
    <w:rsid w:val="00107836"/>
    <w:rsid w:val="001079C9"/>
    <w:rsid w:val="00110701"/>
    <w:rsid w:val="00111ECC"/>
    <w:rsid w:val="00112F27"/>
    <w:rsid w:val="00113BAE"/>
    <w:rsid w:val="00113D1F"/>
    <w:rsid w:val="00117DD4"/>
    <w:rsid w:val="00122824"/>
    <w:rsid w:val="00122F9C"/>
    <w:rsid w:val="00123118"/>
    <w:rsid w:val="00123690"/>
    <w:rsid w:val="001262A0"/>
    <w:rsid w:val="001278FB"/>
    <w:rsid w:val="00130D3E"/>
    <w:rsid w:val="0013124B"/>
    <w:rsid w:val="00131621"/>
    <w:rsid w:val="0013217F"/>
    <w:rsid w:val="00132A08"/>
    <w:rsid w:val="00135C78"/>
    <w:rsid w:val="001372DA"/>
    <w:rsid w:val="00140FF9"/>
    <w:rsid w:val="00142003"/>
    <w:rsid w:val="00143145"/>
    <w:rsid w:val="001443A9"/>
    <w:rsid w:val="001458F0"/>
    <w:rsid w:val="0014697C"/>
    <w:rsid w:val="00147579"/>
    <w:rsid w:val="0015065C"/>
    <w:rsid w:val="0015074C"/>
    <w:rsid w:val="00150C5D"/>
    <w:rsid w:val="001510E1"/>
    <w:rsid w:val="0015136E"/>
    <w:rsid w:val="00151C1C"/>
    <w:rsid w:val="0015235D"/>
    <w:rsid w:val="00152872"/>
    <w:rsid w:val="00153271"/>
    <w:rsid w:val="001546B8"/>
    <w:rsid w:val="00155ED8"/>
    <w:rsid w:val="0015686B"/>
    <w:rsid w:val="00157452"/>
    <w:rsid w:val="00160931"/>
    <w:rsid w:val="00161D2B"/>
    <w:rsid w:val="001640CA"/>
    <w:rsid w:val="00165F33"/>
    <w:rsid w:val="0016608E"/>
    <w:rsid w:val="001711C2"/>
    <w:rsid w:val="00173713"/>
    <w:rsid w:val="0017474D"/>
    <w:rsid w:val="00174A22"/>
    <w:rsid w:val="00175888"/>
    <w:rsid w:val="001765D3"/>
    <w:rsid w:val="00177412"/>
    <w:rsid w:val="00180C1B"/>
    <w:rsid w:val="001815CF"/>
    <w:rsid w:val="001817DC"/>
    <w:rsid w:val="00183877"/>
    <w:rsid w:val="00184B0B"/>
    <w:rsid w:val="0018605E"/>
    <w:rsid w:val="0019051E"/>
    <w:rsid w:val="00192020"/>
    <w:rsid w:val="00192D67"/>
    <w:rsid w:val="0019324B"/>
    <w:rsid w:val="001949AA"/>
    <w:rsid w:val="00195013"/>
    <w:rsid w:val="00197A9B"/>
    <w:rsid w:val="001A0FA4"/>
    <w:rsid w:val="001A2F3B"/>
    <w:rsid w:val="001A3385"/>
    <w:rsid w:val="001A458D"/>
    <w:rsid w:val="001A4CE9"/>
    <w:rsid w:val="001A6516"/>
    <w:rsid w:val="001A699D"/>
    <w:rsid w:val="001B0344"/>
    <w:rsid w:val="001B6069"/>
    <w:rsid w:val="001B6B8B"/>
    <w:rsid w:val="001B7E88"/>
    <w:rsid w:val="001C02DF"/>
    <w:rsid w:val="001C0C28"/>
    <w:rsid w:val="001C0EBE"/>
    <w:rsid w:val="001C1F3E"/>
    <w:rsid w:val="001C3A68"/>
    <w:rsid w:val="001C3AFB"/>
    <w:rsid w:val="001C3E0D"/>
    <w:rsid w:val="001C4656"/>
    <w:rsid w:val="001C4E27"/>
    <w:rsid w:val="001C51CF"/>
    <w:rsid w:val="001C770B"/>
    <w:rsid w:val="001D0D2F"/>
    <w:rsid w:val="001D199B"/>
    <w:rsid w:val="001D1BF5"/>
    <w:rsid w:val="001D2DDB"/>
    <w:rsid w:val="001D433B"/>
    <w:rsid w:val="001D4BA6"/>
    <w:rsid w:val="001E12CC"/>
    <w:rsid w:val="001E15B2"/>
    <w:rsid w:val="001F0A90"/>
    <w:rsid w:val="001F1A7B"/>
    <w:rsid w:val="001F26E4"/>
    <w:rsid w:val="001F2718"/>
    <w:rsid w:val="001F3CEA"/>
    <w:rsid w:val="001F6379"/>
    <w:rsid w:val="0020120B"/>
    <w:rsid w:val="002027F5"/>
    <w:rsid w:val="002030D8"/>
    <w:rsid w:val="002033DB"/>
    <w:rsid w:val="002038A4"/>
    <w:rsid w:val="00203D78"/>
    <w:rsid w:val="00203EB8"/>
    <w:rsid w:val="00203FAF"/>
    <w:rsid w:val="00204B0B"/>
    <w:rsid w:val="0020650B"/>
    <w:rsid w:val="00206AF3"/>
    <w:rsid w:val="00210FDC"/>
    <w:rsid w:val="00213E0F"/>
    <w:rsid w:val="00213E72"/>
    <w:rsid w:val="002155CD"/>
    <w:rsid w:val="00220951"/>
    <w:rsid w:val="0022154B"/>
    <w:rsid w:val="0022209D"/>
    <w:rsid w:val="002225CC"/>
    <w:rsid w:val="00223DCF"/>
    <w:rsid w:val="00224F4D"/>
    <w:rsid w:val="002305E7"/>
    <w:rsid w:val="00232C0F"/>
    <w:rsid w:val="002335FC"/>
    <w:rsid w:val="00233A97"/>
    <w:rsid w:val="002368C7"/>
    <w:rsid w:val="00236B48"/>
    <w:rsid w:val="00236E3F"/>
    <w:rsid w:val="00242047"/>
    <w:rsid w:val="00244241"/>
    <w:rsid w:val="00244D0A"/>
    <w:rsid w:val="00244DAB"/>
    <w:rsid w:val="002450D2"/>
    <w:rsid w:val="002468BF"/>
    <w:rsid w:val="00251F29"/>
    <w:rsid w:val="0025524B"/>
    <w:rsid w:val="00262138"/>
    <w:rsid w:val="002702C8"/>
    <w:rsid w:val="0027099F"/>
    <w:rsid w:val="0027145D"/>
    <w:rsid w:val="00277322"/>
    <w:rsid w:val="002777F3"/>
    <w:rsid w:val="0028097B"/>
    <w:rsid w:val="002809F2"/>
    <w:rsid w:val="00281585"/>
    <w:rsid w:val="00282097"/>
    <w:rsid w:val="00286EBD"/>
    <w:rsid w:val="00297061"/>
    <w:rsid w:val="00297CCF"/>
    <w:rsid w:val="002A06DA"/>
    <w:rsid w:val="002A1387"/>
    <w:rsid w:val="002A2681"/>
    <w:rsid w:val="002A2A64"/>
    <w:rsid w:val="002A62A4"/>
    <w:rsid w:val="002A6476"/>
    <w:rsid w:val="002A7709"/>
    <w:rsid w:val="002A7824"/>
    <w:rsid w:val="002B2B10"/>
    <w:rsid w:val="002B3228"/>
    <w:rsid w:val="002B5309"/>
    <w:rsid w:val="002C07DB"/>
    <w:rsid w:val="002C0DEA"/>
    <w:rsid w:val="002C2D6C"/>
    <w:rsid w:val="002C2F61"/>
    <w:rsid w:val="002C30CE"/>
    <w:rsid w:val="002C406C"/>
    <w:rsid w:val="002C53E9"/>
    <w:rsid w:val="002C5FF5"/>
    <w:rsid w:val="002D14E7"/>
    <w:rsid w:val="002D32BB"/>
    <w:rsid w:val="002D354E"/>
    <w:rsid w:val="002D3C17"/>
    <w:rsid w:val="002D6F4C"/>
    <w:rsid w:val="002D756D"/>
    <w:rsid w:val="002D7844"/>
    <w:rsid w:val="002E0110"/>
    <w:rsid w:val="002E0613"/>
    <w:rsid w:val="002E3629"/>
    <w:rsid w:val="002E396C"/>
    <w:rsid w:val="002E455F"/>
    <w:rsid w:val="002E4F66"/>
    <w:rsid w:val="002F1AA9"/>
    <w:rsid w:val="002F1F5B"/>
    <w:rsid w:val="002F33C7"/>
    <w:rsid w:val="002F6D93"/>
    <w:rsid w:val="003001B3"/>
    <w:rsid w:val="003008F0"/>
    <w:rsid w:val="00301BF5"/>
    <w:rsid w:val="00305401"/>
    <w:rsid w:val="00311B1B"/>
    <w:rsid w:val="0031513F"/>
    <w:rsid w:val="0031586F"/>
    <w:rsid w:val="00315D64"/>
    <w:rsid w:val="003160CD"/>
    <w:rsid w:val="003220CF"/>
    <w:rsid w:val="00322D3E"/>
    <w:rsid w:val="00323208"/>
    <w:rsid w:val="00323587"/>
    <w:rsid w:val="003238FA"/>
    <w:rsid w:val="00323E43"/>
    <w:rsid w:val="00325842"/>
    <w:rsid w:val="00327ED6"/>
    <w:rsid w:val="003303C0"/>
    <w:rsid w:val="00330B28"/>
    <w:rsid w:val="00335938"/>
    <w:rsid w:val="00337CBA"/>
    <w:rsid w:val="003412FA"/>
    <w:rsid w:val="00341FAE"/>
    <w:rsid w:val="0034373F"/>
    <w:rsid w:val="0034524F"/>
    <w:rsid w:val="00346132"/>
    <w:rsid w:val="00346C9D"/>
    <w:rsid w:val="00347E0E"/>
    <w:rsid w:val="003518F6"/>
    <w:rsid w:val="00352127"/>
    <w:rsid w:val="003541DE"/>
    <w:rsid w:val="0035493E"/>
    <w:rsid w:val="0035676F"/>
    <w:rsid w:val="00360F25"/>
    <w:rsid w:val="00360F63"/>
    <w:rsid w:val="00362FC2"/>
    <w:rsid w:val="00362FD0"/>
    <w:rsid w:val="003643E8"/>
    <w:rsid w:val="003646A1"/>
    <w:rsid w:val="00364840"/>
    <w:rsid w:val="00365FAD"/>
    <w:rsid w:val="00366186"/>
    <w:rsid w:val="003664E8"/>
    <w:rsid w:val="00366793"/>
    <w:rsid w:val="003670CE"/>
    <w:rsid w:val="00370169"/>
    <w:rsid w:val="003703F1"/>
    <w:rsid w:val="003756FA"/>
    <w:rsid w:val="0038139C"/>
    <w:rsid w:val="003815C8"/>
    <w:rsid w:val="00384645"/>
    <w:rsid w:val="00386579"/>
    <w:rsid w:val="003876A3"/>
    <w:rsid w:val="00392FB8"/>
    <w:rsid w:val="003967EB"/>
    <w:rsid w:val="0039688E"/>
    <w:rsid w:val="00396D09"/>
    <w:rsid w:val="003970D8"/>
    <w:rsid w:val="00397F62"/>
    <w:rsid w:val="003A03D6"/>
    <w:rsid w:val="003A070E"/>
    <w:rsid w:val="003A1845"/>
    <w:rsid w:val="003A1D53"/>
    <w:rsid w:val="003A3C42"/>
    <w:rsid w:val="003A659A"/>
    <w:rsid w:val="003A79BE"/>
    <w:rsid w:val="003A7F2A"/>
    <w:rsid w:val="003B0E99"/>
    <w:rsid w:val="003B16C7"/>
    <w:rsid w:val="003B326F"/>
    <w:rsid w:val="003B3CED"/>
    <w:rsid w:val="003B50C2"/>
    <w:rsid w:val="003B700A"/>
    <w:rsid w:val="003B7A3D"/>
    <w:rsid w:val="003B7EDB"/>
    <w:rsid w:val="003C0133"/>
    <w:rsid w:val="003C1FF9"/>
    <w:rsid w:val="003C24E8"/>
    <w:rsid w:val="003C5A0F"/>
    <w:rsid w:val="003C7509"/>
    <w:rsid w:val="003D1EE9"/>
    <w:rsid w:val="003D249A"/>
    <w:rsid w:val="003D3101"/>
    <w:rsid w:val="003D3A2B"/>
    <w:rsid w:val="003D7C5E"/>
    <w:rsid w:val="003D7F04"/>
    <w:rsid w:val="003E05B2"/>
    <w:rsid w:val="003E07FB"/>
    <w:rsid w:val="003E0A7D"/>
    <w:rsid w:val="003E2DDA"/>
    <w:rsid w:val="003E30F3"/>
    <w:rsid w:val="003E4581"/>
    <w:rsid w:val="003E555A"/>
    <w:rsid w:val="003E65A9"/>
    <w:rsid w:val="003E72D6"/>
    <w:rsid w:val="003F0425"/>
    <w:rsid w:val="003F22D0"/>
    <w:rsid w:val="003F3B13"/>
    <w:rsid w:val="003F43CE"/>
    <w:rsid w:val="003F468C"/>
    <w:rsid w:val="003F49E3"/>
    <w:rsid w:val="003F4BC7"/>
    <w:rsid w:val="003F4C55"/>
    <w:rsid w:val="003F66A3"/>
    <w:rsid w:val="003F6B61"/>
    <w:rsid w:val="003F7520"/>
    <w:rsid w:val="00401C3C"/>
    <w:rsid w:val="00402E9E"/>
    <w:rsid w:val="0040396C"/>
    <w:rsid w:val="00405457"/>
    <w:rsid w:val="00405F74"/>
    <w:rsid w:val="0040773C"/>
    <w:rsid w:val="00407A0A"/>
    <w:rsid w:val="0041019B"/>
    <w:rsid w:val="00412960"/>
    <w:rsid w:val="004129B9"/>
    <w:rsid w:val="004131AF"/>
    <w:rsid w:val="00413EDA"/>
    <w:rsid w:val="0041437A"/>
    <w:rsid w:val="0041790F"/>
    <w:rsid w:val="0042202C"/>
    <w:rsid w:val="00430FB3"/>
    <w:rsid w:val="00431C31"/>
    <w:rsid w:val="004350CC"/>
    <w:rsid w:val="004360C5"/>
    <w:rsid w:val="004366F0"/>
    <w:rsid w:val="004369AF"/>
    <w:rsid w:val="0043724F"/>
    <w:rsid w:val="00437EB5"/>
    <w:rsid w:val="004400CE"/>
    <w:rsid w:val="00441CD8"/>
    <w:rsid w:val="004422BC"/>
    <w:rsid w:val="00443311"/>
    <w:rsid w:val="00443F95"/>
    <w:rsid w:val="00444866"/>
    <w:rsid w:val="00445387"/>
    <w:rsid w:val="00447373"/>
    <w:rsid w:val="004479C2"/>
    <w:rsid w:val="00450E25"/>
    <w:rsid w:val="00452D33"/>
    <w:rsid w:val="004563CA"/>
    <w:rsid w:val="00456990"/>
    <w:rsid w:val="004624B5"/>
    <w:rsid w:val="004646E6"/>
    <w:rsid w:val="00464903"/>
    <w:rsid w:val="0046710A"/>
    <w:rsid w:val="00470F92"/>
    <w:rsid w:val="004738F7"/>
    <w:rsid w:val="00473CBE"/>
    <w:rsid w:val="00474B31"/>
    <w:rsid w:val="00476D71"/>
    <w:rsid w:val="00481D97"/>
    <w:rsid w:val="00481DA8"/>
    <w:rsid w:val="00482BF8"/>
    <w:rsid w:val="00483674"/>
    <w:rsid w:val="00483D59"/>
    <w:rsid w:val="00484C01"/>
    <w:rsid w:val="00492788"/>
    <w:rsid w:val="004931AB"/>
    <w:rsid w:val="00494A37"/>
    <w:rsid w:val="00494FB2"/>
    <w:rsid w:val="00497F13"/>
    <w:rsid w:val="004A0BF8"/>
    <w:rsid w:val="004A31BA"/>
    <w:rsid w:val="004A649F"/>
    <w:rsid w:val="004A6518"/>
    <w:rsid w:val="004A675A"/>
    <w:rsid w:val="004A6C10"/>
    <w:rsid w:val="004B07DF"/>
    <w:rsid w:val="004B1271"/>
    <w:rsid w:val="004C15B7"/>
    <w:rsid w:val="004C1985"/>
    <w:rsid w:val="004C3EC1"/>
    <w:rsid w:val="004C3F6B"/>
    <w:rsid w:val="004C40F1"/>
    <w:rsid w:val="004C5391"/>
    <w:rsid w:val="004C7E2D"/>
    <w:rsid w:val="004C7FB5"/>
    <w:rsid w:val="004D1985"/>
    <w:rsid w:val="004D3118"/>
    <w:rsid w:val="004D37C7"/>
    <w:rsid w:val="004E05BF"/>
    <w:rsid w:val="004E0A05"/>
    <w:rsid w:val="004E0E6A"/>
    <w:rsid w:val="004E2053"/>
    <w:rsid w:val="004E3857"/>
    <w:rsid w:val="004E39F2"/>
    <w:rsid w:val="004E4D25"/>
    <w:rsid w:val="004E5FEB"/>
    <w:rsid w:val="004E7433"/>
    <w:rsid w:val="004F2D21"/>
    <w:rsid w:val="004F4EDC"/>
    <w:rsid w:val="004F4F86"/>
    <w:rsid w:val="004F59CE"/>
    <w:rsid w:val="00501009"/>
    <w:rsid w:val="005011C8"/>
    <w:rsid w:val="00502282"/>
    <w:rsid w:val="005024C0"/>
    <w:rsid w:val="00502679"/>
    <w:rsid w:val="00503A99"/>
    <w:rsid w:val="00504C2D"/>
    <w:rsid w:val="00505507"/>
    <w:rsid w:val="005060CE"/>
    <w:rsid w:val="00506C6F"/>
    <w:rsid w:val="00510B63"/>
    <w:rsid w:val="00512DF7"/>
    <w:rsid w:val="005149C6"/>
    <w:rsid w:val="005166AE"/>
    <w:rsid w:val="00517436"/>
    <w:rsid w:val="00520210"/>
    <w:rsid w:val="005209B6"/>
    <w:rsid w:val="0052478C"/>
    <w:rsid w:val="00525F39"/>
    <w:rsid w:val="005266EA"/>
    <w:rsid w:val="00533DE2"/>
    <w:rsid w:val="00534521"/>
    <w:rsid w:val="005354F9"/>
    <w:rsid w:val="0054111E"/>
    <w:rsid w:val="0054339A"/>
    <w:rsid w:val="00543449"/>
    <w:rsid w:val="0054372E"/>
    <w:rsid w:val="005443F9"/>
    <w:rsid w:val="00544410"/>
    <w:rsid w:val="005447E6"/>
    <w:rsid w:val="005459D3"/>
    <w:rsid w:val="00554352"/>
    <w:rsid w:val="005557EC"/>
    <w:rsid w:val="00555B87"/>
    <w:rsid w:val="00560D0A"/>
    <w:rsid w:val="00560D7D"/>
    <w:rsid w:val="00560F81"/>
    <w:rsid w:val="0056212A"/>
    <w:rsid w:val="00562300"/>
    <w:rsid w:val="00562BD3"/>
    <w:rsid w:val="0056390B"/>
    <w:rsid w:val="005657F6"/>
    <w:rsid w:val="00566013"/>
    <w:rsid w:val="00566CCD"/>
    <w:rsid w:val="005713B1"/>
    <w:rsid w:val="0057215F"/>
    <w:rsid w:val="005737DF"/>
    <w:rsid w:val="00575098"/>
    <w:rsid w:val="00576605"/>
    <w:rsid w:val="0057712B"/>
    <w:rsid w:val="005776F2"/>
    <w:rsid w:val="00577DAC"/>
    <w:rsid w:val="0058017D"/>
    <w:rsid w:val="00580A07"/>
    <w:rsid w:val="0058191D"/>
    <w:rsid w:val="00583195"/>
    <w:rsid w:val="00584514"/>
    <w:rsid w:val="00584BD2"/>
    <w:rsid w:val="00590522"/>
    <w:rsid w:val="005908BF"/>
    <w:rsid w:val="00592B7C"/>
    <w:rsid w:val="00593AAD"/>
    <w:rsid w:val="00595D53"/>
    <w:rsid w:val="00596DC2"/>
    <w:rsid w:val="005A21F6"/>
    <w:rsid w:val="005A2204"/>
    <w:rsid w:val="005A685F"/>
    <w:rsid w:val="005A7CE6"/>
    <w:rsid w:val="005B110D"/>
    <w:rsid w:val="005B12AD"/>
    <w:rsid w:val="005B2CE8"/>
    <w:rsid w:val="005B37BD"/>
    <w:rsid w:val="005B5081"/>
    <w:rsid w:val="005B659B"/>
    <w:rsid w:val="005B7CA2"/>
    <w:rsid w:val="005C0755"/>
    <w:rsid w:val="005C091E"/>
    <w:rsid w:val="005C18EB"/>
    <w:rsid w:val="005C28DC"/>
    <w:rsid w:val="005C2D1D"/>
    <w:rsid w:val="005C46F3"/>
    <w:rsid w:val="005C5435"/>
    <w:rsid w:val="005C6157"/>
    <w:rsid w:val="005C73D7"/>
    <w:rsid w:val="005D058B"/>
    <w:rsid w:val="005D1588"/>
    <w:rsid w:val="005D3442"/>
    <w:rsid w:val="005D52CE"/>
    <w:rsid w:val="005D5770"/>
    <w:rsid w:val="005D655B"/>
    <w:rsid w:val="005D66C7"/>
    <w:rsid w:val="005D6A96"/>
    <w:rsid w:val="005D74D1"/>
    <w:rsid w:val="005D7B7C"/>
    <w:rsid w:val="005E0995"/>
    <w:rsid w:val="005E0DB9"/>
    <w:rsid w:val="005E331E"/>
    <w:rsid w:val="005E349D"/>
    <w:rsid w:val="005E3BC5"/>
    <w:rsid w:val="005E3FF9"/>
    <w:rsid w:val="005E51A5"/>
    <w:rsid w:val="005E6FC7"/>
    <w:rsid w:val="005E7A26"/>
    <w:rsid w:val="005F3A04"/>
    <w:rsid w:val="005F5BDB"/>
    <w:rsid w:val="005F7DAC"/>
    <w:rsid w:val="00604037"/>
    <w:rsid w:val="00604894"/>
    <w:rsid w:val="006048BE"/>
    <w:rsid w:val="006053CC"/>
    <w:rsid w:val="00606DE9"/>
    <w:rsid w:val="00610245"/>
    <w:rsid w:val="006104CD"/>
    <w:rsid w:val="00610FD6"/>
    <w:rsid w:val="00611066"/>
    <w:rsid w:val="006120D5"/>
    <w:rsid w:val="00614CDF"/>
    <w:rsid w:val="00615DF1"/>
    <w:rsid w:val="006161F3"/>
    <w:rsid w:val="00617DF7"/>
    <w:rsid w:val="00617FA3"/>
    <w:rsid w:val="00620A4F"/>
    <w:rsid w:val="00621F87"/>
    <w:rsid w:val="00623A2B"/>
    <w:rsid w:val="006266EE"/>
    <w:rsid w:val="00626DDB"/>
    <w:rsid w:val="006275CE"/>
    <w:rsid w:val="00630139"/>
    <w:rsid w:val="0063123B"/>
    <w:rsid w:val="00631641"/>
    <w:rsid w:val="006317CF"/>
    <w:rsid w:val="006331F3"/>
    <w:rsid w:val="006357D8"/>
    <w:rsid w:val="0063680D"/>
    <w:rsid w:val="00636D4E"/>
    <w:rsid w:val="006370B9"/>
    <w:rsid w:val="00640220"/>
    <w:rsid w:val="006408C9"/>
    <w:rsid w:val="00640C35"/>
    <w:rsid w:val="00642263"/>
    <w:rsid w:val="00642875"/>
    <w:rsid w:val="00642900"/>
    <w:rsid w:val="00642A4F"/>
    <w:rsid w:val="00644AA3"/>
    <w:rsid w:val="00644D60"/>
    <w:rsid w:val="006456E7"/>
    <w:rsid w:val="006462EE"/>
    <w:rsid w:val="006469B0"/>
    <w:rsid w:val="006479B1"/>
    <w:rsid w:val="0065282C"/>
    <w:rsid w:val="0065382E"/>
    <w:rsid w:val="00653BE5"/>
    <w:rsid w:val="00655AF0"/>
    <w:rsid w:val="0065658E"/>
    <w:rsid w:val="00656784"/>
    <w:rsid w:val="00656F3D"/>
    <w:rsid w:val="0065728F"/>
    <w:rsid w:val="006573DC"/>
    <w:rsid w:val="00660080"/>
    <w:rsid w:val="0066425F"/>
    <w:rsid w:val="0066464B"/>
    <w:rsid w:val="00666F25"/>
    <w:rsid w:val="00670B16"/>
    <w:rsid w:val="00670D21"/>
    <w:rsid w:val="006720BB"/>
    <w:rsid w:val="00672A49"/>
    <w:rsid w:val="00674A12"/>
    <w:rsid w:val="00674BCE"/>
    <w:rsid w:val="00675A42"/>
    <w:rsid w:val="00677E68"/>
    <w:rsid w:val="006805D5"/>
    <w:rsid w:val="00681020"/>
    <w:rsid w:val="00681E64"/>
    <w:rsid w:val="00683039"/>
    <w:rsid w:val="006834CC"/>
    <w:rsid w:val="00683ABB"/>
    <w:rsid w:val="00683E35"/>
    <w:rsid w:val="00684712"/>
    <w:rsid w:val="00684AC7"/>
    <w:rsid w:val="006850E1"/>
    <w:rsid w:val="00685C30"/>
    <w:rsid w:val="00687566"/>
    <w:rsid w:val="00690328"/>
    <w:rsid w:val="0069307E"/>
    <w:rsid w:val="0069479F"/>
    <w:rsid w:val="0069500D"/>
    <w:rsid w:val="0069736C"/>
    <w:rsid w:val="00697BBF"/>
    <w:rsid w:val="006A0091"/>
    <w:rsid w:val="006A1B4D"/>
    <w:rsid w:val="006A240E"/>
    <w:rsid w:val="006A2BE6"/>
    <w:rsid w:val="006A501A"/>
    <w:rsid w:val="006A5D69"/>
    <w:rsid w:val="006A5F3F"/>
    <w:rsid w:val="006A6B0E"/>
    <w:rsid w:val="006A7D26"/>
    <w:rsid w:val="006B2C40"/>
    <w:rsid w:val="006B311E"/>
    <w:rsid w:val="006B4E1F"/>
    <w:rsid w:val="006B5CE6"/>
    <w:rsid w:val="006B6851"/>
    <w:rsid w:val="006B694A"/>
    <w:rsid w:val="006B6C63"/>
    <w:rsid w:val="006B6F52"/>
    <w:rsid w:val="006B7164"/>
    <w:rsid w:val="006B798D"/>
    <w:rsid w:val="006B7B56"/>
    <w:rsid w:val="006C0642"/>
    <w:rsid w:val="006C0B99"/>
    <w:rsid w:val="006C21D9"/>
    <w:rsid w:val="006C2457"/>
    <w:rsid w:val="006C3096"/>
    <w:rsid w:val="006C48B5"/>
    <w:rsid w:val="006C6D9F"/>
    <w:rsid w:val="006D13B8"/>
    <w:rsid w:val="006D342B"/>
    <w:rsid w:val="006D5443"/>
    <w:rsid w:val="006D54C3"/>
    <w:rsid w:val="006D57C1"/>
    <w:rsid w:val="006D5BEF"/>
    <w:rsid w:val="006E0B8A"/>
    <w:rsid w:val="006E6760"/>
    <w:rsid w:val="006F069D"/>
    <w:rsid w:val="006F0AA8"/>
    <w:rsid w:val="006F1569"/>
    <w:rsid w:val="006F19DA"/>
    <w:rsid w:val="006F2B52"/>
    <w:rsid w:val="006F5EFD"/>
    <w:rsid w:val="00702C51"/>
    <w:rsid w:val="00703665"/>
    <w:rsid w:val="00706ED3"/>
    <w:rsid w:val="00710D69"/>
    <w:rsid w:val="0071125B"/>
    <w:rsid w:val="0071189F"/>
    <w:rsid w:val="007119B7"/>
    <w:rsid w:val="00711B9E"/>
    <w:rsid w:val="00714A52"/>
    <w:rsid w:val="0071564D"/>
    <w:rsid w:val="00716ECB"/>
    <w:rsid w:val="00721A23"/>
    <w:rsid w:val="00721CED"/>
    <w:rsid w:val="007232DD"/>
    <w:rsid w:val="00723867"/>
    <w:rsid w:val="00724F94"/>
    <w:rsid w:val="00725564"/>
    <w:rsid w:val="00725A20"/>
    <w:rsid w:val="007302DA"/>
    <w:rsid w:val="007304B8"/>
    <w:rsid w:val="00733580"/>
    <w:rsid w:val="007344DA"/>
    <w:rsid w:val="00734812"/>
    <w:rsid w:val="00735F00"/>
    <w:rsid w:val="0073700D"/>
    <w:rsid w:val="007438C9"/>
    <w:rsid w:val="0074486D"/>
    <w:rsid w:val="00745D11"/>
    <w:rsid w:val="00746501"/>
    <w:rsid w:val="00746ED0"/>
    <w:rsid w:val="00750E55"/>
    <w:rsid w:val="00751060"/>
    <w:rsid w:val="007519E7"/>
    <w:rsid w:val="00752AC0"/>
    <w:rsid w:val="00755C2E"/>
    <w:rsid w:val="00757273"/>
    <w:rsid w:val="00760166"/>
    <w:rsid w:val="00760449"/>
    <w:rsid w:val="00761489"/>
    <w:rsid w:val="007631DF"/>
    <w:rsid w:val="00765526"/>
    <w:rsid w:val="007664A8"/>
    <w:rsid w:val="00766F24"/>
    <w:rsid w:val="007708FF"/>
    <w:rsid w:val="00770AE9"/>
    <w:rsid w:val="00771122"/>
    <w:rsid w:val="00771510"/>
    <w:rsid w:val="00780D81"/>
    <w:rsid w:val="007821C9"/>
    <w:rsid w:val="0078292B"/>
    <w:rsid w:val="007853C7"/>
    <w:rsid w:val="007858C7"/>
    <w:rsid w:val="00785DD6"/>
    <w:rsid w:val="00786D5A"/>
    <w:rsid w:val="00787156"/>
    <w:rsid w:val="00790E8E"/>
    <w:rsid w:val="0079300E"/>
    <w:rsid w:val="00793354"/>
    <w:rsid w:val="0079423A"/>
    <w:rsid w:val="0079476A"/>
    <w:rsid w:val="0079533D"/>
    <w:rsid w:val="007969F1"/>
    <w:rsid w:val="007973B8"/>
    <w:rsid w:val="007A1B2B"/>
    <w:rsid w:val="007A497A"/>
    <w:rsid w:val="007A5231"/>
    <w:rsid w:val="007A595C"/>
    <w:rsid w:val="007A63E9"/>
    <w:rsid w:val="007A6E2B"/>
    <w:rsid w:val="007A6ED3"/>
    <w:rsid w:val="007A76A6"/>
    <w:rsid w:val="007B281B"/>
    <w:rsid w:val="007B3956"/>
    <w:rsid w:val="007B428D"/>
    <w:rsid w:val="007B4FBF"/>
    <w:rsid w:val="007B5EAF"/>
    <w:rsid w:val="007B690A"/>
    <w:rsid w:val="007B75AE"/>
    <w:rsid w:val="007B76C3"/>
    <w:rsid w:val="007C31E1"/>
    <w:rsid w:val="007C3A1D"/>
    <w:rsid w:val="007C3FAF"/>
    <w:rsid w:val="007C45AF"/>
    <w:rsid w:val="007C4A1B"/>
    <w:rsid w:val="007C76A6"/>
    <w:rsid w:val="007D1856"/>
    <w:rsid w:val="007D1C0B"/>
    <w:rsid w:val="007D234F"/>
    <w:rsid w:val="007D3B8C"/>
    <w:rsid w:val="007D444D"/>
    <w:rsid w:val="007D6EA9"/>
    <w:rsid w:val="007D70E9"/>
    <w:rsid w:val="007E1BE0"/>
    <w:rsid w:val="007E21F8"/>
    <w:rsid w:val="007E26E0"/>
    <w:rsid w:val="007E31F4"/>
    <w:rsid w:val="007E391A"/>
    <w:rsid w:val="007E6484"/>
    <w:rsid w:val="007E665E"/>
    <w:rsid w:val="007F02FC"/>
    <w:rsid w:val="007F053C"/>
    <w:rsid w:val="007F1153"/>
    <w:rsid w:val="007F171F"/>
    <w:rsid w:val="007F2AE9"/>
    <w:rsid w:val="007F378C"/>
    <w:rsid w:val="007F449C"/>
    <w:rsid w:val="007F4D6C"/>
    <w:rsid w:val="007F55C3"/>
    <w:rsid w:val="007F661F"/>
    <w:rsid w:val="007F7831"/>
    <w:rsid w:val="0080073C"/>
    <w:rsid w:val="00800B2D"/>
    <w:rsid w:val="0080133A"/>
    <w:rsid w:val="00801804"/>
    <w:rsid w:val="0080333F"/>
    <w:rsid w:val="00803D12"/>
    <w:rsid w:val="00804E90"/>
    <w:rsid w:val="008078ED"/>
    <w:rsid w:val="008110BE"/>
    <w:rsid w:val="00811318"/>
    <w:rsid w:val="00813704"/>
    <w:rsid w:val="0081538C"/>
    <w:rsid w:val="0081650A"/>
    <w:rsid w:val="00824557"/>
    <w:rsid w:val="00824F64"/>
    <w:rsid w:val="00825B5E"/>
    <w:rsid w:val="00825B7C"/>
    <w:rsid w:val="00825BE7"/>
    <w:rsid w:val="00827592"/>
    <w:rsid w:val="00830DB8"/>
    <w:rsid w:val="00831408"/>
    <w:rsid w:val="00831A34"/>
    <w:rsid w:val="00834A07"/>
    <w:rsid w:val="008359ED"/>
    <w:rsid w:val="0083611C"/>
    <w:rsid w:val="0083663A"/>
    <w:rsid w:val="00836CA8"/>
    <w:rsid w:val="008373A2"/>
    <w:rsid w:val="0084004E"/>
    <w:rsid w:val="00842916"/>
    <w:rsid w:val="00843424"/>
    <w:rsid w:val="00843A40"/>
    <w:rsid w:val="00845416"/>
    <w:rsid w:val="00850A99"/>
    <w:rsid w:val="00851463"/>
    <w:rsid w:val="00851DDC"/>
    <w:rsid w:val="00852164"/>
    <w:rsid w:val="008522DC"/>
    <w:rsid w:val="008528DE"/>
    <w:rsid w:val="00853AC7"/>
    <w:rsid w:val="00856C12"/>
    <w:rsid w:val="00860AA5"/>
    <w:rsid w:val="00861A53"/>
    <w:rsid w:val="00862EE4"/>
    <w:rsid w:val="0086384B"/>
    <w:rsid w:val="00863B26"/>
    <w:rsid w:val="008651F0"/>
    <w:rsid w:val="008664A5"/>
    <w:rsid w:val="00870437"/>
    <w:rsid w:val="0087213F"/>
    <w:rsid w:val="00873183"/>
    <w:rsid w:val="0087508F"/>
    <w:rsid w:val="008754D8"/>
    <w:rsid w:val="00875A7D"/>
    <w:rsid w:val="00875F59"/>
    <w:rsid w:val="00876499"/>
    <w:rsid w:val="008803C0"/>
    <w:rsid w:val="0088082B"/>
    <w:rsid w:val="00880B64"/>
    <w:rsid w:val="008854B6"/>
    <w:rsid w:val="0088589E"/>
    <w:rsid w:val="0088687A"/>
    <w:rsid w:val="00887DD1"/>
    <w:rsid w:val="00891603"/>
    <w:rsid w:val="00892E01"/>
    <w:rsid w:val="00895943"/>
    <w:rsid w:val="0089761F"/>
    <w:rsid w:val="008977D9"/>
    <w:rsid w:val="008A0B45"/>
    <w:rsid w:val="008A1E1F"/>
    <w:rsid w:val="008A1E79"/>
    <w:rsid w:val="008A2767"/>
    <w:rsid w:val="008A3C56"/>
    <w:rsid w:val="008A4B6B"/>
    <w:rsid w:val="008A5316"/>
    <w:rsid w:val="008A5994"/>
    <w:rsid w:val="008B116C"/>
    <w:rsid w:val="008B1F2B"/>
    <w:rsid w:val="008B220C"/>
    <w:rsid w:val="008B2F81"/>
    <w:rsid w:val="008B3A5B"/>
    <w:rsid w:val="008B4552"/>
    <w:rsid w:val="008C0051"/>
    <w:rsid w:val="008C0D52"/>
    <w:rsid w:val="008C0DF7"/>
    <w:rsid w:val="008C18A7"/>
    <w:rsid w:val="008C2ACD"/>
    <w:rsid w:val="008C2AD5"/>
    <w:rsid w:val="008C3F79"/>
    <w:rsid w:val="008C45E9"/>
    <w:rsid w:val="008C47BE"/>
    <w:rsid w:val="008C50D7"/>
    <w:rsid w:val="008C53E7"/>
    <w:rsid w:val="008C7596"/>
    <w:rsid w:val="008D107C"/>
    <w:rsid w:val="008D1105"/>
    <w:rsid w:val="008D3784"/>
    <w:rsid w:val="008D3E4C"/>
    <w:rsid w:val="008D4147"/>
    <w:rsid w:val="008D4A0F"/>
    <w:rsid w:val="008D613F"/>
    <w:rsid w:val="008D6B88"/>
    <w:rsid w:val="008D735C"/>
    <w:rsid w:val="008E3914"/>
    <w:rsid w:val="008E40C2"/>
    <w:rsid w:val="008E4B50"/>
    <w:rsid w:val="008E56B0"/>
    <w:rsid w:val="008E671B"/>
    <w:rsid w:val="008E6D6B"/>
    <w:rsid w:val="008E7AA6"/>
    <w:rsid w:val="008F10CC"/>
    <w:rsid w:val="008F2BF5"/>
    <w:rsid w:val="008F435A"/>
    <w:rsid w:val="008F5281"/>
    <w:rsid w:val="008F5ACD"/>
    <w:rsid w:val="008F5C4B"/>
    <w:rsid w:val="008F6857"/>
    <w:rsid w:val="008F793D"/>
    <w:rsid w:val="009014C5"/>
    <w:rsid w:val="00901EE5"/>
    <w:rsid w:val="009026C2"/>
    <w:rsid w:val="0090362A"/>
    <w:rsid w:val="00903837"/>
    <w:rsid w:val="00904012"/>
    <w:rsid w:val="00904D87"/>
    <w:rsid w:val="00905CE0"/>
    <w:rsid w:val="009061F1"/>
    <w:rsid w:val="00907F34"/>
    <w:rsid w:val="009119E0"/>
    <w:rsid w:val="009122B7"/>
    <w:rsid w:val="00913BEA"/>
    <w:rsid w:val="00913EDF"/>
    <w:rsid w:val="00917159"/>
    <w:rsid w:val="00920233"/>
    <w:rsid w:val="00920E41"/>
    <w:rsid w:val="00921AE0"/>
    <w:rsid w:val="0092315A"/>
    <w:rsid w:val="009253E8"/>
    <w:rsid w:val="00925C89"/>
    <w:rsid w:val="00925E45"/>
    <w:rsid w:val="00927A57"/>
    <w:rsid w:val="0093065B"/>
    <w:rsid w:val="00931BB6"/>
    <w:rsid w:val="00931C35"/>
    <w:rsid w:val="00931EB4"/>
    <w:rsid w:val="00932ADA"/>
    <w:rsid w:val="00940B4C"/>
    <w:rsid w:val="00941420"/>
    <w:rsid w:val="00942D5A"/>
    <w:rsid w:val="0094594C"/>
    <w:rsid w:val="009464C8"/>
    <w:rsid w:val="00946B03"/>
    <w:rsid w:val="009479C9"/>
    <w:rsid w:val="00950F46"/>
    <w:rsid w:val="00951818"/>
    <w:rsid w:val="009533D4"/>
    <w:rsid w:val="009548A9"/>
    <w:rsid w:val="00960245"/>
    <w:rsid w:val="00960F13"/>
    <w:rsid w:val="00963B4F"/>
    <w:rsid w:val="00964BA0"/>
    <w:rsid w:val="0096740C"/>
    <w:rsid w:val="00967717"/>
    <w:rsid w:val="00967CC2"/>
    <w:rsid w:val="00967E57"/>
    <w:rsid w:val="00967F47"/>
    <w:rsid w:val="009703F8"/>
    <w:rsid w:val="00971C10"/>
    <w:rsid w:val="00972B23"/>
    <w:rsid w:val="009739DF"/>
    <w:rsid w:val="00973B55"/>
    <w:rsid w:val="009740E5"/>
    <w:rsid w:val="00974738"/>
    <w:rsid w:val="00974BBA"/>
    <w:rsid w:val="00975170"/>
    <w:rsid w:val="00975D76"/>
    <w:rsid w:val="00976999"/>
    <w:rsid w:val="00980E2D"/>
    <w:rsid w:val="00983CC4"/>
    <w:rsid w:val="00983F7B"/>
    <w:rsid w:val="009848C8"/>
    <w:rsid w:val="00984A31"/>
    <w:rsid w:val="00984C55"/>
    <w:rsid w:val="00984FAC"/>
    <w:rsid w:val="00985F44"/>
    <w:rsid w:val="009869BF"/>
    <w:rsid w:val="00987EAB"/>
    <w:rsid w:val="00990889"/>
    <w:rsid w:val="00990994"/>
    <w:rsid w:val="0099106B"/>
    <w:rsid w:val="00991992"/>
    <w:rsid w:val="00991FB0"/>
    <w:rsid w:val="00995001"/>
    <w:rsid w:val="00995293"/>
    <w:rsid w:val="00996108"/>
    <w:rsid w:val="00997E9B"/>
    <w:rsid w:val="009A0F76"/>
    <w:rsid w:val="009A139C"/>
    <w:rsid w:val="009A1B11"/>
    <w:rsid w:val="009A2516"/>
    <w:rsid w:val="009A2BE8"/>
    <w:rsid w:val="009A4133"/>
    <w:rsid w:val="009A44BE"/>
    <w:rsid w:val="009B17F7"/>
    <w:rsid w:val="009B2229"/>
    <w:rsid w:val="009B4C3C"/>
    <w:rsid w:val="009C1919"/>
    <w:rsid w:val="009C7144"/>
    <w:rsid w:val="009C7374"/>
    <w:rsid w:val="009D0C77"/>
    <w:rsid w:val="009D0D95"/>
    <w:rsid w:val="009D1874"/>
    <w:rsid w:val="009D203B"/>
    <w:rsid w:val="009D2528"/>
    <w:rsid w:val="009D4BD6"/>
    <w:rsid w:val="009D6C13"/>
    <w:rsid w:val="009D705E"/>
    <w:rsid w:val="009D773C"/>
    <w:rsid w:val="009E02D9"/>
    <w:rsid w:val="009E105E"/>
    <w:rsid w:val="009E2301"/>
    <w:rsid w:val="009E629C"/>
    <w:rsid w:val="009F1112"/>
    <w:rsid w:val="009F168D"/>
    <w:rsid w:val="009F274B"/>
    <w:rsid w:val="009F396C"/>
    <w:rsid w:val="009F5299"/>
    <w:rsid w:val="009F5833"/>
    <w:rsid w:val="009F61B1"/>
    <w:rsid w:val="009F79C4"/>
    <w:rsid w:val="00A00C3B"/>
    <w:rsid w:val="00A01D22"/>
    <w:rsid w:val="00A0242A"/>
    <w:rsid w:val="00A03307"/>
    <w:rsid w:val="00A03481"/>
    <w:rsid w:val="00A0378E"/>
    <w:rsid w:val="00A05FA4"/>
    <w:rsid w:val="00A069AE"/>
    <w:rsid w:val="00A06DEE"/>
    <w:rsid w:val="00A11225"/>
    <w:rsid w:val="00A135A6"/>
    <w:rsid w:val="00A2143F"/>
    <w:rsid w:val="00A2213C"/>
    <w:rsid w:val="00A2284A"/>
    <w:rsid w:val="00A231EC"/>
    <w:rsid w:val="00A23494"/>
    <w:rsid w:val="00A25188"/>
    <w:rsid w:val="00A259A8"/>
    <w:rsid w:val="00A2664D"/>
    <w:rsid w:val="00A269AA"/>
    <w:rsid w:val="00A271DD"/>
    <w:rsid w:val="00A27313"/>
    <w:rsid w:val="00A3019C"/>
    <w:rsid w:val="00A31089"/>
    <w:rsid w:val="00A3422A"/>
    <w:rsid w:val="00A35605"/>
    <w:rsid w:val="00A4035F"/>
    <w:rsid w:val="00A412B2"/>
    <w:rsid w:val="00A418DD"/>
    <w:rsid w:val="00A41AFC"/>
    <w:rsid w:val="00A41BD0"/>
    <w:rsid w:val="00A42459"/>
    <w:rsid w:val="00A438D4"/>
    <w:rsid w:val="00A455AC"/>
    <w:rsid w:val="00A460CE"/>
    <w:rsid w:val="00A469F7"/>
    <w:rsid w:val="00A46A18"/>
    <w:rsid w:val="00A47285"/>
    <w:rsid w:val="00A47CA9"/>
    <w:rsid w:val="00A47DA9"/>
    <w:rsid w:val="00A50E64"/>
    <w:rsid w:val="00A51EB7"/>
    <w:rsid w:val="00A523B1"/>
    <w:rsid w:val="00A52E7E"/>
    <w:rsid w:val="00A5323C"/>
    <w:rsid w:val="00A53C36"/>
    <w:rsid w:val="00A5552A"/>
    <w:rsid w:val="00A556A0"/>
    <w:rsid w:val="00A55B3B"/>
    <w:rsid w:val="00A56B8E"/>
    <w:rsid w:val="00A57449"/>
    <w:rsid w:val="00A60F52"/>
    <w:rsid w:val="00A61243"/>
    <w:rsid w:val="00A618D7"/>
    <w:rsid w:val="00A62CB0"/>
    <w:rsid w:val="00A63263"/>
    <w:rsid w:val="00A64A04"/>
    <w:rsid w:val="00A64E64"/>
    <w:rsid w:val="00A7284D"/>
    <w:rsid w:val="00A73D78"/>
    <w:rsid w:val="00A74062"/>
    <w:rsid w:val="00A74A97"/>
    <w:rsid w:val="00A808F8"/>
    <w:rsid w:val="00A81239"/>
    <w:rsid w:val="00A8155C"/>
    <w:rsid w:val="00A83629"/>
    <w:rsid w:val="00A83C3A"/>
    <w:rsid w:val="00A85356"/>
    <w:rsid w:val="00A86614"/>
    <w:rsid w:val="00A8785F"/>
    <w:rsid w:val="00A87E38"/>
    <w:rsid w:val="00A90003"/>
    <w:rsid w:val="00A9169E"/>
    <w:rsid w:val="00A92843"/>
    <w:rsid w:val="00A94D37"/>
    <w:rsid w:val="00A9572E"/>
    <w:rsid w:val="00A95C54"/>
    <w:rsid w:val="00A97D76"/>
    <w:rsid w:val="00AA1752"/>
    <w:rsid w:val="00AA1804"/>
    <w:rsid w:val="00AA33F5"/>
    <w:rsid w:val="00AA3AFC"/>
    <w:rsid w:val="00AA3C99"/>
    <w:rsid w:val="00AA4450"/>
    <w:rsid w:val="00AA4E33"/>
    <w:rsid w:val="00AA5567"/>
    <w:rsid w:val="00AA59A8"/>
    <w:rsid w:val="00AA6267"/>
    <w:rsid w:val="00AA6BCB"/>
    <w:rsid w:val="00AB00C3"/>
    <w:rsid w:val="00AB2FAC"/>
    <w:rsid w:val="00AB39DB"/>
    <w:rsid w:val="00AB514D"/>
    <w:rsid w:val="00AB6F4C"/>
    <w:rsid w:val="00AB72DB"/>
    <w:rsid w:val="00AB7A13"/>
    <w:rsid w:val="00AC242B"/>
    <w:rsid w:val="00AC2B68"/>
    <w:rsid w:val="00AC2E01"/>
    <w:rsid w:val="00AC3C91"/>
    <w:rsid w:val="00AC5075"/>
    <w:rsid w:val="00AD05A2"/>
    <w:rsid w:val="00AD2146"/>
    <w:rsid w:val="00AD300D"/>
    <w:rsid w:val="00AD37DC"/>
    <w:rsid w:val="00AD3A39"/>
    <w:rsid w:val="00AD3CDE"/>
    <w:rsid w:val="00AD4C9C"/>
    <w:rsid w:val="00AD502C"/>
    <w:rsid w:val="00AD57A0"/>
    <w:rsid w:val="00AD5952"/>
    <w:rsid w:val="00AD72F6"/>
    <w:rsid w:val="00AE0D57"/>
    <w:rsid w:val="00AE1765"/>
    <w:rsid w:val="00AE3858"/>
    <w:rsid w:val="00AE4735"/>
    <w:rsid w:val="00AE59D2"/>
    <w:rsid w:val="00AE6061"/>
    <w:rsid w:val="00AE6EE1"/>
    <w:rsid w:val="00AF2398"/>
    <w:rsid w:val="00AF48C8"/>
    <w:rsid w:val="00AF7798"/>
    <w:rsid w:val="00AF77D0"/>
    <w:rsid w:val="00AF7F53"/>
    <w:rsid w:val="00B00A22"/>
    <w:rsid w:val="00B01813"/>
    <w:rsid w:val="00B03165"/>
    <w:rsid w:val="00B04458"/>
    <w:rsid w:val="00B046AE"/>
    <w:rsid w:val="00B04D99"/>
    <w:rsid w:val="00B05744"/>
    <w:rsid w:val="00B06A8F"/>
    <w:rsid w:val="00B075F1"/>
    <w:rsid w:val="00B07CAD"/>
    <w:rsid w:val="00B14445"/>
    <w:rsid w:val="00B1496C"/>
    <w:rsid w:val="00B1572A"/>
    <w:rsid w:val="00B2052C"/>
    <w:rsid w:val="00B2334F"/>
    <w:rsid w:val="00B233F8"/>
    <w:rsid w:val="00B23930"/>
    <w:rsid w:val="00B24226"/>
    <w:rsid w:val="00B24EB0"/>
    <w:rsid w:val="00B24F23"/>
    <w:rsid w:val="00B25827"/>
    <w:rsid w:val="00B27C94"/>
    <w:rsid w:val="00B3001D"/>
    <w:rsid w:val="00B30811"/>
    <w:rsid w:val="00B33253"/>
    <w:rsid w:val="00B34085"/>
    <w:rsid w:val="00B34EE6"/>
    <w:rsid w:val="00B36D98"/>
    <w:rsid w:val="00B37C07"/>
    <w:rsid w:val="00B40883"/>
    <w:rsid w:val="00B42190"/>
    <w:rsid w:val="00B422B5"/>
    <w:rsid w:val="00B42A1B"/>
    <w:rsid w:val="00B446AE"/>
    <w:rsid w:val="00B45C83"/>
    <w:rsid w:val="00B45CDB"/>
    <w:rsid w:val="00B461DC"/>
    <w:rsid w:val="00B46400"/>
    <w:rsid w:val="00B4652C"/>
    <w:rsid w:val="00B473B2"/>
    <w:rsid w:val="00B516B5"/>
    <w:rsid w:val="00B52855"/>
    <w:rsid w:val="00B53D07"/>
    <w:rsid w:val="00B552B4"/>
    <w:rsid w:val="00B56558"/>
    <w:rsid w:val="00B5670F"/>
    <w:rsid w:val="00B61A2F"/>
    <w:rsid w:val="00B62EAB"/>
    <w:rsid w:val="00B6339C"/>
    <w:rsid w:val="00B6649F"/>
    <w:rsid w:val="00B67B1C"/>
    <w:rsid w:val="00B67CAD"/>
    <w:rsid w:val="00B71A19"/>
    <w:rsid w:val="00B71DA2"/>
    <w:rsid w:val="00B71DE4"/>
    <w:rsid w:val="00B77EA1"/>
    <w:rsid w:val="00B80961"/>
    <w:rsid w:val="00B81669"/>
    <w:rsid w:val="00B81AA9"/>
    <w:rsid w:val="00B81D12"/>
    <w:rsid w:val="00B82331"/>
    <w:rsid w:val="00B82E8B"/>
    <w:rsid w:val="00B83C07"/>
    <w:rsid w:val="00B84AF1"/>
    <w:rsid w:val="00B87C62"/>
    <w:rsid w:val="00B9318D"/>
    <w:rsid w:val="00B93EB7"/>
    <w:rsid w:val="00B96244"/>
    <w:rsid w:val="00B9641C"/>
    <w:rsid w:val="00B96737"/>
    <w:rsid w:val="00B96C50"/>
    <w:rsid w:val="00B973F0"/>
    <w:rsid w:val="00B974EF"/>
    <w:rsid w:val="00BA1093"/>
    <w:rsid w:val="00BA2187"/>
    <w:rsid w:val="00BA311B"/>
    <w:rsid w:val="00BA5826"/>
    <w:rsid w:val="00BA630E"/>
    <w:rsid w:val="00BA73C6"/>
    <w:rsid w:val="00BA7808"/>
    <w:rsid w:val="00BB0355"/>
    <w:rsid w:val="00BB0690"/>
    <w:rsid w:val="00BB1045"/>
    <w:rsid w:val="00BB1720"/>
    <w:rsid w:val="00BB1A02"/>
    <w:rsid w:val="00BB22BB"/>
    <w:rsid w:val="00BB32AC"/>
    <w:rsid w:val="00BB645A"/>
    <w:rsid w:val="00BB6C27"/>
    <w:rsid w:val="00BB78D9"/>
    <w:rsid w:val="00BC0281"/>
    <w:rsid w:val="00BC0483"/>
    <w:rsid w:val="00BC109F"/>
    <w:rsid w:val="00BC13C0"/>
    <w:rsid w:val="00BC2BF0"/>
    <w:rsid w:val="00BC43BB"/>
    <w:rsid w:val="00BC556F"/>
    <w:rsid w:val="00BC5690"/>
    <w:rsid w:val="00BC5A1F"/>
    <w:rsid w:val="00BC74E0"/>
    <w:rsid w:val="00BD06B9"/>
    <w:rsid w:val="00BD098C"/>
    <w:rsid w:val="00BD12C1"/>
    <w:rsid w:val="00BD3E41"/>
    <w:rsid w:val="00BD6767"/>
    <w:rsid w:val="00BD7BCB"/>
    <w:rsid w:val="00BD7E00"/>
    <w:rsid w:val="00BE1AC0"/>
    <w:rsid w:val="00BE361C"/>
    <w:rsid w:val="00BE39F8"/>
    <w:rsid w:val="00BE4A61"/>
    <w:rsid w:val="00BE5B53"/>
    <w:rsid w:val="00BE692E"/>
    <w:rsid w:val="00BE78DD"/>
    <w:rsid w:val="00BF01A8"/>
    <w:rsid w:val="00BF1011"/>
    <w:rsid w:val="00BF2980"/>
    <w:rsid w:val="00BF32F0"/>
    <w:rsid w:val="00BF3DF7"/>
    <w:rsid w:val="00BF61DC"/>
    <w:rsid w:val="00BF65AB"/>
    <w:rsid w:val="00C00167"/>
    <w:rsid w:val="00C02436"/>
    <w:rsid w:val="00C025C4"/>
    <w:rsid w:val="00C02AA9"/>
    <w:rsid w:val="00C03FB0"/>
    <w:rsid w:val="00C05803"/>
    <w:rsid w:val="00C07D08"/>
    <w:rsid w:val="00C10B6A"/>
    <w:rsid w:val="00C10BB8"/>
    <w:rsid w:val="00C1473F"/>
    <w:rsid w:val="00C15DDF"/>
    <w:rsid w:val="00C16818"/>
    <w:rsid w:val="00C17FC8"/>
    <w:rsid w:val="00C20AD7"/>
    <w:rsid w:val="00C20DBB"/>
    <w:rsid w:val="00C23925"/>
    <w:rsid w:val="00C23C33"/>
    <w:rsid w:val="00C259B8"/>
    <w:rsid w:val="00C259DB"/>
    <w:rsid w:val="00C3305C"/>
    <w:rsid w:val="00C366B5"/>
    <w:rsid w:val="00C36ACA"/>
    <w:rsid w:val="00C37649"/>
    <w:rsid w:val="00C3787B"/>
    <w:rsid w:val="00C37CEB"/>
    <w:rsid w:val="00C40D4C"/>
    <w:rsid w:val="00C410D9"/>
    <w:rsid w:val="00C42F51"/>
    <w:rsid w:val="00C43128"/>
    <w:rsid w:val="00C502B1"/>
    <w:rsid w:val="00C50C48"/>
    <w:rsid w:val="00C52320"/>
    <w:rsid w:val="00C5319E"/>
    <w:rsid w:val="00C53A74"/>
    <w:rsid w:val="00C5411A"/>
    <w:rsid w:val="00C543D4"/>
    <w:rsid w:val="00C574F0"/>
    <w:rsid w:val="00C607D2"/>
    <w:rsid w:val="00C60B7B"/>
    <w:rsid w:val="00C63C7E"/>
    <w:rsid w:val="00C63D4A"/>
    <w:rsid w:val="00C63E0D"/>
    <w:rsid w:val="00C644F5"/>
    <w:rsid w:val="00C66B76"/>
    <w:rsid w:val="00C67124"/>
    <w:rsid w:val="00C67676"/>
    <w:rsid w:val="00C70DEA"/>
    <w:rsid w:val="00C70F24"/>
    <w:rsid w:val="00C72184"/>
    <w:rsid w:val="00C73D94"/>
    <w:rsid w:val="00C74310"/>
    <w:rsid w:val="00C74D1F"/>
    <w:rsid w:val="00C800BD"/>
    <w:rsid w:val="00C8025E"/>
    <w:rsid w:val="00C807D3"/>
    <w:rsid w:val="00C831C1"/>
    <w:rsid w:val="00C850BA"/>
    <w:rsid w:val="00C85907"/>
    <w:rsid w:val="00C9106A"/>
    <w:rsid w:val="00C9242A"/>
    <w:rsid w:val="00C9333D"/>
    <w:rsid w:val="00C94777"/>
    <w:rsid w:val="00C95E26"/>
    <w:rsid w:val="00C97EE9"/>
    <w:rsid w:val="00CA0486"/>
    <w:rsid w:val="00CA0EFE"/>
    <w:rsid w:val="00CA128F"/>
    <w:rsid w:val="00CA3BEE"/>
    <w:rsid w:val="00CA4186"/>
    <w:rsid w:val="00CA4600"/>
    <w:rsid w:val="00CA590E"/>
    <w:rsid w:val="00CA5B4D"/>
    <w:rsid w:val="00CA5C64"/>
    <w:rsid w:val="00CA6E6C"/>
    <w:rsid w:val="00CB20D1"/>
    <w:rsid w:val="00CB385E"/>
    <w:rsid w:val="00CB523E"/>
    <w:rsid w:val="00CB6C6D"/>
    <w:rsid w:val="00CB6CA6"/>
    <w:rsid w:val="00CB7858"/>
    <w:rsid w:val="00CC047A"/>
    <w:rsid w:val="00CC1150"/>
    <w:rsid w:val="00CC1CA0"/>
    <w:rsid w:val="00CC35D2"/>
    <w:rsid w:val="00CC47D7"/>
    <w:rsid w:val="00CC63C2"/>
    <w:rsid w:val="00CC6625"/>
    <w:rsid w:val="00CD032D"/>
    <w:rsid w:val="00CD0922"/>
    <w:rsid w:val="00CD0B86"/>
    <w:rsid w:val="00CD1944"/>
    <w:rsid w:val="00CD1FB4"/>
    <w:rsid w:val="00CD274D"/>
    <w:rsid w:val="00CD536D"/>
    <w:rsid w:val="00CD56E1"/>
    <w:rsid w:val="00CD6262"/>
    <w:rsid w:val="00CD7FC2"/>
    <w:rsid w:val="00CE05EC"/>
    <w:rsid w:val="00CE2F41"/>
    <w:rsid w:val="00CE3B3E"/>
    <w:rsid w:val="00CE5498"/>
    <w:rsid w:val="00CE57B4"/>
    <w:rsid w:val="00CF00F7"/>
    <w:rsid w:val="00CF1D2F"/>
    <w:rsid w:val="00CF3573"/>
    <w:rsid w:val="00CF47F0"/>
    <w:rsid w:val="00CF65C2"/>
    <w:rsid w:val="00D00339"/>
    <w:rsid w:val="00D00B2A"/>
    <w:rsid w:val="00D01A79"/>
    <w:rsid w:val="00D023BF"/>
    <w:rsid w:val="00D0327C"/>
    <w:rsid w:val="00D0430B"/>
    <w:rsid w:val="00D06651"/>
    <w:rsid w:val="00D06DD9"/>
    <w:rsid w:val="00D07A44"/>
    <w:rsid w:val="00D10093"/>
    <w:rsid w:val="00D10DCA"/>
    <w:rsid w:val="00D11B20"/>
    <w:rsid w:val="00D13779"/>
    <w:rsid w:val="00D147C9"/>
    <w:rsid w:val="00D1504B"/>
    <w:rsid w:val="00D15738"/>
    <w:rsid w:val="00D17C32"/>
    <w:rsid w:val="00D2308A"/>
    <w:rsid w:val="00D25B60"/>
    <w:rsid w:val="00D274C8"/>
    <w:rsid w:val="00D27DB1"/>
    <w:rsid w:val="00D30215"/>
    <w:rsid w:val="00D30825"/>
    <w:rsid w:val="00D30D8B"/>
    <w:rsid w:val="00D31F9E"/>
    <w:rsid w:val="00D33677"/>
    <w:rsid w:val="00D348BC"/>
    <w:rsid w:val="00D36820"/>
    <w:rsid w:val="00D37BEF"/>
    <w:rsid w:val="00D400BB"/>
    <w:rsid w:val="00D40C00"/>
    <w:rsid w:val="00D40E21"/>
    <w:rsid w:val="00D41E07"/>
    <w:rsid w:val="00D426BC"/>
    <w:rsid w:val="00D43D03"/>
    <w:rsid w:val="00D44166"/>
    <w:rsid w:val="00D44481"/>
    <w:rsid w:val="00D44492"/>
    <w:rsid w:val="00D46F8A"/>
    <w:rsid w:val="00D47812"/>
    <w:rsid w:val="00D518A7"/>
    <w:rsid w:val="00D62FBC"/>
    <w:rsid w:val="00D637A5"/>
    <w:rsid w:val="00D64286"/>
    <w:rsid w:val="00D64A8B"/>
    <w:rsid w:val="00D671F0"/>
    <w:rsid w:val="00D6784E"/>
    <w:rsid w:val="00D703CF"/>
    <w:rsid w:val="00D70C9C"/>
    <w:rsid w:val="00D73341"/>
    <w:rsid w:val="00D75452"/>
    <w:rsid w:val="00D75C8B"/>
    <w:rsid w:val="00D76ED0"/>
    <w:rsid w:val="00D8107E"/>
    <w:rsid w:val="00D81C4D"/>
    <w:rsid w:val="00D83341"/>
    <w:rsid w:val="00D836FC"/>
    <w:rsid w:val="00D838A1"/>
    <w:rsid w:val="00D83B96"/>
    <w:rsid w:val="00D8631E"/>
    <w:rsid w:val="00D86C4F"/>
    <w:rsid w:val="00D9136C"/>
    <w:rsid w:val="00D95179"/>
    <w:rsid w:val="00D9527F"/>
    <w:rsid w:val="00D95CE2"/>
    <w:rsid w:val="00D96651"/>
    <w:rsid w:val="00D96DA7"/>
    <w:rsid w:val="00D97403"/>
    <w:rsid w:val="00D97B1E"/>
    <w:rsid w:val="00DA2691"/>
    <w:rsid w:val="00DA3181"/>
    <w:rsid w:val="00DA3805"/>
    <w:rsid w:val="00DA5F4E"/>
    <w:rsid w:val="00DA6B8D"/>
    <w:rsid w:val="00DA7C35"/>
    <w:rsid w:val="00DB0BC0"/>
    <w:rsid w:val="00DB0D17"/>
    <w:rsid w:val="00DB2C09"/>
    <w:rsid w:val="00DB2F3C"/>
    <w:rsid w:val="00DB35CC"/>
    <w:rsid w:val="00DB3EBD"/>
    <w:rsid w:val="00DB489B"/>
    <w:rsid w:val="00DB4ECB"/>
    <w:rsid w:val="00DB718B"/>
    <w:rsid w:val="00DB7FEB"/>
    <w:rsid w:val="00DC1278"/>
    <w:rsid w:val="00DC13D5"/>
    <w:rsid w:val="00DC209D"/>
    <w:rsid w:val="00DC21BD"/>
    <w:rsid w:val="00DC5925"/>
    <w:rsid w:val="00DC6940"/>
    <w:rsid w:val="00DC7406"/>
    <w:rsid w:val="00DC7CB4"/>
    <w:rsid w:val="00DD00CE"/>
    <w:rsid w:val="00DD0889"/>
    <w:rsid w:val="00DD1505"/>
    <w:rsid w:val="00DD2812"/>
    <w:rsid w:val="00DD2BEF"/>
    <w:rsid w:val="00DD30BA"/>
    <w:rsid w:val="00DD36E1"/>
    <w:rsid w:val="00DD473F"/>
    <w:rsid w:val="00DD4FE7"/>
    <w:rsid w:val="00DD7142"/>
    <w:rsid w:val="00DD7821"/>
    <w:rsid w:val="00DE1162"/>
    <w:rsid w:val="00DE1CBF"/>
    <w:rsid w:val="00DE45E3"/>
    <w:rsid w:val="00DE54F5"/>
    <w:rsid w:val="00DE5BAB"/>
    <w:rsid w:val="00DE74AA"/>
    <w:rsid w:val="00DF08DA"/>
    <w:rsid w:val="00DF1F53"/>
    <w:rsid w:val="00DF2531"/>
    <w:rsid w:val="00DF28E7"/>
    <w:rsid w:val="00DF2F5A"/>
    <w:rsid w:val="00DF3C58"/>
    <w:rsid w:val="00DF3DBA"/>
    <w:rsid w:val="00DF49D5"/>
    <w:rsid w:val="00DF5250"/>
    <w:rsid w:val="00DF58E4"/>
    <w:rsid w:val="00DF67E3"/>
    <w:rsid w:val="00DF7942"/>
    <w:rsid w:val="00E0011E"/>
    <w:rsid w:val="00E0265E"/>
    <w:rsid w:val="00E0310A"/>
    <w:rsid w:val="00E04337"/>
    <w:rsid w:val="00E05900"/>
    <w:rsid w:val="00E10940"/>
    <w:rsid w:val="00E11845"/>
    <w:rsid w:val="00E123CA"/>
    <w:rsid w:val="00E1572C"/>
    <w:rsid w:val="00E16D22"/>
    <w:rsid w:val="00E17B3E"/>
    <w:rsid w:val="00E20452"/>
    <w:rsid w:val="00E21009"/>
    <w:rsid w:val="00E212C3"/>
    <w:rsid w:val="00E237DF"/>
    <w:rsid w:val="00E2397B"/>
    <w:rsid w:val="00E25470"/>
    <w:rsid w:val="00E2559B"/>
    <w:rsid w:val="00E25B06"/>
    <w:rsid w:val="00E262DE"/>
    <w:rsid w:val="00E271F3"/>
    <w:rsid w:val="00E30121"/>
    <w:rsid w:val="00E30DC0"/>
    <w:rsid w:val="00E3123C"/>
    <w:rsid w:val="00E318FB"/>
    <w:rsid w:val="00E31B90"/>
    <w:rsid w:val="00E33BED"/>
    <w:rsid w:val="00E33F82"/>
    <w:rsid w:val="00E367D3"/>
    <w:rsid w:val="00E37488"/>
    <w:rsid w:val="00E37597"/>
    <w:rsid w:val="00E41A9A"/>
    <w:rsid w:val="00E4234F"/>
    <w:rsid w:val="00E42850"/>
    <w:rsid w:val="00E430F0"/>
    <w:rsid w:val="00E45482"/>
    <w:rsid w:val="00E454FA"/>
    <w:rsid w:val="00E46BDD"/>
    <w:rsid w:val="00E55B7C"/>
    <w:rsid w:val="00E5624B"/>
    <w:rsid w:val="00E56262"/>
    <w:rsid w:val="00E56D32"/>
    <w:rsid w:val="00E579EB"/>
    <w:rsid w:val="00E62BCB"/>
    <w:rsid w:val="00E6656C"/>
    <w:rsid w:val="00E66747"/>
    <w:rsid w:val="00E670B1"/>
    <w:rsid w:val="00E67505"/>
    <w:rsid w:val="00E737D3"/>
    <w:rsid w:val="00E7398A"/>
    <w:rsid w:val="00E75D0D"/>
    <w:rsid w:val="00E75DDE"/>
    <w:rsid w:val="00E76A5F"/>
    <w:rsid w:val="00E76D11"/>
    <w:rsid w:val="00E76E04"/>
    <w:rsid w:val="00E7775C"/>
    <w:rsid w:val="00E7797A"/>
    <w:rsid w:val="00E80763"/>
    <w:rsid w:val="00E80E14"/>
    <w:rsid w:val="00E80E67"/>
    <w:rsid w:val="00E8113F"/>
    <w:rsid w:val="00E8256A"/>
    <w:rsid w:val="00E827BB"/>
    <w:rsid w:val="00E83ABF"/>
    <w:rsid w:val="00E845F5"/>
    <w:rsid w:val="00E8681C"/>
    <w:rsid w:val="00E86ECB"/>
    <w:rsid w:val="00E87587"/>
    <w:rsid w:val="00E8775E"/>
    <w:rsid w:val="00E908D2"/>
    <w:rsid w:val="00E91132"/>
    <w:rsid w:val="00E911BD"/>
    <w:rsid w:val="00E9356F"/>
    <w:rsid w:val="00E93B08"/>
    <w:rsid w:val="00E952D8"/>
    <w:rsid w:val="00E957F6"/>
    <w:rsid w:val="00E961B1"/>
    <w:rsid w:val="00E97409"/>
    <w:rsid w:val="00E97C26"/>
    <w:rsid w:val="00EA1840"/>
    <w:rsid w:val="00EA1FE5"/>
    <w:rsid w:val="00EA22A1"/>
    <w:rsid w:val="00EA2ECA"/>
    <w:rsid w:val="00EA3A27"/>
    <w:rsid w:val="00EA548D"/>
    <w:rsid w:val="00EA7605"/>
    <w:rsid w:val="00EA79FC"/>
    <w:rsid w:val="00EB2444"/>
    <w:rsid w:val="00EB2941"/>
    <w:rsid w:val="00EB2CFB"/>
    <w:rsid w:val="00EB4A6A"/>
    <w:rsid w:val="00EB5378"/>
    <w:rsid w:val="00EB62D8"/>
    <w:rsid w:val="00EB6C44"/>
    <w:rsid w:val="00EB7864"/>
    <w:rsid w:val="00EC0313"/>
    <w:rsid w:val="00EC0426"/>
    <w:rsid w:val="00EC2D3F"/>
    <w:rsid w:val="00EC3903"/>
    <w:rsid w:val="00ED0E6D"/>
    <w:rsid w:val="00ED163E"/>
    <w:rsid w:val="00ED28D7"/>
    <w:rsid w:val="00ED409B"/>
    <w:rsid w:val="00ED6538"/>
    <w:rsid w:val="00ED6943"/>
    <w:rsid w:val="00EE2BF2"/>
    <w:rsid w:val="00EE3043"/>
    <w:rsid w:val="00EE55D4"/>
    <w:rsid w:val="00EE6EE4"/>
    <w:rsid w:val="00EE73AD"/>
    <w:rsid w:val="00EE7C20"/>
    <w:rsid w:val="00EE7CD0"/>
    <w:rsid w:val="00EF0A13"/>
    <w:rsid w:val="00EF1242"/>
    <w:rsid w:val="00EF2FC7"/>
    <w:rsid w:val="00EF30B1"/>
    <w:rsid w:val="00EF314D"/>
    <w:rsid w:val="00EF32B9"/>
    <w:rsid w:val="00EF4940"/>
    <w:rsid w:val="00EF7232"/>
    <w:rsid w:val="00EF7639"/>
    <w:rsid w:val="00F01A92"/>
    <w:rsid w:val="00F1056F"/>
    <w:rsid w:val="00F10E73"/>
    <w:rsid w:val="00F11D35"/>
    <w:rsid w:val="00F11F89"/>
    <w:rsid w:val="00F13538"/>
    <w:rsid w:val="00F13683"/>
    <w:rsid w:val="00F1369E"/>
    <w:rsid w:val="00F16DEB"/>
    <w:rsid w:val="00F17B73"/>
    <w:rsid w:val="00F20249"/>
    <w:rsid w:val="00F20ECF"/>
    <w:rsid w:val="00F20FD0"/>
    <w:rsid w:val="00F21806"/>
    <w:rsid w:val="00F23111"/>
    <w:rsid w:val="00F23154"/>
    <w:rsid w:val="00F244EB"/>
    <w:rsid w:val="00F24869"/>
    <w:rsid w:val="00F2629E"/>
    <w:rsid w:val="00F3001A"/>
    <w:rsid w:val="00F30A1C"/>
    <w:rsid w:val="00F30A6A"/>
    <w:rsid w:val="00F3367A"/>
    <w:rsid w:val="00F336DD"/>
    <w:rsid w:val="00F337F6"/>
    <w:rsid w:val="00F36BF1"/>
    <w:rsid w:val="00F373D7"/>
    <w:rsid w:val="00F40FF8"/>
    <w:rsid w:val="00F41AB3"/>
    <w:rsid w:val="00F44702"/>
    <w:rsid w:val="00F45F2B"/>
    <w:rsid w:val="00F47081"/>
    <w:rsid w:val="00F509FD"/>
    <w:rsid w:val="00F50FC7"/>
    <w:rsid w:val="00F52FAC"/>
    <w:rsid w:val="00F55F5D"/>
    <w:rsid w:val="00F56168"/>
    <w:rsid w:val="00F600A1"/>
    <w:rsid w:val="00F60724"/>
    <w:rsid w:val="00F624DE"/>
    <w:rsid w:val="00F632FB"/>
    <w:rsid w:val="00F63CA2"/>
    <w:rsid w:val="00F64B65"/>
    <w:rsid w:val="00F652A0"/>
    <w:rsid w:val="00F67D3C"/>
    <w:rsid w:val="00F71723"/>
    <w:rsid w:val="00F71B81"/>
    <w:rsid w:val="00F72C06"/>
    <w:rsid w:val="00F7414B"/>
    <w:rsid w:val="00F75833"/>
    <w:rsid w:val="00F76624"/>
    <w:rsid w:val="00F775F0"/>
    <w:rsid w:val="00F77A8A"/>
    <w:rsid w:val="00F8231D"/>
    <w:rsid w:val="00F82B0C"/>
    <w:rsid w:val="00F845DA"/>
    <w:rsid w:val="00F84746"/>
    <w:rsid w:val="00F85C23"/>
    <w:rsid w:val="00F87F6D"/>
    <w:rsid w:val="00F900CA"/>
    <w:rsid w:val="00F905F4"/>
    <w:rsid w:val="00F90CD4"/>
    <w:rsid w:val="00F92C5D"/>
    <w:rsid w:val="00F93285"/>
    <w:rsid w:val="00F966C6"/>
    <w:rsid w:val="00F970B7"/>
    <w:rsid w:val="00F97254"/>
    <w:rsid w:val="00F97547"/>
    <w:rsid w:val="00FA0B43"/>
    <w:rsid w:val="00FA2666"/>
    <w:rsid w:val="00FA2B5C"/>
    <w:rsid w:val="00FA2D32"/>
    <w:rsid w:val="00FA393B"/>
    <w:rsid w:val="00FA4980"/>
    <w:rsid w:val="00FA5CD3"/>
    <w:rsid w:val="00FA5F47"/>
    <w:rsid w:val="00FA6A27"/>
    <w:rsid w:val="00FB3213"/>
    <w:rsid w:val="00FB3E4B"/>
    <w:rsid w:val="00FB5231"/>
    <w:rsid w:val="00FB58CE"/>
    <w:rsid w:val="00FB7553"/>
    <w:rsid w:val="00FB7AB6"/>
    <w:rsid w:val="00FC3864"/>
    <w:rsid w:val="00FC5870"/>
    <w:rsid w:val="00FC661B"/>
    <w:rsid w:val="00FD039E"/>
    <w:rsid w:val="00FD08A0"/>
    <w:rsid w:val="00FD094A"/>
    <w:rsid w:val="00FD121A"/>
    <w:rsid w:val="00FD3BE5"/>
    <w:rsid w:val="00FE18E9"/>
    <w:rsid w:val="00FE3316"/>
    <w:rsid w:val="00FE40B8"/>
    <w:rsid w:val="00FE4760"/>
    <w:rsid w:val="00FE5396"/>
    <w:rsid w:val="00FE7AC7"/>
    <w:rsid w:val="00FF0D88"/>
    <w:rsid w:val="00FF0E44"/>
    <w:rsid w:val="00FF2EBD"/>
    <w:rsid w:val="00FF39C2"/>
    <w:rsid w:val="00FF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BFD794E"/>
  <w15:docId w15:val="{5EA1B03C-E4DD-4D3D-87BB-C1BDB8F8B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57449"/>
    <w:pPr>
      <w:suppressAutoHyphens/>
    </w:pPr>
    <w:rPr>
      <w:rFonts w:ascii="Times New Roman" w:hAnsi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uiPriority w:val="99"/>
    <w:rsid w:val="00A57449"/>
    <w:pPr>
      <w:tabs>
        <w:tab w:val="center" w:pos="4419"/>
        <w:tab w:val="right" w:pos="8838"/>
      </w:tabs>
    </w:pPr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HeaderChar">
    <w:name w:val="Header Char"/>
    <w:basedOn w:val="Fuentedeprrafopredeter"/>
    <w:rsid w:val="00A57449"/>
    <w:rPr>
      <w:rFonts w:ascii="Times New Roman" w:hAnsi="Times New Roman"/>
      <w:sz w:val="24"/>
      <w:szCs w:val="24"/>
      <w:lang w:val="es-CO" w:eastAsia="es-ES"/>
    </w:rPr>
  </w:style>
  <w:style w:type="character" w:customStyle="1" w:styleId="EncabezadoCar">
    <w:name w:val="Encabezado Car"/>
    <w:basedOn w:val="Fuentedeprrafopredeter"/>
    <w:uiPriority w:val="99"/>
    <w:rsid w:val="00A57449"/>
  </w:style>
  <w:style w:type="paragraph" w:styleId="Piedepgina">
    <w:name w:val="footer"/>
    <w:basedOn w:val="Normal"/>
    <w:uiPriority w:val="99"/>
    <w:rsid w:val="00A57449"/>
    <w:pPr>
      <w:tabs>
        <w:tab w:val="center" w:pos="4419"/>
        <w:tab w:val="right" w:pos="8838"/>
      </w:tabs>
    </w:pPr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FooterChar">
    <w:name w:val="Footer Char"/>
    <w:basedOn w:val="Fuentedeprrafopredeter"/>
    <w:rsid w:val="00A57449"/>
    <w:rPr>
      <w:rFonts w:ascii="Times New Roman" w:hAnsi="Times New Roman"/>
      <w:sz w:val="24"/>
      <w:szCs w:val="24"/>
      <w:lang w:val="es-CO" w:eastAsia="es-ES"/>
    </w:rPr>
  </w:style>
  <w:style w:type="character" w:customStyle="1" w:styleId="PiedepginaCar">
    <w:name w:val="Pie de página Car"/>
    <w:basedOn w:val="Fuentedeprrafopredeter"/>
    <w:uiPriority w:val="99"/>
    <w:rsid w:val="00A57449"/>
  </w:style>
  <w:style w:type="paragraph" w:styleId="Textodeglobo">
    <w:name w:val="Balloon Text"/>
    <w:basedOn w:val="Normal"/>
    <w:rsid w:val="00A57449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Fuentedeprrafopredeter"/>
    <w:rsid w:val="00A57449"/>
    <w:rPr>
      <w:rFonts w:ascii="Times New Roman" w:hAnsi="Times New Roman"/>
      <w:lang w:val="es-CO" w:eastAsia="es-ES"/>
    </w:rPr>
  </w:style>
  <w:style w:type="character" w:customStyle="1" w:styleId="TextodegloboCar">
    <w:name w:val="Texto de globo Car"/>
    <w:basedOn w:val="Fuentedeprrafopredeter"/>
    <w:rsid w:val="00A5744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A57449"/>
    <w:rPr>
      <w:color w:val="0000FF"/>
      <w:u w:val="single"/>
    </w:rPr>
  </w:style>
  <w:style w:type="character" w:customStyle="1" w:styleId="Absatz-Standardschriftart">
    <w:name w:val="Absatz-Standardschriftart"/>
    <w:rsid w:val="00A57449"/>
  </w:style>
  <w:style w:type="paragraph" w:customStyle="1" w:styleId="Standard">
    <w:name w:val="Standard"/>
    <w:uiPriority w:val="99"/>
    <w:rsid w:val="001B0344"/>
    <w:pPr>
      <w:widowControl w:val="0"/>
      <w:suppressAutoHyphens/>
    </w:pPr>
    <w:rPr>
      <w:rFonts w:ascii="Arial" w:eastAsia="Droid Sans Fallback" w:hAnsi="Arial" w:cs="Arial"/>
      <w:kern w:val="3"/>
      <w:lang w:val="es-ES" w:eastAsia="zh-CN"/>
    </w:rPr>
  </w:style>
  <w:style w:type="paragraph" w:styleId="Prrafodelista">
    <w:name w:val="List Paragraph"/>
    <w:aliases w:val="EITI list,titulo 3,Bullets,List Paragraph,Ha,Lista vistosa - Énfasis 11,Cuadrícula media 1 - Énfasis 21,Pбrrafo de lista,VIÑETA,VIÑETAS,Viñetas,List Paragraph1,Betulia Título 1,Lista vistosa - Énfasis 13,Fluvial1,Bullet List,FooterText"/>
    <w:basedOn w:val="Normal"/>
    <w:link w:val="PrrafodelistaCar"/>
    <w:uiPriority w:val="34"/>
    <w:qFormat/>
    <w:rsid w:val="00006AD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BB6C27"/>
    <w:pPr>
      <w:textAlignment w:val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6C27"/>
    <w:rPr>
      <w:rFonts w:ascii="Times New Roman" w:hAnsi="Times New Roman"/>
      <w:sz w:val="20"/>
      <w:szCs w:val="20"/>
      <w:lang w:val="es-CO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BB6C27"/>
    <w:rPr>
      <w:vertAlign w:val="superscript"/>
    </w:rPr>
  </w:style>
  <w:style w:type="paragraph" w:styleId="NormalWeb">
    <w:name w:val="Normal (Web)"/>
    <w:basedOn w:val="Normal"/>
    <w:uiPriority w:val="99"/>
    <w:unhideWhenUsed/>
    <w:rsid w:val="00A27313"/>
    <w:pPr>
      <w:suppressAutoHyphens w:val="0"/>
      <w:autoSpaceDN/>
      <w:spacing w:before="100" w:beforeAutospacing="1" w:after="100" w:afterAutospacing="1"/>
      <w:textAlignment w:val="auto"/>
    </w:pPr>
    <w:rPr>
      <w:rFonts w:eastAsia="Times New Roman"/>
      <w:lang w:eastAsia="es-CO"/>
    </w:rPr>
  </w:style>
  <w:style w:type="paragraph" w:styleId="Textoindependiente2">
    <w:name w:val="Body Text 2"/>
    <w:basedOn w:val="Normal"/>
    <w:link w:val="Textoindependiente2Car"/>
    <w:rsid w:val="00C85907"/>
    <w:pPr>
      <w:suppressAutoHyphens w:val="0"/>
      <w:autoSpaceDN/>
      <w:spacing w:line="480" w:lineRule="auto"/>
      <w:jc w:val="both"/>
      <w:textAlignment w:val="auto"/>
    </w:pPr>
    <w:rPr>
      <w:rFonts w:eastAsia="Times New Roman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C85907"/>
    <w:rPr>
      <w:rFonts w:ascii="Times New Roman" w:eastAsia="Times New Roman" w:hAnsi="Times New Roman"/>
      <w:sz w:val="24"/>
      <w:szCs w:val="20"/>
      <w:lang w:val="es-CO" w:eastAsia="es-ES"/>
    </w:rPr>
  </w:style>
  <w:style w:type="table" w:styleId="Tablaconcuadrcula">
    <w:name w:val="Table Grid"/>
    <w:basedOn w:val="Tablanormal"/>
    <w:uiPriority w:val="39"/>
    <w:rsid w:val="001F26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1F26E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F26E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F26E4"/>
    <w:rPr>
      <w:rFonts w:ascii="Times New Roman" w:hAnsi="Times New Roman"/>
      <w:sz w:val="20"/>
      <w:szCs w:val="20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26E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26E4"/>
    <w:rPr>
      <w:rFonts w:ascii="Times New Roman" w:hAnsi="Times New Roman"/>
      <w:b/>
      <w:bCs/>
      <w:sz w:val="20"/>
      <w:szCs w:val="20"/>
      <w:lang w:val="es-CO" w:eastAsia="es-ES"/>
    </w:rPr>
  </w:style>
  <w:style w:type="table" w:customStyle="1" w:styleId="Tablanormal11">
    <w:name w:val="Tabla normal 11"/>
    <w:basedOn w:val="Tablanormal"/>
    <w:uiPriority w:val="41"/>
    <w:rsid w:val="00A05FA4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31">
    <w:name w:val="Tabla normal 31"/>
    <w:basedOn w:val="Tablanormal"/>
    <w:uiPriority w:val="43"/>
    <w:rsid w:val="00A05FA4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anormal41">
    <w:name w:val="Tabla normal 41"/>
    <w:basedOn w:val="Tablanormal"/>
    <w:uiPriority w:val="44"/>
    <w:rsid w:val="00A05FA4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51">
    <w:name w:val="Tabla normal 51"/>
    <w:basedOn w:val="Tablanormal"/>
    <w:uiPriority w:val="45"/>
    <w:rsid w:val="00A05FA4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adecuadrcula21">
    <w:name w:val="Tabla de cuadrícula 21"/>
    <w:basedOn w:val="Tablanormal"/>
    <w:uiPriority w:val="47"/>
    <w:rsid w:val="00A05FA4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delista7concolores-nfasis11">
    <w:name w:val="Tabla de lista 7 con colores - Énfasis 11"/>
    <w:basedOn w:val="Tablanormal"/>
    <w:uiPriority w:val="52"/>
    <w:rsid w:val="00A05FA4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uadrculadetablaclara1">
    <w:name w:val="Cuadrícula de tabla clara1"/>
    <w:basedOn w:val="Tablanormal"/>
    <w:uiPriority w:val="40"/>
    <w:rsid w:val="00A05FA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21">
    <w:name w:val="Tabla normal 21"/>
    <w:basedOn w:val="Tablanormal"/>
    <w:uiPriority w:val="42"/>
    <w:rsid w:val="00A05FA4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decuadrcula1clara1">
    <w:name w:val="Tabla de cuadrícula 1 clara1"/>
    <w:basedOn w:val="Tablanormal"/>
    <w:uiPriority w:val="46"/>
    <w:rsid w:val="00755C2E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Textodelmarcadordeposicin">
    <w:name w:val="Placeholder Text"/>
    <w:basedOn w:val="Fuentedeprrafopredeter"/>
    <w:uiPriority w:val="99"/>
    <w:semiHidden/>
    <w:rsid w:val="001C4656"/>
    <w:rPr>
      <w:color w:val="808080"/>
    </w:rPr>
  </w:style>
  <w:style w:type="character" w:customStyle="1" w:styleId="PrrafodelistaCar">
    <w:name w:val="Párrafo de lista Car"/>
    <w:aliases w:val="EITI list Car,titulo 3 Car,Bullets Car,List Paragraph Car,Ha Car,Lista vistosa - Énfasis 11 Car,Cuadrícula media 1 - Énfasis 21 Car,Pбrrafo de lista Car,VIÑETA Car,VIÑETAS Car,Viñetas Car,List Paragraph1 Car,Betulia Título 1 Car"/>
    <w:link w:val="Prrafodelista"/>
    <w:uiPriority w:val="34"/>
    <w:rsid w:val="00904012"/>
    <w:rPr>
      <w:rFonts w:ascii="Times New Roman" w:hAnsi="Times New Roman"/>
      <w:sz w:val="24"/>
      <w:szCs w:val="24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D43D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D43D03"/>
    <w:rPr>
      <w:rFonts w:ascii="Times New Roman" w:hAnsi="Times New Roman"/>
      <w:sz w:val="24"/>
      <w:szCs w:val="24"/>
      <w:lang w:val="es-CO"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D66C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D66C7"/>
    <w:rPr>
      <w:rFonts w:ascii="Times New Roman" w:hAnsi="Times New Roman"/>
      <w:sz w:val="20"/>
      <w:szCs w:val="20"/>
      <w:lang w:val="es-CO"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5D66C7"/>
    <w:rPr>
      <w:vertAlign w:val="superscript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2D784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2D7844"/>
    <w:rPr>
      <w:rFonts w:ascii="Times New Roman" w:hAnsi="Times New Roman"/>
      <w:sz w:val="24"/>
      <w:szCs w:val="24"/>
      <w:lang w:val="es-CO" w:eastAsia="es-ES"/>
    </w:rPr>
  </w:style>
  <w:style w:type="paragraph" w:styleId="Sinespaciado">
    <w:name w:val="No Spacing"/>
    <w:uiPriority w:val="1"/>
    <w:qFormat/>
    <w:rsid w:val="004A649F"/>
    <w:pPr>
      <w:suppressAutoHyphens/>
    </w:pPr>
    <w:rPr>
      <w:rFonts w:ascii="Times New Roman" w:hAnsi="Times New Roman"/>
      <w:sz w:val="24"/>
      <w:szCs w:val="24"/>
      <w:lang w:val="es-CO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825B5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0608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9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8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adres.sharepoint.com/:b:/s/Miexpedientedigital/IQA0H6u1mvUgSZchDO7BAuAjAS-MV-XokSzskJ-4MCZkB7k?e=N7XXNe" TargetMode="External"/><Relationship Id="rId18" Type="http://schemas.openxmlformats.org/officeDocument/2006/relationships/hyperlink" Target="https://eadres.sharepoint.com/:u:/s/Miexpedientedigital/IQAhcxCEX45CS4f0gJ10WdtIASF02E5HWNmZogVO5flf8XE?e=7tERAC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hyperlink" Target="https://eadres.sharepoint.com/:b:/s/Miexpedientedigital/IQCVmkKOi_IVToTPIStIMgiCAROzAXtIilKPeWvNLvgfuyQ?e=89QF7a" TargetMode="External"/><Relationship Id="rId17" Type="http://schemas.openxmlformats.org/officeDocument/2006/relationships/hyperlink" Target="https://eadres.sharepoint.com/:u:/s/Miexpedientedigital/IQDm3kXaUG5BQLQmIXb1hMdYAVBS8jC56inp5QvSv9dYclQ?e=tViItO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s://eadres.sharepoint.com/:u:/s/Miexpedientedigital/IQAViHfKOoV-S5ovH4AsRyVHAU2vsPFQJiO-WuPsiPf_z90?e=Xk45oe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adres.sharepoint.com/:b:/s/Miexpedientedigital/IQAWEiYlHK6UQa_W2lNWshRUAdrcgy4aOy4xrX0Qo9gqcJk?e=ReneJq" TargetMode="External"/><Relationship Id="rId24" Type="http://schemas.openxmlformats.org/officeDocument/2006/relationships/header" Target="header3.xml"/><Relationship Id="rId5" Type="http://schemas.openxmlformats.org/officeDocument/2006/relationships/numbering" Target="numbering.xml"/><Relationship Id="rId15" Type="http://schemas.openxmlformats.org/officeDocument/2006/relationships/hyperlink" Target="https://eadres.sharepoint.com/:u:/s/Miexpedientedigital/IQBCJctgbFVZT4JSS_k4sN7qASRjTqkiGmLIoHXSIkivfaY?e=gph87X" TargetMode="External"/><Relationship Id="rId23" Type="http://schemas.openxmlformats.org/officeDocument/2006/relationships/footer" Target="footer2.xm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eadres.sharepoint.com/:u:/s/Miexpedientedigital/IQAo8akZ7AWxRKNDlboqKV4IAaZEvdSWjGXnS5e6VqlU5Jw?e=sP1pvL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adres.sharepoint.com/:b:/s/Miexpedientedigital/IQDTnTqnASetQrG1DEqf-aUZASjeGrE0T3-V8icU_3eNrUo?e=C0ulDf" TargetMode="External"/><Relationship Id="rId22" Type="http://schemas.openxmlformats.org/officeDocument/2006/relationships/footer" Target="footer1.xml"/><Relationship Id="rId27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lozano\AppData\Local\Temp\CARTA%20%20logo%20presidencia%20Oct%202%202012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C8A7A0A7AB74C53970C0B07FEB7F4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78DA06-E990-4E93-9609-19DA238E69C7}"/>
      </w:docPartPr>
      <w:docPartBody>
        <w:p w:rsidR="007C204B" w:rsidRDefault="009512E8" w:rsidP="009512E8">
          <w:pPr>
            <w:pStyle w:val="6C8A7A0A7AB74C53970C0B07FEB7F4A0"/>
          </w:pPr>
          <w:r w:rsidRPr="00A25C6F">
            <w:rPr>
              <w:rStyle w:val="Textodelmarcadordeposicin"/>
              <w:rFonts w:ascii="Arial Narrow" w:hAnsi="Arial Narrow"/>
              <w:color w:val="0F4761" w:themeColor="accent1" w:themeShade="BF"/>
            </w:rPr>
            <w:t>Seleccione</w:t>
          </w:r>
        </w:p>
      </w:docPartBody>
    </w:docPart>
    <w:docPart>
      <w:docPartPr>
        <w:name w:val="F0447BC45ADC488BBEFBC04256211F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BC70AE-5BD1-4E46-92B4-CD0F6AD7AE6F}"/>
      </w:docPartPr>
      <w:docPartBody>
        <w:p w:rsidR="006F4201" w:rsidRDefault="007C204B" w:rsidP="007C204B">
          <w:pPr>
            <w:pStyle w:val="F0447BC45ADC488BBEFBC04256211F47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las actividades desarrolladas por cada oblicación</w:t>
          </w:r>
        </w:p>
      </w:docPartBody>
    </w:docPart>
    <w:docPart>
      <w:docPartPr>
        <w:name w:val="B3F81A4061044C0BA61FD2EB75AF1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07996-2907-4A83-BDE3-E991920638BD}"/>
      </w:docPartPr>
      <w:docPartBody>
        <w:p w:rsidR="009905EA" w:rsidRDefault="006F4201" w:rsidP="006F4201">
          <w:pPr>
            <w:pStyle w:val="B3F81A4061044C0BA61FD2EB75AF169A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 Dependencia</w:t>
          </w:r>
        </w:p>
      </w:docPartBody>
    </w:docPart>
    <w:docPart>
      <w:docPartPr>
        <w:name w:val="4595E45011014533A6E015AB74595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BD88E0-8773-4FF1-A05C-10DBF0B2381C}"/>
      </w:docPartPr>
      <w:docPartBody>
        <w:p w:rsidR="009905EA" w:rsidRDefault="006F4201" w:rsidP="006F4201">
          <w:pPr>
            <w:pStyle w:val="4595E45011014533A6E015AB74595F93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 Dependencia</w:t>
          </w:r>
        </w:p>
      </w:docPartBody>
    </w:docPart>
    <w:docPart>
      <w:docPartPr>
        <w:name w:val="D52F85F9DAA143D38A7BCB8F40558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6DAC37-79D4-4532-A96B-DD34E3A090DF}"/>
      </w:docPartPr>
      <w:docPartBody>
        <w:p w:rsidR="009905EA" w:rsidRDefault="006F4201" w:rsidP="006F4201">
          <w:pPr>
            <w:pStyle w:val="D52F85F9DAA143D38A7BCB8F40558240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 Dependencia</w:t>
          </w:r>
        </w:p>
      </w:docPartBody>
    </w:docPart>
    <w:docPart>
      <w:docPartPr>
        <w:name w:val="FF92F4A2D7204DADA4D6D64220DAD0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BE81E8-0615-409F-A6C2-457F59E5A602}"/>
      </w:docPartPr>
      <w:docPartBody>
        <w:p w:rsidR="002167A0" w:rsidRDefault="00385137" w:rsidP="00385137">
          <w:pPr>
            <w:pStyle w:val="FF92F4A2D7204DADA4D6D64220DAD086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fecha inicio contrato</w:t>
          </w:r>
        </w:p>
      </w:docPartBody>
    </w:docPart>
    <w:docPart>
      <w:docPartPr>
        <w:name w:val="50179DC8C3D3467C84B620AE5C4F2A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39442D-1624-4663-853C-00DC41C258DE}"/>
      </w:docPartPr>
      <w:docPartBody>
        <w:p w:rsidR="002167A0" w:rsidRDefault="00385137" w:rsidP="00385137">
          <w:pPr>
            <w:pStyle w:val="50179DC8C3D3467C84B620AE5C4F2A78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fecha inicio contrato</w:t>
          </w:r>
        </w:p>
      </w:docPartBody>
    </w:docPart>
    <w:docPart>
      <w:docPartPr>
        <w:name w:val="FD845D69221A471FBB543685789B97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93B8DD-F09F-4CB9-907F-56CC68A75F25}"/>
      </w:docPartPr>
      <w:docPartBody>
        <w:p w:rsidR="002167A0" w:rsidRDefault="00385137" w:rsidP="00385137">
          <w:pPr>
            <w:pStyle w:val="FD845D69221A471FBB543685789B9782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las actividades desarrolladas por cada oblicación</w:t>
          </w:r>
        </w:p>
      </w:docPartBody>
    </w:docPart>
    <w:docPart>
      <w:docPartPr>
        <w:name w:val="9F710A0DCBF64713B564891DFC190C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C546F-1D62-45E1-8AF9-4F1363648071}"/>
      </w:docPartPr>
      <w:docPartBody>
        <w:p w:rsidR="007F5F6A" w:rsidRDefault="002167A0" w:rsidP="002167A0">
          <w:pPr>
            <w:pStyle w:val="9F710A0DCBF64713B564891DFC190C2A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número - año de contrato</w:t>
          </w:r>
        </w:p>
      </w:docPartBody>
    </w:docPart>
    <w:docPart>
      <w:docPartPr>
        <w:name w:val="89E45304B7F64052ADFBF3D4A01A6E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31EBD2-8A74-498D-9F1E-C4D201E29B77}"/>
      </w:docPartPr>
      <w:docPartBody>
        <w:p w:rsidR="007F5F6A" w:rsidRDefault="002167A0" w:rsidP="002167A0">
          <w:pPr>
            <w:pStyle w:val="89E45304B7F64052ADFBF3D4A01A6E15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nombre del contratista y/o representante legal</w:t>
          </w:r>
        </w:p>
      </w:docPartBody>
    </w:docPart>
    <w:docPart>
      <w:docPartPr>
        <w:name w:val="F80CBFB775704B49A18553269D0947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BFDCB0-DE3D-4C8C-873C-6687B7FB07BC}"/>
      </w:docPartPr>
      <w:docPartBody>
        <w:p w:rsidR="007F5F6A" w:rsidRDefault="002167A0" w:rsidP="002167A0">
          <w:pPr>
            <w:pStyle w:val="F80CBFB775704B49A18553269D094713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nombre del supervisor y/o interventor</w:t>
          </w:r>
        </w:p>
      </w:docPartBody>
    </w:docPart>
    <w:docPart>
      <w:docPartPr>
        <w:name w:val="598EBC7F283F4C6D9C6685DFEA9C60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9E3BF-6863-432A-90D1-AD264C959F4C}"/>
      </w:docPartPr>
      <w:docPartBody>
        <w:p w:rsidR="007F5F6A" w:rsidRDefault="002167A0" w:rsidP="002167A0">
          <w:pPr>
            <w:pStyle w:val="598EBC7F283F4C6D9C6685DFEA9C606E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 Tel. o Ext.</w:t>
          </w:r>
        </w:p>
      </w:docPartBody>
    </w:docPart>
    <w:docPart>
      <w:docPartPr>
        <w:name w:val="C8C40D6D6E444C4CAA0E68C76C67BE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B70FF0-FF01-4DBB-8E6A-932B74F72719}"/>
      </w:docPartPr>
      <w:docPartBody>
        <w:p w:rsidR="007F5F6A" w:rsidRDefault="002167A0" w:rsidP="002167A0">
          <w:pPr>
            <w:pStyle w:val="C8C40D6D6E444C4CAA0E68C76C67BE33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 Dependencia</w:t>
          </w:r>
        </w:p>
      </w:docPartBody>
    </w:docPart>
    <w:docPart>
      <w:docPartPr>
        <w:name w:val="11FF99D2ED4A4616A7D9B3781426B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BE9E2D-8A67-4714-96F8-662CFA06AB29}"/>
      </w:docPartPr>
      <w:docPartBody>
        <w:p w:rsidR="007F5F6A" w:rsidRDefault="002167A0" w:rsidP="002167A0">
          <w:pPr>
            <w:pStyle w:val="11FF99D2ED4A4616A7D9B3781426BF7A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Objeto del Contrato</w:t>
          </w:r>
        </w:p>
      </w:docPartBody>
    </w:docPart>
    <w:docPart>
      <w:docPartPr>
        <w:name w:val="D7EB6E9A66F74CF88DD9BF3FBB43A5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2F94-E97D-4B73-A6C1-92FC894D5F6B}"/>
      </w:docPartPr>
      <w:docPartBody>
        <w:p w:rsidR="007F5F6A" w:rsidRDefault="002167A0" w:rsidP="002167A0">
          <w:pPr>
            <w:pStyle w:val="D7EB6E9A66F74CF88DD9BF3FBB43A5F7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número - año de contrato</w:t>
          </w:r>
        </w:p>
      </w:docPartBody>
    </w:docPart>
    <w:docPart>
      <w:docPartPr>
        <w:name w:val="BC5261D4A3ED4E8A9B883FDE46FCE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1E5E2-4182-4AC3-9927-3040B70989F5}"/>
      </w:docPartPr>
      <w:docPartBody>
        <w:p w:rsidR="007F5F6A" w:rsidRDefault="002167A0" w:rsidP="002167A0">
          <w:pPr>
            <w:pStyle w:val="BC5261D4A3ED4E8A9B883FDE46FCEDF0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fecha inicio contrato</w:t>
          </w:r>
        </w:p>
      </w:docPartBody>
    </w:docPart>
    <w:docPart>
      <w:docPartPr>
        <w:name w:val="FDA792F761EC47A7B268B8C536AC61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810ACF-4C9C-4435-A08F-72247720D25A}"/>
      </w:docPartPr>
      <w:docPartBody>
        <w:p w:rsidR="007F5F6A" w:rsidRDefault="002167A0" w:rsidP="002167A0">
          <w:pPr>
            <w:pStyle w:val="FDA792F761EC47A7B268B8C536AC61D3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número - año de contrato</w:t>
          </w:r>
        </w:p>
      </w:docPartBody>
    </w:docPart>
    <w:docPart>
      <w:docPartPr>
        <w:name w:val="8D8DA364F1F648F6B432BB87D782AB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3940D-B9AD-477D-9C68-AD273B9F35D2}"/>
      </w:docPartPr>
      <w:docPartBody>
        <w:p w:rsidR="007F5F6A" w:rsidRDefault="002167A0" w:rsidP="002167A0">
          <w:pPr>
            <w:pStyle w:val="8D8DA364F1F648F6B432BB87D782AB3C"/>
          </w:pPr>
          <w:r>
            <w:rPr>
              <w:rFonts w:ascii="Arial Narrow" w:eastAsia="Calibri" w:hAnsi="Arial Narrow" w:cs="Arial"/>
              <w:color w:val="0F4761" w:themeColor="accent1" w:themeShade="BF"/>
            </w:rPr>
            <w:t>Incluir fecha terminación</w:t>
          </w: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 xml:space="preserve"> contrato</w:t>
          </w:r>
        </w:p>
      </w:docPartBody>
    </w:docPart>
    <w:docPart>
      <w:docPartPr>
        <w:name w:val="065EE2F588094D37AC1AE386CACB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8863F3-F0D5-423F-AE3B-2127DC277421}"/>
      </w:docPartPr>
      <w:docPartBody>
        <w:p w:rsidR="00CE114C" w:rsidRDefault="007918EE" w:rsidP="007918EE">
          <w:pPr>
            <w:pStyle w:val="065EE2F588094D37AC1AE386CACBBF49"/>
          </w:pPr>
          <w:r w:rsidRPr="00DD0879">
            <w:rPr>
              <w:rFonts w:ascii="Arial Narrow" w:eastAsia="Calibri" w:hAnsi="Arial Narrow" w:cs="Arial"/>
              <w:color w:val="0F4761" w:themeColor="accent1" w:themeShade="BF"/>
            </w:rPr>
            <w:t>Seleccione fecha</w:t>
          </w:r>
        </w:p>
      </w:docPartBody>
    </w:docPart>
    <w:docPart>
      <w:docPartPr>
        <w:name w:val="7DFC7F3738394ED5B354C4158A0342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211179-2989-43A7-9EE7-4466B439C152}"/>
      </w:docPartPr>
      <w:docPartBody>
        <w:p w:rsidR="00E816D7" w:rsidRDefault="00E20FE1" w:rsidP="00E20FE1">
          <w:pPr>
            <w:pStyle w:val="7DFC7F3738394ED5B354C4158A03427D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cada una de las obligaciones</w:t>
          </w:r>
        </w:p>
      </w:docPartBody>
    </w:docPart>
    <w:docPart>
      <w:docPartPr>
        <w:name w:val="0D481F70697C48BEA424F186F35092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CBFC2E-6BE2-4164-94EC-5B10528BBFF8}"/>
      </w:docPartPr>
      <w:docPartBody>
        <w:p w:rsidR="00E816D7" w:rsidRDefault="00E20FE1" w:rsidP="00E20FE1">
          <w:pPr>
            <w:pStyle w:val="0D481F70697C48BEA424F186F35092B3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las actividades desarrolladas por cada oblicación</w:t>
          </w:r>
        </w:p>
      </w:docPartBody>
    </w:docPart>
    <w:docPart>
      <w:docPartPr>
        <w:name w:val="72A22A1470B24290944AB5756E2DC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D38958-0718-475E-8AA7-6E5CEDB01654}"/>
      </w:docPartPr>
      <w:docPartBody>
        <w:p w:rsidR="00E816D7" w:rsidRDefault="00E20FE1" w:rsidP="00E20FE1">
          <w:pPr>
            <w:pStyle w:val="72A22A1470B24290944AB5756E2DC52A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901F12D002044E80BFD8A30C04091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BBFBC-30FD-4EAF-92FD-F15B5B75FCCC}"/>
      </w:docPartPr>
      <w:docPartBody>
        <w:p w:rsidR="00E816D7" w:rsidRDefault="00E20FE1" w:rsidP="00E20FE1">
          <w:pPr>
            <w:pStyle w:val="901F12D002044E80BFD8A30C04091740"/>
          </w:pPr>
          <w:r w:rsidRPr="0071125B">
            <w:rPr>
              <w:rFonts w:ascii="Arial Narrow" w:hAnsi="Arial Narrow" w:cs="Arial"/>
              <w:color w:val="0F4761" w:themeColor="accent1" w:themeShade="BF"/>
            </w:rPr>
            <w:t>Incluir información relevante no descrita en otro acápite, solo si aplica, no es necesario reiterar información</w:t>
          </w:r>
        </w:p>
      </w:docPartBody>
    </w:docPart>
    <w:docPart>
      <w:docPartPr>
        <w:name w:val="5A0B103859D041B9858B16ACA954AA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C5E186-EF00-451A-A641-F7E44EA889B6}"/>
      </w:docPartPr>
      <w:docPartBody>
        <w:p w:rsidR="006D3B51" w:rsidRDefault="00291D9E" w:rsidP="00291D9E">
          <w:pPr>
            <w:pStyle w:val="5A0B103859D041B9858B16ACA954AAC2"/>
          </w:pPr>
          <w:r w:rsidRPr="0071125B">
            <w:rPr>
              <w:rFonts w:ascii="Arial Narrow" w:hAnsi="Arial Narrow" w:cs="Arial"/>
              <w:color w:val="0F4761" w:themeColor="accent1" w:themeShade="BF"/>
            </w:rPr>
            <w:t>Incluir información relevante no descrita en otro acápite, solo si aplica, no es necesario reiterar información</w:t>
          </w:r>
        </w:p>
      </w:docPartBody>
    </w:docPart>
    <w:docPart>
      <w:docPartPr>
        <w:name w:val="B16421A91269484282CE04E27359F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30EB68-6997-4442-B39C-68EF6224DEE9}"/>
      </w:docPartPr>
      <w:docPartBody>
        <w:p w:rsidR="006D3B51" w:rsidRDefault="00291D9E" w:rsidP="00291D9E">
          <w:pPr>
            <w:pStyle w:val="B16421A91269484282CE04E27359F51A"/>
          </w:pPr>
          <w:r w:rsidRPr="0029727A">
            <w:rPr>
              <w:rFonts w:ascii="Arial Narrow" w:eastAsia="Calibri" w:hAnsi="Arial Narrow" w:cs="Arial"/>
              <w:color w:val="0F4761" w:themeColor="accent1" w:themeShade="BF"/>
            </w:rPr>
            <w:t>Seleccione fecha</w:t>
          </w:r>
        </w:p>
      </w:docPartBody>
    </w:docPart>
    <w:docPart>
      <w:docPartPr>
        <w:name w:val="83D85879D6C444FB980DF4BF3D39AE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80F7A1-CBC1-4688-B557-89AAD81FD023}"/>
      </w:docPartPr>
      <w:docPartBody>
        <w:p w:rsidR="00071980" w:rsidRDefault="008C0385" w:rsidP="008C0385">
          <w:pPr>
            <w:pStyle w:val="83D85879D6C444FB980DF4BF3D39AEE8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 Dependencia</w:t>
          </w:r>
        </w:p>
      </w:docPartBody>
    </w:docPart>
    <w:docPart>
      <w:docPartPr>
        <w:name w:val="6C3BD9810BC24316BFEB47A441FCE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1FC3B4-FABF-476D-9F83-4E83AFD0280D}"/>
      </w:docPartPr>
      <w:docPartBody>
        <w:p w:rsidR="00071980" w:rsidRDefault="008C0385" w:rsidP="008C0385">
          <w:pPr>
            <w:pStyle w:val="6C3BD9810BC24316BFEB47A441FCEA11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E1A0E9D2D1D54A4CAFCEE5B66D4083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557CB6-77F2-4CD3-8DC4-6B34CF3661B7}"/>
      </w:docPartPr>
      <w:docPartBody>
        <w:p w:rsidR="00071980" w:rsidRDefault="008C0385" w:rsidP="008C0385">
          <w:pPr>
            <w:pStyle w:val="E1A0E9D2D1D54A4CAFCEE5B66D40832B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508B4B775E354609927375D1555956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1C9BEF-D37E-465E-88E1-42B3DFE31243}"/>
      </w:docPartPr>
      <w:docPartBody>
        <w:p w:rsidR="00071980" w:rsidRDefault="008C0385" w:rsidP="008C0385">
          <w:pPr>
            <w:pStyle w:val="508B4B775E354609927375D155595609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E9E1966D91A74E218BCEA45B614985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AE7E6B-5FB7-49E5-A7D6-DDD31C9D8DB6}"/>
      </w:docPartPr>
      <w:docPartBody>
        <w:p w:rsidR="00071980" w:rsidRDefault="008C0385" w:rsidP="008C0385">
          <w:pPr>
            <w:pStyle w:val="E9E1966D91A74E218BCEA45B61498513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2CBD2DF08161437C85A7156A27AD5E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A3E5D8-BBFA-4DEB-8B6B-511C3D9E29D5}"/>
      </w:docPartPr>
      <w:docPartBody>
        <w:p w:rsidR="00071980" w:rsidRDefault="008C0385" w:rsidP="008C0385">
          <w:pPr>
            <w:pStyle w:val="2CBD2DF08161437C85A7156A27AD5E1F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EEC62EEAB95F4BE58471246FAA80AA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F59358-E1E3-46B8-BBDB-5151F7BEC120}"/>
      </w:docPartPr>
      <w:docPartBody>
        <w:p w:rsidR="00071980" w:rsidRDefault="008C0385" w:rsidP="008C0385">
          <w:pPr>
            <w:pStyle w:val="EEC62EEAB95F4BE58471246FAA80AAF8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1B42F1104BF9497DB8A353BED6FF5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4495E-FDFE-43FA-8854-7C2D308ECDCF}"/>
      </w:docPartPr>
      <w:docPartBody>
        <w:p w:rsidR="00071980" w:rsidRDefault="008C0385" w:rsidP="008C0385">
          <w:pPr>
            <w:pStyle w:val="1B42F1104BF9497DB8A353BED6FF5653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13AE2C9FE8954B7BB832CE2BF5E38C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03CD2-67E9-44FB-ADFD-F0255088D57A}"/>
      </w:docPartPr>
      <w:docPartBody>
        <w:p w:rsidR="00071980" w:rsidRDefault="008C0385" w:rsidP="008C0385">
          <w:pPr>
            <w:pStyle w:val="13AE2C9FE8954B7BB832CE2BF5E38C5B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1460FB3C0C024FB7B445AFF54C4C06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B8C83-16FF-415C-81E8-9F99D8DB32F9}"/>
      </w:docPartPr>
      <w:docPartBody>
        <w:p w:rsidR="00071980" w:rsidRDefault="008C0385" w:rsidP="008C0385">
          <w:pPr>
            <w:pStyle w:val="1460FB3C0C024FB7B445AFF54C4C0645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CCA6035BA3244DD08741EEF794791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E2D473-8BE3-49DF-8D90-17E8F0BA48AB}"/>
      </w:docPartPr>
      <w:docPartBody>
        <w:p w:rsidR="00071980" w:rsidRDefault="008C0385" w:rsidP="008C0385">
          <w:pPr>
            <w:pStyle w:val="CCA6035BA3244DD08741EEF794791593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7C72F9E99DAC4F5C9BCBC66BE3EBF9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B450DD-4265-4E4D-A3D8-C6DBADE2B530}"/>
      </w:docPartPr>
      <w:docPartBody>
        <w:p w:rsidR="00071980" w:rsidRDefault="008C0385" w:rsidP="008C0385">
          <w:pPr>
            <w:pStyle w:val="7C72F9E99DAC4F5C9BCBC66BE3EBF9CA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B8B54AEA5FDC47B5A245B873C4EB0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97D6-CA0E-4F07-B371-100083E79E92}"/>
      </w:docPartPr>
      <w:docPartBody>
        <w:p w:rsidR="00071980" w:rsidRDefault="008C0385" w:rsidP="008C0385">
          <w:pPr>
            <w:pStyle w:val="B8B54AEA5FDC47B5A245B873C4EB053D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6FE2E6D5791648F9ABF6232BAD95AE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80D222-E755-4A5F-B96F-E319EFD0B9AF}"/>
      </w:docPartPr>
      <w:docPartBody>
        <w:p w:rsidR="00071980" w:rsidRDefault="008C0385" w:rsidP="008C0385">
          <w:pPr>
            <w:pStyle w:val="6FE2E6D5791648F9ABF6232BAD95AE70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ABF805C2C342451BB49B6794E798A7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6FF127-323D-48B1-8931-5463763196B0}"/>
      </w:docPartPr>
      <w:docPartBody>
        <w:p w:rsidR="00071980" w:rsidRDefault="008C0385" w:rsidP="008C0385">
          <w:pPr>
            <w:pStyle w:val="ABF805C2C342451BB49B6794E798A79B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8857B9B1A3F247E6A6CD5B8BEC232E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EDC8AB-162F-42BA-83EF-3518EC708392}"/>
      </w:docPartPr>
      <w:docPartBody>
        <w:p w:rsidR="00071980" w:rsidRDefault="008C0385" w:rsidP="008C0385">
          <w:pPr>
            <w:pStyle w:val="8857B9B1A3F247E6A6CD5B8BEC232EDD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41BECAB39D384E458E9AD1630AC0D8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58B572-1774-4F29-A2B0-D3F26825FA55}"/>
      </w:docPartPr>
      <w:docPartBody>
        <w:p w:rsidR="00071980" w:rsidRDefault="008C0385" w:rsidP="008C0385">
          <w:pPr>
            <w:pStyle w:val="41BECAB39D384E458E9AD1630AC0D8FB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C94335EB9A9D43E3B8950695450C5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80BDB9-C478-4D97-96F7-EDA1997B6ED9}"/>
      </w:docPartPr>
      <w:docPartBody>
        <w:p w:rsidR="00071980" w:rsidRDefault="008C0385" w:rsidP="008C0385">
          <w:pPr>
            <w:pStyle w:val="C94335EB9A9D43E3B8950695450C5B7E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D19A7498277A432882F9E70534482A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9F1448-1B5B-43F0-98C4-55854681A49B}"/>
      </w:docPartPr>
      <w:docPartBody>
        <w:p w:rsidR="00071980" w:rsidRDefault="008C0385" w:rsidP="008C0385">
          <w:pPr>
            <w:pStyle w:val="D19A7498277A432882F9E70534482A74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70EA82650A2647D298F0386DB03BB0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D6E7F-8299-4E23-BD79-3E64BAD127F1}"/>
      </w:docPartPr>
      <w:docPartBody>
        <w:p w:rsidR="00071980" w:rsidRDefault="008C0385" w:rsidP="008C0385">
          <w:pPr>
            <w:pStyle w:val="70EA82650A2647D298F0386DB03BB0D5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DF63625A7B594C91A40E3965F9E401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31F2F-F5D3-4B92-8858-FC5F5B604AC9}"/>
      </w:docPartPr>
      <w:docPartBody>
        <w:p w:rsidR="00071980" w:rsidRDefault="008C0385" w:rsidP="008C0385">
          <w:pPr>
            <w:pStyle w:val="DF63625A7B594C91A40E3965F9E4014F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11F0BF1E04F54B619FB45CA2F276C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B2EC11-1D17-42CC-A704-AD41AE6994DB}"/>
      </w:docPartPr>
      <w:docPartBody>
        <w:p w:rsidR="00071980" w:rsidRDefault="008C0385" w:rsidP="008C0385">
          <w:pPr>
            <w:pStyle w:val="11F0BF1E04F54B619FB45CA2F276C240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35821DD8CF324CDD878A91D36A1240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2CB1A8-BC0E-4891-A738-F37236EC7B44}"/>
      </w:docPartPr>
      <w:docPartBody>
        <w:p w:rsidR="00071980" w:rsidRDefault="008C0385" w:rsidP="008C0385">
          <w:pPr>
            <w:pStyle w:val="35821DD8CF324CDD878A91D36A124063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9DB6434B53D143B6B3767DEBC9E89B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8325E3-0CAD-40E8-934B-D0077121D0C3}"/>
      </w:docPartPr>
      <w:docPartBody>
        <w:p w:rsidR="00071980" w:rsidRDefault="008C0385" w:rsidP="008C0385">
          <w:pPr>
            <w:pStyle w:val="9DB6434B53D143B6B3767DEBC9E89BCF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E6058150021F451BBFE6E4FACE6638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76B5C4-C221-4C93-B744-4D8D08657E8E}"/>
      </w:docPartPr>
      <w:docPartBody>
        <w:p w:rsidR="00071980" w:rsidRDefault="008C0385" w:rsidP="008C0385">
          <w:pPr>
            <w:pStyle w:val="E6058150021F451BBFE6E4FACE6638EB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6969E952CAD94EE493FCBBFC846B74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E43B4-4ED4-4B4F-AE3B-996D00E4804E}"/>
      </w:docPartPr>
      <w:docPartBody>
        <w:p w:rsidR="00071980" w:rsidRDefault="008C0385" w:rsidP="008C0385">
          <w:pPr>
            <w:pStyle w:val="6969E952CAD94EE493FCBBFC846B7461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BDE57449CC5947E5825F6DC202E8CF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DDC0E2-C1CC-4308-AB9F-E384B392BCCC}"/>
      </w:docPartPr>
      <w:docPartBody>
        <w:p w:rsidR="00071980" w:rsidRDefault="008C0385" w:rsidP="008C0385">
          <w:pPr>
            <w:pStyle w:val="BDE57449CC5947E5825F6DC202E8CF5E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C83EFB1A1F8A4B8D9DEE8A11BDFC17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D69F38-813C-4FA3-8DEA-3AE129F35EF5}"/>
      </w:docPartPr>
      <w:docPartBody>
        <w:p w:rsidR="0013025C" w:rsidRDefault="00A61FD8" w:rsidP="00A61FD8">
          <w:pPr>
            <w:pStyle w:val="C83EFB1A1F8A4B8D9DEE8A11BDFC1767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el producto recibido o N/A según sea el caso</w:t>
          </w:r>
        </w:p>
      </w:docPartBody>
    </w:docPart>
    <w:docPart>
      <w:docPartPr>
        <w:name w:val="AF6191F5F91748B79553B29BB8916E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549C8E-7904-4289-B590-344B17E0E4BD}"/>
      </w:docPartPr>
      <w:docPartBody>
        <w:p w:rsidR="00C35B02" w:rsidRDefault="003D6E0B" w:rsidP="003D6E0B">
          <w:pPr>
            <w:pStyle w:val="AF6191F5F91748B79553B29BB8916EF5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número - año de contrato</w:t>
          </w:r>
        </w:p>
      </w:docPartBody>
    </w:docPart>
    <w:docPart>
      <w:docPartPr>
        <w:name w:val="AAFBE631816F4CFDAA2C3E76235FD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F0BC4-A08B-442A-A157-B4AD1E773009}"/>
      </w:docPartPr>
      <w:docPartBody>
        <w:p w:rsidR="00C35B02" w:rsidRDefault="003D6E0B" w:rsidP="003D6E0B">
          <w:pPr>
            <w:pStyle w:val="AAFBE631816F4CFDAA2C3E76235FDD1C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fecha inicio contrato</w:t>
          </w:r>
        </w:p>
      </w:docPartBody>
    </w:docPart>
    <w:docPart>
      <w:docPartPr>
        <w:name w:val="8B4FB4E07F9749EBA9770FD5DAF0AD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D0BB2D-F182-4EE9-9FA5-BD6BDD12537F}"/>
      </w:docPartPr>
      <w:docPartBody>
        <w:p w:rsidR="00C35B02" w:rsidRDefault="003D6E0B" w:rsidP="003D6E0B">
          <w:pPr>
            <w:pStyle w:val="8B4FB4E07F9749EBA9770FD5DAF0AD15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número - año de contrato</w:t>
          </w:r>
        </w:p>
      </w:docPartBody>
    </w:docPart>
    <w:docPart>
      <w:docPartPr>
        <w:name w:val="9EF4088B5A7C4EBD9F57A6C6423B04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8CA574-62F6-4F99-AE55-F3F07D949D31}"/>
      </w:docPartPr>
      <w:docPartBody>
        <w:p w:rsidR="00C35B02" w:rsidRDefault="003D6E0B" w:rsidP="003D6E0B">
          <w:pPr>
            <w:pStyle w:val="9EF4088B5A7C4EBD9F57A6C6423B0413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fecha inicio contrato</w:t>
          </w:r>
        </w:p>
      </w:docPartBody>
    </w:docPart>
    <w:docPart>
      <w:docPartPr>
        <w:name w:val="C2CD3AE72B4A415CA63732C30D466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33A223-B1D2-49C8-B0F3-B0C7A736AFE6}"/>
      </w:docPartPr>
      <w:docPartBody>
        <w:p w:rsidR="00C35B02" w:rsidRDefault="003D6E0B" w:rsidP="003D6E0B">
          <w:pPr>
            <w:pStyle w:val="C2CD3AE72B4A415CA63732C30D4668A2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número - año de contrato</w:t>
          </w:r>
        </w:p>
      </w:docPartBody>
    </w:docPart>
    <w:docPart>
      <w:docPartPr>
        <w:name w:val="A65ED53EC5CE425692A0FBA4EEB741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4BFEF2-C147-4321-826E-52C9F35082BB}"/>
      </w:docPartPr>
      <w:docPartBody>
        <w:p w:rsidR="00000000" w:rsidRDefault="003B0E8C" w:rsidP="003B0E8C">
          <w:pPr>
            <w:pStyle w:val="A65ED53EC5CE425692A0FBA4EEB74172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número - año de contrato</w:t>
          </w:r>
        </w:p>
      </w:docPartBody>
    </w:docPart>
    <w:docPart>
      <w:docPartPr>
        <w:name w:val="BF88D5D020874284A16B94885D06C0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5307A7-9018-4AE4-A4AC-47D86AD7D213}"/>
      </w:docPartPr>
      <w:docPartBody>
        <w:p w:rsidR="00000000" w:rsidRDefault="003B0E8C" w:rsidP="003B0E8C">
          <w:pPr>
            <w:pStyle w:val="BF88D5D020874284A16B94885D06C08F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fecha inicio contrato</w:t>
          </w:r>
        </w:p>
      </w:docPartBody>
    </w:docPart>
    <w:docPart>
      <w:docPartPr>
        <w:name w:val="452F73D025644DFB9133430DE8CD17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A69AFD-5756-470A-8467-2E87592BEF3F}"/>
      </w:docPartPr>
      <w:docPartBody>
        <w:p w:rsidR="00000000" w:rsidRDefault="003B0E8C" w:rsidP="003B0E8C">
          <w:pPr>
            <w:pStyle w:val="452F73D025644DFB9133430DE8CD17C7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número - año de contrato</w:t>
          </w:r>
        </w:p>
      </w:docPartBody>
    </w:docPart>
    <w:docPart>
      <w:docPartPr>
        <w:name w:val="1F4C79D88B624255BD2AD2E933327F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E9379-0197-4DE0-8B96-86C3713D90A0}"/>
      </w:docPartPr>
      <w:docPartBody>
        <w:p w:rsidR="00000000" w:rsidRDefault="003B0E8C" w:rsidP="003B0E8C">
          <w:pPr>
            <w:pStyle w:val="1F4C79D88B624255BD2AD2E933327F16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fecha inicio contrato</w:t>
          </w:r>
        </w:p>
      </w:docPartBody>
    </w:docPart>
    <w:docPart>
      <w:docPartPr>
        <w:name w:val="4078474A146342D4825E1029FB05C2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40FCC-542F-4CA0-B252-5F145634F045}"/>
      </w:docPartPr>
      <w:docPartBody>
        <w:p w:rsidR="00000000" w:rsidRDefault="003B0E8C" w:rsidP="003B0E8C">
          <w:pPr>
            <w:pStyle w:val="4078474A146342D4825E1029FB05C20D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número - año de contrato</w:t>
          </w:r>
        </w:p>
      </w:docPartBody>
    </w:docPart>
    <w:docPart>
      <w:docPartPr>
        <w:name w:val="A989AD7015F24A0698672FA76F9406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D24E72-08A3-48DA-B871-BEAFAEEFDD79}"/>
      </w:docPartPr>
      <w:docPartBody>
        <w:p w:rsidR="00000000" w:rsidRDefault="003B0E8C" w:rsidP="003B0E8C">
          <w:pPr>
            <w:pStyle w:val="A989AD7015F24A0698672FA76F940638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número - año de contrato</w:t>
          </w:r>
        </w:p>
      </w:docPartBody>
    </w:docPart>
    <w:docPart>
      <w:docPartPr>
        <w:name w:val="393D43759F1C4643862D4EA4A92B89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8DBB2-17C8-4B6B-8F2A-1F10F3567862}"/>
      </w:docPartPr>
      <w:docPartBody>
        <w:p w:rsidR="00000000" w:rsidRDefault="003B0E8C" w:rsidP="003B0E8C">
          <w:pPr>
            <w:pStyle w:val="393D43759F1C4643862D4EA4A92B89E6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fecha inicio contrato</w:t>
          </w:r>
        </w:p>
      </w:docPartBody>
    </w:docPart>
    <w:docPart>
      <w:docPartPr>
        <w:name w:val="14BE4A3AF77546729D8D4AEBEE59E1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73B7EE-0941-4F32-A473-7502B2A2A11E}"/>
      </w:docPartPr>
      <w:docPartBody>
        <w:p w:rsidR="00000000" w:rsidRDefault="003B0E8C" w:rsidP="003B0E8C">
          <w:pPr>
            <w:pStyle w:val="14BE4A3AF77546729D8D4AEBEE59E1B9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número - año de contrato</w:t>
          </w:r>
        </w:p>
      </w:docPartBody>
    </w:docPart>
    <w:docPart>
      <w:docPartPr>
        <w:name w:val="CF8C9A2362FB4172B385DE81D1061E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4715B1-F6FB-40CB-8D3E-F6730B87BE10}"/>
      </w:docPartPr>
      <w:docPartBody>
        <w:p w:rsidR="00000000" w:rsidRDefault="003B0E8C" w:rsidP="003B0E8C">
          <w:pPr>
            <w:pStyle w:val="CF8C9A2362FB4172B385DE81D1061EF1"/>
          </w:pPr>
          <w:r w:rsidRPr="00700BC0">
            <w:rPr>
              <w:rFonts w:ascii="Arial Narrow" w:eastAsia="Calibri" w:hAnsi="Arial Narrow" w:cs="Arial"/>
              <w:color w:val="0F4761" w:themeColor="accent1" w:themeShade="BF"/>
            </w:rPr>
            <w:t>Incluir fecha inicio contrato</w:t>
          </w:r>
        </w:p>
      </w:docPartBody>
    </w:docPart>
    <w:docPart>
      <w:docPartPr>
        <w:name w:val="3241A8A2514A448CB28605FC2CF209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FCC1BC-0FEF-4949-95AD-D2C27D3653A1}"/>
      </w:docPartPr>
      <w:docPartBody>
        <w:p w:rsidR="00000000" w:rsidRDefault="003B0E8C" w:rsidP="003B0E8C">
          <w:pPr>
            <w:pStyle w:val="3241A8A2514A448CB28605FC2CF209A0"/>
          </w:pPr>
          <w:r w:rsidRPr="00700BC0">
            <w:rPr>
              <w:rFonts w:ascii="Arial Narrow" w:hAnsi="Arial Narrow" w:cs="Arial"/>
              <w:color w:val="0F4761" w:themeColor="accent1" w:themeShade="BF"/>
            </w:rPr>
            <w:t>Incluir número - año de contrato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roid Sans Fallback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4C0F"/>
    <w:rsid w:val="00003541"/>
    <w:rsid w:val="00014FD8"/>
    <w:rsid w:val="00026AF9"/>
    <w:rsid w:val="00041A69"/>
    <w:rsid w:val="00043AAD"/>
    <w:rsid w:val="00044998"/>
    <w:rsid w:val="000516DD"/>
    <w:rsid w:val="0006212A"/>
    <w:rsid w:val="00064C0F"/>
    <w:rsid w:val="00067248"/>
    <w:rsid w:val="00071980"/>
    <w:rsid w:val="00092F11"/>
    <w:rsid w:val="00095320"/>
    <w:rsid w:val="00096321"/>
    <w:rsid w:val="000B0FF9"/>
    <w:rsid w:val="000B4DB7"/>
    <w:rsid w:val="000C539D"/>
    <w:rsid w:val="000D1DB7"/>
    <w:rsid w:val="00100B81"/>
    <w:rsid w:val="001079C9"/>
    <w:rsid w:val="00111B0D"/>
    <w:rsid w:val="001207A8"/>
    <w:rsid w:val="0013025C"/>
    <w:rsid w:val="0013124B"/>
    <w:rsid w:val="00131D92"/>
    <w:rsid w:val="001443A9"/>
    <w:rsid w:val="00161D2B"/>
    <w:rsid w:val="001652BA"/>
    <w:rsid w:val="00194435"/>
    <w:rsid w:val="001C0994"/>
    <w:rsid w:val="001D27AA"/>
    <w:rsid w:val="001D326F"/>
    <w:rsid w:val="001F210C"/>
    <w:rsid w:val="001F5C49"/>
    <w:rsid w:val="0020105D"/>
    <w:rsid w:val="00210325"/>
    <w:rsid w:val="002167A0"/>
    <w:rsid w:val="00256518"/>
    <w:rsid w:val="0026456F"/>
    <w:rsid w:val="002702C8"/>
    <w:rsid w:val="002706A7"/>
    <w:rsid w:val="00270897"/>
    <w:rsid w:val="002721A0"/>
    <w:rsid w:val="00272814"/>
    <w:rsid w:val="00291557"/>
    <w:rsid w:val="00291D9E"/>
    <w:rsid w:val="002B2B10"/>
    <w:rsid w:val="002B760C"/>
    <w:rsid w:val="002C0554"/>
    <w:rsid w:val="002C7C51"/>
    <w:rsid w:val="002F4BFA"/>
    <w:rsid w:val="00311A65"/>
    <w:rsid w:val="0031791D"/>
    <w:rsid w:val="00323208"/>
    <w:rsid w:val="003474FF"/>
    <w:rsid w:val="00361689"/>
    <w:rsid w:val="003769D9"/>
    <w:rsid w:val="0038139C"/>
    <w:rsid w:val="00385137"/>
    <w:rsid w:val="00387406"/>
    <w:rsid w:val="003B0E8C"/>
    <w:rsid w:val="003D3101"/>
    <w:rsid w:val="003D3984"/>
    <w:rsid w:val="003D6E0B"/>
    <w:rsid w:val="003F4BC7"/>
    <w:rsid w:val="00432471"/>
    <w:rsid w:val="00446D90"/>
    <w:rsid w:val="00491442"/>
    <w:rsid w:val="004B5F57"/>
    <w:rsid w:val="004B6A5F"/>
    <w:rsid w:val="004C5391"/>
    <w:rsid w:val="004C73AF"/>
    <w:rsid w:val="004D274E"/>
    <w:rsid w:val="00517436"/>
    <w:rsid w:val="00593AAD"/>
    <w:rsid w:val="005B37BD"/>
    <w:rsid w:val="005D1588"/>
    <w:rsid w:val="005E0317"/>
    <w:rsid w:val="005E0858"/>
    <w:rsid w:val="005E7C3B"/>
    <w:rsid w:val="006120EE"/>
    <w:rsid w:val="00655AF0"/>
    <w:rsid w:val="006560AD"/>
    <w:rsid w:val="006723F6"/>
    <w:rsid w:val="00675A42"/>
    <w:rsid w:val="00683ABB"/>
    <w:rsid w:val="00687D85"/>
    <w:rsid w:val="00690328"/>
    <w:rsid w:val="006A25A5"/>
    <w:rsid w:val="006A57BB"/>
    <w:rsid w:val="006B4E1F"/>
    <w:rsid w:val="006D1590"/>
    <w:rsid w:val="006D2344"/>
    <w:rsid w:val="006D33B3"/>
    <w:rsid w:val="006D3B51"/>
    <w:rsid w:val="006F1569"/>
    <w:rsid w:val="006F4201"/>
    <w:rsid w:val="006F5FBC"/>
    <w:rsid w:val="00703FE7"/>
    <w:rsid w:val="00705F2C"/>
    <w:rsid w:val="007138C3"/>
    <w:rsid w:val="00714A52"/>
    <w:rsid w:val="00731949"/>
    <w:rsid w:val="007375CF"/>
    <w:rsid w:val="00743C20"/>
    <w:rsid w:val="0075338A"/>
    <w:rsid w:val="00755B07"/>
    <w:rsid w:val="007631DF"/>
    <w:rsid w:val="00785922"/>
    <w:rsid w:val="007918EE"/>
    <w:rsid w:val="007B6E0B"/>
    <w:rsid w:val="007C204B"/>
    <w:rsid w:val="007E6484"/>
    <w:rsid w:val="007F2FE6"/>
    <w:rsid w:val="007F5F6A"/>
    <w:rsid w:val="007F786A"/>
    <w:rsid w:val="00822676"/>
    <w:rsid w:val="00875DF8"/>
    <w:rsid w:val="00876BE3"/>
    <w:rsid w:val="008977D9"/>
    <w:rsid w:val="008B1F2B"/>
    <w:rsid w:val="008B4C1B"/>
    <w:rsid w:val="008C0385"/>
    <w:rsid w:val="008C4597"/>
    <w:rsid w:val="008D6B88"/>
    <w:rsid w:val="008F30C7"/>
    <w:rsid w:val="008F5ACD"/>
    <w:rsid w:val="008F7A6C"/>
    <w:rsid w:val="009014C5"/>
    <w:rsid w:val="00924FD2"/>
    <w:rsid w:val="00931C35"/>
    <w:rsid w:val="00944633"/>
    <w:rsid w:val="00950B17"/>
    <w:rsid w:val="009512E8"/>
    <w:rsid w:val="009905EA"/>
    <w:rsid w:val="009A4133"/>
    <w:rsid w:val="009B062B"/>
    <w:rsid w:val="009D2319"/>
    <w:rsid w:val="009D6830"/>
    <w:rsid w:val="009E12A3"/>
    <w:rsid w:val="009F0B29"/>
    <w:rsid w:val="009F396C"/>
    <w:rsid w:val="00A0734D"/>
    <w:rsid w:val="00A12510"/>
    <w:rsid w:val="00A41E4D"/>
    <w:rsid w:val="00A57F89"/>
    <w:rsid w:val="00A61FD8"/>
    <w:rsid w:val="00A81351"/>
    <w:rsid w:val="00AB5015"/>
    <w:rsid w:val="00AE283C"/>
    <w:rsid w:val="00AF48C8"/>
    <w:rsid w:val="00AF7348"/>
    <w:rsid w:val="00AF77D0"/>
    <w:rsid w:val="00B01038"/>
    <w:rsid w:val="00B06A8F"/>
    <w:rsid w:val="00B23930"/>
    <w:rsid w:val="00B24EB0"/>
    <w:rsid w:val="00B518B3"/>
    <w:rsid w:val="00B558CD"/>
    <w:rsid w:val="00B60CB6"/>
    <w:rsid w:val="00B87919"/>
    <w:rsid w:val="00B96737"/>
    <w:rsid w:val="00BC5690"/>
    <w:rsid w:val="00BF116D"/>
    <w:rsid w:val="00C03FB0"/>
    <w:rsid w:val="00C07D08"/>
    <w:rsid w:val="00C35B02"/>
    <w:rsid w:val="00C63D4A"/>
    <w:rsid w:val="00C72184"/>
    <w:rsid w:val="00C84365"/>
    <w:rsid w:val="00CA3786"/>
    <w:rsid w:val="00CA7E59"/>
    <w:rsid w:val="00CB116C"/>
    <w:rsid w:val="00CB20D1"/>
    <w:rsid w:val="00CC7D7C"/>
    <w:rsid w:val="00CD392D"/>
    <w:rsid w:val="00CE114C"/>
    <w:rsid w:val="00D13195"/>
    <w:rsid w:val="00D15738"/>
    <w:rsid w:val="00D21B3F"/>
    <w:rsid w:val="00D366C3"/>
    <w:rsid w:val="00D60AB7"/>
    <w:rsid w:val="00D62FBC"/>
    <w:rsid w:val="00D637A5"/>
    <w:rsid w:val="00D8110C"/>
    <w:rsid w:val="00D82AD9"/>
    <w:rsid w:val="00D86C4F"/>
    <w:rsid w:val="00D95179"/>
    <w:rsid w:val="00DA2A07"/>
    <w:rsid w:val="00DC0C2D"/>
    <w:rsid w:val="00DE3CB6"/>
    <w:rsid w:val="00DE6DE6"/>
    <w:rsid w:val="00E20FE1"/>
    <w:rsid w:val="00E237DF"/>
    <w:rsid w:val="00E31B90"/>
    <w:rsid w:val="00E56262"/>
    <w:rsid w:val="00E71956"/>
    <w:rsid w:val="00E816D7"/>
    <w:rsid w:val="00E85DB0"/>
    <w:rsid w:val="00E957F6"/>
    <w:rsid w:val="00ED6D03"/>
    <w:rsid w:val="00EE3043"/>
    <w:rsid w:val="00F00B07"/>
    <w:rsid w:val="00F034BB"/>
    <w:rsid w:val="00F15E96"/>
    <w:rsid w:val="00F23235"/>
    <w:rsid w:val="00F244EB"/>
    <w:rsid w:val="00F47081"/>
    <w:rsid w:val="00F906BD"/>
    <w:rsid w:val="00FA6F9B"/>
    <w:rsid w:val="00FB5456"/>
    <w:rsid w:val="00FD5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5A0B103859D041B9858B16ACA954AAC2">
    <w:name w:val="5A0B103859D041B9858B16ACA954AAC2"/>
    <w:rsid w:val="00291D9E"/>
  </w:style>
  <w:style w:type="paragraph" w:customStyle="1" w:styleId="B16421A91269484282CE04E27359F51A">
    <w:name w:val="B16421A91269484282CE04E27359F51A"/>
    <w:rsid w:val="00291D9E"/>
  </w:style>
  <w:style w:type="character" w:styleId="Textodelmarcadordeposicin">
    <w:name w:val="Placeholder Text"/>
    <w:basedOn w:val="Fuentedeprrafopredeter"/>
    <w:uiPriority w:val="99"/>
    <w:semiHidden/>
    <w:rsid w:val="007C204B"/>
    <w:rPr>
      <w:color w:val="808080"/>
    </w:rPr>
  </w:style>
  <w:style w:type="paragraph" w:customStyle="1" w:styleId="6C8A7A0A7AB74C53970C0B07FEB7F4A0">
    <w:name w:val="6C8A7A0A7AB74C53970C0B07FEB7F4A0"/>
    <w:rsid w:val="009512E8"/>
    <w:rPr>
      <w:lang w:val="es-MX" w:eastAsia="es-MX"/>
    </w:rPr>
  </w:style>
  <w:style w:type="paragraph" w:customStyle="1" w:styleId="F0447BC45ADC488BBEFBC04256211F47">
    <w:name w:val="F0447BC45ADC488BBEFBC04256211F47"/>
    <w:rsid w:val="007C204B"/>
    <w:rPr>
      <w:lang w:val="es-ES" w:eastAsia="es-ES"/>
    </w:rPr>
  </w:style>
  <w:style w:type="paragraph" w:customStyle="1" w:styleId="B3F81A4061044C0BA61FD2EB75AF169A">
    <w:name w:val="B3F81A4061044C0BA61FD2EB75AF169A"/>
    <w:rsid w:val="006F4201"/>
    <w:rPr>
      <w:lang w:val="es-MX" w:eastAsia="es-MX"/>
    </w:rPr>
  </w:style>
  <w:style w:type="paragraph" w:customStyle="1" w:styleId="4595E45011014533A6E015AB74595F93">
    <w:name w:val="4595E45011014533A6E015AB74595F93"/>
    <w:rsid w:val="006F4201"/>
    <w:rPr>
      <w:lang w:val="es-MX" w:eastAsia="es-MX"/>
    </w:rPr>
  </w:style>
  <w:style w:type="paragraph" w:customStyle="1" w:styleId="D52F85F9DAA143D38A7BCB8F40558240">
    <w:name w:val="D52F85F9DAA143D38A7BCB8F40558240"/>
    <w:rsid w:val="006F4201"/>
    <w:rPr>
      <w:lang w:val="es-MX" w:eastAsia="es-MX"/>
    </w:rPr>
  </w:style>
  <w:style w:type="paragraph" w:customStyle="1" w:styleId="FF92F4A2D7204DADA4D6D64220DAD086">
    <w:name w:val="FF92F4A2D7204DADA4D6D64220DAD086"/>
    <w:rsid w:val="00385137"/>
    <w:rPr>
      <w:lang w:val="es-ES" w:eastAsia="es-ES"/>
    </w:rPr>
  </w:style>
  <w:style w:type="paragraph" w:customStyle="1" w:styleId="50179DC8C3D3467C84B620AE5C4F2A78">
    <w:name w:val="50179DC8C3D3467C84B620AE5C4F2A78"/>
    <w:rsid w:val="00385137"/>
    <w:rPr>
      <w:lang w:val="es-ES" w:eastAsia="es-ES"/>
    </w:rPr>
  </w:style>
  <w:style w:type="paragraph" w:customStyle="1" w:styleId="FD845D69221A471FBB543685789B9782">
    <w:name w:val="FD845D69221A471FBB543685789B9782"/>
    <w:rsid w:val="00385137"/>
    <w:rPr>
      <w:lang w:val="es-ES" w:eastAsia="es-ES"/>
    </w:rPr>
  </w:style>
  <w:style w:type="paragraph" w:customStyle="1" w:styleId="9F710A0DCBF64713B564891DFC190C2A">
    <w:name w:val="9F710A0DCBF64713B564891DFC190C2A"/>
    <w:rsid w:val="002167A0"/>
    <w:rPr>
      <w:lang w:val="es-ES" w:eastAsia="es-ES"/>
    </w:rPr>
  </w:style>
  <w:style w:type="paragraph" w:customStyle="1" w:styleId="89E45304B7F64052ADFBF3D4A01A6E15">
    <w:name w:val="89E45304B7F64052ADFBF3D4A01A6E15"/>
    <w:rsid w:val="002167A0"/>
    <w:rPr>
      <w:lang w:val="es-ES" w:eastAsia="es-ES"/>
    </w:rPr>
  </w:style>
  <w:style w:type="paragraph" w:customStyle="1" w:styleId="F80CBFB775704B49A18553269D094713">
    <w:name w:val="F80CBFB775704B49A18553269D094713"/>
    <w:rsid w:val="002167A0"/>
    <w:rPr>
      <w:lang w:val="es-ES" w:eastAsia="es-ES"/>
    </w:rPr>
  </w:style>
  <w:style w:type="paragraph" w:customStyle="1" w:styleId="598EBC7F283F4C6D9C6685DFEA9C606E">
    <w:name w:val="598EBC7F283F4C6D9C6685DFEA9C606E"/>
    <w:rsid w:val="002167A0"/>
    <w:rPr>
      <w:lang w:val="es-ES" w:eastAsia="es-ES"/>
    </w:rPr>
  </w:style>
  <w:style w:type="paragraph" w:customStyle="1" w:styleId="C8C40D6D6E444C4CAA0E68C76C67BE33">
    <w:name w:val="C8C40D6D6E444C4CAA0E68C76C67BE33"/>
    <w:rsid w:val="002167A0"/>
    <w:rPr>
      <w:lang w:val="es-ES" w:eastAsia="es-ES"/>
    </w:rPr>
  </w:style>
  <w:style w:type="paragraph" w:customStyle="1" w:styleId="11FF99D2ED4A4616A7D9B3781426BF7A">
    <w:name w:val="11FF99D2ED4A4616A7D9B3781426BF7A"/>
    <w:rsid w:val="002167A0"/>
    <w:rPr>
      <w:lang w:val="es-ES" w:eastAsia="es-ES"/>
    </w:rPr>
  </w:style>
  <w:style w:type="paragraph" w:customStyle="1" w:styleId="D7EB6E9A66F74CF88DD9BF3FBB43A5F7">
    <w:name w:val="D7EB6E9A66F74CF88DD9BF3FBB43A5F7"/>
    <w:rsid w:val="002167A0"/>
    <w:rPr>
      <w:lang w:val="es-ES" w:eastAsia="es-ES"/>
    </w:rPr>
  </w:style>
  <w:style w:type="paragraph" w:customStyle="1" w:styleId="BC5261D4A3ED4E8A9B883FDE46FCEDF0">
    <w:name w:val="BC5261D4A3ED4E8A9B883FDE46FCEDF0"/>
    <w:rsid w:val="002167A0"/>
    <w:rPr>
      <w:lang w:val="es-ES" w:eastAsia="es-ES"/>
    </w:rPr>
  </w:style>
  <w:style w:type="paragraph" w:customStyle="1" w:styleId="FDA792F761EC47A7B268B8C536AC61D3">
    <w:name w:val="FDA792F761EC47A7B268B8C536AC61D3"/>
    <w:rsid w:val="002167A0"/>
    <w:rPr>
      <w:lang w:val="es-ES" w:eastAsia="es-ES"/>
    </w:rPr>
  </w:style>
  <w:style w:type="paragraph" w:customStyle="1" w:styleId="8D8DA364F1F648F6B432BB87D782AB3C">
    <w:name w:val="8D8DA364F1F648F6B432BB87D782AB3C"/>
    <w:rsid w:val="002167A0"/>
    <w:rPr>
      <w:lang w:val="es-ES" w:eastAsia="es-ES"/>
    </w:rPr>
  </w:style>
  <w:style w:type="paragraph" w:customStyle="1" w:styleId="065EE2F588094D37AC1AE386CACBBF49">
    <w:name w:val="065EE2F588094D37AC1AE386CACBBF49"/>
    <w:rsid w:val="007918EE"/>
    <w:rPr>
      <w:lang w:val="es-ES" w:eastAsia="es-ES"/>
    </w:rPr>
  </w:style>
  <w:style w:type="paragraph" w:customStyle="1" w:styleId="7DFC7F3738394ED5B354C4158A03427D">
    <w:name w:val="7DFC7F3738394ED5B354C4158A03427D"/>
    <w:rsid w:val="00E20FE1"/>
    <w:rPr>
      <w:lang w:val="es-MX" w:eastAsia="es-MX"/>
    </w:rPr>
  </w:style>
  <w:style w:type="paragraph" w:customStyle="1" w:styleId="0D481F70697C48BEA424F186F35092B3">
    <w:name w:val="0D481F70697C48BEA424F186F35092B3"/>
    <w:rsid w:val="00E20FE1"/>
    <w:rPr>
      <w:lang w:val="es-MX" w:eastAsia="es-MX"/>
    </w:rPr>
  </w:style>
  <w:style w:type="paragraph" w:customStyle="1" w:styleId="72A22A1470B24290944AB5756E2DC52A">
    <w:name w:val="72A22A1470B24290944AB5756E2DC52A"/>
    <w:rsid w:val="00E20FE1"/>
    <w:rPr>
      <w:lang w:val="es-MX" w:eastAsia="es-MX"/>
    </w:rPr>
  </w:style>
  <w:style w:type="paragraph" w:customStyle="1" w:styleId="901F12D002044E80BFD8A30C04091740">
    <w:name w:val="901F12D002044E80BFD8A30C04091740"/>
    <w:rsid w:val="00E20FE1"/>
    <w:rPr>
      <w:lang w:val="es-MX" w:eastAsia="es-MX"/>
    </w:rPr>
  </w:style>
  <w:style w:type="paragraph" w:customStyle="1" w:styleId="83D85879D6C444FB980DF4BF3D39AEE8">
    <w:name w:val="83D85879D6C444FB980DF4BF3D39AEE8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C3BD9810BC24316BFEB47A441FCEA11">
    <w:name w:val="6C3BD9810BC24316BFEB47A441FCEA11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1A0E9D2D1D54A4CAFCEE5B66D40832B">
    <w:name w:val="E1A0E9D2D1D54A4CAFCEE5B66D40832B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08B4B775E354609927375D155595609">
    <w:name w:val="508B4B775E354609927375D155595609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9E1966D91A74E218BCEA45B61498513">
    <w:name w:val="E9E1966D91A74E218BCEA45B61498513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CBD2DF08161437C85A7156A27AD5E1F">
    <w:name w:val="2CBD2DF08161437C85A7156A27AD5E1F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EC62EEAB95F4BE58471246FAA80AAF8">
    <w:name w:val="EEC62EEAB95F4BE58471246FAA80AAF8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B42F1104BF9497DB8A353BED6FF5653">
    <w:name w:val="1B42F1104BF9497DB8A353BED6FF5653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AE2C9FE8954B7BB832CE2BF5E38C5B">
    <w:name w:val="13AE2C9FE8954B7BB832CE2BF5E38C5B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460FB3C0C024FB7B445AFF54C4C0645">
    <w:name w:val="1460FB3C0C024FB7B445AFF54C4C0645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CA6035BA3244DD08741EEF794791593">
    <w:name w:val="CCA6035BA3244DD08741EEF794791593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C72F9E99DAC4F5C9BCBC66BE3EBF9CA">
    <w:name w:val="7C72F9E99DAC4F5C9BCBC66BE3EBF9CA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8B54AEA5FDC47B5A245B873C4EB053D">
    <w:name w:val="B8B54AEA5FDC47B5A245B873C4EB053D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FE2E6D5791648F9ABF6232BAD95AE70">
    <w:name w:val="6FE2E6D5791648F9ABF6232BAD95AE70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BF805C2C342451BB49B6794E798A79B">
    <w:name w:val="ABF805C2C342451BB49B6794E798A79B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857B9B1A3F247E6A6CD5B8BEC232EDD">
    <w:name w:val="8857B9B1A3F247E6A6CD5B8BEC232EDD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1BECAB39D384E458E9AD1630AC0D8FB">
    <w:name w:val="41BECAB39D384E458E9AD1630AC0D8FB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94335EB9A9D43E3B8950695450C5B7E">
    <w:name w:val="C94335EB9A9D43E3B8950695450C5B7E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19A7498277A432882F9E70534482A74">
    <w:name w:val="D19A7498277A432882F9E70534482A74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0EA82650A2647D298F0386DB03BB0D5">
    <w:name w:val="70EA82650A2647D298F0386DB03BB0D5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63625A7B594C91A40E3965F9E4014F">
    <w:name w:val="DF63625A7B594C91A40E3965F9E4014F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1F0BF1E04F54B619FB45CA2F276C240">
    <w:name w:val="11F0BF1E04F54B619FB45CA2F276C240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5821DD8CF324CDD878A91D36A124063">
    <w:name w:val="35821DD8CF324CDD878A91D36A124063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DB6434B53D143B6B3767DEBC9E89BCF">
    <w:name w:val="9DB6434B53D143B6B3767DEBC9E89BCF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6058150021F451BBFE6E4FACE6638EB">
    <w:name w:val="E6058150021F451BBFE6E4FACE6638EB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969E952CAD94EE493FCBBFC846B7461">
    <w:name w:val="6969E952CAD94EE493FCBBFC846B7461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DE57449CC5947E5825F6DC202E8CF5E">
    <w:name w:val="BDE57449CC5947E5825F6DC202E8CF5E"/>
    <w:rsid w:val="008C038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83EFB1A1F8A4B8D9DEE8A11BDFC1767">
    <w:name w:val="C83EFB1A1F8A4B8D9DEE8A11BDFC1767"/>
    <w:rsid w:val="00A61F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F6191F5F91748B79553B29BB8916EF5">
    <w:name w:val="AF6191F5F91748B79553B29BB8916EF5"/>
    <w:rsid w:val="003D6E0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AFBE631816F4CFDAA2C3E76235FDD1C">
    <w:name w:val="AAFBE631816F4CFDAA2C3E76235FDD1C"/>
    <w:rsid w:val="003D6E0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B4FB4E07F9749EBA9770FD5DAF0AD15">
    <w:name w:val="8B4FB4E07F9749EBA9770FD5DAF0AD15"/>
    <w:rsid w:val="003D6E0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EF4088B5A7C4EBD9F57A6C6423B0413">
    <w:name w:val="9EF4088B5A7C4EBD9F57A6C6423B0413"/>
    <w:rsid w:val="003D6E0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2CD3AE72B4A415CA63732C30D4668A2">
    <w:name w:val="C2CD3AE72B4A415CA63732C30D4668A2"/>
    <w:rsid w:val="003D6E0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12AFD8FA07445F4B18716D37CB626FA">
    <w:name w:val="112AFD8FA07445F4B18716D37CB626FA"/>
    <w:rsid w:val="00FA6F9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9390600F86A4E878964C327B91D5CAC">
    <w:name w:val="F9390600F86A4E878964C327B91D5CAC"/>
    <w:rsid w:val="00FA6F9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6D4599C936343DFAA100F7F98AA5DEE">
    <w:name w:val="36D4599C936343DFAA100F7F98AA5DEE"/>
    <w:rsid w:val="00FA6F9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3634E53B3AB4E0DA1B2D8C8604FAF67">
    <w:name w:val="A3634E53B3AB4E0DA1B2D8C8604FAF67"/>
    <w:rsid w:val="00FA6F9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AD89759B650424EADD8228C200671A7">
    <w:name w:val="0AD89759B650424EADD8228C200671A7"/>
    <w:rsid w:val="00FA6F9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DA948DE6CAF47868FF7639CBEF78F8B">
    <w:name w:val="2DA948DE6CAF47868FF7639CBEF78F8B"/>
    <w:rsid w:val="00FA6F9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3973286BB88413F8F3C2071EC20D927">
    <w:name w:val="33973286BB88413F8F3C2071EC20D927"/>
    <w:rsid w:val="00FA6F9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C322530F04D4775B7C86857291B4675">
    <w:name w:val="5C322530F04D4775B7C86857291B4675"/>
    <w:rsid w:val="00FA6F9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8850BEBC1D54C18945D196AC737AA44">
    <w:name w:val="28850BEBC1D54C18945D196AC737AA44"/>
    <w:rsid w:val="00FA6F9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1A3B40570484FB585349DF04D3A97F0">
    <w:name w:val="A1A3B40570484FB585349DF04D3A97F0"/>
    <w:rsid w:val="00FA6F9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65ED53EC5CE425692A0FBA4EEB74172">
    <w:name w:val="A65ED53EC5CE425692A0FBA4EEB74172"/>
    <w:rsid w:val="003B0E8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F88D5D020874284A16B94885D06C08F">
    <w:name w:val="BF88D5D020874284A16B94885D06C08F"/>
    <w:rsid w:val="003B0E8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52F73D025644DFB9133430DE8CD17C7">
    <w:name w:val="452F73D025644DFB9133430DE8CD17C7"/>
    <w:rsid w:val="003B0E8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F4C79D88B624255BD2AD2E933327F16">
    <w:name w:val="1F4C79D88B624255BD2AD2E933327F16"/>
    <w:rsid w:val="003B0E8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078474A146342D4825E1029FB05C20D">
    <w:name w:val="4078474A146342D4825E1029FB05C20D"/>
    <w:rsid w:val="003B0E8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989AD7015F24A0698672FA76F940638">
    <w:name w:val="A989AD7015F24A0698672FA76F940638"/>
    <w:rsid w:val="003B0E8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93D43759F1C4643862D4EA4A92B89E6">
    <w:name w:val="393D43759F1C4643862D4EA4A92B89E6"/>
    <w:rsid w:val="003B0E8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4BE4A3AF77546729D8D4AEBEE59E1B9">
    <w:name w:val="14BE4A3AF77546729D8D4AEBEE59E1B9"/>
    <w:rsid w:val="003B0E8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F8C9A2362FB4172B385DE81D1061EF1">
    <w:name w:val="CF8C9A2362FB4172B385DE81D1061EF1"/>
    <w:rsid w:val="003B0E8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241A8A2514A448CB28605FC2CF209A0">
    <w:name w:val="3241A8A2514A448CB28605FC2CF209A0"/>
    <w:rsid w:val="003B0E8C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a8c042-bb56-46cc-ac9c-1797c1577a61">
      <Terms xmlns="http://schemas.microsoft.com/office/infopath/2007/PartnerControls"/>
    </lcf76f155ced4ddcb4097134ff3c332f>
    <TaxCatchAll xmlns="11cc2f4f-25ef-4828-9f3c-55db492e693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9A69D6835A134B8DB92D15F73493F0" ma:contentTypeVersion="14" ma:contentTypeDescription="Crear nuevo documento." ma:contentTypeScope="" ma:versionID="ac1b78a27c2d8f6c0276b799b0198b4e">
  <xsd:schema xmlns:xsd="http://www.w3.org/2001/XMLSchema" xmlns:xs="http://www.w3.org/2001/XMLSchema" xmlns:p="http://schemas.microsoft.com/office/2006/metadata/properties" xmlns:ns2="35a8c042-bb56-46cc-ac9c-1797c1577a61" xmlns:ns3="11cc2f4f-25ef-4828-9f3c-55db492e6938" targetNamespace="http://schemas.microsoft.com/office/2006/metadata/properties" ma:root="true" ma:fieldsID="0e64121ba339a843ccf5da17c4b1b7e5" ns2:_="" ns3:_="">
    <xsd:import namespace="35a8c042-bb56-46cc-ac9c-1797c1577a61"/>
    <xsd:import namespace="11cc2f4f-25ef-4828-9f3c-55db492e69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8c042-bb56-46cc-ac9c-1797c1577a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062773c2-46e9-4179-8cf5-0c7eca55dd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c2f4f-25ef-4828-9f3c-55db492e693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22f02e-84f3-46bd-afa3-7dc9d3eefd35}" ma:internalName="TaxCatchAll" ma:showField="CatchAllData" ma:web="11cc2f4f-25ef-4828-9f3c-55db492e69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B10445-EB45-4F5A-B47E-C822C35501A7}">
  <ds:schemaRefs>
    <ds:schemaRef ds:uri="http://schemas.microsoft.com/office/2006/metadata/properties"/>
    <ds:schemaRef ds:uri="http://schemas.microsoft.com/office/infopath/2007/PartnerControls"/>
    <ds:schemaRef ds:uri="35a8c042-bb56-46cc-ac9c-1797c1577a61"/>
    <ds:schemaRef ds:uri="11cc2f4f-25ef-4828-9f3c-55db492e6938"/>
  </ds:schemaRefs>
</ds:datastoreItem>
</file>

<file path=customXml/itemProps2.xml><?xml version="1.0" encoding="utf-8"?>
<ds:datastoreItem xmlns:ds="http://schemas.openxmlformats.org/officeDocument/2006/customXml" ds:itemID="{1EA4962A-5731-41CB-8C6B-57CC92EF73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a8c042-bb56-46cc-ac9c-1797c1577a61"/>
    <ds:schemaRef ds:uri="11cc2f4f-25ef-4828-9f3c-55db492e69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7C9275-4A9D-42EE-B70F-082E75CA0B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BA63BE-5996-4786-ABA0-65706B828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 logo presidencia Oct 2 2012</Template>
  <TotalTime>2051</TotalTime>
  <Pages>7</Pages>
  <Words>2120</Words>
  <Characters>11666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GCOF18 Informe parcial de ejecución y supervisión</vt:lpstr>
    </vt:vector>
  </TitlesOfParts>
  <Company>Hewlett-Packard Company</Company>
  <LinksUpToDate>false</LinksUpToDate>
  <CharactersWithSpaces>13759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GCOF18 Informe parcial de ejecución y supervisión</dc:title>
  <dc:creator>oflorez</dc:creator>
  <cp:lastModifiedBy>Andrés Caballero</cp:lastModifiedBy>
  <cp:revision>1096</cp:revision>
  <cp:lastPrinted>2025-05-06T17:26:00Z</cp:lastPrinted>
  <dcterms:created xsi:type="dcterms:W3CDTF">2024-11-14T13:25:00Z</dcterms:created>
  <dcterms:modified xsi:type="dcterms:W3CDTF">2026-08-05T15:35:00Z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0x010100679A69D6835A134B8DB92D15F73493F0</vt:lpwstr>
  </property>
  <property fmtid="{D5CDD505-2E9C-101B-9397-08002B2CF9AE}" pid="3" name="_dlc_DocIdItemGuid">
    <vt:lpwstr>b6784361-fdc8-4d1d-9b3d-3b0194607a86</vt:lpwstr>
  </property>
</Properties>
</file>