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944BB7" w14:textId="77777777" w:rsidR="000B15FB" w:rsidRPr="006D0FD9" w:rsidRDefault="000B15FB" w:rsidP="000B15FB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center"/>
        <w:rPr>
          <w:rFonts w:ascii="Arial" w:hAnsi="Arial" w:cs="Arial"/>
          <w:b/>
          <w:color w:val="C00000"/>
          <w:sz w:val="20"/>
          <w:szCs w:val="20"/>
          <w:lang w:val="es-CO" w:eastAsia="es-ES"/>
        </w:rPr>
      </w:pPr>
      <w:r w:rsidRPr="006D0FD9">
        <w:rPr>
          <w:rFonts w:ascii="Arial" w:hAnsi="Arial" w:cs="Arial"/>
          <w:b/>
          <w:sz w:val="20"/>
          <w:szCs w:val="20"/>
          <w:lang w:eastAsia="es-ES"/>
        </w:rPr>
        <w:t>ANEXO 6</w:t>
      </w:r>
    </w:p>
    <w:p w14:paraId="682981B9" w14:textId="77777777" w:rsidR="000B15FB" w:rsidRPr="006D0FD9" w:rsidRDefault="000B15FB" w:rsidP="000B15FB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center"/>
        <w:rPr>
          <w:rFonts w:ascii="Arial" w:hAnsi="Arial" w:cs="Arial"/>
          <w:b/>
          <w:sz w:val="20"/>
          <w:szCs w:val="20"/>
        </w:rPr>
      </w:pPr>
      <w:r w:rsidRPr="006D0FD9">
        <w:rPr>
          <w:rFonts w:ascii="Arial" w:hAnsi="Arial" w:cs="Arial"/>
          <w:b/>
          <w:sz w:val="20"/>
          <w:szCs w:val="20"/>
          <w:lang w:eastAsia="es-ES"/>
        </w:rPr>
        <w:t>CAPACIDAD FINANCIERA Y ORGANIZACIONAL</w:t>
      </w:r>
    </w:p>
    <w:p w14:paraId="1B6272AC" w14:textId="77777777" w:rsidR="000B15FB" w:rsidRPr="006D0FD9" w:rsidRDefault="000B15FB" w:rsidP="000B15F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2AD5E982" w14:textId="6B74D398" w:rsidR="000B15FB" w:rsidRPr="006D0FD9" w:rsidRDefault="00876D77" w:rsidP="000B15FB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6D0FD9">
        <w:rPr>
          <w:rFonts w:ascii="Arial" w:hAnsi="Arial" w:cs="Arial"/>
          <w:b/>
          <w:iCs/>
          <w:sz w:val="20"/>
          <w:szCs w:val="20"/>
        </w:rPr>
        <w:t>NÚMERO DE PROCESO</w:t>
      </w:r>
      <w:r w:rsidR="000B15FB" w:rsidRPr="006D0FD9">
        <w:rPr>
          <w:rFonts w:ascii="Arial" w:hAnsi="Arial" w:cs="Arial"/>
          <w:b/>
          <w:iCs/>
          <w:sz w:val="20"/>
          <w:szCs w:val="20"/>
        </w:rPr>
        <w:t xml:space="preserve"> </w:t>
      </w:r>
      <w:r w:rsidR="000B15FB" w:rsidRPr="006D0FD9">
        <w:rPr>
          <w:rFonts w:ascii="Arial" w:hAnsi="Arial" w:cs="Arial"/>
          <w:b/>
          <w:color w:val="000000"/>
          <w:sz w:val="20"/>
          <w:szCs w:val="20"/>
          <w:highlight w:val="green"/>
        </w:rPr>
        <w:t>(INCLUIR NUMERO DE PROCESO)</w:t>
      </w:r>
      <w:r w:rsidR="000B15FB" w:rsidRPr="006D0FD9">
        <w:rPr>
          <w:rFonts w:ascii="Arial" w:hAnsi="Arial" w:cs="Arial"/>
          <w:sz w:val="20"/>
          <w:szCs w:val="20"/>
        </w:rPr>
        <w:t>,</w:t>
      </w:r>
    </w:p>
    <w:p w14:paraId="6B6BDC77" w14:textId="77777777" w:rsidR="000B15FB" w:rsidRPr="006D0FD9" w:rsidRDefault="000B15FB" w:rsidP="000B15FB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14:paraId="23F5C2EF" w14:textId="77777777" w:rsidR="000B15FB" w:rsidRPr="006D0FD9" w:rsidRDefault="000B15FB" w:rsidP="000B15FB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14:paraId="26440E7D" w14:textId="77777777" w:rsidR="000B15FB" w:rsidRPr="006D0FD9" w:rsidRDefault="000B15FB" w:rsidP="000B15FB">
      <w:pPr>
        <w:pStyle w:val="Sinespaciado"/>
        <w:jc w:val="both"/>
        <w:rPr>
          <w:rFonts w:ascii="Arial" w:hAnsi="Arial" w:cs="Arial"/>
          <w:b/>
          <w:iCs/>
          <w:sz w:val="20"/>
          <w:szCs w:val="20"/>
          <w:lang w:val="es-MX"/>
        </w:rPr>
      </w:pPr>
      <w:r w:rsidRPr="006D0FD9">
        <w:rPr>
          <w:rFonts w:ascii="Arial" w:hAnsi="Arial" w:cs="Arial"/>
          <w:b/>
          <w:iCs/>
          <w:sz w:val="20"/>
          <w:szCs w:val="20"/>
          <w:lang w:val="es-MX"/>
        </w:rPr>
        <w:t xml:space="preserve">OBJETO: </w:t>
      </w:r>
      <w:r w:rsidRPr="006D0FD9">
        <w:rPr>
          <w:rFonts w:ascii="Arial" w:hAnsi="Arial" w:cs="Arial"/>
          <w:b/>
          <w:sz w:val="20"/>
          <w:szCs w:val="20"/>
          <w:highlight w:val="green"/>
          <w:lang w:val="es-ES_tradnl"/>
        </w:rPr>
        <w:t>(INCLUIR EL OBJETO DEL PROCESO)</w:t>
      </w:r>
    </w:p>
    <w:p w14:paraId="1BEC85B6" w14:textId="77777777" w:rsidR="000B15FB" w:rsidRPr="006D0FD9" w:rsidRDefault="000B15FB" w:rsidP="000B15FB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320806E7" w14:textId="77777777" w:rsidR="000B15FB" w:rsidRPr="006D0FD9" w:rsidRDefault="000B15FB" w:rsidP="000B15F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8FD9E43" w14:textId="77777777" w:rsidR="000B15FB" w:rsidRPr="006D0FD9" w:rsidRDefault="000B15FB" w:rsidP="00D4067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6D0FD9">
        <w:rPr>
          <w:rFonts w:ascii="Arial" w:hAnsi="Arial" w:cs="Arial"/>
          <w:sz w:val="20"/>
          <w:szCs w:val="20"/>
        </w:rPr>
        <w:t>La verificación se realizará de acuerdo con las directrices para su cálculo con sujeción a lo señalado en el artículo 2.2.1.1.1.5.3. del Decreto Nacional 1082 de 2015 y el Decreto 579 del 31 de mayo de 2021.</w:t>
      </w:r>
    </w:p>
    <w:p w14:paraId="34AD6215" w14:textId="77777777" w:rsidR="000B15FB" w:rsidRPr="006D0FD9" w:rsidRDefault="000B15FB" w:rsidP="000B15FB">
      <w:pPr>
        <w:pStyle w:val="Sinespaciado"/>
        <w:jc w:val="center"/>
        <w:rPr>
          <w:rFonts w:ascii="Arial" w:hAnsi="Arial" w:cs="Arial"/>
          <w:sz w:val="20"/>
          <w:szCs w:val="20"/>
          <w:lang w:eastAsia="x-none"/>
        </w:rPr>
      </w:pPr>
    </w:p>
    <w:p w14:paraId="7A988F46" w14:textId="77777777" w:rsidR="000B15FB" w:rsidRPr="006D0FD9" w:rsidRDefault="000B15FB" w:rsidP="000B15FB">
      <w:pPr>
        <w:pStyle w:val="Sinespaciado"/>
        <w:rPr>
          <w:rFonts w:ascii="Arial" w:hAnsi="Arial" w:cs="Arial"/>
          <w:sz w:val="20"/>
          <w:szCs w:val="20"/>
        </w:rPr>
      </w:pPr>
      <w:r w:rsidRPr="006D0FD9">
        <w:rPr>
          <w:rFonts w:ascii="Arial" w:hAnsi="Arial" w:cs="Arial"/>
          <w:b/>
          <w:bCs/>
          <w:sz w:val="20"/>
          <w:szCs w:val="20"/>
        </w:rPr>
        <w:t xml:space="preserve">OFERENTE: </w:t>
      </w:r>
      <w:r w:rsidRPr="006D0FD9"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49BD73DB" w14:textId="77777777" w:rsidR="000B15FB" w:rsidRPr="006D0FD9" w:rsidRDefault="000B15FB" w:rsidP="000B15FB">
      <w:pPr>
        <w:pStyle w:val="Sinespaciado"/>
        <w:rPr>
          <w:rFonts w:ascii="Arial" w:hAnsi="Arial" w:cs="Arial"/>
          <w:sz w:val="20"/>
          <w:szCs w:val="20"/>
        </w:rPr>
      </w:pPr>
    </w:p>
    <w:p w14:paraId="0412631E" w14:textId="77777777" w:rsidR="000B15FB" w:rsidRPr="006D0FD9" w:rsidRDefault="000B15FB" w:rsidP="000B15FB">
      <w:pPr>
        <w:pStyle w:val="Sinespaciado"/>
        <w:rPr>
          <w:rFonts w:ascii="Arial" w:hAnsi="Arial" w:cs="Arial"/>
          <w:sz w:val="20"/>
          <w:szCs w:val="20"/>
        </w:rPr>
      </w:pPr>
    </w:p>
    <w:p w14:paraId="50711F1C" w14:textId="77777777" w:rsidR="000B15FB" w:rsidRPr="006D0FD9" w:rsidRDefault="000B15FB" w:rsidP="000B15FB">
      <w:pPr>
        <w:pStyle w:val="Sinespaciado"/>
        <w:ind w:hanging="142"/>
        <w:rPr>
          <w:rFonts w:ascii="Arial" w:hAnsi="Arial" w:cs="Arial"/>
          <w:sz w:val="20"/>
          <w:szCs w:val="20"/>
        </w:rPr>
      </w:pPr>
      <w:r w:rsidRPr="006D0FD9">
        <w:rPr>
          <w:rFonts w:ascii="Arial" w:hAnsi="Arial" w:cs="Arial"/>
          <w:b/>
          <w:bCs/>
          <w:sz w:val="20"/>
          <w:szCs w:val="20"/>
        </w:rPr>
        <w:t xml:space="preserve">INFORMACION FINANCIERA A ___ de _______________ </w:t>
      </w:r>
      <w:proofErr w:type="spellStart"/>
      <w:r w:rsidRPr="006D0FD9">
        <w:rPr>
          <w:rFonts w:ascii="Arial" w:hAnsi="Arial" w:cs="Arial"/>
          <w:b/>
          <w:bCs/>
          <w:sz w:val="20"/>
          <w:szCs w:val="20"/>
        </w:rPr>
        <w:t>de</w:t>
      </w:r>
      <w:proofErr w:type="spellEnd"/>
      <w:r w:rsidRPr="006D0FD9">
        <w:rPr>
          <w:rFonts w:ascii="Arial" w:hAnsi="Arial" w:cs="Arial"/>
          <w:b/>
          <w:bCs/>
          <w:sz w:val="20"/>
          <w:szCs w:val="20"/>
        </w:rPr>
        <w:t xml:space="preserve"> 20__ </w:t>
      </w:r>
      <w:r w:rsidRPr="006D0FD9">
        <w:rPr>
          <w:rFonts w:ascii="Arial" w:hAnsi="Arial" w:cs="Arial"/>
          <w:sz w:val="20"/>
          <w:szCs w:val="20"/>
        </w:rPr>
        <w:t>(Valor en pesos colombianos)</w:t>
      </w:r>
    </w:p>
    <w:p w14:paraId="1EC34B44" w14:textId="77777777" w:rsidR="000B15FB" w:rsidRPr="006D0FD9" w:rsidRDefault="000B15FB" w:rsidP="000B15FB">
      <w:pPr>
        <w:pStyle w:val="Sinespaciado"/>
        <w:ind w:hanging="142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W w:w="94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1730"/>
        <w:gridCol w:w="1855"/>
        <w:gridCol w:w="1712"/>
        <w:gridCol w:w="1507"/>
      </w:tblGrid>
      <w:tr w:rsidR="000B15FB" w:rsidRPr="006D0FD9" w14:paraId="3107F4B3" w14:textId="77777777" w:rsidTr="00C7508D">
        <w:trPr>
          <w:trHeight w:val="444"/>
        </w:trPr>
        <w:tc>
          <w:tcPr>
            <w:tcW w:w="26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B3E3A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CUENTA</w:t>
            </w:r>
          </w:p>
        </w:tc>
        <w:tc>
          <w:tcPr>
            <w:tcW w:w="1730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F1EB3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OFERENTE INDIVIDUAL</w:t>
            </w:r>
          </w:p>
        </w:tc>
        <w:tc>
          <w:tcPr>
            <w:tcW w:w="507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97486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OFERENTE PLURAL</w:t>
            </w:r>
          </w:p>
        </w:tc>
      </w:tr>
      <w:tr w:rsidR="000B15FB" w:rsidRPr="006D0FD9" w14:paraId="7569C52F" w14:textId="77777777" w:rsidTr="00C7508D">
        <w:trPr>
          <w:trHeight w:val="499"/>
        </w:trPr>
        <w:tc>
          <w:tcPr>
            <w:tcW w:w="26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33D76" w14:textId="77777777" w:rsidR="000B15FB" w:rsidRPr="006D0FD9" w:rsidRDefault="000B15FB" w:rsidP="00C7508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x-none"/>
              </w:rPr>
            </w:pPr>
          </w:p>
        </w:tc>
        <w:tc>
          <w:tcPr>
            <w:tcW w:w="1730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9A7D1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7CF7E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Participante</w:t>
            </w:r>
          </w:p>
          <w:p w14:paraId="24701B6C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0FD9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6D0FD9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7BD8C171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Porcentaje de </w:t>
            </w:r>
            <w:proofErr w:type="gramStart"/>
            <w:r w:rsidRPr="006D0FD9">
              <w:rPr>
                <w:rFonts w:ascii="Arial" w:hAnsi="Arial" w:cs="Arial"/>
                <w:sz w:val="20"/>
                <w:szCs w:val="20"/>
              </w:rPr>
              <w:t>participación  _</w:t>
            </w:r>
            <w:proofErr w:type="gramEnd"/>
            <w:r w:rsidRPr="006D0FD9">
              <w:rPr>
                <w:rFonts w:ascii="Arial" w:hAnsi="Arial" w:cs="Arial"/>
                <w:sz w:val="20"/>
                <w:szCs w:val="20"/>
              </w:rPr>
              <w:t>__%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209A1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Participante</w:t>
            </w:r>
          </w:p>
          <w:p w14:paraId="28B84FD0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0FD9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6D0FD9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  <w:p w14:paraId="41DAAEBC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Porcentaje de </w:t>
            </w:r>
            <w:proofErr w:type="gramStart"/>
            <w:r w:rsidRPr="006D0FD9">
              <w:rPr>
                <w:rFonts w:ascii="Arial" w:hAnsi="Arial" w:cs="Arial"/>
                <w:sz w:val="20"/>
                <w:szCs w:val="20"/>
              </w:rPr>
              <w:t>participación  _</w:t>
            </w:r>
            <w:proofErr w:type="gramEnd"/>
            <w:r w:rsidRPr="006D0FD9">
              <w:rPr>
                <w:rFonts w:ascii="Arial" w:hAnsi="Arial" w:cs="Arial"/>
                <w:sz w:val="20"/>
                <w:szCs w:val="20"/>
              </w:rPr>
              <w:t>__%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E49C5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Participante</w:t>
            </w:r>
          </w:p>
          <w:p w14:paraId="0B1104DA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0FD9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6D0FD9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  <w:p w14:paraId="26F3E375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Porcentaje de </w:t>
            </w:r>
            <w:proofErr w:type="gramStart"/>
            <w:r w:rsidRPr="006D0FD9">
              <w:rPr>
                <w:rFonts w:ascii="Arial" w:hAnsi="Arial" w:cs="Arial"/>
                <w:sz w:val="20"/>
                <w:szCs w:val="20"/>
              </w:rPr>
              <w:t>participación  _</w:t>
            </w:r>
            <w:proofErr w:type="gramEnd"/>
            <w:r w:rsidRPr="006D0FD9">
              <w:rPr>
                <w:rFonts w:ascii="Arial" w:hAnsi="Arial" w:cs="Arial"/>
                <w:sz w:val="20"/>
                <w:szCs w:val="20"/>
              </w:rPr>
              <w:t>__%</w:t>
            </w:r>
          </w:p>
        </w:tc>
      </w:tr>
      <w:tr w:rsidR="000B15FB" w:rsidRPr="006D0FD9" w14:paraId="6397FFDC" w14:textId="77777777" w:rsidTr="00C7508D">
        <w:trPr>
          <w:trHeight w:val="423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E996D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Activo corriente </w:t>
            </w:r>
          </w:p>
        </w:tc>
        <w:tc>
          <w:tcPr>
            <w:tcW w:w="17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0E675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5D3B9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8230C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537BC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23AC3BEE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F8F96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Activo Total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44036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045D6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40413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D24DF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7BD119E9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3E6CA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9983E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25998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D23F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56CF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35A8C73C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C00F9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Pasivo Total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E17B6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0975A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B49A9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5BCCC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488A8E7C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01C92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4C35C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794B6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0E05C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C05E2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15D2C337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90DA8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D9B0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5F5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553C2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B0F3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97C48F" w14:textId="77777777" w:rsidR="000B15FB" w:rsidRPr="006D0FD9" w:rsidRDefault="000B15FB" w:rsidP="000B15FB">
      <w:pPr>
        <w:pStyle w:val="Sinespaciado"/>
        <w:rPr>
          <w:rFonts w:ascii="Arial" w:hAnsi="Arial" w:cs="Arial"/>
          <w:sz w:val="20"/>
          <w:szCs w:val="20"/>
          <w:lang w:eastAsia="x-none"/>
        </w:rPr>
      </w:pPr>
    </w:p>
    <w:p w14:paraId="465C88E7" w14:textId="77777777" w:rsidR="000B15FB" w:rsidRPr="006D0FD9" w:rsidRDefault="000B15FB" w:rsidP="000B15FB">
      <w:pPr>
        <w:pStyle w:val="Sinespaciado"/>
        <w:ind w:hanging="142"/>
        <w:rPr>
          <w:rFonts w:ascii="Arial" w:hAnsi="Arial" w:cs="Arial"/>
          <w:b/>
          <w:bCs/>
          <w:sz w:val="20"/>
          <w:szCs w:val="20"/>
        </w:rPr>
      </w:pPr>
      <w:r w:rsidRPr="006D0FD9">
        <w:rPr>
          <w:rFonts w:ascii="Arial" w:hAnsi="Arial" w:cs="Arial"/>
          <w:b/>
          <w:bCs/>
          <w:sz w:val="20"/>
          <w:szCs w:val="20"/>
        </w:rPr>
        <w:t xml:space="preserve">CAPACIDAD FINANCIERA </w:t>
      </w:r>
    </w:p>
    <w:p w14:paraId="66FCCF6C" w14:textId="77777777" w:rsidR="000B15FB" w:rsidRPr="006D0FD9" w:rsidRDefault="000B15FB" w:rsidP="000B15FB">
      <w:pPr>
        <w:pStyle w:val="Sinespaciado"/>
        <w:rPr>
          <w:rFonts w:ascii="Arial" w:hAnsi="Arial" w:cs="Arial"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8"/>
        <w:gridCol w:w="2445"/>
        <w:gridCol w:w="3210"/>
      </w:tblGrid>
      <w:tr w:rsidR="000B15FB" w:rsidRPr="006D0FD9" w14:paraId="5716A3A3" w14:textId="77777777" w:rsidTr="006D0FD9">
        <w:trPr>
          <w:trHeight w:val="461"/>
        </w:trPr>
        <w:tc>
          <w:tcPr>
            <w:tcW w:w="38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E4358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NDICADOR</w:t>
            </w:r>
          </w:p>
        </w:tc>
        <w:tc>
          <w:tcPr>
            <w:tcW w:w="24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A4A08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OFERENTE INDIVIDUAL</w:t>
            </w: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6DE30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OFERENTE PLURAL</w:t>
            </w:r>
          </w:p>
        </w:tc>
      </w:tr>
      <w:tr w:rsidR="000B15FB" w:rsidRPr="006D0FD9" w14:paraId="19357D82" w14:textId="77777777" w:rsidTr="006D0FD9">
        <w:trPr>
          <w:trHeight w:val="685"/>
        </w:trPr>
        <w:tc>
          <w:tcPr>
            <w:tcW w:w="38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09A0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24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0E085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22515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4187CADF" w14:textId="77777777" w:rsidTr="006D0FD9">
        <w:trPr>
          <w:trHeight w:val="567"/>
        </w:trPr>
        <w:tc>
          <w:tcPr>
            <w:tcW w:w="38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CA6C4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Índice de Endeudamiento </w:t>
            </w:r>
          </w:p>
        </w:tc>
        <w:tc>
          <w:tcPr>
            <w:tcW w:w="24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66C1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CB13A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1067F0B8" w14:textId="77777777" w:rsidTr="006D0FD9">
        <w:trPr>
          <w:trHeight w:val="535"/>
        </w:trPr>
        <w:tc>
          <w:tcPr>
            <w:tcW w:w="38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EADD2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Razón de Cobertura de intereses </w:t>
            </w:r>
          </w:p>
        </w:tc>
        <w:tc>
          <w:tcPr>
            <w:tcW w:w="24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F1ED7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EF7DE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8A79FD" w14:textId="77777777" w:rsidR="000B15FB" w:rsidRPr="006D0FD9" w:rsidRDefault="000B15FB" w:rsidP="000B15FB">
      <w:pPr>
        <w:pStyle w:val="Sinespaciado"/>
        <w:ind w:hanging="142"/>
        <w:rPr>
          <w:rFonts w:ascii="Arial" w:hAnsi="Arial" w:cs="Arial"/>
          <w:b/>
          <w:bCs/>
          <w:sz w:val="20"/>
          <w:szCs w:val="20"/>
        </w:rPr>
      </w:pPr>
    </w:p>
    <w:p w14:paraId="2176D320" w14:textId="77777777" w:rsidR="000B15FB" w:rsidRPr="006D0FD9" w:rsidRDefault="000B15FB" w:rsidP="000B15FB">
      <w:pPr>
        <w:pStyle w:val="Sinespaciado"/>
        <w:ind w:hanging="142"/>
        <w:rPr>
          <w:rFonts w:ascii="Arial" w:eastAsia="Times New Roman" w:hAnsi="Arial" w:cs="Arial"/>
          <w:b/>
          <w:bCs/>
          <w:sz w:val="20"/>
          <w:szCs w:val="20"/>
        </w:rPr>
      </w:pPr>
      <w:r w:rsidRPr="006D0FD9">
        <w:rPr>
          <w:rFonts w:ascii="Arial" w:hAnsi="Arial" w:cs="Arial"/>
          <w:b/>
          <w:bCs/>
          <w:sz w:val="20"/>
          <w:szCs w:val="20"/>
        </w:rPr>
        <w:lastRenderedPageBreak/>
        <w:t xml:space="preserve">CAPACIDAD ORGANIZACIONAL </w:t>
      </w:r>
    </w:p>
    <w:p w14:paraId="668E41F9" w14:textId="77777777" w:rsidR="000B15FB" w:rsidRPr="006D0FD9" w:rsidRDefault="000B15FB" w:rsidP="000B15FB">
      <w:pPr>
        <w:pStyle w:val="Sinespaciado"/>
        <w:ind w:hanging="142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0"/>
        <w:gridCol w:w="2435"/>
        <w:gridCol w:w="2473"/>
      </w:tblGrid>
      <w:tr w:rsidR="000B15FB" w:rsidRPr="006D0FD9" w14:paraId="6DB1B522" w14:textId="77777777" w:rsidTr="00C7508D">
        <w:trPr>
          <w:trHeight w:val="742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5D501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9889C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OFERENTE INDIVIDUAL</w:t>
            </w: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AD59D" w14:textId="77777777" w:rsidR="000B15FB" w:rsidRPr="006D0FD9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0FD9">
              <w:rPr>
                <w:rFonts w:ascii="Arial" w:hAnsi="Arial" w:cs="Arial"/>
                <w:b/>
                <w:bCs/>
                <w:sz w:val="20"/>
                <w:szCs w:val="20"/>
              </w:rPr>
              <w:t>OFERENTE PLURAL</w:t>
            </w:r>
          </w:p>
        </w:tc>
      </w:tr>
      <w:tr w:rsidR="000B15FB" w:rsidRPr="006D0FD9" w14:paraId="78A5B1FE" w14:textId="77777777" w:rsidTr="00C7508D">
        <w:trPr>
          <w:trHeight w:val="623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ED608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5D455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FC280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5FB" w:rsidRPr="006D0FD9" w14:paraId="3E6E8180" w14:textId="77777777" w:rsidTr="00C7508D">
        <w:trPr>
          <w:trHeight w:val="673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A431B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6D0FD9">
              <w:rPr>
                <w:rFonts w:ascii="Arial" w:hAnsi="Arial" w:cs="Arial"/>
                <w:sz w:val="20"/>
                <w:szCs w:val="20"/>
              </w:rPr>
              <w:t xml:space="preserve">Rentabilidad sobre patrimonio 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D1097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24A06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6AE39E" w14:textId="77777777" w:rsidR="000B15FB" w:rsidRPr="006D0FD9" w:rsidRDefault="000B15FB" w:rsidP="000B15FB">
      <w:pPr>
        <w:pStyle w:val="Sinespaciado"/>
        <w:rPr>
          <w:rFonts w:ascii="Arial" w:hAnsi="Arial" w:cs="Arial"/>
          <w:i/>
          <w:iCs/>
          <w:sz w:val="20"/>
          <w:szCs w:val="20"/>
          <w:lang w:eastAsia="x-none"/>
        </w:rPr>
      </w:pPr>
    </w:p>
    <w:p w14:paraId="0FAAEF41" w14:textId="77777777" w:rsidR="000B15FB" w:rsidRPr="006D0FD9" w:rsidRDefault="000B15FB" w:rsidP="000B15FB">
      <w:pPr>
        <w:pStyle w:val="Sinespaciado"/>
        <w:rPr>
          <w:rFonts w:ascii="Arial" w:hAnsi="Arial" w:cs="Arial"/>
          <w:i/>
          <w:iCs/>
          <w:sz w:val="20"/>
          <w:szCs w:val="20"/>
          <w:lang w:eastAsia="x-none"/>
        </w:rPr>
      </w:pPr>
    </w:p>
    <w:p w14:paraId="2BA955B3" w14:textId="77777777" w:rsidR="000B15FB" w:rsidRPr="006D0FD9" w:rsidRDefault="000B15FB" w:rsidP="000B15FB">
      <w:pPr>
        <w:pStyle w:val="Sinespaciado"/>
        <w:rPr>
          <w:rFonts w:ascii="Arial" w:hAnsi="Arial" w:cs="Arial"/>
          <w:i/>
          <w:iCs/>
          <w:sz w:val="20"/>
          <w:szCs w:val="20"/>
          <w:lang w:eastAsia="x-none"/>
        </w:rPr>
      </w:pPr>
    </w:p>
    <w:p w14:paraId="1A4979A3" w14:textId="77777777" w:rsidR="000B15FB" w:rsidRPr="006D0FD9" w:rsidRDefault="000B15FB" w:rsidP="000B15FB">
      <w:pPr>
        <w:pStyle w:val="Sinespaciado"/>
        <w:rPr>
          <w:rFonts w:ascii="Arial" w:hAnsi="Arial" w:cs="Arial"/>
          <w:i/>
          <w:iCs/>
          <w:sz w:val="20"/>
          <w:szCs w:val="20"/>
          <w:lang w:eastAsia="x-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7"/>
        <w:gridCol w:w="4331"/>
      </w:tblGrid>
      <w:tr w:rsidR="000B15FB" w:rsidRPr="006D0FD9" w14:paraId="4F72AAC6" w14:textId="77777777" w:rsidTr="00C7508D"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C323E" w14:textId="77777777" w:rsidR="000B15FB" w:rsidRPr="006D0FD9" w:rsidRDefault="000B15FB" w:rsidP="00C7508D">
            <w:pPr>
              <w:pStyle w:val="Sinespaciad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>__________________________________</w:t>
            </w:r>
          </w:p>
          <w:p w14:paraId="27B027B4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Firma Representante Legal </w:t>
            </w:r>
          </w:p>
          <w:p w14:paraId="2BEFDA31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>Nombre</w:t>
            </w:r>
          </w:p>
          <w:p w14:paraId="2B924D50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Documento de identidad </w:t>
            </w:r>
          </w:p>
          <w:p w14:paraId="26ACC2CA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99939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>_____________________________</w:t>
            </w:r>
          </w:p>
          <w:p w14:paraId="0737F162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Firma del Contador (a) </w:t>
            </w:r>
          </w:p>
          <w:p w14:paraId="0833EFA2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>Nombre</w:t>
            </w:r>
          </w:p>
          <w:p w14:paraId="4B7CC1B7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Documento de identidad </w:t>
            </w:r>
          </w:p>
          <w:p w14:paraId="0C20553D" w14:textId="77777777" w:rsidR="000B15FB" w:rsidRPr="006D0FD9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F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Tarjeta profesional </w:t>
            </w:r>
          </w:p>
        </w:tc>
      </w:tr>
    </w:tbl>
    <w:p w14:paraId="7D0E4ECF" w14:textId="77777777" w:rsidR="000B15FB" w:rsidRPr="006D0FD9" w:rsidRDefault="000B15FB" w:rsidP="000B15FB">
      <w:pPr>
        <w:pStyle w:val="Default"/>
        <w:jc w:val="both"/>
        <w:rPr>
          <w:b/>
          <w:color w:val="auto"/>
          <w:sz w:val="20"/>
          <w:szCs w:val="20"/>
          <w:u w:val="single"/>
          <w:lang w:val="es-ES" w:eastAsia="en-US"/>
        </w:rPr>
      </w:pPr>
    </w:p>
    <w:p w14:paraId="700D3114" w14:textId="77777777" w:rsidR="00BE798F" w:rsidRPr="006D0FD9" w:rsidRDefault="00BE798F" w:rsidP="000B15FB">
      <w:pPr>
        <w:rPr>
          <w:rFonts w:ascii="Arial" w:hAnsi="Arial" w:cs="Arial"/>
        </w:rPr>
      </w:pPr>
    </w:p>
    <w:sectPr w:rsidR="00BE798F" w:rsidRPr="006D0FD9" w:rsidSect="00692D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56C4C" w14:textId="77777777" w:rsidR="00403E7F" w:rsidRDefault="00403E7F">
      <w:pPr>
        <w:spacing w:line="240" w:lineRule="auto"/>
      </w:pPr>
      <w:r>
        <w:separator/>
      </w:r>
    </w:p>
  </w:endnote>
  <w:endnote w:type="continuationSeparator" w:id="0">
    <w:p w14:paraId="0C6CC43C" w14:textId="77777777" w:rsidR="00403E7F" w:rsidRDefault="00403E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95112" w14:textId="77777777" w:rsidR="00692D80" w:rsidRDefault="00692D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9CC" w14:textId="77777777" w:rsidR="006028DF" w:rsidRDefault="00502537" w:rsidP="00ED187B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541899164" name="Imagen 5418991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4E3D" w14:textId="77777777" w:rsidR="00692D80" w:rsidRDefault="00692D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E6A51" w14:textId="77777777" w:rsidR="00403E7F" w:rsidRDefault="00403E7F">
      <w:pPr>
        <w:spacing w:line="240" w:lineRule="auto"/>
      </w:pPr>
      <w:r>
        <w:separator/>
      </w:r>
    </w:p>
  </w:footnote>
  <w:footnote w:type="continuationSeparator" w:id="0">
    <w:p w14:paraId="12315E57" w14:textId="77777777" w:rsidR="00403E7F" w:rsidRDefault="00403E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EDF86" w14:textId="77777777" w:rsidR="00692D80" w:rsidRDefault="00692D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9D80" w14:textId="5F532026" w:rsidR="006028DF" w:rsidRDefault="007D21E4" w:rsidP="007D21E4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  <w:r>
      <w:rPr>
        <w:rFonts w:ascii="Times New Roman"/>
        <w:noProof/>
        <w:sz w:val="20"/>
      </w:rPr>
      <w:drawing>
        <wp:inline distT="0" distB="0" distL="0" distR="0" wp14:anchorId="13052979" wp14:editId="4814CE5D">
          <wp:extent cx="1000173" cy="519398"/>
          <wp:effectExtent l="0" t="0" r="0" b="0"/>
          <wp:docPr id="51754815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BF280C" w14:textId="77777777" w:rsidR="006028DF" w:rsidRPr="00C47C13" w:rsidRDefault="006028DF" w:rsidP="00A461A2">
    <w:pPr>
      <w:pStyle w:val="Encabezado"/>
      <w:jc w:val="center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A72A1" w14:textId="77777777" w:rsidR="00692D80" w:rsidRDefault="00692D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792594">
    <w:abstractNumId w:val="0"/>
  </w:num>
  <w:num w:numId="2" w16cid:durableId="1809128584">
    <w:abstractNumId w:val="1"/>
  </w:num>
  <w:num w:numId="3" w16cid:durableId="1160271015">
    <w:abstractNumId w:val="2"/>
  </w:num>
  <w:num w:numId="4" w16cid:durableId="2044018040">
    <w:abstractNumId w:val="4"/>
  </w:num>
  <w:num w:numId="5" w16cid:durableId="395248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15F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40EDB"/>
    <w:rsid w:val="0014474E"/>
    <w:rsid w:val="001513CB"/>
    <w:rsid w:val="00176F33"/>
    <w:rsid w:val="001A16D7"/>
    <w:rsid w:val="001A57B3"/>
    <w:rsid w:val="001B0956"/>
    <w:rsid w:val="001F71AA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685E"/>
    <w:rsid w:val="00287421"/>
    <w:rsid w:val="00295CB5"/>
    <w:rsid w:val="002C5969"/>
    <w:rsid w:val="002D0CB7"/>
    <w:rsid w:val="002D4A5A"/>
    <w:rsid w:val="002E08FD"/>
    <w:rsid w:val="002E1776"/>
    <w:rsid w:val="002E68CA"/>
    <w:rsid w:val="002F6538"/>
    <w:rsid w:val="002F763C"/>
    <w:rsid w:val="002F7E70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03E7F"/>
    <w:rsid w:val="0041735A"/>
    <w:rsid w:val="004273EB"/>
    <w:rsid w:val="00434FE1"/>
    <w:rsid w:val="00445560"/>
    <w:rsid w:val="0044660A"/>
    <w:rsid w:val="004726C0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1B59"/>
    <w:rsid w:val="006028DF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2D80"/>
    <w:rsid w:val="006951A5"/>
    <w:rsid w:val="006B0B3B"/>
    <w:rsid w:val="006D0FD9"/>
    <w:rsid w:val="006D2651"/>
    <w:rsid w:val="006D58B3"/>
    <w:rsid w:val="006D6DFE"/>
    <w:rsid w:val="006E05EB"/>
    <w:rsid w:val="006E09B2"/>
    <w:rsid w:val="006E1E75"/>
    <w:rsid w:val="006F630F"/>
    <w:rsid w:val="00705950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21E4"/>
    <w:rsid w:val="007D3589"/>
    <w:rsid w:val="007E6CDA"/>
    <w:rsid w:val="00817D68"/>
    <w:rsid w:val="00835DF1"/>
    <w:rsid w:val="008436B1"/>
    <w:rsid w:val="00844D3B"/>
    <w:rsid w:val="008761B7"/>
    <w:rsid w:val="00876D77"/>
    <w:rsid w:val="00884E11"/>
    <w:rsid w:val="00886E4D"/>
    <w:rsid w:val="00890D6B"/>
    <w:rsid w:val="00892B53"/>
    <w:rsid w:val="00896A27"/>
    <w:rsid w:val="008A3DD5"/>
    <w:rsid w:val="008A693A"/>
    <w:rsid w:val="008B1096"/>
    <w:rsid w:val="008B47FC"/>
    <w:rsid w:val="008B6A1C"/>
    <w:rsid w:val="008F21DE"/>
    <w:rsid w:val="008F392B"/>
    <w:rsid w:val="00907055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7F33"/>
    <w:rsid w:val="00A662E4"/>
    <w:rsid w:val="00A83569"/>
    <w:rsid w:val="00A91E87"/>
    <w:rsid w:val="00A94847"/>
    <w:rsid w:val="00AA03A7"/>
    <w:rsid w:val="00AA3D70"/>
    <w:rsid w:val="00AB5696"/>
    <w:rsid w:val="00AB5F88"/>
    <w:rsid w:val="00AC03B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41F51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D0453D"/>
    <w:rsid w:val="00D16850"/>
    <w:rsid w:val="00D358ED"/>
    <w:rsid w:val="00D40679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3654E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48C7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5DEBA00"/>
    <w:rsid w:val="0D8C3C18"/>
    <w:rsid w:val="1495A130"/>
    <w:rsid w:val="14C63C54"/>
    <w:rsid w:val="155EBC1B"/>
    <w:rsid w:val="18E659D2"/>
    <w:rsid w:val="1C9FA037"/>
    <w:rsid w:val="228EC55A"/>
    <w:rsid w:val="28A1679E"/>
    <w:rsid w:val="4508C18A"/>
    <w:rsid w:val="476AD7EC"/>
    <w:rsid w:val="567E8CBA"/>
    <w:rsid w:val="571E90C5"/>
    <w:rsid w:val="7294365B"/>
    <w:rsid w:val="7D0B4BD8"/>
    <w:rsid w:val="7F5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00" w:lineRule="atLeast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Fuentedeprrafopredeter6">
    <w:name w:val="Fuente de párrafo predeter.6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tulo2Car">
    <w:name w:val="Título 2 Car"/>
    <w:rPr>
      <w:rFonts w:ascii="Arial" w:eastAsia="Calibri" w:hAnsi="Arial" w:cs="Arial"/>
      <w:b/>
      <w:bCs/>
      <w:sz w:val="24"/>
      <w:szCs w:val="24"/>
      <w:lang w:val="es-ES"/>
    </w:rPr>
  </w:style>
  <w:style w:type="character" w:customStyle="1" w:styleId="EncabezadoCar">
    <w:name w:val="Encabezado Car"/>
    <w:rPr>
      <w:rFonts w:ascii="Calibri" w:eastAsia="Times New Roman" w:hAnsi="Calibri" w:cs="Times New Roman"/>
    </w:rPr>
  </w:style>
  <w:style w:type="character" w:customStyle="1" w:styleId="PiedepginaCar">
    <w:name w:val="Pie de página Car"/>
    <w:rPr>
      <w:rFonts w:ascii="Calibri" w:eastAsia="Times New Roman" w:hAnsi="Calibri" w:cs="Times New Roman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paragraph" w:customStyle="1" w:styleId="Encabezado7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6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Ttulo2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eastAsia="Calibri" w:hAnsi="Arial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364F"/>
    <w:rPr>
      <w:rFonts w:ascii="Calibri" w:eastAsia="Calibri" w:hAnsi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364F"/>
    <w:rPr>
      <w:rFonts w:ascii="Calibri" w:eastAsia="Calibri" w:hAnsi="Calibri" w:cs="Calibri"/>
      <w:b/>
      <w:bCs/>
      <w:lang w:eastAsia="zh-CN"/>
    </w:rPr>
  </w:style>
  <w:style w:type="character" w:customStyle="1" w:styleId="normaltextrun">
    <w:name w:val="normaltextrun"/>
    <w:basedOn w:val="Fuentedeprrafopredeter"/>
    <w:rsid w:val="00114978"/>
  </w:style>
  <w:style w:type="character" w:customStyle="1" w:styleId="eop">
    <w:name w:val="eop"/>
    <w:basedOn w:val="Fuentedeprrafopredeter"/>
    <w:rsid w:val="00114978"/>
  </w:style>
  <w:style w:type="character" w:customStyle="1" w:styleId="Ttulo4Car">
    <w:name w:val="Título 4 Car"/>
    <w:basedOn w:val="Fuentedeprrafopredeter"/>
    <w:link w:val="Ttulo4"/>
    <w:uiPriority w:val="9"/>
    <w:semiHidden/>
    <w:rsid w:val="00E72B69"/>
    <w:rPr>
      <w:rFonts w:asciiTheme="majorHAnsi" w:eastAsiaTheme="majorEastAsia" w:hAnsiTheme="majorHAnsi" w:cstheme="majorBidi"/>
      <w:i/>
      <w:iCs/>
      <w:color w:val="2E74B5" w:themeColor="accent1" w:themeShade="BF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2B69"/>
    <w:rPr>
      <w:rFonts w:asciiTheme="majorHAnsi" w:eastAsiaTheme="majorEastAsia" w:hAnsiTheme="majorHAnsi" w:cstheme="majorBidi"/>
      <w:color w:val="2E74B5" w:themeColor="accent1" w:themeShade="BF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2B69"/>
    <w:rPr>
      <w:rFonts w:asciiTheme="majorHAnsi" w:eastAsiaTheme="majorEastAsia" w:hAnsiTheme="majorHAnsi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eastAsia="Calibri" w:hAnsi="Calibri" w:cs="Calibri"/>
      <w:lang w:eastAsia="zh-CN"/>
    </w:rPr>
  </w:style>
  <w:style w:type="paragraph" w:customStyle="1" w:styleId="Default">
    <w:name w:val="Default"/>
    <w:link w:val="DefaultCar"/>
    <w:rsid w:val="000B15F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0B15FB"/>
    <w:rPr>
      <w:rFonts w:ascii="Calibri" w:eastAsia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0B15FB"/>
    <w:rPr>
      <w:rFonts w:ascii="Calibri" w:eastAsia="Calibri" w:hAnsi="Calibri"/>
      <w:sz w:val="22"/>
      <w:szCs w:val="22"/>
      <w:lang w:val="es-ES" w:eastAsia="en-US"/>
    </w:rPr>
  </w:style>
  <w:style w:type="character" w:customStyle="1" w:styleId="DefaultCar">
    <w:name w:val="Default Car"/>
    <w:link w:val="Default"/>
    <w:locked/>
    <w:rsid w:val="000B15FB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C0EE402560C6459B048349ED21433E" ma:contentTypeVersion="13" ma:contentTypeDescription="Crear nuevo documento." ma:contentTypeScope="" ma:versionID="daefd2616427abfbd3c958341569922e">
  <xsd:schema xmlns:xsd="http://www.w3.org/2001/XMLSchema" xmlns:xs="http://www.w3.org/2001/XMLSchema" xmlns:p="http://schemas.microsoft.com/office/2006/metadata/properties" xmlns:ns3="2f30c131-61fc-4dcc-8fb9-d0ba1de2fda1" xmlns:ns4="7d96f245-ec17-449b-a882-ae9b1e8689d7" targetNamespace="http://schemas.microsoft.com/office/2006/metadata/properties" ma:root="true" ma:fieldsID="37a74d63544b24a5ffc2ab6b242fa13d" ns3:_="" ns4:_="">
    <xsd:import namespace="2f30c131-61fc-4dcc-8fb9-d0ba1de2fda1"/>
    <xsd:import namespace="7d96f245-ec17-449b-a882-ae9b1e8689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0c131-61fc-4dcc-8fb9-d0ba1de2fd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96f245-ec17-449b-a882-ae9b1e868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2683E0-4555-4CB1-B7FC-05A98F550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0c131-61fc-4dcc-8fb9-d0ba1de2fda1"/>
    <ds:schemaRef ds:uri="7d96f245-ec17-449b-a882-ae9b1e868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7E8C72-8D6F-40D6-BD69-93E029065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4231000- FT-239</Template>
  <TotalTime>4</TotalTime>
  <Pages>2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Revisor</cp:lastModifiedBy>
  <cp:revision>7</cp:revision>
  <cp:lastPrinted>2020-01-29T20:04:00Z</cp:lastPrinted>
  <dcterms:created xsi:type="dcterms:W3CDTF">2025-10-03T17:33:00Z</dcterms:created>
  <dcterms:modified xsi:type="dcterms:W3CDTF">2025-11-19T16:11:00Z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0x010100F9C0EE402560C6459B048349ED21433E</vt:lpwstr>
  </property>
</Properties>
</file>