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:rsidR="009421B5" w:rsidRDefault="008803CB" w:rsidP="002C48C7">
      <w:pPr>
        <w:pStyle w:val="Ttulo5"/>
        <w:pBdr>
          <w:left w:val="single" w:sz="4" w:space="0" w:color="auto"/>
          <w:right w:val="single" w:sz="4" w:space="25" w:color="auto"/>
        </w:pBdr>
        <w:ind w:right="51"/>
        <w:jc w:val="center"/>
        <w:rPr>
          <w:rFonts w:cs="Arial"/>
          <w:b w:val="0"/>
          <w:bCs/>
          <w:i w:val="0"/>
          <w:color w:val="auto"/>
          <w:sz w:val="22"/>
          <w:shd w:val="clear" w:color="auto" w:fill="auto"/>
        </w:rPr>
      </w:pP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Mínima Cuantía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No</w:t>
      </w: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1</w:t>
      </w:r>
      <w:r w:rsidR="007D41E6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9</w:t>
      </w:r>
      <w:r w:rsidR="00A373D8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0</w:t>
      </w: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-MC2</w:t>
      </w:r>
      <w:r w:rsidR="00A373D8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101</w:t>
      </w: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-</w:t>
      </w:r>
      <w:r w:rsidR="00D57CAE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2</w:t>
      </w:r>
    </w:p>
    <w:p w:rsidR="002C48C7" w:rsidRPr="002C48C7" w:rsidRDefault="002C48C7" w:rsidP="002C48C7"/>
    <w:p w:rsidR="009421B5" w:rsidRPr="00256C42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A373D8" w:rsidRDefault="00B53364" w:rsidP="00A373D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Objeto</w:t>
      </w:r>
      <w:r w:rsidR="00441F47" w:rsidRPr="00621F8D">
        <w:rPr>
          <w:rFonts w:ascii="Arial" w:hAnsi="Arial" w:cs="Arial"/>
          <w:bCs/>
          <w:sz w:val="22"/>
          <w:szCs w:val="20"/>
          <w:lang w:val="es-CO"/>
        </w:rPr>
        <w:t xml:space="preserve">: </w:t>
      </w:r>
      <w:r w:rsidR="00A373D8" w:rsidRPr="0023500C">
        <w:rPr>
          <w:rFonts w:ascii="Arial" w:hAnsi="Arial" w:cs="Arial"/>
          <w:i/>
          <w:sz w:val="18"/>
          <w:szCs w:val="18"/>
        </w:rPr>
        <w:t>“</w:t>
      </w:r>
      <w:r w:rsidR="00A373D8" w:rsidRPr="00C66B06">
        <w:rPr>
          <w:rFonts w:ascii="Arial" w:hAnsi="Arial" w:cs="Arial"/>
          <w:i/>
          <w:iCs/>
          <w:sz w:val="18"/>
          <w:szCs w:val="18"/>
        </w:rPr>
        <w:t>Adquisición de recipientes</w:t>
      </w:r>
      <w:r w:rsidR="00A373D8">
        <w:rPr>
          <w:rFonts w:ascii="Arial" w:hAnsi="Arial" w:cs="Arial"/>
          <w:i/>
          <w:iCs/>
          <w:sz w:val="18"/>
          <w:szCs w:val="18"/>
        </w:rPr>
        <w:t xml:space="preserve"> y sus accesorios</w:t>
      </w:r>
      <w:r w:rsidR="00A373D8" w:rsidRPr="00C66B06">
        <w:rPr>
          <w:rFonts w:ascii="Arial" w:hAnsi="Arial" w:cs="Arial"/>
          <w:i/>
          <w:iCs/>
          <w:sz w:val="18"/>
          <w:szCs w:val="18"/>
        </w:rPr>
        <w:t xml:space="preserve"> para la separación de residuos sólidos en la Corporación Autónoma Regional del Centro de Antioquia</w:t>
      </w:r>
      <w:r w:rsidR="00A373D8" w:rsidRPr="0023500C">
        <w:rPr>
          <w:rFonts w:ascii="Arial" w:hAnsi="Arial" w:cs="Arial"/>
          <w:i/>
          <w:sz w:val="18"/>
          <w:szCs w:val="18"/>
        </w:rPr>
        <w:t>”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Nombre </w:t>
      </w:r>
      <w:r w:rsidR="00B53364" w:rsidRPr="00621F8D">
        <w:rPr>
          <w:rFonts w:ascii="Arial" w:hAnsi="Arial" w:cs="Arial"/>
          <w:bCs/>
          <w:sz w:val="22"/>
          <w:szCs w:val="20"/>
          <w:lang w:val="es-CO"/>
        </w:rPr>
        <w:t xml:space="preserve">del </w:t>
      </w:r>
      <w:r w:rsidRPr="00621F8D">
        <w:rPr>
          <w:rFonts w:ascii="Arial" w:hAnsi="Arial" w:cs="Arial"/>
          <w:bCs/>
          <w:sz w:val="22"/>
          <w:szCs w:val="20"/>
          <w:lang w:val="es-CO"/>
        </w:rPr>
        <w:t>Proponente: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Valor Total de la Propuesta, IVA </w:t>
      </w:r>
      <w:r w:rsidR="009C318E">
        <w:rPr>
          <w:rFonts w:ascii="Arial" w:hAnsi="Arial" w:cs="Arial"/>
          <w:bCs/>
          <w:sz w:val="22"/>
          <w:szCs w:val="20"/>
          <w:lang w:val="es-CO"/>
        </w:rPr>
        <w:t>incluido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El valor total de nuestra propuesta es de: ($____________________), la cual se discrimina así: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PLAZO DE EJECUCIÓN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En caso de que se nos adjudique el contrato, nos comprometemos a ejecutar el servicio en un plazo de: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bookmarkStart w:id="0" w:name="_GoBack"/>
      <w:bookmarkEnd w:id="0"/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D26499" w:rsidRPr="00621F8D" w:rsidRDefault="00D26499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FIRMA DEL PROPONENTE:</w:t>
      </w: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NIT. o Nro. De cédula</w:t>
      </w:r>
    </w:p>
    <w:p w:rsidR="00283B72" w:rsidRPr="00621F8D" w:rsidRDefault="00283B72">
      <w:pPr>
        <w:rPr>
          <w:sz w:val="28"/>
        </w:rPr>
      </w:pPr>
    </w:p>
    <w:sectPr w:rsidR="00283B72" w:rsidRPr="00621F8D" w:rsidSect="00250B3C">
      <w:headerReference w:type="default" r:id="rId6"/>
      <w:footerReference w:type="default" r:id="rId7"/>
      <w:pgSz w:w="12240" w:h="15840"/>
      <w:pgMar w:top="2268" w:right="1701" w:bottom="1701" w:left="2268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ECA" w:rsidRDefault="00573ECA" w:rsidP="00621F8D">
      <w:r>
        <w:separator/>
      </w:r>
    </w:p>
  </w:endnote>
  <w:endnote w:type="continuationSeparator" w:id="0">
    <w:p w:rsidR="00573ECA" w:rsidRDefault="00573ECA" w:rsidP="0062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B54D6C">
      <w:rPr>
        <w:rFonts w:ascii="Arial" w:hAnsi="Arial" w:cs="Arial"/>
        <w:color w:val="000000" w:themeColor="text1"/>
        <w:sz w:val="16"/>
        <w:szCs w:val="16"/>
      </w:rPr>
      <w:t>Corantioquia está comprometida con el tratamiento legal, lícito, confidencial y seguro de sus datos personales. Por favor consulte nuestra Política de Tratamiento de datos personales en nuestra página web: www.corantioquia.gov.co. Con el suministro de los datos en este formulario, se entiende la autorización de su parte para que Corantioquia pueda usarlos con fines exclusivamente misionales.</w:t>
    </w:r>
  </w:p>
  <w:p w:rsidR="00C942B0" w:rsidRPr="00250B3C" w:rsidRDefault="008A5775" w:rsidP="00250B3C">
    <w:pPr>
      <w:pStyle w:val="Piedepgina"/>
      <w:jc w:val="center"/>
      <w:rPr>
        <w:color w:val="000000" w:themeColor="text1"/>
      </w:rPr>
    </w:pPr>
    <w:r w:rsidRPr="00B54D6C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 sin la respectiva autorización.</w:t>
    </w:r>
  </w:p>
  <w:p w:rsidR="00C942B0" w:rsidRDefault="00C942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ECA" w:rsidRDefault="00573ECA" w:rsidP="00621F8D">
      <w:r>
        <w:separator/>
      </w:r>
    </w:p>
  </w:footnote>
  <w:footnote w:type="continuationSeparator" w:id="0">
    <w:p w:rsidR="00573ECA" w:rsidRDefault="00573ECA" w:rsidP="00621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176" w:type="dxa"/>
      <w:tblInd w:w="212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03"/>
      <w:gridCol w:w="2073"/>
      <w:gridCol w:w="2074"/>
      <w:gridCol w:w="2126"/>
    </w:tblGrid>
    <w:tr w:rsidR="00621F8D" w:rsidTr="002C48C7">
      <w:trPr>
        <w:trHeight w:hRule="exact" w:val="291"/>
      </w:trPr>
      <w:tc>
        <w:tcPr>
          <w:tcW w:w="190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:rsidR="00621F8D" w:rsidRDefault="00FD5F9D" w:rsidP="00621F8D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250825</wp:posOffset>
                </wp:positionH>
                <wp:positionV relativeFrom="paragraph">
                  <wp:posOffset>17145</wp:posOffset>
                </wp:positionV>
                <wp:extent cx="752475" cy="53086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:rsidR="00621F8D" w:rsidRPr="00785173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621F8D" w:rsidTr="002C48C7">
      <w:trPr>
        <w:trHeight w:val="272"/>
      </w:trPr>
      <w:tc>
        <w:tcPr>
          <w:tcW w:w="190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21F8D" w:rsidRPr="001E78FC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RESUMEN DE LA PROPUESTA </w:t>
          </w:r>
        </w:p>
      </w:tc>
    </w:tr>
    <w:tr w:rsidR="00621F8D" w:rsidTr="002C48C7">
      <w:trPr>
        <w:trHeight w:hRule="exact" w:val="340"/>
      </w:trPr>
      <w:tc>
        <w:tcPr>
          <w:tcW w:w="190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FT-FAF-111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621F8D" w:rsidRPr="00785173" w:rsidRDefault="007700F8" w:rsidP="00621F8D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PÁGINA:</w:t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PAGE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A373D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NUMPAGES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A373D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:rsidR="00621F8D" w:rsidRPr="00C942B0" w:rsidRDefault="00621F8D">
    <w:pPr>
      <w:pStyle w:val="Encabezado"/>
      <w:rPr>
        <w:color w:val="8080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3CB"/>
    <w:rsid w:val="00041AEF"/>
    <w:rsid w:val="0006007D"/>
    <w:rsid w:val="00235202"/>
    <w:rsid w:val="00250B3C"/>
    <w:rsid w:val="00273758"/>
    <w:rsid w:val="00283B72"/>
    <w:rsid w:val="002C48C7"/>
    <w:rsid w:val="0032689A"/>
    <w:rsid w:val="00410E77"/>
    <w:rsid w:val="00441F47"/>
    <w:rsid w:val="004E68D9"/>
    <w:rsid w:val="005645D6"/>
    <w:rsid w:val="00573ECA"/>
    <w:rsid w:val="0061161B"/>
    <w:rsid w:val="00621F8D"/>
    <w:rsid w:val="00637828"/>
    <w:rsid w:val="007700F8"/>
    <w:rsid w:val="007D41E6"/>
    <w:rsid w:val="007F3BC6"/>
    <w:rsid w:val="00847A6D"/>
    <w:rsid w:val="008803CB"/>
    <w:rsid w:val="008A5775"/>
    <w:rsid w:val="009421B5"/>
    <w:rsid w:val="009C318E"/>
    <w:rsid w:val="00A147CF"/>
    <w:rsid w:val="00A373D8"/>
    <w:rsid w:val="00A60327"/>
    <w:rsid w:val="00B53364"/>
    <w:rsid w:val="00B54D6C"/>
    <w:rsid w:val="00BA0F81"/>
    <w:rsid w:val="00C942B0"/>
    <w:rsid w:val="00D26499"/>
    <w:rsid w:val="00D57CAE"/>
    <w:rsid w:val="00E55D92"/>
    <w:rsid w:val="00F420EA"/>
    <w:rsid w:val="00FD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9DBF03"/>
  <w15:chartTrackingRefBased/>
  <w15:docId w15:val="{54C10463-3AB9-450D-86E6-DDF673F66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1B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9421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4"/>
    </w:pPr>
    <w:rPr>
      <w:rFonts w:ascii="Arial" w:hAnsi="Arial"/>
      <w:b/>
      <w:i/>
      <w:color w:val="000000"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link w:val="Ttulo5"/>
    <w:rsid w:val="009421B5"/>
    <w:rPr>
      <w:rFonts w:ascii="Arial" w:eastAsia="Times New Roman" w:hAnsi="Arial" w:cs="Times New Roman"/>
      <w:b/>
      <w:i/>
      <w:color w:val="00000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621F8D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GRUPO%20RECURSOS%20FISICOS\SISTEMA%20DE%20GESTION%20AMBIENTAL\ESTUDIOS%20PREVIOS\ESTUDIOS%20PREVIOS%20BASCULAS\DOCUMENTOS\ANEXOS\FT-FAF-111-Resumen%20de%20la%20Propuest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FT-FAF-111-Resumen de la Propuesta</Template>
  <TotalTime>7</TotalTime>
  <Pages>1</Pages>
  <Words>81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Maritza Lopez Betancur</dc:creator>
  <cp:keywords/>
  <dc:description/>
  <cp:lastModifiedBy>Diana Maritza Lopez Betancur</cp:lastModifiedBy>
  <cp:revision>5</cp:revision>
  <dcterms:created xsi:type="dcterms:W3CDTF">2020-08-18T15:21:00Z</dcterms:created>
  <dcterms:modified xsi:type="dcterms:W3CDTF">2021-02-03T11:47:00Z</dcterms:modified>
</cp:coreProperties>
</file>