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408E7E8D"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323067">
        <w:rPr>
          <w:rFonts w:ascii="Arial Narrow" w:hAnsi="Arial Narrow"/>
          <w:sz w:val="24"/>
          <w:szCs w:val="24"/>
          <w:lang w:val="es-CO"/>
        </w:rPr>
        <w:t>3</w:t>
      </w:r>
      <w:r w:rsidR="006F73A9">
        <w:rPr>
          <w:rFonts w:ascii="Arial Narrow" w:hAnsi="Arial Narrow"/>
          <w:sz w:val="24"/>
          <w:szCs w:val="24"/>
          <w:lang w:val="es-CO"/>
        </w:rPr>
        <w:t>7</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D65459">
      <w:pPr>
        <w:rPr>
          <w:rFonts w:ascii="Arial Narrow" w:hAnsi="Arial Narrow"/>
          <w:sz w:val="24"/>
          <w:szCs w:val="24"/>
          <w:lang w:val="es-CO"/>
        </w:rPr>
      </w:pPr>
    </w:p>
    <w:p w14:paraId="52657057"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D65459">
      <w:pPr>
        <w:rPr>
          <w:rFonts w:ascii="Arial Narrow" w:hAnsi="Arial Narrow"/>
          <w:sz w:val="24"/>
          <w:szCs w:val="24"/>
          <w:lang w:val="es-CO"/>
        </w:rPr>
      </w:pPr>
    </w:p>
    <w:p w14:paraId="71FF1D6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D65459">
      <w:pPr>
        <w:rPr>
          <w:rFonts w:ascii="Arial Narrow" w:hAnsi="Arial Narrow"/>
          <w:sz w:val="24"/>
          <w:szCs w:val="24"/>
          <w:lang w:val="es-CO"/>
        </w:rPr>
      </w:pPr>
    </w:p>
    <w:p w14:paraId="785082B5" w14:textId="77777777" w:rsidR="00D65459" w:rsidRPr="00D65459" w:rsidRDefault="00D65459" w:rsidP="00D65459">
      <w:pPr>
        <w:rPr>
          <w:rFonts w:ascii="Arial Narrow" w:hAnsi="Arial Narrow"/>
          <w:sz w:val="24"/>
          <w:szCs w:val="24"/>
          <w:lang w:val="es-CO"/>
        </w:rPr>
      </w:pPr>
    </w:p>
    <w:p w14:paraId="43B3459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D65459">
      <w:pPr>
        <w:rPr>
          <w:rFonts w:ascii="Arial Narrow" w:hAnsi="Arial Narrow"/>
          <w:sz w:val="24"/>
          <w:szCs w:val="24"/>
          <w:lang w:val="es-CO"/>
        </w:rPr>
      </w:pPr>
    </w:p>
    <w:p w14:paraId="230D6CD9"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D65459">
      <w:pPr>
        <w:rPr>
          <w:rFonts w:ascii="Arial Narrow" w:hAnsi="Arial Narrow"/>
          <w:sz w:val="24"/>
          <w:szCs w:val="24"/>
          <w:lang w:val="es-CO"/>
        </w:rPr>
      </w:pPr>
    </w:p>
    <w:p w14:paraId="33F5E9A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D65459">
      <w:pPr>
        <w:rPr>
          <w:rFonts w:ascii="Arial Narrow" w:hAnsi="Arial Narrow"/>
          <w:sz w:val="24"/>
          <w:szCs w:val="24"/>
          <w:lang w:val="es-CO"/>
        </w:rPr>
      </w:pPr>
    </w:p>
    <w:p w14:paraId="32562E93"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D65459">
      <w:pPr>
        <w:jc w:val="both"/>
        <w:rPr>
          <w:rFonts w:ascii="Arial Narrow" w:hAnsi="Arial Narrow"/>
          <w:sz w:val="24"/>
          <w:szCs w:val="24"/>
          <w:lang w:val="es-CO"/>
        </w:rPr>
      </w:pPr>
    </w:p>
    <w:p w14:paraId="1B383DAA" w14:textId="77777777" w:rsidR="00D65459" w:rsidRPr="00D65459" w:rsidRDefault="00D65459" w:rsidP="00D65459">
      <w:pPr>
        <w:jc w:val="both"/>
        <w:rPr>
          <w:rFonts w:ascii="Arial Narrow" w:hAnsi="Arial Narrow"/>
          <w:sz w:val="24"/>
          <w:szCs w:val="24"/>
          <w:lang w:val="es-CO"/>
        </w:rPr>
      </w:pPr>
    </w:p>
    <w:p w14:paraId="57A26405"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D65459">
      <w:pPr>
        <w:jc w:val="both"/>
        <w:rPr>
          <w:rFonts w:ascii="Arial Narrow" w:hAnsi="Arial Narrow"/>
          <w:sz w:val="24"/>
          <w:szCs w:val="24"/>
          <w:lang w:val="es-CO"/>
        </w:rPr>
      </w:pPr>
    </w:p>
    <w:p w14:paraId="50220E2E" w14:textId="7E9B1E22"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D65459">
      <w:pPr>
        <w:jc w:val="both"/>
        <w:rPr>
          <w:rFonts w:ascii="Arial Narrow" w:hAnsi="Arial Narrow"/>
          <w:sz w:val="24"/>
          <w:szCs w:val="24"/>
          <w:lang w:val="es-CO"/>
        </w:rPr>
      </w:pPr>
    </w:p>
    <w:p w14:paraId="4586CAF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D65459">
      <w:pPr>
        <w:rPr>
          <w:rFonts w:ascii="Arial Narrow" w:hAnsi="Arial Narrow"/>
          <w:sz w:val="24"/>
          <w:szCs w:val="24"/>
          <w:lang w:val="es-CO"/>
        </w:rPr>
      </w:pPr>
    </w:p>
    <w:p w14:paraId="2A9B9694" w14:textId="77777777"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D65459">
      <w:pPr>
        <w:jc w:val="both"/>
        <w:rPr>
          <w:rFonts w:ascii="Arial Narrow" w:hAnsi="Arial Narrow"/>
          <w:sz w:val="24"/>
          <w:szCs w:val="24"/>
          <w:lang w:val="es-CO"/>
        </w:rPr>
      </w:pPr>
    </w:p>
    <w:p w14:paraId="45BC33F8" w14:textId="37EA9A34" w:rsidR="0064152F" w:rsidRDefault="0064152F" w:rsidP="00D65459">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D65459">
      <w:pPr>
        <w:jc w:val="both"/>
        <w:rPr>
          <w:rFonts w:ascii="Arial Narrow" w:hAnsi="Arial Narrow"/>
          <w:sz w:val="24"/>
          <w:szCs w:val="24"/>
          <w:lang w:val="es-CO"/>
        </w:rPr>
      </w:pPr>
    </w:p>
    <w:p w14:paraId="0E06E003" w14:textId="7604BC40" w:rsidR="0064152F" w:rsidRPr="00D65459" w:rsidRDefault="0064152F" w:rsidP="00D65459">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D65459">
      <w:pPr>
        <w:jc w:val="both"/>
        <w:rPr>
          <w:rFonts w:ascii="Arial Narrow" w:hAnsi="Arial Narrow"/>
          <w:sz w:val="24"/>
          <w:szCs w:val="24"/>
          <w:lang w:val="es-CO"/>
        </w:rPr>
      </w:pPr>
    </w:p>
    <w:p w14:paraId="57D6552A" w14:textId="77777777" w:rsidR="006F58E1" w:rsidRDefault="006F58E1" w:rsidP="00D65459">
      <w:pPr>
        <w:jc w:val="both"/>
        <w:rPr>
          <w:rFonts w:ascii="Arial Narrow" w:hAnsi="Arial Narrow"/>
          <w:sz w:val="24"/>
          <w:szCs w:val="24"/>
          <w:lang w:val="es-CO"/>
        </w:rPr>
      </w:pPr>
    </w:p>
    <w:p w14:paraId="50FAD384" w14:textId="0685D8AF"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D65459">
      <w:pPr>
        <w:rPr>
          <w:rFonts w:ascii="Arial Narrow" w:hAnsi="Arial Narrow"/>
          <w:sz w:val="24"/>
          <w:szCs w:val="24"/>
          <w:lang w:val="es-CO"/>
        </w:rPr>
      </w:pPr>
    </w:p>
    <w:p w14:paraId="7D40A9D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D65459">
      <w:pPr>
        <w:rPr>
          <w:rFonts w:ascii="Arial Narrow" w:hAnsi="Arial Narrow"/>
          <w:sz w:val="24"/>
          <w:szCs w:val="24"/>
          <w:lang w:val="es-CO"/>
        </w:rPr>
      </w:pPr>
    </w:p>
    <w:p w14:paraId="321098BF"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D65459">
      <w:pPr>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AD1E55">
      <w:pPr>
        <w:rPr>
          <w:rFonts w:ascii="Arial Narrow" w:hAnsi="Arial Narrow"/>
          <w:sz w:val="24"/>
          <w:szCs w:val="24"/>
          <w:lang w:val="es-CO"/>
        </w:rPr>
      </w:pPr>
    </w:p>
    <w:p w14:paraId="244683B4" w14:textId="77777777" w:rsidR="00AD1E55" w:rsidRDefault="00AD1E55" w:rsidP="00AD1E55">
      <w:pPr>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C90D6" w14:textId="77777777" w:rsidR="0028033C" w:rsidRDefault="0028033C">
      <w:r>
        <w:separator/>
      </w:r>
    </w:p>
  </w:endnote>
  <w:endnote w:type="continuationSeparator" w:id="0">
    <w:p w14:paraId="1B68CDC3" w14:textId="77777777" w:rsidR="0028033C" w:rsidRDefault="00280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ABFD8" w14:textId="77777777" w:rsidR="0028033C" w:rsidRDefault="0028033C">
      <w:r>
        <w:separator/>
      </w:r>
    </w:p>
  </w:footnote>
  <w:footnote w:type="continuationSeparator" w:id="0">
    <w:p w14:paraId="6565A7B8" w14:textId="77777777" w:rsidR="0028033C" w:rsidRDefault="00280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F7591"/>
    <w:rsid w:val="00132E20"/>
    <w:rsid w:val="00196EF5"/>
    <w:rsid w:val="001B1CD6"/>
    <w:rsid w:val="001D50A4"/>
    <w:rsid w:val="00207FF0"/>
    <w:rsid w:val="00255BDA"/>
    <w:rsid w:val="0026118D"/>
    <w:rsid w:val="0028033C"/>
    <w:rsid w:val="002921B6"/>
    <w:rsid w:val="002D09AD"/>
    <w:rsid w:val="00301639"/>
    <w:rsid w:val="00311941"/>
    <w:rsid w:val="00323067"/>
    <w:rsid w:val="0034750F"/>
    <w:rsid w:val="00387F24"/>
    <w:rsid w:val="003A16BC"/>
    <w:rsid w:val="00460A06"/>
    <w:rsid w:val="00493C5B"/>
    <w:rsid w:val="004E491D"/>
    <w:rsid w:val="004F1590"/>
    <w:rsid w:val="00595ADA"/>
    <w:rsid w:val="00612EF5"/>
    <w:rsid w:val="0064152F"/>
    <w:rsid w:val="00646D8F"/>
    <w:rsid w:val="006779E3"/>
    <w:rsid w:val="006F58E1"/>
    <w:rsid w:val="006F73A9"/>
    <w:rsid w:val="00713587"/>
    <w:rsid w:val="007814EF"/>
    <w:rsid w:val="007854B8"/>
    <w:rsid w:val="00794896"/>
    <w:rsid w:val="007B5D45"/>
    <w:rsid w:val="007D4CC8"/>
    <w:rsid w:val="00831419"/>
    <w:rsid w:val="00847395"/>
    <w:rsid w:val="008B0888"/>
    <w:rsid w:val="008D7811"/>
    <w:rsid w:val="009012A2"/>
    <w:rsid w:val="009851DB"/>
    <w:rsid w:val="009D496F"/>
    <w:rsid w:val="00A23ECF"/>
    <w:rsid w:val="00A722D7"/>
    <w:rsid w:val="00A806A3"/>
    <w:rsid w:val="00AD1E55"/>
    <w:rsid w:val="00AE26D8"/>
    <w:rsid w:val="00B011BE"/>
    <w:rsid w:val="00B72ED5"/>
    <w:rsid w:val="00C96CA5"/>
    <w:rsid w:val="00D327D9"/>
    <w:rsid w:val="00D65459"/>
    <w:rsid w:val="00D71A8D"/>
    <w:rsid w:val="00DC00B4"/>
    <w:rsid w:val="00DC4338"/>
    <w:rsid w:val="00DC44E4"/>
    <w:rsid w:val="00DE3B2C"/>
    <w:rsid w:val="00E03FD9"/>
    <w:rsid w:val="00E304AC"/>
    <w:rsid w:val="00E863CE"/>
    <w:rsid w:val="00EB60C1"/>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2026-08-17T02:26:00Z</dcterms:modified>
</cp:coreProperties>
</file>