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AA23" w14:textId="77777777" w:rsidR="008029F3" w:rsidRDefault="008029F3" w:rsidP="00ED52DE">
      <w:pPr>
        <w:jc w:val="both"/>
        <w:rPr>
          <w:rFonts w:ascii="Arial" w:hAnsi="Arial" w:cs="Arial"/>
          <w:sz w:val="18"/>
          <w:szCs w:val="18"/>
        </w:rPr>
      </w:pPr>
    </w:p>
    <w:p w14:paraId="13007B9A" w14:textId="5198D973" w:rsidR="00F7741D" w:rsidRPr="00327835" w:rsidRDefault="00F7741D" w:rsidP="00F7741D">
      <w:pPr>
        <w:pStyle w:val="Textoindependiente2"/>
        <w:rPr>
          <w:rFonts w:cs="Arial"/>
          <w:sz w:val="20"/>
          <w:szCs w:val="20"/>
        </w:rPr>
      </w:pPr>
      <w:r w:rsidRPr="00327835">
        <w:rPr>
          <w:rFonts w:cs="Arial"/>
          <w:sz w:val="20"/>
          <w:szCs w:val="20"/>
        </w:rPr>
        <w:t xml:space="preserve">Con base en lo establecido en el numeral 8 del artículo 2.2.1.2.1.5.2 del Decreto 1082 de 2015, modificado por el artículo segundo del Decreto 1860 de 2021, en caso de presentarse empate en el precio entre dos o más ofertas, se seguirán los criterios de desempate previstos en el artículo 35 de la Ley 2069 de 2020, conforme a los medios de acreditación del artículo </w:t>
      </w:r>
      <w:r>
        <w:rPr>
          <w:rFonts w:cs="Arial"/>
          <w:sz w:val="20"/>
          <w:szCs w:val="20"/>
        </w:rPr>
        <w:t>3°</w:t>
      </w:r>
      <w:r w:rsidRPr="00327835">
        <w:rPr>
          <w:rFonts w:cs="Arial"/>
          <w:sz w:val="20"/>
          <w:szCs w:val="20"/>
        </w:rPr>
        <w:t xml:space="preserve"> del Decreto 1860 de 2021, siempre y cuando la oferta esté dentro del presupuesto asignado, cumpla con el obje</w:t>
      </w:r>
      <w:bookmarkStart w:id="0" w:name="_GoBack"/>
      <w:bookmarkEnd w:id="0"/>
      <w:r w:rsidRPr="00327835">
        <w:rPr>
          <w:rFonts w:cs="Arial"/>
          <w:sz w:val="20"/>
          <w:szCs w:val="20"/>
        </w:rPr>
        <w:t xml:space="preserve">to contractual y los requisitos habilitantes, lo que se aplicará de forma </w:t>
      </w:r>
      <w:r w:rsidRPr="00A128D0">
        <w:rPr>
          <w:rFonts w:cs="Arial"/>
          <w:b/>
          <w:sz w:val="20"/>
          <w:szCs w:val="20"/>
        </w:rPr>
        <w:t>sucesiva</w:t>
      </w:r>
      <w:r w:rsidRPr="00327835">
        <w:rPr>
          <w:rFonts w:cs="Arial"/>
          <w:sz w:val="20"/>
          <w:szCs w:val="20"/>
        </w:rPr>
        <w:t xml:space="preserve"> y </w:t>
      </w:r>
      <w:r w:rsidRPr="00A128D0">
        <w:rPr>
          <w:rFonts w:cs="Arial"/>
          <w:b/>
          <w:sz w:val="20"/>
          <w:szCs w:val="20"/>
        </w:rPr>
        <w:t>excluyente</w:t>
      </w:r>
      <w:r w:rsidRPr="00327835">
        <w:rPr>
          <w:rFonts w:cs="Arial"/>
          <w:sz w:val="20"/>
          <w:szCs w:val="20"/>
        </w:rPr>
        <w:t xml:space="preserve"> en el orden establecido en la citada normatividad. Para lo anterior, los interesados en el presente proceso de selección y en cumplimiento de lo anterior, deberán observar la normatividad referida y presentar con la oferta </w:t>
      </w:r>
      <w:r>
        <w:rPr>
          <w:rFonts w:cs="Arial"/>
          <w:sz w:val="20"/>
          <w:szCs w:val="20"/>
        </w:rPr>
        <w:t>el</w:t>
      </w:r>
      <w:r w:rsidRPr="00327835">
        <w:rPr>
          <w:rFonts w:cs="Arial"/>
          <w:sz w:val="20"/>
          <w:szCs w:val="20"/>
        </w:rPr>
        <w:t xml:space="preserve"> </w:t>
      </w:r>
      <w:r w:rsidR="00264E9A" w:rsidRPr="00264E9A">
        <w:rPr>
          <w:rFonts w:cs="Arial"/>
          <w:sz w:val="20"/>
          <w:szCs w:val="20"/>
        </w:rPr>
        <w:t>presente anexo de</w:t>
      </w:r>
      <w:r w:rsidRPr="00264E9A">
        <w:rPr>
          <w:rFonts w:cs="Arial"/>
          <w:sz w:val="20"/>
          <w:szCs w:val="20"/>
        </w:rPr>
        <w:t xml:space="preserve"> </w:t>
      </w:r>
      <w:r>
        <w:rPr>
          <w:rFonts w:cs="Arial"/>
          <w:sz w:val="20"/>
          <w:szCs w:val="20"/>
        </w:rPr>
        <w:t xml:space="preserve">FACTORES </w:t>
      </w:r>
      <w:r w:rsidRPr="00327835">
        <w:rPr>
          <w:rFonts w:cs="Arial"/>
          <w:sz w:val="20"/>
          <w:szCs w:val="20"/>
        </w:rPr>
        <w:t xml:space="preserve">DE DESEMPATE, </w:t>
      </w:r>
      <w:r>
        <w:rPr>
          <w:rFonts w:cs="Arial"/>
          <w:sz w:val="20"/>
          <w:szCs w:val="20"/>
        </w:rPr>
        <w:t xml:space="preserve">marcando el o los factores </w:t>
      </w:r>
      <w:r w:rsidRPr="00327835">
        <w:rPr>
          <w:rFonts w:cs="Arial"/>
          <w:sz w:val="20"/>
          <w:szCs w:val="20"/>
        </w:rPr>
        <w:t>con los que considera participar</w:t>
      </w:r>
      <w:r w:rsidR="00A128D0">
        <w:rPr>
          <w:rFonts w:cs="Arial"/>
          <w:sz w:val="20"/>
          <w:szCs w:val="20"/>
        </w:rPr>
        <w:t xml:space="preserve"> con una </w:t>
      </w:r>
      <w:r w:rsidR="00A128D0" w:rsidRPr="00A128D0">
        <w:rPr>
          <w:rFonts w:cs="Arial"/>
          <w:b/>
          <w:sz w:val="20"/>
          <w:szCs w:val="20"/>
        </w:rPr>
        <w:t>X</w:t>
      </w:r>
      <w:r w:rsidR="00A128D0">
        <w:rPr>
          <w:rFonts w:cs="Arial"/>
          <w:sz w:val="20"/>
          <w:szCs w:val="20"/>
        </w:rPr>
        <w:t xml:space="preserve"> en el recuadro inferior derecho de cada factor</w:t>
      </w:r>
      <w:r>
        <w:rPr>
          <w:rFonts w:cs="Arial"/>
          <w:sz w:val="20"/>
          <w:szCs w:val="20"/>
        </w:rPr>
        <w:t>,</w:t>
      </w:r>
      <w:r w:rsidRPr="00327835">
        <w:rPr>
          <w:rFonts w:cs="Arial"/>
          <w:sz w:val="20"/>
          <w:szCs w:val="20"/>
        </w:rPr>
        <w:t xml:space="preserve"> en el evento de presentarse empate entre dos a más ofertas.</w:t>
      </w:r>
    </w:p>
    <w:p w14:paraId="6BAABA27" w14:textId="77777777" w:rsidR="00F7741D" w:rsidRPr="00327835" w:rsidRDefault="00F7741D" w:rsidP="00F7741D">
      <w:pPr>
        <w:tabs>
          <w:tab w:val="left" w:pos="284"/>
          <w:tab w:val="left" w:pos="567"/>
          <w:tab w:val="left" w:pos="5670"/>
        </w:tabs>
        <w:jc w:val="both"/>
        <w:rPr>
          <w:rFonts w:ascii="Arial" w:hAnsi="Arial" w:cs="Arial"/>
        </w:rPr>
      </w:pPr>
    </w:p>
    <w:p w14:paraId="0FB44FA0" w14:textId="53F8ACE2"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 </w:t>
      </w:r>
      <w:r w:rsidR="008F3EAD">
        <w:rPr>
          <w:rFonts w:ascii="Arial" w:hAnsi="Arial" w:cs="Arial"/>
          <w:b/>
        </w:rPr>
        <w:t>Servicios</w:t>
      </w:r>
      <w:r w:rsidRPr="00327835">
        <w:rPr>
          <w:rFonts w:ascii="Arial" w:hAnsi="Arial" w:cs="Arial"/>
          <w:b/>
        </w:rPr>
        <w:t xml:space="preserve"> nacionales: </w:t>
      </w:r>
      <w:r w:rsidRPr="00327835">
        <w:rPr>
          <w:rFonts w:ascii="Arial" w:hAnsi="Arial" w:cs="Arial"/>
        </w:rPr>
        <w:t xml:space="preserve">Se preferirá la oferta de </w:t>
      </w:r>
      <w:r w:rsidR="00482F5B">
        <w:rPr>
          <w:rFonts w:ascii="Arial" w:hAnsi="Arial" w:cs="Arial"/>
        </w:rPr>
        <w:t>servicios</w:t>
      </w:r>
      <w:r w:rsidRPr="00327835">
        <w:rPr>
          <w:rFonts w:ascii="Arial" w:hAnsi="Arial" w:cs="Arial"/>
        </w:rPr>
        <w:t xml:space="preserve"> nacional</w:t>
      </w:r>
      <w:r w:rsidR="00482F5B">
        <w:rPr>
          <w:rFonts w:ascii="Arial" w:hAnsi="Arial" w:cs="Arial"/>
        </w:rPr>
        <w:t xml:space="preserve">es frente a la oferta de servicios </w:t>
      </w:r>
      <w:r w:rsidRPr="00327835">
        <w:rPr>
          <w:rFonts w:ascii="Arial" w:hAnsi="Arial" w:cs="Arial"/>
        </w:rPr>
        <w:t xml:space="preserve">extranjeros, con base en las definiciones de que trata el artículo 2.2.1.1.1.3.1 del Decreto 1082 de 2015. Para tal efecto, el proponente deberá acreditar que los </w:t>
      </w:r>
      <w:r w:rsidR="00482F5B">
        <w:rPr>
          <w:rFonts w:ascii="Arial" w:hAnsi="Arial" w:cs="Arial"/>
        </w:rPr>
        <w:t>servicios</w:t>
      </w:r>
      <w:r w:rsidRPr="00327835">
        <w:rPr>
          <w:rFonts w:ascii="Arial" w:hAnsi="Arial" w:cs="Arial"/>
        </w:rPr>
        <w:t xml:space="preserve"> que ofertan son nacionales, </w:t>
      </w:r>
      <w:r w:rsidR="001957DA">
        <w:rPr>
          <w:rFonts w:ascii="Arial" w:hAnsi="Arial" w:cs="Arial"/>
        </w:rPr>
        <w:t xml:space="preserve">por lo que </w:t>
      </w:r>
      <w:r w:rsidRPr="00327835">
        <w:rPr>
          <w:rFonts w:ascii="Arial" w:hAnsi="Arial" w:cs="Arial"/>
        </w:rPr>
        <w:t xml:space="preserve">se debe tener presente las definiciones de </w:t>
      </w:r>
      <w:r w:rsidR="00482F5B">
        <w:rPr>
          <w:rFonts w:ascii="Arial" w:hAnsi="Arial" w:cs="Arial"/>
        </w:rPr>
        <w:t>servicios</w:t>
      </w:r>
      <w:r w:rsidRPr="00327835">
        <w:rPr>
          <w:rFonts w:ascii="Arial" w:hAnsi="Arial" w:cs="Arial"/>
        </w:rPr>
        <w:t xml:space="preserve"> nacionales, adjuntando los documentos que se indican en el siguiente cuadro:</w:t>
      </w:r>
    </w:p>
    <w:p w14:paraId="4A7E1656" w14:textId="77777777" w:rsidR="00DC1D4B" w:rsidRDefault="00DC1D4B"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8870B1" w:rsidRPr="00327835" w14:paraId="5DC2A857" w14:textId="77777777" w:rsidTr="00D37623">
        <w:tc>
          <w:tcPr>
            <w:tcW w:w="1384" w:type="dxa"/>
          </w:tcPr>
          <w:p w14:paraId="62F35CB7"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tcPr>
          <w:p w14:paraId="2D38BF49"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tcPr>
          <w:p w14:paraId="750F0F16"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8870B1" w:rsidRPr="00B003F2" w14:paraId="534B9BBF" w14:textId="77777777" w:rsidTr="00D37623">
        <w:tc>
          <w:tcPr>
            <w:tcW w:w="1384" w:type="dxa"/>
          </w:tcPr>
          <w:p w14:paraId="0FC0FA6F" w14:textId="77777777" w:rsidR="008870B1" w:rsidRPr="00327835" w:rsidRDefault="008870B1" w:rsidP="00D37623">
            <w:pPr>
              <w:tabs>
                <w:tab w:val="left" w:pos="284"/>
                <w:tab w:val="left" w:pos="567"/>
                <w:tab w:val="left" w:pos="5670"/>
              </w:tabs>
              <w:jc w:val="both"/>
              <w:rPr>
                <w:rFonts w:ascii="Arial" w:hAnsi="Arial" w:cs="Arial"/>
                <w:sz w:val="18"/>
                <w:szCs w:val="18"/>
              </w:rPr>
            </w:pPr>
            <w:r w:rsidRPr="00327835">
              <w:rPr>
                <w:rFonts w:ascii="Arial" w:hAnsi="Arial" w:cs="Arial"/>
                <w:sz w:val="18"/>
                <w:szCs w:val="18"/>
              </w:rPr>
              <w:t>Servicios Nacionales:</w:t>
            </w:r>
          </w:p>
        </w:tc>
        <w:tc>
          <w:tcPr>
            <w:tcW w:w="3969" w:type="dxa"/>
          </w:tcPr>
          <w:p w14:paraId="79542C38" w14:textId="77777777" w:rsidR="008870B1" w:rsidRPr="00327835" w:rsidRDefault="008870B1" w:rsidP="00D37623">
            <w:pPr>
              <w:tabs>
                <w:tab w:val="left" w:pos="284"/>
                <w:tab w:val="left" w:pos="567"/>
                <w:tab w:val="left" w:pos="5670"/>
              </w:tabs>
              <w:jc w:val="both"/>
              <w:rPr>
                <w:rFonts w:ascii="Arial" w:hAnsi="Arial" w:cs="Arial"/>
                <w:sz w:val="18"/>
                <w:szCs w:val="18"/>
              </w:rPr>
            </w:pPr>
            <w:r w:rsidRPr="00327835">
              <w:rPr>
                <w:rFonts w:ascii="Arial" w:hAnsi="Arial" w:cs="Arial"/>
                <w:sz w:val="18"/>
                <w:szCs w:val="18"/>
              </w:rPr>
              <w:t xml:space="preserve">Modificado por el artículo 1 del Decreto 680 del 22 de junio de 2021:​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éstos o por éstos y un extranjero con trato nacional, usa los </w:t>
            </w:r>
            <w:r w:rsidRPr="00327835">
              <w:rPr>
                <w:rFonts w:ascii="Arial" w:hAnsi="Arial" w:cs="Arial"/>
                <w:b/>
                <w:sz w:val="18"/>
                <w:szCs w:val="18"/>
              </w:rPr>
              <w:t>bienes nacionales relevantes</w:t>
            </w:r>
            <w:r w:rsidRPr="00327835">
              <w:rPr>
                <w:rFonts w:ascii="Arial" w:hAnsi="Arial" w:cs="Arial"/>
                <w:sz w:val="18"/>
                <w:szCs w:val="18"/>
              </w:rPr>
              <w:t xml:space="preserve"> definidos por la Entidad Estatal para la prestación del servicio que será objeto del Proceso de Contratación, o vinculen el porcentaje mínimo de personal colombiano según corresponda.</w:t>
            </w:r>
          </w:p>
        </w:tc>
        <w:tc>
          <w:tcPr>
            <w:tcW w:w="4191" w:type="dxa"/>
          </w:tcPr>
          <w:p w14:paraId="2D314D84"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Relación de los bienes nacionales usados para la prestación del servicio, según el Registro de Productores de Bienes Nacionales – RPBN.</w:t>
            </w:r>
          </w:p>
          <w:p w14:paraId="57778D74" w14:textId="77777777" w:rsidR="008870B1" w:rsidRPr="00B003F2" w:rsidRDefault="008870B1" w:rsidP="00D37623">
            <w:pPr>
              <w:tabs>
                <w:tab w:val="left" w:pos="0"/>
                <w:tab w:val="left" w:pos="5670"/>
              </w:tabs>
              <w:jc w:val="both"/>
              <w:rPr>
                <w:rFonts w:ascii="Arial" w:hAnsi="Arial" w:cs="Arial"/>
                <w:sz w:val="18"/>
                <w:szCs w:val="18"/>
              </w:rPr>
            </w:pPr>
          </w:p>
          <w:p w14:paraId="207A8671"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natural, adjuntar registro mercantil, la cédula de ciudadanía que figura en el registro o la visa de residencia certifica la residencia, si aplica.</w:t>
            </w:r>
          </w:p>
          <w:p w14:paraId="178454BA" w14:textId="77777777" w:rsidR="008870B1" w:rsidRPr="00B003F2" w:rsidRDefault="008870B1" w:rsidP="00D37623">
            <w:pPr>
              <w:pStyle w:val="Prrafodelista"/>
              <w:rPr>
                <w:rFonts w:ascii="Arial" w:hAnsi="Arial" w:cs="Arial"/>
                <w:sz w:val="18"/>
                <w:szCs w:val="18"/>
              </w:rPr>
            </w:pPr>
          </w:p>
          <w:p w14:paraId="4AB31579" w14:textId="77777777" w:rsidR="008870B1" w:rsidRPr="00B003F2"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jurídica nacional, adjuntar el certificado de existencia y representación legal, así como la cédula del representante legal.</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3.9.2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5C2687">
        <w:tc>
          <w:tcPr>
            <w:tcW w:w="1951" w:type="dxa"/>
          </w:tcPr>
          <w:p w14:paraId="636ED2A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tcPr>
          <w:p w14:paraId="2D947822"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tcPr>
          <w:p w14:paraId="33D188EB"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5C2687">
        <w:tc>
          <w:tcPr>
            <w:tcW w:w="1951" w:type="dxa"/>
          </w:tcPr>
          <w:p w14:paraId="75423234"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5C2687">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5C2687">
        <w:tc>
          <w:tcPr>
            <w:tcW w:w="1951" w:type="dxa"/>
          </w:tcPr>
          <w:p w14:paraId="33EA9A0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3BCD751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Certificado de la medida de protección del comisario de familia del lugar donde ocurrieron los hechos, del juez civil municipal o promiscuo municipal o la autoridad indígena en los casos de violencia intrafamiliar en las comunidades de esta naturaleza - artículo 16 de la Ley 1257 de 2008.</w:t>
            </w:r>
          </w:p>
          <w:p w14:paraId="5411F4AE"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4FE4A4AE" w14:textId="77777777" w:rsidR="00F7741D" w:rsidRPr="00327835" w:rsidRDefault="00F7741D" w:rsidP="005C2687">
            <w:pPr>
              <w:jc w:val="both"/>
              <w:rPr>
                <w:rFonts w:ascii="Arial" w:hAnsi="Arial" w:cs="Arial"/>
                <w:sz w:val="18"/>
                <w:szCs w:val="18"/>
              </w:rPr>
            </w:pPr>
            <w:r w:rsidRPr="00327835">
              <w:rPr>
                <w:rFonts w:ascii="Arial" w:hAnsi="Arial" w:cs="Arial"/>
                <w:sz w:val="18"/>
                <w:szCs w:val="18"/>
              </w:rPr>
              <w:t xml:space="preserve">De acuerdo con el artículo 5 de la Ley 1581 de 2012, el titular de la información de estos datos </w:t>
            </w:r>
            <w:r w:rsidRPr="00327835">
              <w:rPr>
                <w:rFonts w:ascii="Arial" w:hAnsi="Arial" w:cs="Arial"/>
                <w:sz w:val="18"/>
                <w:szCs w:val="18"/>
              </w:rPr>
              <w:lastRenderedPageBreak/>
              <w:t>sensibles, deberá autorizar de manera previa y expresa el tratamiento de esta información, en los términos del literal a) del artículo 6 de la precitada Ley, como requisito para el otorgamiento del criterio de desempate.</w:t>
            </w:r>
          </w:p>
        </w:tc>
      </w:tr>
      <w:tr w:rsidR="00F7741D" w:rsidRPr="00327835" w14:paraId="4D20D7CB" w14:textId="77777777" w:rsidTr="005C2687">
        <w:tc>
          <w:tcPr>
            <w:tcW w:w="1951" w:type="dxa"/>
          </w:tcPr>
          <w:p w14:paraId="2524687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5C2687">
        <w:tc>
          <w:tcPr>
            <w:tcW w:w="1951" w:type="dxa"/>
          </w:tcPr>
          <w:p w14:paraId="000363D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B567CE">
        <w:trPr>
          <w:trHeight w:val="632"/>
        </w:trPr>
        <w:tc>
          <w:tcPr>
            <w:tcW w:w="585" w:type="dxa"/>
          </w:tcPr>
          <w:p w14:paraId="7FA8ABC6" w14:textId="77777777" w:rsidR="00263890" w:rsidRDefault="00263890" w:rsidP="00B567CE">
            <w:pPr>
              <w:tabs>
                <w:tab w:val="left" w:pos="284"/>
                <w:tab w:val="left" w:pos="567"/>
                <w:tab w:val="left" w:pos="5670"/>
              </w:tabs>
              <w:jc w:val="right"/>
              <w:rPr>
                <w:rFonts w:ascii="Arial" w:hAnsi="Arial" w:cs="Arial"/>
              </w:rPr>
            </w:pPr>
          </w:p>
          <w:p w14:paraId="04D2CCDC" w14:textId="77777777" w:rsidR="00263890" w:rsidRDefault="00263890" w:rsidP="00B567CE">
            <w:pPr>
              <w:tabs>
                <w:tab w:val="left" w:pos="284"/>
                <w:tab w:val="left" w:pos="567"/>
                <w:tab w:val="left" w:pos="5670"/>
              </w:tabs>
              <w:jc w:val="center"/>
              <w:rPr>
                <w:rFonts w:ascii="Arial" w:hAnsi="Arial" w:cs="Arial"/>
              </w:rPr>
            </w:pPr>
          </w:p>
          <w:p w14:paraId="2609C633" w14:textId="77777777" w:rsidR="00263890" w:rsidRDefault="00263890" w:rsidP="00B567CE">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3.9.3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B567CE">
        <w:trPr>
          <w:trHeight w:val="632"/>
        </w:trPr>
        <w:tc>
          <w:tcPr>
            <w:tcW w:w="585" w:type="dxa"/>
          </w:tcPr>
          <w:p w14:paraId="554B3401" w14:textId="77777777" w:rsidR="00263890" w:rsidRDefault="00263890" w:rsidP="00B567CE">
            <w:pPr>
              <w:tabs>
                <w:tab w:val="left" w:pos="284"/>
                <w:tab w:val="left" w:pos="567"/>
                <w:tab w:val="left" w:pos="5670"/>
              </w:tabs>
              <w:jc w:val="right"/>
              <w:rPr>
                <w:rFonts w:ascii="Arial" w:hAnsi="Arial" w:cs="Arial"/>
              </w:rPr>
            </w:pPr>
          </w:p>
          <w:p w14:paraId="4116DECF" w14:textId="77777777" w:rsidR="00263890" w:rsidRDefault="00263890" w:rsidP="00B567CE">
            <w:pPr>
              <w:tabs>
                <w:tab w:val="left" w:pos="284"/>
                <w:tab w:val="left" w:pos="567"/>
                <w:tab w:val="left" w:pos="5670"/>
              </w:tabs>
              <w:jc w:val="center"/>
              <w:rPr>
                <w:rFonts w:ascii="Arial" w:hAnsi="Arial" w:cs="Arial"/>
              </w:rPr>
            </w:pPr>
          </w:p>
          <w:p w14:paraId="256E79E0" w14:textId="77777777" w:rsidR="00263890" w:rsidRDefault="00263890" w:rsidP="00B567CE">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3.9.4 </w:t>
      </w:r>
      <w:r w:rsidRPr="00327835">
        <w:rPr>
          <w:rFonts w:ascii="Arial" w:hAnsi="Arial" w:cs="Arial"/>
          <w:b/>
        </w:rPr>
        <w:t xml:space="preserve">Trabajadores mayores de edad: </w:t>
      </w:r>
      <w:r w:rsidRPr="00327835">
        <w:rPr>
          <w:rFonts w:ascii="Arial" w:hAnsi="Arial" w:cs="Arial"/>
        </w:rPr>
        <w:t xml:space="preserve">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w:t>
      </w:r>
      <w:r w:rsidRPr="00327835">
        <w:rPr>
          <w:rFonts w:ascii="Arial" w:hAnsi="Arial" w:cs="Arial"/>
        </w:rPr>
        <w:lastRenderedPageBreak/>
        <w:t>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17EE9559" w14:textId="177C714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B567CE">
        <w:trPr>
          <w:trHeight w:val="632"/>
        </w:trPr>
        <w:tc>
          <w:tcPr>
            <w:tcW w:w="585" w:type="dxa"/>
          </w:tcPr>
          <w:p w14:paraId="75EF87AF" w14:textId="77777777" w:rsidR="00263890" w:rsidRDefault="00263890" w:rsidP="00B567CE">
            <w:pPr>
              <w:tabs>
                <w:tab w:val="left" w:pos="284"/>
                <w:tab w:val="left" w:pos="567"/>
                <w:tab w:val="left" w:pos="5670"/>
              </w:tabs>
              <w:jc w:val="right"/>
              <w:rPr>
                <w:rFonts w:ascii="Arial" w:hAnsi="Arial" w:cs="Arial"/>
              </w:rPr>
            </w:pPr>
          </w:p>
          <w:p w14:paraId="01352B58" w14:textId="77777777" w:rsidR="00263890" w:rsidRDefault="00263890" w:rsidP="00B567CE">
            <w:pPr>
              <w:tabs>
                <w:tab w:val="left" w:pos="284"/>
                <w:tab w:val="left" w:pos="567"/>
                <w:tab w:val="left" w:pos="5670"/>
              </w:tabs>
              <w:jc w:val="center"/>
              <w:rPr>
                <w:rFonts w:ascii="Arial" w:hAnsi="Arial" w:cs="Arial"/>
              </w:rPr>
            </w:pPr>
          </w:p>
          <w:p w14:paraId="6FCC73E8" w14:textId="77777777" w:rsidR="00263890" w:rsidRDefault="00263890" w:rsidP="00B567CE">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3.9.5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B567CE">
        <w:trPr>
          <w:trHeight w:val="632"/>
        </w:trPr>
        <w:tc>
          <w:tcPr>
            <w:tcW w:w="585" w:type="dxa"/>
          </w:tcPr>
          <w:p w14:paraId="489B4344" w14:textId="77777777" w:rsidR="00263890" w:rsidRDefault="00263890" w:rsidP="00B567CE">
            <w:pPr>
              <w:tabs>
                <w:tab w:val="left" w:pos="284"/>
                <w:tab w:val="left" w:pos="567"/>
                <w:tab w:val="left" w:pos="5670"/>
              </w:tabs>
              <w:jc w:val="right"/>
              <w:rPr>
                <w:rFonts w:ascii="Arial" w:hAnsi="Arial" w:cs="Arial"/>
              </w:rPr>
            </w:pPr>
          </w:p>
          <w:p w14:paraId="07707122" w14:textId="77777777" w:rsidR="00263890" w:rsidRDefault="00263890" w:rsidP="00B567CE">
            <w:pPr>
              <w:tabs>
                <w:tab w:val="left" w:pos="284"/>
                <w:tab w:val="left" w:pos="567"/>
                <w:tab w:val="left" w:pos="5670"/>
              </w:tabs>
              <w:jc w:val="center"/>
              <w:rPr>
                <w:rFonts w:ascii="Arial" w:hAnsi="Arial" w:cs="Arial"/>
              </w:rPr>
            </w:pPr>
          </w:p>
          <w:p w14:paraId="7FB0C844" w14:textId="77777777" w:rsidR="00263890" w:rsidRDefault="00263890" w:rsidP="00B567CE">
            <w:pPr>
              <w:tabs>
                <w:tab w:val="left" w:pos="284"/>
                <w:tab w:val="left" w:pos="567"/>
                <w:tab w:val="left" w:pos="5670"/>
              </w:tabs>
              <w:jc w:val="right"/>
              <w:rPr>
                <w:rFonts w:ascii="Arial" w:hAnsi="Arial" w:cs="Arial"/>
              </w:rPr>
            </w:pPr>
          </w:p>
        </w:tc>
      </w:tr>
    </w:tbl>
    <w:p w14:paraId="28F0BC93" w14:textId="77777777" w:rsidR="00263890" w:rsidRDefault="00263890" w:rsidP="00F7741D">
      <w:pPr>
        <w:tabs>
          <w:tab w:val="left" w:pos="284"/>
          <w:tab w:val="left" w:pos="567"/>
          <w:tab w:val="left" w:pos="5670"/>
        </w:tabs>
        <w:jc w:val="both"/>
        <w:rPr>
          <w:rFonts w:ascii="Arial" w:hAnsi="Arial" w:cs="Arial"/>
        </w:rPr>
      </w:pPr>
    </w:p>
    <w:p w14:paraId="067F5CA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 xml:space="preserve">3.9.6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B567CE">
        <w:trPr>
          <w:trHeight w:val="632"/>
        </w:trPr>
        <w:tc>
          <w:tcPr>
            <w:tcW w:w="585" w:type="dxa"/>
          </w:tcPr>
          <w:p w14:paraId="73CC6095" w14:textId="77777777" w:rsidR="00263890" w:rsidRDefault="00263890" w:rsidP="00B567CE">
            <w:pPr>
              <w:tabs>
                <w:tab w:val="left" w:pos="284"/>
                <w:tab w:val="left" w:pos="567"/>
                <w:tab w:val="left" w:pos="5670"/>
              </w:tabs>
              <w:jc w:val="right"/>
              <w:rPr>
                <w:rFonts w:ascii="Arial" w:hAnsi="Arial" w:cs="Arial"/>
              </w:rPr>
            </w:pPr>
          </w:p>
          <w:p w14:paraId="02A23C0E" w14:textId="77777777" w:rsidR="00263890" w:rsidRDefault="00263890" w:rsidP="00B567CE">
            <w:pPr>
              <w:tabs>
                <w:tab w:val="left" w:pos="284"/>
                <w:tab w:val="left" w:pos="567"/>
                <w:tab w:val="left" w:pos="5670"/>
              </w:tabs>
              <w:jc w:val="center"/>
              <w:rPr>
                <w:rFonts w:ascii="Arial" w:hAnsi="Arial" w:cs="Arial"/>
              </w:rPr>
            </w:pPr>
          </w:p>
          <w:p w14:paraId="24E68562" w14:textId="77777777" w:rsidR="00263890" w:rsidRDefault="00263890" w:rsidP="00B567CE">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3.9.7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77FC7ACA"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 xml:space="preserve">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w:t>
      </w:r>
      <w:r w:rsidRPr="00327835">
        <w:rPr>
          <w:rFonts w:ascii="Arial" w:hAnsi="Arial" w:cs="Arial"/>
        </w:rPr>
        <w:lastRenderedPageBreak/>
        <w:t>reintegración, autoricen de manera previa y expresa el tratamiento de esta información, en los términos del literal a) del artículo 6 de la Ley 1581 de 2012, como requisito para el otorgamiento del criterio de desempate.</w:t>
      </w:r>
    </w:p>
    <w:p w14:paraId="2BFF9111"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B567CE">
        <w:trPr>
          <w:trHeight w:val="632"/>
        </w:trPr>
        <w:tc>
          <w:tcPr>
            <w:tcW w:w="585" w:type="dxa"/>
          </w:tcPr>
          <w:p w14:paraId="38705223" w14:textId="77777777" w:rsidR="00843700" w:rsidRDefault="00843700" w:rsidP="00B567CE">
            <w:pPr>
              <w:tabs>
                <w:tab w:val="left" w:pos="284"/>
                <w:tab w:val="left" w:pos="567"/>
                <w:tab w:val="left" w:pos="5670"/>
              </w:tabs>
              <w:jc w:val="right"/>
              <w:rPr>
                <w:rFonts w:ascii="Arial" w:hAnsi="Arial" w:cs="Arial"/>
              </w:rPr>
            </w:pPr>
          </w:p>
          <w:p w14:paraId="480BCCE6" w14:textId="77777777" w:rsidR="00843700" w:rsidRDefault="00843700" w:rsidP="00B567CE">
            <w:pPr>
              <w:tabs>
                <w:tab w:val="left" w:pos="284"/>
                <w:tab w:val="left" w:pos="567"/>
                <w:tab w:val="left" w:pos="5670"/>
              </w:tabs>
              <w:jc w:val="center"/>
              <w:rPr>
                <w:rFonts w:ascii="Arial" w:hAnsi="Arial" w:cs="Arial"/>
              </w:rPr>
            </w:pPr>
          </w:p>
          <w:p w14:paraId="07C078A3" w14:textId="77777777" w:rsidR="00843700" w:rsidRDefault="00843700" w:rsidP="00B567CE">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3.9.8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B567CE">
        <w:trPr>
          <w:trHeight w:val="632"/>
        </w:trPr>
        <w:tc>
          <w:tcPr>
            <w:tcW w:w="585" w:type="dxa"/>
          </w:tcPr>
          <w:p w14:paraId="19D25261" w14:textId="77777777" w:rsidR="00843700" w:rsidRDefault="00843700" w:rsidP="00B567CE">
            <w:pPr>
              <w:tabs>
                <w:tab w:val="left" w:pos="284"/>
                <w:tab w:val="left" w:pos="567"/>
                <w:tab w:val="left" w:pos="5670"/>
              </w:tabs>
              <w:jc w:val="right"/>
              <w:rPr>
                <w:rFonts w:ascii="Arial" w:hAnsi="Arial" w:cs="Arial"/>
              </w:rPr>
            </w:pPr>
          </w:p>
          <w:p w14:paraId="34AF055E" w14:textId="77777777" w:rsidR="00843700" w:rsidRDefault="00843700" w:rsidP="00B567CE">
            <w:pPr>
              <w:tabs>
                <w:tab w:val="left" w:pos="284"/>
                <w:tab w:val="left" w:pos="567"/>
                <w:tab w:val="left" w:pos="5670"/>
              </w:tabs>
              <w:jc w:val="center"/>
              <w:rPr>
                <w:rFonts w:ascii="Arial" w:hAnsi="Arial" w:cs="Arial"/>
              </w:rPr>
            </w:pPr>
          </w:p>
          <w:p w14:paraId="396DAE7B" w14:textId="77777777" w:rsidR="00843700" w:rsidRDefault="00843700" w:rsidP="00B567CE">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3.9.9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B567CE">
        <w:trPr>
          <w:trHeight w:val="632"/>
        </w:trPr>
        <w:tc>
          <w:tcPr>
            <w:tcW w:w="585" w:type="dxa"/>
          </w:tcPr>
          <w:p w14:paraId="7771F73E" w14:textId="77777777" w:rsidR="00843700" w:rsidRDefault="00843700" w:rsidP="00B567CE">
            <w:pPr>
              <w:tabs>
                <w:tab w:val="left" w:pos="284"/>
                <w:tab w:val="left" w:pos="567"/>
                <w:tab w:val="left" w:pos="5670"/>
              </w:tabs>
              <w:jc w:val="right"/>
              <w:rPr>
                <w:rFonts w:ascii="Arial" w:hAnsi="Arial" w:cs="Arial"/>
              </w:rPr>
            </w:pPr>
          </w:p>
          <w:p w14:paraId="6A270B0B" w14:textId="77777777" w:rsidR="00843700" w:rsidRDefault="00843700" w:rsidP="00B567CE">
            <w:pPr>
              <w:tabs>
                <w:tab w:val="left" w:pos="284"/>
                <w:tab w:val="left" w:pos="567"/>
                <w:tab w:val="left" w:pos="5670"/>
              </w:tabs>
              <w:jc w:val="center"/>
              <w:rPr>
                <w:rFonts w:ascii="Arial" w:hAnsi="Arial" w:cs="Arial"/>
              </w:rPr>
            </w:pPr>
          </w:p>
          <w:p w14:paraId="76DFA499" w14:textId="77777777" w:rsidR="00843700" w:rsidRDefault="00843700" w:rsidP="00B567CE">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3.9.10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BAFEC15" w14:textId="77777777" w:rsidR="00F7741D" w:rsidRPr="00327835" w:rsidRDefault="00F7741D"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0DE06D6A" w14:textId="77777777" w:rsidR="00F7741D" w:rsidRPr="00327835" w:rsidRDefault="00F7741D" w:rsidP="00F7741D">
      <w:pPr>
        <w:tabs>
          <w:tab w:val="left" w:pos="284"/>
          <w:tab w:val="left" w:pos="567"/>
          <w:tab w:val="left" w:pos="5670"/>
        </w:tabs>
        <w:jc w:val="both"/>
        <w:rPr>
          <w:rFonts w:ascii="Arial" w:hAnsi="Arial" w:cs="Arial"/>
        </w:rPr>
      </w:pPr>
    </w:p>
    <w:p w14:paraId="75D227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B567CE">
        <w:trPr>
          <w:trHeight w:val="632"/>
        </w:trPr>
        <w:tc>
          <w:tcPr>
            <w:tcW w:w="585" w:type="dxa"/>
          </w:tcPr>
          <w:p w14:paraId="15104C44" w14:textId="77777777" w:rsidR="00843700" w:rsidRDefault="00843700" w:rsidP="00B567CE">
            <w:pPr>
              <w:tabs>
                <w:tab w:val="left" w:pos="284"/>
                <w:tab w:val="left" w:pos="567"/>
                <w:tab w:val="left" w:pos="5670"/>
              </w:tabs>
              <w:jc w:val="right"/>
              <w:rPr>
                <w:rFonts w:ascii="Arial" w:hAnsi="Arial" w:cs="Arial"/>
              </w:rPr>
            </w:pPr>
          </w:p>
          <w:p w14:paraId="2D4A97EF" w14:textId="77777777" w:rsidR="00843700" w:rsidRDefault="00843700" w:rsidP="00B567CE">
            <w:pPr>
              <w:tabs>
                <w:tab w:val="left" w:pos="284"/>
                <w:tab w:val="left" w:pos="567"/>
                <w:tab w:val="left" w:pos="5670"/>
              </w:tabs>
              <w:jc w:val="center"/>
              <w:rPr>
                <w:rFonts w:ascii="Arial" w:hAnsi="Arial" w:cs="Arial"/>
              </w:rPr>
            </w:pPr>
          </w:p>
          <w:p w14:paraId="21B36D63" w14:textId="77777777" w:rsidR="00843700" w:rsidRDefault="00843700" w:rsidP="00B567CE">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3.9.11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B567CE">
        <w:trPr>
          <w:trHeight w:val="632"/>
        </w:trPr>
        <w:tc>
          <w:tcPr>
            <w:tcW w:w="585" w:type="dxa"/>
          </w:tcPr>
          <w:p w14:paraId="502EFCC6" w14:textId="77777777" w:rsidR="00843700" w:rsidRDefault="00843700" w:rsidP="00B567CE">
            <w:pPr>
              <w:tabs>
                <w:tab w:val="left" w:pos="284"/>
                <w:tab w:val="left" w:pos="567"/>
                <w:tab w:val="left" w:pos="5670"/>
              </w:tabs>
              <w:jc w:val="right"/>
              <w:rPr>
                <w:rFonts w:ascii="Arial" w:hAnsi="Arial" w:cs="Arial"/>
              </w:rPr>
            </w:pPr>
          </w:p>
          <w:p w14:paraId="35A4264D" w14:textId="77777777" w:rsidR="00843700" w:rsidRDefault="00843700" w:rsidP="00B567CE">
            <w:pPr>
              <w:tabs>
                <w:tab w:val="left" w:pos="284"/>
                <w:tab w:val="left" w:pos="567"/>
                <w:tab w:val="left" w:pos="5670"/>
              </w:tabs>
              <w:jc w:val="center"/>
              <w:rPr>
                <w:rFonts w:ascii="Arial" w:hAnsi="Arial" w:cs="Arial"/>
              </w:rPr>
            </w:pPr>
          </w:p>
          <w:p w14:paraId="755E20CD" w14:textId="77777777" w:rsidR="00843700" w:rsidRDefault="00843700" w:rsidP="00B567CE">
            <w:pPr>
              <w:tabs>
                <w:tab w:val="left" w:pos="284"/>
                <w:tab w:val="left" w:pos="567"/>
                <w:tab w:val="left" w:pos="5670"/>
              </w:tabs>
              <w:jc w:val="right"/>
              <w:rPr>
                <w:rFonts w:ascii="Arial" w:hAnsi="Arial" w:cs="Arial"/>
              </w:rPr>
            </w:pPr>
          </w:p>
        </w:tc>
      </w:tr>
    </w:tbl>
    <w:p w14:paraId="436C19D6" w14:textId="77777777" w:rsidR="00F7741D" w:rsidRPr="00A35764" w:rsidRDefault="00F7741D" w:rsidP="00F7741D">
      <w:pPr>
        <w:tabs>
          <w:tab w:val="left" w:pos="284"/>
          <w:tab w:val="left" w:pos="567"/>
          <w:tab w:val="left" w:pos="5670"/>
        </w:tabs>
        <w:jc w:val="both"/>
        <w:rPr>
          <w:rFonts w:ascii="Arial" w:hAnsi="Arial" w:cs="Arial"/>
          <w:color w:val="00B0F0"/>
        </w:rPr>
      </w:pPr>
    </w:p>
    <w:p w14:paraId="25280800" w14:textId="77777777" w:rsidR="00F7741D" w:rsidRPr="00F13763" w:rsidRDefault="00F7741D" w:rsidP="00F7741D">
      <w:pPr>
        <w:tabs>
          <w:tab w:val="left" w:pos="284"/>
          <w:tab w:val="left" w:pos="567"/>
          <w:tab w:val="left" w:pos="5670"/>
        </w:tabs>
        <w:jc w:val="both"/>
        <w:rPr>
          <w:rFonts w:ascii="Arial" w:hAnsi="Arial" w:cs="Arial"/>
        </w:rPr>
      </w:pPr>
      <w:r w:rsidRPr="0018638D">
        <w:rPr>
          <w:rFonts w:ascii="Arial" w:hAnsi="Arial" w:cs="Arial"/>
        </w:rPr>
        <w:t>3.9.12 De persistir el empate, se utilizará el siguiente método aleatorio para seleccionar al oferente</w:t>
      </w:r>
      <w:r>
        <w:rPr>
          <w:rFonts w:ascii="Arial" w:hAnsi="Arial" w:cs="Arial"/>
        </w:rPr>
        <w:t>, por lo que se seguirán las siguientes reglas</w:t>
      </w:r>
      <w:r w:rsidRPr="0018638D">
        <w:rPr>
          <w:rFonts w:ascii="Arial" w:hAnsi="Arial" w:cs="Arial"/>
        </w:rPr>
        <w:t>:</w:t>
      </w:r>
    </w:p>
    <w:p w14:paraId="0BC7B900" w14:textId="77777777" w:rsidR="00F7741D" w:rsidRDefault="00F7741D" w:rsidP="00F7741D">
      <w:pPr>
        <w:tabs>
          <w:tab w:val="left" w:pos="284"/>
          <w:tab w:val="left" w:pos="567"/>
          <w:tab w:val="left" w:pos="5670"/>
        </w:tabs>
        <w:jc w:val="both"/>
        <w:rPr>
          <w:rFonts w:ascii="Arial" w:hAnsi="Arial" w:cs="Arial"/>
        </w:rPr>
      </w:pPr>
    </w:p>
    <w:p w14:paraId="0810F60B" w14:textId="123FAF1D"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Se realizará de manera pública y todos los interesados podrán asistir, </w:t>
      </w:r>
      <w:r w:rsidR="007121E6">
        <w:rPr>
          <w:rFonts w:ascii="Arial" w:hAnsi="Arial" w:cs="Arial"/>
          <w:lang w:val="es-CO"/>
        </w:rPr>
        <w:t xml:space="preserve">lo que se hará </w:t>
      </w:r>
      <w:r w:rsidRPr="00A0147D">
        <w:rPr>
          <w:rFonts w:ascii="Arial" w:hAnsi="Arial" w:cs="Arial"/>
          <w:lang w:val="es-CO"/>
        </w:rPr>
        <w:t xml:space="preserve">a través de link debidamente comunicado a través de la plataforma SECOP II por mensaje público. Este link indicará el día y hora del sorteo. </w:t>
      </w:r>
    </w:p>
    <w:p w14:paraId="0DBBAA96" w14:textId="77777777" w:rsidR="00F7741D" w:rsidRPr="00A0147D" w:rsidRDefault="00F7741D" w:rsidP="00F7741D">
      <w:pPr>
        <w:tabs>
          <w:tab w:val="left" w:pos="0"/>
          <w:tab w:val="left" w:pos="5670"/>
        </w:tabs>
        <w:jc w:val="both"/>
        <w:rPr>
          <w:rFonts w:ascii="Arial" w:hAnsi="Arial" w:cs="Arial"/>
          <w:lang w:val="es-CO"/>
        </w:rPr>
      </w:pPr>
    </w:p>
    <w:p w14:paraId="738C04DF" w14:textId="046DEC62"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Para dar inicio al sorteo, la Coordinación del </w:t>
      </w:r>
      <w:r w:rsidR="007121E6">
        <w:rPr>
          <w:rFonts w:ascii="Arial" w:hAnsi="Arial" w:cs="Arial"/>
          <w:lang w:val="es-CO"/>
        </w:rPr>
        <w:t xml:space="preserve">Grupo Regional Administrativo </w:t>
      </w:r>
      <w:r w:rsidRPr="00A0147D">
        <w:rPr>
          <w:rFonts w:ascii="Arial" w:hAnsi="Arial" w:cs="Arial"/>
          <w:lang w:val="es-CO"/>
        </w:rPr>
        <w:t xml:space="preserve">y </w:t>
      </w:r>
      <w:r w:rsidR="007121E6">
        <w:rPr>
          <w:rFonts w:ascii="Arial" w:hAnsi="Arial" w:cs="Arial"/>
          <w:lang w:val="es-CO"/>
        </w:rPr>
        <w:t>el Asistente de apoyo contractual</w:t>
      </w:r>
      <w:r w:rsidRPr="00A0147D">
        <w:rPr>
          <w:rFonts w:ascii="Arial" w:hAnsi="Arial" w:cs="Arial"/>
          <w:lang w:val="es-CO"/>
        </w:rPr>
        <w:t xml:space="preserve">, </w:t>
      </w:r>
      <w:r w:rsidR="00982B1D">
        <w:rPr>
          <w:rFonts w:ascii="Arial" w:hAnsi="Arial" w:cs="Arial"/>
          <w:lang w:val="es-CO"/>
        </w:rPr>
        <w:t>con la asesoría del área de sistemas de la regional, en caso de ser necesario, por medio</w:t>
      </w:r>
      <w:r w:rsidRPr="00A0147D">
        <w:rPr>
          <w:rFonts w:ascii="Arial" w:hAnsi="Arial" w:cs="Arial"/>
          <w:lang w:val="es-CO"/>
        </w:rPr>
        <w:t xml:space="preserve"> de pantalla con vista pública</w:t>
      </w:r>
      <w:r w:rsidR="00982B1D">
        <w:rPr>
          <w:rFonts w:ascii="Arial" w:hAnsi="Arial" w:cs="Arial"/>
          <w:lang w:val="es-CO"/>
        </w:rPr>
        <w:t>,</w:t>
      </w:r>
      <w:r w:rsidRPr="00A0147D">
        <w:rPr>
          <w:rFonts w:ascii="Arial" w:hAnsi="Arial" w:cs="Arial"/>
          <w:lang w:val="es-CO"/>
        </w:rPr>
        <w:t xml:space="preserve"> procederá a ingresar a la plataforma de SECOP II al proceso en mención e identificar</w:t>
      </w:r>
      <w:r w:rsidR="00982B1D">
        <w:rPr>
          <w:rFonts w:ascii="Arial" w:hAnsi="Arial" w:cs="Arial"/>
          <w:lang w:val="es-CO"/>
        </w:rPr>
        <w:t>á</w:t>
      </w:r>
      <w:r w:rsidRPr="00A0147D">
        <w:rPr>
          <w:rFonts w:ascii="Arial" w:hAnsi="Arial" w:cs="Arial"/>
          <w:lang w:val="es-CO"/>
        </w:rPr>
        <w:t xml:space="preserve"> los proponentes empatados.</w:t>
      </w:r>
    </w:p>
    <w:p w14:paraId="5DA3CAAF" w14:textId="77777777" w:rsidR="00F7741D" w:rsidRPr="00A0147D" w:rsidRDefault="00F7741D" w:rsidP="00F7741D">
      <w:pPr>
        <w:pStyle w:val="Prrafodelista"/>
        <w:rPr>
          <w:rFonts w:ascii="Arial" w:hAnsi="Arial" w:cs="Arial"/>
          <w:lang w:val="es-CO"/>
        </w:rPr>
      </w:pPr>
    </w:p>
    <w:p w14:paraId="6FA37629" w14:textId="77777777"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Acto seguido, se procede a exportar la información de los proponentes empatados a el formato Excel.</w:t>
      </w:r>
    </w:p>
    <w:p w14:paraId="6CF8F3E2" w14:textId="77777777" w:rsidR="00F7741D" w:rsidRPr="00A0147D" w:rsidRDefault="00F7741D" w:rsidP="00F7741D">
      <w:pPr>
        <w:pStyle w:val="Prrafodelista"/>
        <w:rPr>
          <w:rFonts w:ascii="Arial" w:hAnsi="Arial" w:cs="Arial"/>
          <w:lang w:val="es-CO"/>
        </w:rPr>
      </w:pPr>
    </w:p>
    <w:p w14:paraId="25B12202" w14:textId="77777777" w:rsidR="00F7741D" w:rsidRPr="00A0147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El instituto mediante la herramienta online APP-SORTEOS</w:t>
      </w:r>
      <w:r>
        <w:rPr>
          <w:rFonts w:ascii="Arial" w:hAnsi="Arial" w:cs="Arial"/>
          <w:lang w:val="es-CO"/>
        </w:rPr>
        <w:t xml:space="preserve"> o aplicación similar en línea</w:t>
      </w:r>
      <w:r w:rsidRPr="00A0147D">
        <w:rPr>
          <w:rFonts w:ascii="Arial" w:hAnsi="Arial" w:cs="Arial"/>
          <w:lang w:val="es-CO"/>
        </w:rPr>
        <w:t>, procede</w:t>
      </w:r>
      <w:r>
        <w:rPr>
          <w:rFonts w:ascii="Arial" w:hAnsi="Arial" w:cs="Arial"/>
          <w:lang w:val="es-CO"/>
        </w:rPr>
        <w:t xml:space="preserve">rá a: </w:t>
      </w:r>
      <w:r w:rsidRPr="00A0147D">
        <w:rPr>
          <w:rFonts w:ascii="Arial" w:hAnsi="Arial" w:cs="Arial"/>
          <w:lang w:val="es-CO"/>
        </w:rPr>
        <w:t>Ingresar el listado de nombres, extraído del listado de Excel.  Ingresa</w:t>
      </w:r>
      <w:r>
        <w:rPr>
          <w:rFonts w:ascii="Arial" w:hAnsi="Arial" w:cs="Arial"/>
          <w:lang w:val="es-CO"/>
        </w:rPr>
        <w:t>rá</w:t>
      </w:r>
      <w:r w:rsidRPr="00A0147D">
        <w:rPr>
          <w:rFonts w:ascii="Arial" w:hAnsi="Arial" w:cs="Arial"/>
          <w:lang w:val="es-CO"/>
        </w:rPr>
        <w:t xml:space="preserve"> las opciones del sorteo</w:t>
      </w:r>
      <w:r>
        <w:rPr>
          <w:rFonts w:ascii="Arial" w:hAnsi="Arial" w:cs="Arial"/>
          <w:lang w:val="es-CO"/>
        </w:rPr>
        <w:t xml:space="preserve">, diligenciando el número de </w:t>
      </w:r>
      <w:r w:rsidRPr="00A0147D">
        <w:rPr>
          <w:rFonts w:ascii="Arial" w:hAnsi="Arial" w:cs="Arial"/>
          <w:lang w:val="es-CO"/>
        </w:rPr>
        <w:t>ganadores</w:t>
      </w:r>
      <w:r>
        <w:rPr>
          <w:rFonts w:ascii="Arial" w:hAnsi="Arial" w:cs="Arial"/>
          <w:lang w:val="es-CO"/>
        </w:rPr>
        <w:t>,</w:t>
      </w:r>
      <w:r w:rsidRPr="00A0147D">
        <w:rPr>
          <w:rFonts w:ascii="Arial" w:hAnsi="Arial" w:cs="Arial"/>
          <w:lang w:val="es-CO"/>
        </w:rPr>
        <w:t xml:space="preserve"> el cual</w:t>
      </w:r>
      <w:r>
        <w:rPr>
          <w:rFonts w:ascii="Arial" w:hAnsi="Arial" w:cs="Arial"/>
          <w:lang w:val="es-CO"/>
        </w:rPr>
        <w:t>,</w:t>
      </w:r>
      <w:r w:rsidRPr="00A0147D">
        <w:rPr>
          <w:rFonts w:ascii="Arial" w:hAnsi="Arial" w:cs="Arial"/>
          <w:lang w:val="es-CO"/>
        </w:rPr>
        <w:t xml:space="preserve"> para el caso es UNO (1) y se le adjudicará el contrato.  Presiona</w:t>
      </w:r>
      <w:r>
        <w:rPr>
          <w:rFonts w:ascii="Arial" w:hAnsi="Arial" w:cs="Arial"/>
          <w:lang w:val="es-CO"/>
        </w:rPr>
        <w:t>rá</w:t>
      </w:r>
      <w:r w:rsidRPr="00A0147D">
        <w:rPr>
          <w:rFonts w:ascii="Arial" w:hAnsi="Arial" w:cs="Arial"/>
          <w:lang w:val="es-CO"/>
        </w:rPr>
        <w:t xml:space="preserve"> el botón de “Confirmar” y "Comenz</w:t>
      </w:r>
      <w:r>
        <w:rPr>
          <w:rFonts w:ascii="Arial" w:hAnsi="Arial" w:cs="Arial"/>
          <w:lang w:val="es-CO"/>
        </w:rPr>
        <w:t>ar" y</w:t>
      </w:r>
      <w:r w:rsidRPr="00A0147D">
        <w:rPr>
          <w:rFonts w:ascii="Arial" w:hAnsi="Arial" w:cs="Arial"/>
          <w:lang w:val="es-CO"/>
        </w:rPr>
        <w:t xml:space="preserve"> se genera el certificado. Copiar</w:t>
      </w:r>
      <w:r>
        <w:rPr>
          <w:rFonts w:ascii="Arial" w:hAnsi="Arial" w:cs="Arial"/>
          <w:lang w:val="es-CO"/>
        </w:rPr>
        <w:t>á</w:t>
      </w:r>
      <w:r w:rsidRPr="00A0147D">
        <w:rPr>
          <w:rFonts w:ascii="Arial" w:hAnsi="Arial" w:cs="Arial"/>
          <w:lang w:val="es-CO"/>
        </w:rPr>
        <w:t xml:space="preserve"> el link para ser publicado en la plataforma de SECOP II. Este procedimiento será publicado a través de mensaje público junto con el video en la Plataforma SECOP II dentro del proceso </w:t>
      </w:r>
      <w:r>
        <w:rPr>
          <w:rFonts w:ascii="Arial" w:hAnsi="Arial" w:cs="Arial"/>
          <w:lang w:val="es-CO"/>
        </w:rPr>
        <w:t>de selección.</w:t>
      </w:r>
    </w:p>
    <w:p w14:paraId="177278C7" w14:textId="77777777" w:rsidR="00F7741D" w:rsidRPr="00A35764" w:rsidRDefault="00F7741D" w:rsidP="00F7741D">
      <w:pPr>
        <w:tabs>
          <w:tab w:val="left" w:pos="284"/>
          <w:tab w:val="left" w:pos="567"/>
          <w:tab w:val="left" w:pos="5670"/>
        </w:tabs>
        <w:jc w:val="both"/>
        <w:rPr>
          <w:rFonts w:ascii="Arial" w:hAnsi="Arial" w:cs="Arial"/>
          <w:color w:val="00B0F0"/>
        </w:rPr>
      </w:pPr>
    </w:p>
    <w:p w14:paraId="08122E37" w14:textId="77777777" w:rsidR="00982B1D" w:rsidRDefault="00982B1D" w:rsidP="00F7741D">
      <w:pPr>
        <w:tabs>
          <w:tab w:val="left" w:pos="284"/>
          <w:tab w:val="left" w:pos="567"/>
          <w:tab w:val="left" w:pos="5670"/>
        </w:tabs>
        <w:jc w:val="both"/>
        <w:rPr>
          <w:rFonts w:ascii="Arial" w:hAnsi="Arial" w:cs="Arial"/>
          <w:b/>
        </w:rPr>
      </w:pPr>
    </w:p>
    <w:p w14:paraId="1D9019CD"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1:</w:t>
      </w:r>
      <w:r>
        <w:rPr>
          <w:rFonts w:ascii="Arial" w:hAnsi="Arial" w:cs="Arial"/>
        </w:rPr>
        <w:t xml:space="preserve"> E</w:t>
      </w:r>
      <w:r w:rsidRPr="000674A5">
        <w:rPr>
          <w:rFonts w:ascii="Arial" w:hAnsi="Arial" w:cs="Arial"/>
        </w:rPr>
        <w:t>n el evento en que el empate se presente entre ofertas cubiertas por un Acuerdo Comercial, se aplicarán los factores de desempate que sean compatibles con los mencionados Acuerdos</w:t>
      </w:r>
      <w:r>
        <w:rPr>
          <w:rFonts w:ascii="Arial" w:hAnsi="Arial" w:cs="Arial"/>
        </w:rPr>
        <w:t xml:space="preserve">, con base </w:t>
      </w:r>
      <w:r>
        <w:rPr>
          <w:rFonts w:ascii="Arial" w:hAnsi="Arial" w:cs="Arial"/>
        </w:rPr>
        <w:lastRenderedPageBreak/>
        <w:t xml:space="preserve">en los lineamientos que para tal efectos se definan por </w:t>
      </w:r>
      <w:r w:rsidRPr="000674A5">
        <w:rPr>
          <w:rFonts w:ascii="Arial" w:hAnsi="Arial" w:cs="Arial"/>
        </w:rPr>
        <w:t>el Ministerio de Comercio, Industria y Turismo y la Agencia Nacional de Contratación Públ</w:t>
      </w:r>
      <w:r>
        <w:rPr>
          <w:rFonts w:ascii="Arial" w:hAnsi="Arial" w:cs="Arial"/>
        </w:rPr>
        <w:t>ica - Colombia Compra Eficiente</w:t>
      </w:r>
      <w:r w:rsidRPr="000674A5">
        <w:rPr>
          <w:rFonts w:ascii="Arial" w:hAnsi="Arial" w:cs="Arial"/>
        </w:rPr>
        <w:t>.</w:t>
      </w:r>
    </w:p>
    <w:p w14:paraId="3C3A8718" w14:textId="77777777" w:rsidR="00F7741D" w:rsidRPr="000674A5" w:rsidRDefault="00F7741D" w:rsidP="00F7741D">
      <w:pPr>
        <w:tabs>
          <w:tab w:val="left" w:pos="284"/>
          <w:tab w:val="left" w:pos="567"/>
          <w:tab w:val="left" w:pos="5670"/>
        </w:tabs>
        <w:jc w:val="both"/>
        <w:rPr>
          <w:rFonts w:ascii="Arial" w:hAnsi="Arial" w:cs="Arial"/>
        </w:rPr>
      </w:pPr>
    </w:p>
    <w:p w14:paraId="2C5D7159"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2:</w:t>
      </w:r>
      <w:r w:rsidRPr="000674A5">
        <w:rPr>
          <w:rFonts w:ascii="Arial" w:hAnsi="Arial" w:cs="Arial"/>
        </w:rPr>
        <w:t xml:space="preserve"> Si el empate entre las </w:t>
      </w:r>
      <w:r>
        <w:rPr>
          <w:rFonts w:ascii="Arial" w:hAnsi="Arial" w:cs="Arial"/>
        </w:rPr>
        <w:t>ofertas</w:t>
      </w:r>
      <w:r w:rsidRPr="000674A5">
        <w:rPr>
          <w:rFonts w:ascii="Arial" w:hAnsi="Arial" w:cs="Arial"/>
        </w:rPr>
        <w:t xml:space="preserve"> se presenta con un proponente, bien o servicio extranjero cuyo país de origen no tiene Acuerdo Comercial con Colombia, ni trato nacional por reciprocidad o con ocasión de la normativa comunitaria, se dará aplicación a todos los criterios de desempate previstos </w:t>
      </w:r>
      <w:r>
        <w:rPr>
          <w:rFonts w:ascii="Arial" w:hAnsi="Arial" w:cs="Arial"/>
        </w:rPr>
        <w:t>en los numerales anteriores.</w:t>
      </w:r>
    </w:p>
    <w:p w14:paraId="17D21DB4" w14:textId="77777777" w:rsidR="00F7741D" w:rsidRPr="000674A5" w:rsidRDefault="00F7741D" w:rsidP="00F7741D">
      <w:pPr>
        <w:tabs>
          <w:tab w:val="left" w:pos="284"/>
          <w:tab w:val="left" w:pos="567"/>
          <w:tab w:val="left" w:pos="5670"/>
        </w:tabs>
        <w:jc w:val="both"/>
        <w:rPr>
          <w:rFonts w:ascii="Arial" w:hAnsi="Arial" w:cs="Arial"/>
        </w:rPr>
      </w:pPr>
    </w:p>
    <w:p w14:paraId="72CA48F8" w14:textId="3F37E700" w:rsidR="00F7741D" w:rsidRPr="0014099D" w:rsidRDefault="00F7741D" w:rsidP="00F7741D">
      <w:pPr>
        <w:tabs>
          <w:tab w:val="left" w:pos="284"/>
          <w:tab w:val="left" w:pos="567"/>
          <w:tab w:val="left" w:pos="5670"/>
        </w:tabs>
        <w:jc w:val="both"/>
        <w:rPr>
          <w:rFonts w:ascii="Arial" w:hAnsi="Arial" w:cs="Arial"/>
        </w:rPr>
      </w:pPr>
      <w:r w:rsidRPr="0014099D">
        <w:rPr>
          <w:rFonts w:ascii="Arial" w:hAnsi="Arial" w:cs="Arial"/>
          <w:b/>
        </w:rPr>
        <w:t>NOTA 3:</w:t>
      </w:r>
      <w:r w:rsidRPr="0014099D">
        <w:rPr>
          <w:rFonts w:ascii="Arial" w:hAnsi="Arial" w:cs="Arial"/>
        </w:rPr>
        <w:t xml:space="preserve"> Conforme con el artículo 18 de la Ley 1712 de 2014 y los artículos 5 y 6 de la Ley 1581 de 2012, el Instituto garantizará el derecho a la reserva legal de toda aquella información que acredita el cumplimiento de los factores de desempate de: </w:t>
      </w:r>
      <w:r w:rsidRPr="0014099D">
        <w:rPr>
          <w:rFonts w:ascii="Arial" w:hAnsi="Arial" w:cs="Arial"/>
          <w:b/>
        </w:rPr>
        <w:t>i)</w:t>
      </w:r>
      <w:r w:rsidRPr="0014099D">
        <w:rPr>
          <w:rFonts w:ascii="Arial" w:hAnsi="Arial" w:cs="Arial"/>
        </w:rPr>
        <w:t xml:space="preserve"> las mujeres víctimas de violencia intrafamiliar, </w:t>
      </w:r>
      <w:r w:rsidRPr="0014099D">
        <w:rPr>
          <w:rFonts w:ascii="Arial" w:hAnsi="Arial" w:cs="Arial"/>
          <w:b/>
        </w:rPr>
        <w:t>ii)</w:t>
      </w:r>
      <w:r w:rsidRPr="0014099D">
        <w:rPr>
          <w:rFonts w:ascii="Arial" w:hAnsi="Arial" w:cs="Arial"/>
        </w:rPr>
        <w:t xml:space="preserve"> las personas en proceso de reincorporación y/o reintegración y </w:t>
      </w:r>
      <w:r w:rsidRPr="0014099D">
        <w:rPr>
          <w:rFonts w:ascii="Arial" w:hAnsi="Arial" w:cs="Arial"/>
          <w:b/>
        </w:rPr>
        <w:t>iii)</w:t>
      </w:r>
      <w:r w:rsidRPr="0014099D">
        <w:rPr>
          <w:rFonts w:ascii="Arial" w:hAnsi="Arial" w:cs="Arial"/>
        </w:rPr>
        <w:t xml:space="preserve"> la población indígena, negra, afrocolombiana, raizal, palenquera, Rrom o gitana. Por lo anterior, en la plataforma del SECOP II no se publicará para conocimiento de terceros la información relacionada con los factores de desempate de dichos grupos de personas, puesto que su público conocimiento puede afectar el derecho a la intimidad de los oferentes o de sus trabajadores</w:t>
      </w:r>
      <w:r w:rsidR="00763628" w:rsidRPr="0014099D">
        <w:rPr>
          <w:rFonts w:ascii="Arial" w:hAnsi="Arial" w:cs="Arial"/>
        </w:rPr>
        <w:t>,</w:t>
      </w:r>
      <w:r w:rsidRPr="0014099D">
        <w:rPr>
          <w:rFonts w:ascii="Arial" w:hAnsi="Arial" w:cs="Arial"/>
        </w:rPr>
        <w:t xml:space="preserve"> socios o accionistas.</w:t>
      </w:r>
    </w:p>
    <w:p w14:paraId="555E5657" w14:textId="77777777" w:rsidR="00F7741D" w:rsidRDefault="00F7741D" w:rsidP="00F7741D">
      <w:pPr>
        <w:tabs>
          <w:tab w:val="left" w:pos="284"/>
          <w:tab w:val="left" w:pos="567"/>
          <w:tab w:val="left" w:pos="5670"/>
        </w:tabs>
        <w:jc w:val="both"/>
        <w:rPr>
          <w:rFonts w:ascii="Arial" w:hAnsi="Arial" w:cs="Arial"/>
        </w:rPr>
      </w:pPr>
    </w:p>
    <w:p w14:paraId="25367C84" w14:textId="6F299DAC" w:rsidR="00F7741D" w:rsidRPr="00E00B12" w:rsidRDefault="00647BBE" w:rsidP="00F7741D">
      <w:pPr>
        <w:tabs>
          <w:tab w:val="left" w:pos="284"/>
          <w:tab w:val="left" w:pos="567"/>
          <w:tab w:val="left" w:pos="5670"/>
        </w:tabs>
        <w:jc w:val="both"/>
        <w:rPr>
          <w:rFonts w:ascii="Arial" w:hAnsi="Arial" w:cs="Arial"/>
        </w:rPr>
      </w:pPr>
      <w:r>
        <w:rPr>
          <w:rFonts w:ascii="Arial" w:hAnsi="Arial" w:cs="Arial"/>
        </w:rPr>
        <w:t xml:space="preserve">Para el trámite anterior, </w:t>
      </w:r>
      <w:r w:rsidR="00F7741D" w:rsidRPr="00E00B12">
        <w:rPr>
          <w:rFonts w:ascii="Arial" w:hAnsi="Arial" w:cs="Arial"/>
        </w:rPr>
        <w:t xml:space="preserve">EL PROPONENTE DEBE ENTREGAR CON LA </w:t>
      </w:r>
      <w:r>
        <w:rPr>
          <w:rFonts w:ascii="Arial" w:hAnsi="Arial" w:cs="Arial"/>
        </w:rPr>
        <w:t>OFERTA</w:t>
      </w:r>
      <w:r w:rsidR="00F7741D" w:rsidRPr="00E00B12">
        <w:rPr>
          <w:rFonts w:ascii="Arial" w:hAnsi="Arial" w:cs="Arial"/>
        </w:rPr>
        <w:t xml:space="preserve"> LA DOCUMENTACIÓN QUE ACREDITE E</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 xml:space="preserve">RES DE DESEMPATE JUNTO CON EL </w:t>
      </w:r>
      <w:r w:rsidR="005A63FD">
        <w:rPr>
          <w:rFonts w:ascii="Arial" w:hAnsi="Arial" w:cs="Arial"/>
        </w:rPr>
        <w:t xml:space="preserve">PRESENTE </w:t>
      </w:r>
      <w:r w:rsidR="00F7741D" w:rsidRPr="005A63FD">
        <w:rPr>
          <w:rFonts w:ascii="Arial" w:hAnsi="Arial" w:cs="Arial"/>
        </w:rPr>
        <w:t>ANEXO</w:t>
      </w:r>
      <w:r w:rsidR="005A63FD" w:rsidRPr="005A63FD">
        <w:rPr>
          <w:rFonts w:ascii="Arial" w:hAnsi="Arial" w:cs="Arial"/>
        </w:rPr>
        <w:t>,</w:t>
      </w:r>
      <w:r w:rsidR="00F7741D" w:rsidRPr="005A63FD">
        <w:rPr>
          <w:rFonts w:ascii="Arial" w:hAnsi="Arial" w:cs="Arial"/>
        </w:rPr>
        <w:t xml:space="preserve"> </w:t>
      </w:r>
      <w:r w:rsidR="00F7741D" w:rsidRPr="00E00B12">
        <w:rPr>
          <w:rFonts w:ascii="Arial" w:hAnsi="Arial" w:cs="Arial"/>
        </w:rPr>
        <w:t>DEBIDAMENTE DILIGENCIADO</w:t>
      </w:r>
      <w:r w:rsidR="005A63FD">
        <w:rPr>
          <w:rFonts w:ascii="Arial" w:hAnsi="Arial" w:cs="Arial"/>
        </w:rPr>
        <w:t>, LO QUE SUBIRÁ EN EL SECOP II COMO DOCUMENTO RESERVADO</w:t>
      </w:r>
      <w:r w:rsidR="00F7741D" w:rsidRPr="00E00B12">
        <w:rPr>
          <w:rFonts w:ascii="Arial" w:hAnsi="Arial" w:cs="Arial"/>
        </w:rPr>
        <w:t xml:space="preserve">. ASIMISMO, FRENTE A LA ACREDITACIÓN DE ESTOS DOUMENTOS, </w:t>
      </w:r>
      <w:r w:rsidR="005A63FD">
        <w:rPr>
          <w:rFonts w:ascii="Arial" w:hAnsi="Arial" w:cs="Arial"/>
        </w:rPr>
        <w:t>EL INSTITUTO</w:t>
      </w:r>
      <w:r w:rsidR="00F7741D" w:rsidRPr="00E00B12">
        <w:rPr>
          <w:rFonts w:ascii="Arial" w:hAnsi="Arial" w:cs="Arial"/>
        </w:rPr>
        <w:t xml:space="preserve"> DAR</w:t>
      </w:r>
      <w:r w:rsidR="00F7741D">
        <w:rPr>
          <w:rFonts w:ascii="Arial" w:hAnsi="Arial" w:cs="Arial"/>
        </w:rPr>
        <w:t>Á</w:t>
      </w:r>
      <w:r w:rsidR="00F7741D" w:rsidRPr="00E00B12">
        <w:rPr>
          <w:rFonts w:ascii="Arial" w:hAnsi="Arial" w:cs="Arial"/>
        </w:rPr>
        <w:t xml:space="preserve"> APLICACIÓN AL ARTÍCULO 5 DE LA LEY 1882 DE 2018</w:t>
      </w:r>
      <w:r w:rsidR="00F7741D">
        <w:rPr>
          <w:rFonts w:ascii="Arial" w:hAnsi="Arial" w:cs="Arial"/>
        </w:rPr>
        <w:t>, QUE MODIFICÓ</w:t>
      </w:r>
      <w:r w:rsidR="00F7741D" w:rsidRPr="00E00B12">
        <w:rPr>
          <w:rFonts w:ascii="Arial" w:hAnsi="Arial" w:cs="Arial"/>
        </w:rPr>
        <w:t xml:space="preserve"> EL PARÁGRAFO 1 E INCLUYÓ LOS PARÁGRAFOS 3, 4 Y 5 DEL ARTÍCULO 5° DE LA LEY 1150 DE 2007</w:t>
      </w:r>
      <w:r w:rsidR="00F7741D">
        <w:rPr>
          <w:rFonts w:ascii="Arial" w:hAnsi="Arial" w:cs="Arial"/>
        </w:rPr>
        <w:t>,</w:t>
      </w:r>
      <w:r w:rsidR="00F7741D" w:rsidRPr="00E00B12">
        <w:rPr>
          <w:rFonts w:ascii="Arial" w:hAnsi="Arial" w:cs="Arial"/>
        </w:rPr>
        <w:t xml:space="preserve"> Y DE PRESENTARSE O RADICARSE ESTOS DOCUMENTOS CON POSTERIORIDAD A LOS TERMINOS SEÑALADOS AQUÍ, LA ENTIDAD NO LOS TENDRAN EN CUENTA PARA LA ACREDITACIÓN DE EL</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RES DE DESEMPATE.</w:t>
      </w:r>
    </w:p>
    <w:p w14:paraId="36538BED" w14:textId="77777777" w:rsidR="00F7741D" w:rsidRPr="00E00B12" w:rsidRDefault="00F7741D" w:rsidP="00F7741D">
      <w:pPr>
        <w:tabs>
          <w:tab w:val="left" w:pos="284"/>
          <w:tab w:val="left" w:pos="567"/>
          <w:tab w:val="left" w:pos="5670"/>
        </w:tabs>
        <w:jc w:val="both"/>
        <w:rPr>
          <w:rFonts w:ascii="Arial" w:hAnsi="Arial" w:cs="Arial"/>
        </w:rPr>
      </w:pPr>
    </w:p>
    <w:p w14:paraId="72E0CC39" w14:textId="77777777" w:rsidR="00F7741D" w:rsidRDefault="00F7741D" w:rsidP="00F7741D">
      <w:pPr>
        <w:tabs>
          <w:tab w:val="left" w:pos="284"/>
          <w:tab w:val="left" w:pos="567"/>
          <w:tab w:val="left" w:pos="5670"/>
        </w:tabs>
        <w:jc w:val="both"/>
        <w:rPr>
          <w:rFonts w:ascii="Arial" w:hAnsi="Arial" w:cs="Arial"/>
        </w:rPr>
      </w:pPr>
    </w:p>
    <w:p w14:paraId="3507AB42" w14:textId="77777777" w:rsidR="00F7741D" w:rsidRDefault="00F7741D" w:rsidP="00F7741D">
      <w:pPr>
        <w:tabs>
          <w:tab w:val="left" w:pos="284"/>
          <w:tab w:val="left" w:pos="567"/>
          <w:tab w:val="left" w:pos="5670"/>
        </w:tabs>
        <w:jc w:val="both"/>
        <w:rPr>
          <w:rFonts w:ascii="Arial" w:hAnsi="Arial" w:cs="Arial"/>
        </w:rPr>
      </w:pPr>
    </w:p>
    <w:p w14:paraId="649D4428"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PROPONENTE:</w:t>
      </w:r>
    </w:p>
    <w:p w14:paraId="004C8E2C" w14:textId="77777777" w:rsidR="007B2534" w:rsidRDefault="007B2534" w:rsidP="007B2534">
      <w:pPr>
        <w:tabs>
          <w:tab w:val="left" w:pos="284"/>
          <w:tab w:val="left" w:pos="567"/>
          <w:tab w:val="left" w:pos="5670"/>
        </w:tabs>
        <w:jc w:val="both"/>
        <w:rPr>
          <w:rFonts w:ascii="Arial" w:hAnsi="Arial" w:cs="Arial"/>
        </w:rPr>
      </w:pPr>
    </w:p>
    <w:p w14:paraId="13F6E715"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NIT:</w:t>
      </w:r>
    </w:p>
    <w:p w14:paraId="020BD3D8" w14:textId="77777777" w:rsidR="007B2534" w:rsidRDefault="007B2534" w:rsidP="007B2534">
      <w:pPr>
        <w:tabs>
          <w:tab w:val="left" w:pos="284"/>
          <w:tab w:val="left" w:pos="567"/>
          <w:tab w:val="left" w:pos="5670"/>
        </w:tabs>
        <w:jc w:val="both"/>
        <w:rPr>
          <w:rFonts w:ascii="Arial" w:hAnsi="Arial" w:cs="Arial"/>
        </w:rPr>
      </w:pPr>
    </w:p>
    <w:p w14:paraId="1ACAC4B1"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 xml:space="preserve">NOMBRE REPRESENTANTE LEGAL: </w:t>
      </w:r>
    </w:p>
    <w:p w14:paraId="6FE88150" w14:textId="77777777" w:rsidR="007B2534" w:rsidRDefault="007B2534" w:rsidP="007B2534">
      <w:pPr>
        <w:tabs>
          <w:tab w:val="left" w:pos="284"/>
          <w:tab w:val="left" w:pos="567"/>
          <w:tab w:val="left" w:pos="5670"/>
        </w:tabs>
        <w:jc w:val="both"/>
        <w:rPr>
          <w:rFonts w:ascii="Arial" w:hAnsi="Arial" w:cs="Arial"/>
        </w:rPr>
      </w:pPr>
    </w:p>
    <w:p w14:paraId="45B5DA3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CÉDULA:</w:t>
      </w:r>
    </w:p>
    <w:p w14:paraId="6C81C48D" w14:textId="77777777" w:rsidR="007B2534" w:rsidRDefault="007B2534" w:rsidP="007B2534">
      <w:pPr>
        <w:tabs>
          <w:tab w:val="left" w:pos="284"/>
          <w:tab w:val="left" w:pos="567"/>
          <w:tab w:val="left" w:pos="5670"/>
        </w:tabs>
        <w:jc w:val="both"/>
        <w:rPr>
          <w:rFonts w:ascii="Arial" w:hAnsi="Arial" w:cs="Arial"/>
        </w:rPr>
      </w:pPr>
    </w:p>
    <w:p w14:paraId="495E3B20" w14:textId="77777777" w:rsidR="007B2534" w:rsidRDefault="007B2534" w:rsidP="007B2534">
      <w:pPr>
        <w:tabs>
          <w:tab w:val="left" w:pos="284"/>
          <w:tab w:val="left" w:pos="567"/>
          <w:tab w:val="left" w:pos="5670"/>
        </w:tabs>
        <w:jc w:val="both"/>
        <w:rPr>
          <w:rFonts w:ascii="Arial" w:hAnsi="Arial" w:cs="Arial"/>
        </w:rPr>
      </w:pPr>
    </w:p>
    <w:p w14:paraId="3F0F15A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FIRMA:</w:t>
      </w: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A37D9" w14:textId="77777777" w:rsidR="006970FC" w:rsidRDefault="006970FC">
      <w:r>
        <w:separator/>
      </w:r>
    </w:p>
  </w:endnote>
  <w:endnote w:type="continuationSeparator" w:id="0">
    <w:p w14:paraId="3543D488" w14:textId="77777777" w:rsidR="006970FC" w:rsidRDefault="0069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031C7" w14:textId="77777777" w:rsidR="00A76772" w:rsidRPr="00A76772"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Avenida las Américas Nro. 98-25 Pereira Risaralda, Conmutador (606) 3515310 Ext. 60401 – 60040</w:t>
    </w:r>
  </w:p>
  <w:p w14:paraId="1D427AC8" w14:textId="77777777" w:rsidR="00A76772" w:rsidRPr="00A76772"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drocadministrativa@medicinalegal.gov.co</w:t>
    </w:r>
  </w:p>
  <w:p w14:paraId="5D2C1529" w14:textId="1A6D1C2E" w:rsidR="00327835"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www.medicinalegal.gov.co</w:t>
    </w:r>
  </w:p>
  <w:p w14:paraId="7F34B755" w14:textId="77777777" w:rsidR="00327835" w:rsidRDefault="00327835" w:rsidP="000420C1">
    <w:pPr>
      <w:pStyle w:val="Piedepgina"/>
      <w:jc w:val="center"/>
      <w:rPr>
        <w:rFonts w:ascii="Arial" w:hAnsi="Arial"/>
        <w:color w:val="000000"/>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D0188A" w14:textId="77777777" w:rsidR="006970FC" w:rsidRDefault="006970FC">
      <w:r>
        <w:separator/>
      </w:r>
    </w:p>
  </w:footnote>
  <w:footnote w:type="continuationSeparator" w:id="0">
    <w:p w14:paraId="00E40C60" w14:textId="77777777" w:rsidR="006970FC" w:rsidRDefault="00697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330C3" w14:textId="77777777" w:rsidR="00327835" w:rsidRDefault="00327835" w:rsidP="004050A7">
    <w:pPr>
      <w:pStyle w:val="Encabezado"/>
      <w:jc w:val="center"/>
      <w:rPr>
        <w:rFonts w:ascii="Humanst521 BT" w:hAnsi="Humanst521 BT"/>
        <w:b/>
        <w:bCs/>
        <w:caps/>
        <w:sz w:val="12"/>
        <w:szCs w:val="12"/>
      </w:rPr>
    </w:pPr>
  </w:p>
  <w:p w14:paraId="166268FB" w14:textId="34955FE5" w:rsidR="00327835" w:rsidRDefault="00A76772"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618CB67F" wp14:editId="6E420BF6">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215F05F3" w:rsidR="00327835" w:rsidRDefault="00327835" w:rsidP="005C03FD">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40BB396B" w14:textId="77777777" w:rsidR="00B21A47" w:rsidRDefault="00B21A47" w:rsidP="00BE59CA">
    <w:pPr>
      <w:pStyle w:val="Encabezado"/>
      <w:tabs>
        <w:tab w:val="clear" w:pos="4419"/>
        <w:tab w:val="center" w:pos="3402"/>
      </w:tabs>
      <w:jc w:val="center"/>
      <w:rPr>
        <w:rFonts w:ascii="Arial" w:hAnsi="Arial" w:cs="Arial"/>
        <w:sz w:val="18"/>
        <w:szCs w:val="18"/>
      </w:rPr>
    </w:pPr>
  </w:p>
  <w:p w14:paraId="699695FC" w14:textId="3AC9D5A1" w:rsidR="00B21A47" w:rsidRDefault="00B21A47"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 xml:space="preserve">ANEXO </w:t>
    </w:r>
    <w:r w:rsidR="001F1F9A">
      <w:rPr>
        <w:rFonts w:ascii="Arial" w:hAnsi="Arial" w:cs="Arial"/>
        <w:sz w:val="18"/>
        <w:szCs w:val="18"/>
      </w:rPr>
      <w:t>6</w:t>
    </w:r>
  </w:p>
  <w:p w14:paraId="557406F4" w14:textId="77777777" w:rsidR="005C03FD" w:rsidRDefault="005C03FD" w:rsidP="008029F3">
    <w:pPr>
      <w:pStyle w:val="Encabezado"/>
      <w:pBdr>
        <w:bottom w:val="single" w:sz="12" w:space="1" w:color="auto"/>
      </w:pBdr>
      <w:tabs>
        <w:tab w:val="center" w:pos="3402"/>
      </w:tabs>
      <w:jc w:val="center"/>
      <w:rPr>
        <w:rFonts w:ascii="Arial" w:hAnsi="Arial" w:cs="Arial"/>
        <w:sz w:val="18"/>
        <w:szCs w:val="18"/>
      </w:rPr>
    </w:pPr>
  </w:p>
  <w:p w14:paraId="325A45A7" w14:textId="2F369F6D" w:rsidR="00327835" w:rsidRPr="008029F3" w:rsidRDefault="005C03FD" w:rsidP="008029F3">
    <w:pPr>
      <w:pStyle w:val="Encabezado"/>
      <w:pBdr>
        <w:bottom w:val="single" w:sz="12" w:space="1" w:color="auto"/>
      </w:pBdr>
      <w:tabs>
        <w:tab w:val="center" w:pos="3402"/>
      </w:tabs>
      <w:jc w:val="center"/>
      <w:rPr>
        <w:rFonts w:ascii="Arial" w:hAnsi="Arial" w:cs="Arial"/>
        <w:sz w:val="18"/>
        <w:szCs w:val="18"/>
      </w:rPr>
    </w:pPr>
    <w:r>
      <w:rPr>
        <w:rFonts w:ascii="Arial" w:hAnsi="Arial" w:cs="Arial"/>
        <w:sz w:val="18"/>
        <w:szCs w:val="18"/>
      </w:rPr>
      <w:t>Factores</w:t>
    </w:r>
    <w:r w:rsidR="00B21A47">
      <w:rPr>
        <w:rFonts w:ascii="Arial" w:hAnsi="Arial" w:cs="Arial"/>
        <w:sz w:val="18"/>
        <w:szCs w:val="18"/>
      </w:rPr>
      <w:t xml:space="preserve"> de desempate </w:t>
    </w:r>
    <w:r w:rsidR="00327835">
      <w:rPr>
        <w:rFonts w:ascii="Arial" w:hAnsi="Arial" w:cs="Arial"/>
        <w:sz w:val="18"/>
        <w:szCs w:val="18"/>
      </w:rPr>
      <w:t>Invitación Pública</w:t>
    </w:r>
    <w:r w:rsidR="00327835" w:rsidRPr="008029F3">
      <w:rPr>
        <w:rFonts w:ascii="Arial" w:hAnsi="Arial" w:cs="Arial"/>
        <w:sz w:val="18"/>
        <w:szCs w:val="18"/>
      </w:rPr>
      <w:t xml:space="preserve"> MiC</w:t>
    </w:r>
    <w:r w:rsidR="00327835" w:rsidRPr="003B3558">
      <w:rPr>
        <w:rFonts w:ascii="Arial" w:hAnsi="Arial" w:cs="Arial"/>
        <w:sz w:val="18"/>
        <w:szCs w:val="18"/>
      </w:rPr>
      <w:t>-00</w:t>
    </w:r>
    <w:r w:rsidR="00B10573">
      <w:rPr>
        <w:rFonts w:ascii="Arial" w:hAnsi="Arial" w:cs="Arial"/>
        <w:sz w:val="18"/>
        <w:szCs w:val="18"/>
      </w:rPr>
      <w:t>31</w:t>
    </w:r>
    <w:r w:rsidR="00327835" w:rsidRPr="003B3558">
      <w:rPr>
        <w:rFonts w:ascii="Arial" w:hAnsi="Arial" w:cs="Arial"/>
        <w:sz w:val="18"/>
        <w:szCs w:val="18"/>
      </w:rPr>
      <w:t>-</w:t>
    </w:r>
    <w:r w:rsidR="00327835" w:rsidRPr="008029F3">
      <w:rPr>
        <w:rFonts w:ascii="Arial" w:hAnsi="Arial" w:cs="Arial"/>
        <w:sz w:val="18"/>
        <w:szCs w:val="18"/>
      </w:rPr>
      <w:t>DROC-202</w:t>
    </w:r>
    <w:r w:rsidR="006D21CC">
      <w:rPr>
        <w:rFonts w:ascii="Arial" w:hAnsi="Arial" w:cs="Arial"/>
        <w:sz w:val="18"/>
        <w:szCs w:val="18"/>
      </w:rPr>
      <w:t>6</w:t>
    </w:r>
  </w:p>
  <w:p w14:paraId="3957E735" w14:textId="3425D52A" w:rsidR="00327835" w:rsidRPr="00F5489B" w:rsidRDefault="00B10573" w:rsidP="00B10573">
    <w:pPr>
      <w:pStyle w:val="Encabezado"/>
      <w:pBdr>
        <w:bottom w:val="single" w:sz="12" w:space="1" w:color="auto"/>
      </w:pBdr>
      <w:tabs>
        <w:tab w:val="clear" w:pos="4419"/>
        <w:tab w:val="center" w:pos="3402"/>
      </w:tabs>
      <w:jc w:val="center"/>
      <w:rPr>
        <w:rFonts w:ascii="Arial" w:hAnsi="Arial" w:cs="Arial"/>
        <w:sz w:val="18"/>
        <w:szCs w:val="18"/>
      </w:rPr>
    </w:pPr>
    <w:r w:rsidRPr="00B10573">
      <w:rPr>
        <w:rFonts w:ascii="Arial" w:hAnsi="Arial" w:cs="Arial"/>
        <w:sz w:val="18"/>
        <w:szCs w:val="18"/>
      </w:rPr>
      <w:t>Servicio de recolección, transporte, tratamiento y disposición final de los residuos peligrosos generados en la sede de Pereira, Manizales, Armenia, Calarcá y Cartago de la Regional Occidente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936"/>
    <w:rsid w:val="00007DB2"/>
    <w:rsid w:val="00010E6B"/>
    <w:rsid w:val="000116FA"/>
    <w:rsid w:val="00011CDC"/>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B13"/>
    <w:rsid w:val="00020FCB"/>
    <w:rsid w:val="0002183C"/>
    <w:rsid w:val="0002236F"/>
    <w:rsid w:val="00022462"/>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2E"/>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A1E"/>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41"/>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D32"/>
    <w:rsid w:val="003B1700"/>
    <w:rsid w:val="003B27A8"/>
    <w:rsid w:val="003B27E4"/>
    <w:rsid w:val="003B294E"/>
    <w:rsid w:val="003B2A53"/>
    <w:rsid w:val="003B2E07"/>
    <w:rsid w:val="003B3558"/>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2F5B"/>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1D79"/>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BA3"/>
    <w:rsid w:val="005D0C41"/>
    <w:rsid w:val="005D1188"/>
    <w:rsid w:val="005D160B"/>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527C"/>
    <w:rsid w:val="00605370"/>
    <w:rsid w:val="00605482"/>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346"/>
    <w:rsid w:val="0069292D"/>
    <w:rsid w:val="006929A5"/>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70FC"/>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1CC"/>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4C35"/>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2E8"/>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602A"/>
    <w:rsid w:val="007A671F"/>
    <w:rsid w:val="007A7A64"/>
    <w:rsid w:val="007A7AFC"/>
    <w:rsid w:val="007B09B5"/>
    <w:rsid w:val="007B0AAB"/>
    <w:rsid w:val="007B121B"/>
    <w:rsid w:val="007B1940"/>
    <w:rsid w:val="007B1D77"/>
    <w:rsid w:val="007B2534"/>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AC6"/>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0B1"/>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3EAD"/>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35B7"/>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3F8"/>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97AD9"/>
    <w:rsid w:val="009A03C8"/>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2B0"/>
    <w:rsid w:val="009B06AA"/>
    <w:rsid w:val="009B0B55"/>
    <w:rsid w:val="009B100F"/>
    <w:rsid w:val="009B162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66A"/>
    <w:rsid w:val="009C188D"/>
    <w:rsid w:val="009C1BF3"/>
    <w:rsid w:val="009C1E50"/>
    <w:rsid w:val="009C2767"/>
    <w:rsid w:val="009C2F92"/>
    <w:rsid w:val="009C31B8"/>
    <w:rsid w:val="009C32E4"/>
    <w:rsid w:val="009C32F6"/>
    <w:rsid w:val="009C3C5D"/>
    <w:rsid w:val="009C418E"/>
    <w:rsid w:val="009C44C5"/>
    <w:rsid w:val="009C450D"/>
    <w:rsid w:val="009C45E9"/>
    <w:rsid w:val="009C4DD6"/>
    <w:rsid w:val="009C5603"/>
    <w:rsid w:val="009C6067"/>
    <w:rsid w:val="009C6525"/>
    <w:rsid w:val="009C72A6"/>
    <w:rsid w:val="009C73B5"/>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0B"/>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A0A"/>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676A"/>
    <w:rsid w:val="00A167ED"/>
    <w:rsid w:val="00A16FDD"/>
    <w:rsid w:val="00A1730F"/>
    <w:rsid w:val="00A17BCD"/>
    <w:rsid w:val="00A17C10"/>
    <w:rsid w:val="00A206C5"/>
    <w:rsid w:val="00A20F15"/>
    <w:rsid w:val="00A2181D"/>
    <w:rsid w:val="00A21884"/>
    <w:rsid w:val="00A21A47"/>
    <w:rsid w:val="00A21DDD"/>
    <w:rsid w:val="00A220F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772"/>
    <w:rsid w:val="00A76C46"/>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573"/>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B26"/>
    <w:rsid w:val="00BC7C38"/>
    <w:rsid w:val="00BD0040"/>
    <w:rsid w:val="00BD0292"/>
    <w:rsid w:val="00BD1D05"/>
    <w:rsid w:val="00BD1FD2"/>
    <w:rsid w:val="00BD255F"/>
    <w:rsid w:val="00BD33F0"/>
    <w:rsid w:val="00BD3424"/>
    <w:rsid w:val="00BD3524"/>
    <w:rsid w:val="00BD3A51"/>
    <w:rsid w:val="00BD3D6B"/>
    <w:rsid w:val="00BD44FE"/>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6E54"/>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537A"/>
    <w:rsid w:val="00C75558"/>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BB0"/>
    <w:rsid w:val="00CA6CB3"/>
    <w:rsid w:val="00CA720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24C0"/>
    <w:rsid w:val="00CD251C"/>
    <w:rsid w:val="00CD276D"/>
    <w:rsid w:val="00CD287A"/>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C3F"/>
    <w:rsid w:val="00D00E1B"/>
    <w:rsid w:val="00D00F3D"/>
    <w:rsid w:val="00D01172"/>
    <w:rsid w:val="00D014D2"/>
    <w:rsid w:val="00D01C3F"/>
    <w:rsid w:val="00D01E1D"/>
    <w:rsid w:val="00D021AF"/>
    <w:rsid w:val="00D0289B"/>
    <w:rsid w:val="00D030AC"/>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761"/>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6A0"/>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1D4B"/>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5DB"/>
    <w:rsid w:val="00E239F7"/>
    <w:rsid w:val="00E23D9D"/>
    <w:rsid w:val="00E2417D"/>
    <w:rsid w:val="00E24673"/>
    <w:rsid w:val="00E24D02"/>
    <w:rsid w:val="00E24EEF"/>
    <w:rsid w:val="00E24FE7"/>
    <w:rsid w:val="00E2560A"/>
    <w:rsid w:val="00E256E8"/>
    <w:rsid w:val="00E2575C"/>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7FE"/>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3A75"/>
    <w:rsid w:val="00FA4753"/>
    <w:rsid w:val="00FA579F"/>
    <w:rsid w:val="00FA5925"/>
    <w:rsid w:val="00FA5C7F"/>
    <w:rsid w:val="00FA5D5A"/>
    <w:rsid w:val="00FA6194"/>
    <w:rsid w:val="00FA699E"/>
    <w:rsid w:val="00FA6EDB"/>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569F095"/>
  <w15:docId w15:val="{7FE0EA58-7DDA-4327-95C3-E735F43AA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paragraph" w:styleId="Piedepgina">
    <w:name w:val="footer"/>
    <w:aliases w:val=" Car Car"/>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3A758-1606-4A2E-9234-EEC2C1206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72</TotalTime>
  <Pages>7</Pages>
  <Words>4108</Words>
  <Characters>22595</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26650</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42</cp:revision>
  <cp:lastPrinted>2022-03-28T10:11:00Z</cp:lastPrinted>
  <dcterms:created xsi:type="dcterms:W3CDTF">2022-03-24T17:45:00Z</dcterms:created>
  <dcterms:modified xsi:type="dcterms:W3CDTF">2026-08-17T16:54:00Z</dcterms:modified>
</cp:coreProperties>
</file>