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253" w:rsidRPr="00D571D7" w:rsidRDefault="00BA2253">
      <w:pPr>
        <w:pStyle w:val="Textoindependiente3"/>
        <w:rPr>
          <w:rFonts w:ascii="Arial" w:hAnsi="Arial" w:cs="Arial"/>
        </w:rPr>
      </w:pPr>
    </w:p>
    <w:p w:rsidR="00D571D7" w:rsidRPr="00D571D7" w:rsidRDefault="00D571D7" w:rsidP="00D571D7">
      <w:pPr>
        <w:pStyle w:val="Textoindependiente3"/>
        <w:jc w:val="center"/>
        <w:rPr>
          <w:rFonts w:ascii="Arial" w:hAnsi="Arial" w:cs="Arial"/>
          <w:b/>
          <w:i w:val="0"/>
        </w:rPr>
      </w:pPr>
      <w:r w:rsidRPr="00D571D7">
        <w:rPr>
          <w:rFonts w:ascii="Arial" w:hAnsi="Arial" w:cs="Arial"/>
          <w:b/>
          <w:i w:val="0"/>
        </w:rPr>
        <w:t>ANEXO 4</w:t>
      </w:r>
    </w:p>
    <w:p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N°________  </w:t>
      </w:r>
    </w:p>
    <w:p w:rsidR="00C7073C" w:rsidRDefault="00C7073C">
      <w:pPr>
        <w:pStyle w:val="Textoindependiente3"/>
      </w:pPr>
    </w:p>
    <w:p w:rsidR="00E6127A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 xml:space="preserve">ESTE FORMULARIO DEBE SER ENVIADO EN ARCHIVO PDF AL CORREO </w:t>
      </w:r>
      <w:hyperlink r:id="rId7" w:history="1">
        <w:r w:rsidRPr="003A65D7">
          <w:rPr>
            <w:rStyle w:val="Hipervnculo"/>
            <w:sz w:val="20"/>
          </w:rPr>
          <w:t>contabilidad@medicinalegal.gov.co</w:t>
        </w:r>
      </w:hyperlink>
      <w:r>
        <w:rPr>
          <w:sz w:val="20"/>
        </w:rPr>
        <w:t xml:space="preserve"> </w:t>
      </w:r>
    </w:p>
    <w:p w:rsidR="00E6127A" w:rsidRPr="003A65D7" w:rsidRDefault="00623B75" w:rsidP="00E6127A">
      <w:pPr>
        <w:pStyle w:val="Textoindependiente"/>
        <w:rPr>
          <w:sz w:val="20"/>
        </w:rPr>
      </w:pPr>
      <w:r w:rsidRPr="003A65D7">
        <w:rPr>
          <w:sz w:val="20"/>
        </w:rPr>
        <w:t>Donde</w:t>
      </w:r>
      <w:r w:rsidR="00E6127A" w:rsidRPr="003A65D7">
        <w:rPr>
          <w:sz w:val="20"/>
        </w:rPr>
        <w:t xml:space="preserve"> será</w:t>
      </w:r>
      <w:r w:rsidR="00E6127A">
        <w:rPr>
          <w:sz w:val="20"/>
        </w:rPr>
        <w:t xml:space="preserve"> n</w:t>
      </w:r>
      <w:r w:rsidR="00E6127A" w:rsidRPr="003A65D7">
        <w:rPr>
          <w:sz w:val="20"/>
        </w:rPr>
        <w:t>umerado consecutivamente</w:t>
      </w:r>
      <w:r w:rsidR="00E6127A">
        <w:rPr>
          <w:sz w:val="20"/>
        </w:rPr>
        <w:t>.</w:t>
      </w:r>
    </w:p>
    <w:p w:rsidR="00E6127A" w:rsidRPr="003A65D7" w:rsidRDefault="00E6127A" w:rsidP="00E6127A">
      <w:pPr>
        <w:pStyle w:val="Textoindependiente"/>
        <w:rPr>
          <w:sz w:val="20"/>
        </w:rPr>
      </w:pPr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 xml:space="preserve">Ciudad y Fecha: </w:t>
      </w:r>
      <w:r w:rsidR="006B498E">
        <w:t xml:space="preserve">_______________________ NIT___ </w:t>
      </w:r>
      <w:r>
        <w:t xml:space="preserve">C.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>Entidad Pú</w:t>
      </w:r>
      <w:r w:rsidR="00623B75">
        <w:rPr>
          <w:sz w:val="20"/>
        </w:rPr>
        <w:t xml:space="preserve">blica _______Si marco X escriba el Código asignado por </w:t>
      </w:r>
      <w:r>
        <w:rPr>
          <w:sz w:val="20"/>
        </w:rPr>
        <w:t>la Contaduría Pública_______________________.</w:t>
      </w:r>
    </w:p>
    <w:p w:rsidR="00C7073C" w:rsidRDefault="00623B75">
      <w:pPr>
        <w:pStyle w:val="Ttulo1"/>
        <w:rPr>
          <w:sz w:val="20"/>
        </w:rPr>
      </w:pPr>
      <w:r>
        <w:rPr>
          <w:sz w:val="20"/>
        </w:rPr>
        <w:t xml:space="preserve">Dirección </w:t>
      </w:r>
      <w:r w:rsidR="00C7073C">
        <w:rPr>
          <w:sz w:val="20"/>
        </w:rPr>
        <w:t>Principal</w:t>
      </w:r>
      <w:r>
        <w:rPr>
          <w:sz w:val="20"/>
        </w:rPr>
        <w:t xml:space="preserve"> </w:t>
      </w:r>
      <w:r w:rsidR="00C7073C">
        <w:rPr>
          <w:sz w:val="20"/>
        </w:rPr>
        <w:t>_______________________Ciudad: ___________Teléfono_____________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 xml:space="preserve">NOTA : El titular de la cuenta bancaria debe coincidir con el nombre o razón social del proveedor. 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Pr="00633CF9" w:rsidRDefault="00C7073C" w:rsidP="00633CF9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>
      <w:pPr>
        <w:pStyle w:val="Textoindependiente"/>
        <w:rPr>
          <w:sz w:val="20"/>
        </w:rPr>
      </w:pP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  <w:bookmarkStart w:id="0" w:name="_GoBack"/>
      <w:bookmarkEnd w:id="0"/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default" r:id="rId8"/>
      <w:footerReference w:type="even" r:id="rId9"/>
      <w:footerReference w:type="default" r:id="rId10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DB4" w:rsidRDefault="00484DB4">
      <w:r>
        <w:separator/>
      </w:r>
    </w:p>
  </w:endnote>
  <w:endnote w:type="continuationSeparator" w:id="0">
    <w:p w:rsidR="00484DB4" w:rsidRDefault="00484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42762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33CF9" w:rsidRPr="00633CF9" w:rsidRDefault="00633CF9" w:rsidP="00633CF9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jc w:val="center"/>
      <w:rPr>
        <w:rFonts w:ascii="Calibri" w:hAnsi="Calibri" w:cs="Calibri"/>
        <w:color w:val="000000"/>
        <w:sz w:val="18"/>
        <w:szCs w:val="18"/>
      </w:rPr>
    </w:pPr>
    <w:r w:rsidRPr="00633CF9">
      <w:rPr>
        <w:rFonts w:ascii="Calibri" w:hAnsi="Calibri" w:cs="Calibri"/>
        <w:color w:val="000000"/>
        <w:sz w:val="18"/>
        <w:szCs w:val="18"/>
      </w:rPr>
      <w:t>Avenida las Américas No 98-25 Pereira Risaralda, Conmutador (606) 3515310 Ext. 60401 – 60040</w:t>
    </w:r>
  </w:p>
  <w:p w:rsidR="00633CF9" w:rsidRPr="00633CF9" w:rsidRDefault="00142762" w:rsidP="00633CF9"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jc w:val="center"/>
      <w:rPr>
        <w:rFonts w:ascii="Arial" w:hAnsi="Arial"/>
        <w:color w:val="000000"/>
        <w:sz w:val="16"/>
        <w:szCs w:val="24"/>
        <w:lang w:val="x-none" w:eastAsia="x-none"/>
      </w:rPr>
    </w:pPr>
    <w:hyperlink r:id="rId1" w:history="1">
      <w:r w:rsidR="00633CF9" w:rsidRPr="00633CF9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  <w:r w:rsidR="00633CF9" w:rsidRPr="00633CF9">
      <w:rPr>
        <w:rFonts w:ascii="Arial" w:hAnsi="Arial"/>
        <w:sz w:val="16"/>
        <w:szCs w:val="24"/>
        <w:lang w:val="x-none" w:eastAsia="x-none"/>
      </w:rPr>
      <w:t xml:space="preserve">    </w:t>
    </w:r>
    <w:hyperlink r:id="rId2" w:history="1">
      <w:r w:rsidR="00633CF9" w:rsidRPr="00633CF9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  <w:r w:rsidR="00633CF9" w:rsidRPr="00633CF9">
      <w:rPr>
        <w:rFonts w:ascii="Arial" w:hAnsi="Arial"/>
        <w:b/>
        <w:color w:val="000000"/>
        <w:sz w:val="16"/>
        <w:szCs w:val="24"/>
        <w:lang w:val="x-none" w:eastAsia="x-none"/>
      </w:rPr>
      <w:t xml:space="preserve"> - </w:t>
    </w:r>
    <w:r w:rsidR="00633CF9" w:rsidRPr="00633CF9">
      <w:rPr>
        <w:rFonts w:ascii="Arial" w:hAnsi="Arial"/>
        <w:color w:val="000000"/>
        <w:sz w:val="16"/>
        <w:szCs w:val="24"/>
        <w:lang w:val="x-none" w:eastAsia="x-none"/>
      </w:rPr>
      <w:t>Bogotá Colombia</w:t>
    </w:r>
  </w:p>
  <w:p w:rsidR="00C7073C" w:rsidRDefault="00633CF9" w:rsidP="00633CF9">
    <w:pPr>
      <w:pStyle w:val="Piedepgina"/>
      <w:jc w:val="center"/>
      <w:rPr>
        <w:b/>
        <w:lang w:val="es-MX"/>
      </w:rPr>
    </w:pPr>
    <w:r w:rsidRPr="00633CF9">
      <w:rPr>
        <w:rFonts w:ascii="Arial" w:hAnsi="Arial" w:cs="Arial"/>
        <w:sz w:val="16"/>
        <w:szCs w:val="16"/>
        <w:lang w:val="es-ES"/>
      </w:rPr>
      <w:t xml:space="preserve">Página </w:t>
    </w:r>
    <w:r w:rsidRPr="00633CF9">
      <w:rPr>
        <w:rFonts w:ascii="Arial" w:hAnsi="Arial" w:cs="Arial"/>
        <w:sz w:val="16"/>
        <w:szCs w:val="16"/>
        <w:lang w:val="es-ES"/>
      </w:rPr>
      <w:fldChar w:fldCharType="begin"/>
    </w:r>
    <w:r w:rsidRPr="00633CF9">
      <w:rPr>
        <w:rFonts w:ascii="Arial" w:hAnsi="Arial" w:cs="Arial"/>
        <w:sz w:val="16"/>
        <w:szCs w:val="16"/>
        <w:lang w:val="es-ES"/>
      </w:rPr>
      <w:instrText xml:space="preserve"> PAGE </w:instrText>
    </w:r>
    <w:r w:rsidRPr="00633CF9">
      <w:rPr>
        <w:rFonts w:ascii="Arial" w:hAnsi="Arial" w:cs="Arial"/>
        <w:sz w:val="16"/>
        <w:szCs w:val="16"/>
        <w:lang w:val="es-ES"/>
      </w:rPr>
      <w:fldChar w:fldCharType="separate"/>
    </w:r>
    <w:r w:rsidR="00142762">
      <w:rPr>
        <w:rFonts w:ascii="Arial" w:hAnsi="Arial" w:cs="Arial"/>
        <w:noProof/>
        <w:sz w:val="16"/>
        <w:szCs w:val="16"/>
        <w:lang w:val="es-ES"/>
      </w:rPr>
      <w:t>1</w:t>
    </w:r>
    <w:r w:rsidRPr="00633CF9">
      <w:rPr>
        <w:rFonts w:ascii="Arial" w:hAnsi="Arial" w:cs="Arial"/>
        <w:sz w:val="16"/>
        <w:szCs w:val="16"/>
        <w:lang w:val="es-ES"/>
      </w:rPr>
      <w:fldChar w:fldCharType="end"/>
    </w:r>
    <w:r w:rsidRPr="00633CF9">
      <w:rPr>
        <w:rFonts w:ascii="Arial" w:hAnsi="Arial" w:cs="Arial"/>
        <w:sz w:val="16"/>
        <w:szCs w:val="16"/>
        <w:lang w:val="es-ES"/>
      </w:rPr>
      <w:t xml:space="preserve"> de </w:t>
    </w:r>
    <w:r w:rsidRPr="00633CF9">
      <w:rPr>
        <w:rFonts w:ascii="Arial" w:hAnsi="Arial" w:cs="Arial"/>
        <w:sz w:val="16"/>
        <w:szCs w:val="16"/>
        <w:lang w:val="es-ES"/>
      </w:rPr>
      <w:fldChar w:fldCharType="begin"/>
    </w:r>
    <w:r w:rsidRPr="00633CF9">
      <w:rPr>
        <w:rFonts w:ascii="Arial" w:hAnsi="Arial" w:cs="Arial"/>
        <w:sz w:val="16"/>
        <w:szCs w:val="16"/>
        <w:lang w:val="es-ES"/>
      </w:rPr>
      <w:instrText xml:space="preserve"> NUMPAGES  </w:instrText>
    </w:r>
    <w:r w:rsidRPr="00633CF9">
      <w:rPr>
        <w:rFonts w:ascii="Arial" w:hAnsi="Arial" w:cs="Arial"/>
        <w:sz w:val="16"/>
        <w:szCs w:val="16"/>
        <w:lang w:val="es-ES"/>
      </w:rPr>
      <w:fldChar w:fldCharType="separate"/>
    </w:r>
    <w:r w:rsidR="00142762">
      <w:rPr>
        <w:rFonts w:ascii="Arial" w:hAnsi="Arial" w:cs="Arial"/>
        <w:noProof/>
        <w:sz w:val="16"/>
        <w:szCs w:val="16"/>
        <w:lang w:val="es-ES"/>
      </w:rPr>
      <w:t>1</w:t>
    </w:r>
    <w:r w:rsidRPr="00633CF9">
      <w:rPr>
        <w:rFonts w:ascii="Arial" w:hAnsi="Arial" w:cs="Arial"/>
        <w:sz w:val="16"/>
        <w:szCs w:val="16"/>
        <w:lang w:val="es-E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DB4" w:rsidRDefault="00484DB4">
      <w:r>
        <w:separator/>
      </w:r>
    </w:p>
  </w:footnote>
  <w:footnote w:type="continuationSeparator" w:id="0">
    <w:p w:rsidR="00484DB4" w:rsidRDefault="00484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73C" w:rsidRDefault="00D41B7A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:rsidR="00C7073C" w:rsidRDefault="006B498E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>FORMATO DE</w:t>
                          </w:r>
                          <w:r w:rsidR="006B50DC">
                            <w:rPr>
                              <w:rFonts w:ascii="Arial Black" w:hAnsi="Arial Black"/>
                              <w:sz w:val="24"/>
                            </w:rPr>
                            <w:t xml:space="preserve"> INFORMACIÓN TRIBUTARIA - 202</w:t>
                          </w:r>
                          <w:r w:rsidR="00142762">
                            <w:rPr>
                              <w:rFonts w:ascii="Arial Black" w:hAnsi="Arial Black"/>
                              <w:sz w:val="24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" o:allowincell="f">
              <v:textbox>
                <w:txbxContent>
                  <w:p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:rsidR="00C7073C" w:rsidRDefault="006B498E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>FORMATO DE</w:t>
                    </w:r>
                    <w:r w:rsidR="006B50DC">
                      <w:rPr>
                        <w:rFonts w:ascii="Arial Black" w:hAnsi="Arial Black"/>
                        <w:sz w:val="24"/>
                      </w:rPr>
                      <w:t xml:space="preserve"> INFORMACIÓN TRIBUTARIA - 202</w:t>
                    </w:r>
                    <w:r w:rsidR="00142762">
                      <w:rPr>
                        <w:rFonts w:ascii="Arial Black" w:hAnsi="Arial Black"/>
                        <w:sz w:val="24"/>
                      </w:rPr>
                      <w:t>5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>
          <wp:extent cx="923925" cy="8953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53"/>
    <w:rsid w:val="00014218"/>
    <w:rsid w:val="00036D5B"/>
    <w:rsid w:val="00142762"/>
    <w:rsid w:val="00144813"/>
    <w:rsid w:val="001B74A3"/>
    <w:rsid w:val="001C3052"/>
    <w:rsid w:val="00210705"/>
    <w:rsid w:val="002431D3"/>
    <w:rsid w:val="00256675"/>
    <w:rsid w:val="002F1AC0"/>
    <w:rsid w:val="002F42DA"/>
    <w:rsid w:val="00351A61"/>
    <w:rsid w:val="003A65D7"/>
    <w:rsid w:val="003D33E9"/>
    <w:rsid w:val="003F63E4"/>
    <w:rsid w:val="003F69F9"/>
    <w:rsid w:val="00452E35"/>
    <w:rsid w:val="00484DB4"/>
    <w:rsid w:val="00495D11"/>
    <w:rsid w:val="004B0AD5"/>
    <w:rsid w:val="004C094D"/>
    <w:rsid w:val="005E2911"/>
    <w:rsid w:val="005F5E5A"/>
    <w:rsid w:val="00623B75"/>
    <w:rsid w:val="00633CF9"/>
    <w:rsid w:val="006753F4"/>
    <w:rsid w:val="006B498E"/>
    <w:rsid w:val="006B50DC"/>
    <w:rsid w:val="006E248C"/>
    <w:rsid w:val="006E6D38"/>
    <w:rsid w:val="00752EBD"/>
    <w:rsid w:val="008110B2"/>
    <w:rsid w:val="00820CE8"/>
    <w:rsid w:val="00861AFC"/>
    <w:rsid w:val="009A1B0F"/>
    <w:rsid w:val="00A45220"/>
    <w:rsid w:val="00A56D32"/>
    <w:rsid w:val="00A63460"/>
    <w:rsid w:val="00AB59F6"/>
    <w:rsid w:val="00AF0724"/>
    <w:rsid w:val="00B95105"/>
    <w:rsid w:val="00BA2253"/>
    <w:rsid w:val="00BA2832"/>
    <w:rsid w:val="00BC659B"/>
    <w:rsid w:val="00BE64C7"/>
    <w:rsid w:val="00C31C29"/>
    <w:rsid w:val="00C7073C"/>
    <w:rsid w:val="00C97A45"/>
    <w:rsid w:val="00CC07AF"/>
    <w:rsid w:val="00D41B7A"/>
    <w:rsid w:val="00D571D7"/>
    <w:rsid w:val="00DF596E"/>
    <w:rsid w:val="00E153C6"/>
    <w:rsid w:val="00E6127A"/>
    <w:rsid w:val="00E6335F"/>
    <w:rsid w:val="00E654B6"/>
    <w:rsid w:val="00E903FB"/>
    <w:rsid w:val="00EE5D96"/>
    <w:rsid w:val="00F601DD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5:docId w15:val="{7C9C3F8C-5E30-4500-9A52-16E2B61A8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633CF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633CF9"/>
    <w:rPr>
      <w:rFonts w:asciiTheme="majorHAnsi" w:eastAsiaTheme="majorEastAsia" w:hAnsiTheme="majorHAnsi" w:cstheme="majorBidi"/>
      <w:i/>
      <w:iCs/>
      <w:color w:val="243F60" w:themeColor="accent1" w:themeShade="7F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abilidad@medicinalegal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6B4C7-DB48-4FE6-8BE4-EA3D25B67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2</TotalTime>
  <Pages>1</Pages>
  <Words>422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2738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Alejandro Naranjo Gaviria</cp:lastModifiedBy>
  <cp:revision>7</cp:revision>
  <cp:lastPrinted>2019-10-10T16:08:00Z</cp:lastPrinted>
  <dcterms:created xsi:type="dcterms:W3CDTF">2023-01-25T17:46:00Z</dcterms:created>
  <dcterms:modified xsi:type="dcterms:W3CDTF">2025-02-12T17:55:00Z</dcterms:modified>
</cp:coreProperties>
</file>