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D5FBC0" w14:textId="77777777" w:rsidR="00295405" w:rsidRDefault="00295405" w:rsidP="00B57E97">
      <w:pPr>
        <w:tabs>
          <w:tab w:val="left" w:pos="284"/>
          <w:tab w:val="left" w:pos="567"/>
          <w:tab w:val="left" w:pos="5670"/>
        </w:tabs>
        <w:jc w:val="both"/>
        <w:rPr>
          <w:rFonts w:ascii="Arial" w:hAnsi="Arial" w:cs="Arial"/>
        </w:rPr>
      </w:pPr>
    </w:p>
    <w:p w14:paraId="153344F1" w14:textId="39E69AF8" w:rsidR="00796B04" w:rsidRPr="005404EE" w:rsidRDefault="001077D6" w:rsidP="00AD07B4">
      <w:pPr>
        <w:tabs>
          <w:tab w:val="left" w:pos="284"/>
          <w:tab w:val="left" w:pos="567"/>
          <w:tab w:val="left" w:pos="5670"/>
        </w:tabs>
        <w:jc w:val="both"/>
        <w:rPr>
          <w:rFonts w:ascii="Arial" w:hAnsi="Arial" w:cs="Arial"/>
          <w:bCs/>
          <w:lang w:val="es-CO"/>
        </w:rPr>
      </w:pPr>
      <w:r w:rsidRPr="00EA153E">
        <w:rPr>
          <w:rFonts w:ascii="Arial" w:hAnsi="Arial" w:cs="Arial"/>
        </w:rPr>
        <w:t>Con la finalidad de participar en el Pr</w:t>
      </w:r>
      <w:r w:rsidR="000269BC" w:rsidRPr="00EA153E">
        <w:rPr>
          <w:rFonts w:ascii="Arial" w:hAnsi="Arial" w:cs="Arial"/>
        </w:rPr>
        <w:t xml:space="preserve">oceso de </w:t>
      </w:r>
      <w:r w:rsidR="00266F91">
        <w:rPr>
          <w:rFonts w:ascii="Arial" w:hAnsi="Arial" w:cs="Arial"/>
        </w:rPr>
        <w:t>Selección Nro. MiC</w:t>
      </w:r>
      <w:r w:rsidR="000269BC" w:rsidRPr="00A84420">
        <w:rPr>
          <w:rFonts w:ascii="Arial" w:hAnsi="Arial" w:cs="Arial"/>
        </w:rPr>
        <w:t>-00</w:t>
      </w:r>
      <w:r w:rsidR="00C06B43">
        <w:rPr>
          <w:rFonts w:ascii="Arial" w:hAnsi="Arial" w:cs="Arial"/>
        </w:rPr>
        <w:t>32</w:t>
      </w:r>
      <w:r w:rsidRPr="00A84420">
        <w:rPr>
          <w:rFonts w:ascii="Arial" w:hAnsi="Arial" w:cs="Arial"/>
        </w:rPr>
        <w:t>-DROC</w:t>
      </w:r>
      <w:r w:rsidRPr="00EA153E">
        <w:rPr>
          <w:rFonts w:ascii="Arial" w:hAnsi="Arial" w:cs="Arial"/>
        </w:rPr>
        <w:t>-202</w:t>
      </w:r>
      <w:r w:rsidR="00266F91">
        <w:rPr>
          <w:rFonts w:ascii="Arial" w:hAnsi="Arial" w:cs="Arial"/>
        </w:rPr>
        <w:t>6</w:t>
      </w:r>
      <w:r w:rsidRPr="00EA153E">
        <w:rPr>
          <w:rFonts w:ascii="Arial" w:hAnsi="Arial" w:cs="Arial"/>
        </w:rPr>
        <w:t xml:space="preserve">, cuyo objeto </w:t>
      </w:r>
      <w:r w:rsidR="007C45E0">
        <w:rPr>
          <w:rFonts w:ascii="Arial" w:hAnsi="Arial" w:cs="Arial"/>
          <w:lang w:val="es-CO"/>
        </w:rPr>
        <w:t xml:space="preserve">la </w:t>
      </w:r>
      <w:r w:rsidR="00C06B43" w:rsidRPr="00C06B43">
        <w:rPr>
          <w:rFonts w:ascii="Arial" w:eastAsia="Arial" w:hAnsi="Arial" w:cs="Arial"/>
          <w:lang w:val="es-CO" w:eastAsia="en-US"/>
        </w:rPr>
        <w:t xml:space="preserve">Adquisición de baño ultrasónico, mezclador </w:t>
      </w:r>
      <w:proofErr w:type="spellStart"/>
      <w:r w:rsidR="00C06B43" w:rsidRPr="00C06B43">
        <w:rPr>
          <w:rFonts w:ascii="Arial" w:eastAsia="Arial" w:hAnsi="Arial" w:cs="Arial"/>
          <w:lang w:val="es-CO" w:eastAsia="en-US"/>
        </w:rPr>
        <w:t>vórtex</w:t>
      </w:r>
      <w:proofErr w:type="spellEnd"/>
      <w:r w:rsidR="00C06B43" w:rsidRPr="00C06B43">
        <w:rPr>
          <w:rFonts w:ascii="Arial" w:eastAsia="Arial" w:hAnsi="Arial" w:cs="Arial"/>
          <w:lang w:val="es-CO" w:eastAsia="en-US"/>
        </w:rPr>
        <w:t xml:space="preserve"> y horno, equipos de mediana tecnología para los labora</w:t>
      </w:r>
      <w:r w:rsidR="00C06B43">
        <w:rPr>
          <w:rFonts w:ascii="Arial" w:eastAsia="Arial" w:hAnsi="Arial" w:cs="Arial"/>
          <w:lang w:val="es-CO" w:eastAsia="en-US"/>
        </w:rPr>
        <w:t xml:space="preserve">torios de la Regional Occidente </w:t>
      </w:r>
      <w:r w:rsidR="00C06B43" w:rsidRPr="00C06B43">
        <w:rPr>
          <w:rFonts w:ascii="Arial" w:eastAsia="Arial" w:hAnsi="Arial" w:cs="Arial"/>
          <w:lang w:val="es-CO" w:eastAsia="en-US"/>
        </w:rPr>
        <w:t>del Instituto Nacional de Med</w:t>
      </w:r>
      <w:r w:rsidR="00C06B43">
        <w:rPr>
          <w:rFonts w:ascii="Arial" w:eastAsia="Arial" w:hAnsi="Arial" w:cs="Arial"/>
          <w:lang w:val="es-CO" w:eastAsia="en-US"/>
        </w:rPr>
        <w:t>icina Legal y Ciencias Forenses</w:t>
      </w:r>
      <w:r w:rsidRPr="00EA153E">
        <w:rPr>
          <w:rFonts w:ascii="Arial" w:hAnsi="Arial" w:cs="Arial"/>
        </w:rPr>
        <w:t>, presento la siguiente oferta técnica</w:t>
      </w:r>
      <w:r w:rsidR="001D3D37" w:rsidRPr="00EA153E">
        <w:rPr>
          <w:rFonts w:ascii="Arial" w:hAnsi="Arial" w:cs="Arial"/>
        </w:rPr>
        <w:t xml:space="preserve"> comprom</w:t>
      </w:r>
      <w:r w:rsidR="00CA2085" w:rsidRPr="00EA153E">
        <w:rPr>
          <w:rFonts w:ascii="Arial" w:hAnsi="Arial" w:cs="Arial"/>
        </w:rPr>
        <w:t xml:space="preserve">etiéndome con la excelente calidad </w:t>
      </w:r>
      <w:r w:rsidR="00475ECB">
        <w:rPr>
          <w:rFonts w:ascii="Arial" w:hAnsi="Arial" w:cs="Arial"/>
        </w:rPr>
        <w:t>de los bienes</w:t>
      </w:r>
      <w:r w:rsidR="003F556E" w:rsidRPr="00EA153E">
        <w:rPr>
          <w:rFonts w:ascii="Arial" w:hAnsi="Arial" w:cs="Arial"/>
        </w:rPr>
        <w:t xml:space="preserve"> </w:t>
      </w:r>
      <w:r w:rsidR="001D3D37" w:rsidRPr="00EA153E">
        <w:rPr>
          <w:rFonts w:ascii="Arial" w:hAnsi="Arial" w:cs="Arial"/>
        </w:rPr>
        <w:t>ofertado</w:t>
      </w:r>
      <w:r w:rsidR="00266F91">
        <w:rPr>
          <w:rFonts w:ascii="Arial" w:hAnsi="Arial" w:cs="Arial"/>
        </w:rPr>
        <w:t>s</w:t>
      </w:r>
      <w:r w:rsidR="001D3D37" w:rsidRPr="00EA153E">
        <w:rPr>
          <w:rFonts w:ascii="Arial" w:hAnsi="Arial" w:cs="Arial"/>
        </w:rPr>
        <w:t>, por lo que queda bajo mi absoluta re</w:t>
      </w:r>
      <w:r w:rsidR="001C7676" w:rsidRPr="00EA153E">
        <w:rPr>
          <w:rFonts w:ascii="Arial" w:hAnsi="Arial" w:cs="Arial"/>
        </w:rPr>
        <w:t xml:space="preserve">sponsabilidad el cumplimiento </w:t>
      </w:r>
      <w:r w:rsidR="001D3D37" w:rsidRPr="00EA153E">
        <w:rPr>
          <w:rFonts w:ascii="Arial" w:hAnsi="Arial" w:cs="Arial"/>
        </w:rPr>
        <w:t>en el tiempo requerido por el Instituto.</w:t>
      </w:r>
    </w:p>
    <w:p w14:paraId="73B012DE" w14:textId="77777777" w:rsidR="000463BF" w:rsidRDefault="000463BF" w:rsidP="003C1796">
      <w:pPr>
        <w:tabs>
          <w:tab w:val="left" w:pos="284"/>
          <w:tab w:val="left" w:pos="567"/>
          <w:tab w:val="left" w:pos="5670"/>
        </w:tabs>
        <w:jc w:val="both"/>
        <w:rPr>
          <w:rFonts w:ascii="Arial" w:hAnsi="Arial" w:cs="Arial"/>
        </w:rPr>
      </w:pPr>
    </w:p>
    <w:p w14:paraId="44D0BAEB" w14:textId="0684A9D1" w:rsidR="000463BF" w:rsidRPr="000463BF" w:rsidRDefault="000463BF" w:rsidP="003C1796">
      <w:pPr>
        <w:tabs>
          <w:tab w:val="left" w:pos="284"/>
          <w:tab w:val="left" w:pos="567"/>
          <w:tab w:val="left" w:pos="5670"/>
        </w:tabs>
        <w:jc w:val="both"/>
        <w:rPr>
          <w:rFonts w:ascii="Arial" w:hAnsi="Arial" w:cs="Arial"/>
          <w:b/>
        </w:rPr>
      </w:pPr>
      <w:r w:rsidRPr="000463BF">
        <w:rPr>
          <w:rFonts w:ascii="Arial" w:hAnsi="Arial" w:cs="Arial"/>
          <w:b/>
        </w:rPr>
        <w:t>GRUPO 1:</w:t>
      </w:r>
    </w:p>
    <w:p w14:paraId="169FB558" w14:textId="77777777" w:rsidR="000463BF" w:rsidRDefault="000463BF" w:rsidP="003C1796">
      <w:pPr>
        <w:tabs>
          <w:tab w:val="left" w:pos="284"/>
          <w:tab w:val="left" w:pos="567"/>
          <w:tab w:val="left" w:pos="5670"/>
        </w:tabs>
        <w:jc w:val="both"/>
        <w:rPr>
          <w:rFonts w:ascii="Arial" w:hAnsi="Arial" w:cs="Arial"/>
        </w:rPr>
      </w:pPr>
    </w:p>
    <w:tbl>
      <w:tblPr>
        <w:tblW w:w="1534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709"/>
        <w:gridCol w:w="1417"/>
        <w:gridCol w:w="2304"/>
        <w:gridCol w:w="992"/>
        <w:gridCol w:w="1418"/>
        <w:gridCol w:w="1417"/>
        <w:gridCol w:w="1417"/>
        <w:gridCol w:w="1843"/>
        <w:gridCol w:w="1843"/>
        <w:gridCol w:w="1984"/>
      </w:tblGrid>
      <w:tr w:rsidR="00475ECB" w:rsidRPr="00EA153E" w14:paraId="67FDD263" w14:textId="77777777" w:rsidTr="00475ECB">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033315" w14:textId="77777777" w:rsidR="00475ECB" w:rsidRPr="00E20309" w:rsidRDefault="00475ECB" w:rsidP="007A1F7C">
            <w:pPr>
              <w:jc w:val="center"/>
              <w:rPr>
                <w:rFonts w:ascii="Arial" w:hAnsi="Arial" w:cs="Arial"/>
                <w:b/>
                <w:sz w:val="16"/>
                <w:szCs w:val="16"/>
                <w:lang w:val="es-ES"/>
              </w:rPr>
            </w:pPr>
            <w:r w:rsidRPr="00E20309">
              <w:rPr>
                <w:rFonts w:ascii="Arial" w:hAnsi="Arial" w:cs="Arial"/>
                <w:b/>
                <w:sz w:val="16"/>
                <w:szCs w:val="16"/>
                <w:lang w:val="es-ES"/>
              </w:rPr>
              <w:t>ÍTEM</w:t>
            </w:r>
          </w:p>
        </w:tc>
        <w:tc>
          <w:tcPr>
            <w:tcW w:w="372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CB535F" w14:textId="7AABED2A" w:rsidR="00475ECB" w:rsidRPr="00E20309" w:rsidRDefault="00475ECB" w:rsidP="00BD41EF">
            <w:pPr>
              <w:jc w:val="center"/>
              <w:rPr>
                <w:rFonts w:ascii="Arial" w:hAnsi="Arial" w:cs="Arial"/>
                <w:b/>
                <w:sz w:val="16"/>
                <w:szCs w:val="16"/>
                <w:lang w:val="es-ES"/>
              </w:rPr>
            </w:pPr>
            <w:r w:rsidRPr="00E20309">
              <w:rPr>
                <w:rFonts w:ascii="Arial" w:hAnsi="Arial" w:cs="Arial"/>
                <w:b/>
                <w:sz w:val="16"/>
                <w:szCs w:val="16"/>
                <w:lang w:val="es-ES"/>
              </w:rPr>
              <w:t xml:space="preserve">DESCRIPCIÓN </w:t>
            </w:r>
            <w:r>
              <w:rPr>
                <w:rFonts w:ascii="Arial" w:hAnsi="Arial" w:cs="Arial"/>
                <w:b/>
                <w:sz w:val="16"/>
                <w:szCs w:val="16"/>
                <w:lang w:val="es-ES"/>
              </w:rPr>
              <w:t>TÉCNICA DETALLADA DE</w:t>
            </w:r>
            <w:r w:rsidR="00BD41EF">
              <w:rPr>
                <w:rFonts w:ascii="Arial" w:hAnsi="Arial" w:cs="Arial"/>
                <w:b/>
                <w:sz w:val="16"/>
                <w:szCs w:val="16"/>
                <w:lang w:val="es-ES"/>
              </w:rPr>
              <w:t>L</w:t>
            </w:r>
            <w:r>
              <w:rPr>
                <w:rFonts w:ascii="Arial" w:hAnsi="Arial" w:cs="Arial"/>
                <w:b/>
                <w:sz w:val="16"/>
                <w:szCs w:val="16"/>
                <w:lang w:val="es-ES"/>
              </w:rPr>
              <w:t xml:space="preserve"> EQUIPO</w:t>
            </w:r>
            <w:r w:rsidR="00DF5D0E">
              <w:rPr>
                <w:rFonts w:ascii="Arial" w:hAnsi="Arial" w:cs="Arial"/>
                <w:b/>
                <w:sz w:val="16"/>
                <w:szCs w:val="16"/>
                <w:lang w:val="es-ES"/>
              </w:rPr>
              <w:t xml:space="preserve"> OFERTADO</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4A1378" w14:textId="77777777" w:rsidR="00475ECB" w:rsidRPr="00E20309" w:rsidRDefault="00475ECB" w:rsidP="007A1F7C">
            <w:pPr>
              <w:jc w:val="center"/>
              <w:rPr>
                <w:rFonts w:ascii="Arial" w:hAnsi="Arial" w:cs="Arial"/>
                <w:b/>
                <w:sz w:val="16"/>
                <w:szCs w:val="16"/>
                <w:lang w:val="es-ES"/>
              </w:rPr>
            </w:pPr>
            <w:r w:rsidRPr="00E20309">
              <w:rPr>
                <w:rFonts w:ascii="Arial" w:hAnsi="Arial" w:cs="Arial"/>
                <w:b/>
                <w:sz w:val="16"/>
                <w:szCs w:val="16"/>
                <w:lang w:val="es-ES"/>
              </w:rPr>
              <w:t xml:space="preserve">CANTIDAD </w:t>
            </w:r>
          </w:p>
          <w:p w14:paraId="18D9AD7D" w14:textId="77777777" w:rsidR="00475ECB" w:rsidRPr="00E20309" w:rsidRDefault="00475ECB" w:rsidP="007A1F7C">
            <w:pPr>
              <w:jc w:val="center"/>
              <w:rPr>
                <w:rFonts w:ascii="Arial" w:hAnsi="Arial" w:cs="Arial"/>
                <w:b/>
                <w:sz w:val="16"/>
                <w:szCs w:val="16"/>
                <w:lang w:val="es-ES"/>
              </w:rPr>
            </w:pP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E149CB" w14:textId="77777777" w:rsidR="00475ECB" w:rsidRPr="00E20309" w:rsidRDefault="00475ECB" w:rsidP="007A1F7C">
            <w:pPr>
              <w:jc w:val="center"/>
              <w:rPr>
                <w:rFonts w:ascii="Arial" w:hAnsi="Arial" w:cs="Arial"/>
                <w:b/>
                <w:sz w:val="16"/>
                <w:szCs w:val="16"/>
                <w:lang w:val="es-ES"/>
              </w:rPr>
            </w:pPr>
            <w:r w:rsidRPr="00E20309">
              <w:rPr>
                <w:rFonts w:ascii="Arial" w:hAnsi="Arial" w:cs="Arial"/>
                <w:b/>
                <w:sz w:val="16"/>
                <w:szCs w:val="16"/>
                <w:lang w:val="es-ES"/>
              </w:rPr>
              <w:t>PRESENTACIÓN</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28AEDB" w14:textId="56170255" w:rsidR="00475ECB" w:rsidRPr="00E20309" w:rsidRDefault="00475ECB" w:rsidP="007A1F7C">
            <w:pPr>
              <w:jc w:val="center"/>
              <w:rPr>
                <w:rFonts w:ascii="Arial" w:hAnsi="Arial" w:cs="Arial"/>
                <w:b/>
                <w:sz w:val="16"/>
                <w:szCs w:val="16"/>
                <w:lang w:val="es-ES"/>
              </w:rPr>
            </w:pPr>
            <w:r>
              <w:rPr>
                <w:rFonts w:ascii="Arial" w:hAnsi="Arial" w:cs="Arial"/>
                <w:b/>
                <w:sz w:val="16"/>
                <w:szCs w:val="16"/>
                <w:lang w:val="es-ES"/>
              </w:rPr>
              <w:t>MARCA Y REFERENCIA</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AD8EDD6" w14:textId="741A61D9" w:rsidR="00475ECB" w:rsidRPr="00E20309" w:rsidRDefault="00475ECB" w:rsidP="007A1F7C">
            <w:pPr>
              <w:jc w:val="center"/>
              <w:rPr>
                <w:rFonts w:ascii="Arial" w:hAnsi="Arial" w:cs="Arial"/>
                <w:b/>
                <w:sz w:val="16"/>
                <w:szCs w:val="16"/>
                <w:lang w:val="es-ES"/>
              </w:rPr>
            </w:pPr>
            <w:r w:rsidRPr="00E20309">
              <w:rPr>
                <w:rFonts w:ascii="Arial" w:hAnsi="Arial" w:cs="Arial"/>
                <w:b/>
                <w:sz w:val="16"/>
                <w:szCs w:val="16"/>
                <w:lang w:val="es-ES"/>
              </w:rPr>
              <w:t>GARANTÍA EN MESES</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F29215B" w14:textId="77777777" w:rsidR="00475ECB" w:rsidRPr="00E20309" w:rsidRDefault="00475ECB" w:rsidP="007A1F7C">
            <w:pPr>
              <w:jc w:val="center"/>
              <w:rPr>
                <w:rFonts w:ascii="Arial" w:hAnsi="Arial" w:cs="Arial"/>
                <w:b/>
                <w:sz w:val="16"/>
                <w:szCs w:val="16"/>
                <w:lang w:val="es-ES"/>
              </w:rPr>
            </w:pPr>
            <w:r w:rsidRPr="00E20309">
              <w:rPr>
                <w:rFonts w:ascii="Arial" w:hAnsi="Arial" w:cs="Arial"/>
                <w:b/>
                <w:sz w:val="16"/>
                <w:szCs w:val="16"/>
                <w:lang w:val="es-ES"/>
              </w:rPr>
              <w:t>PRECIO</w:t>
            </w:r>
          </w:p>
          <w:p w14:paraId="07F16838" w14:textId="77777777" w:rsidR="00475ECB" w:rsidRPr="00E20309" w:rsidRDefault="00475ECB" w:rsidP="007A1F7C">
            <w:pPr>
              <w:jc w:val="center"/>
              <w:rPr>
                <w:rFonts w:ascii="Arial" w:hAnsi="Arial" w:cs="Arial"/>
                <w:b/>
                <w:sz w:val="16"/>
                <w:szCs w:val="16"/>
                <w:lang w:val="es-ES"/>
              </w:rPr>
            </w:pPr>
            <w:r w:rsidRPr="00E20309">
              <w:rPr>
                <w:rFonts w:ascii="Arial" w:hAnsi="Arial" w:cs="Arial"/>
                <w:b/>
                <w:sz w:val="16"/>
                <w:szCs w:val="16"/>
                <w:lang w:val="es-ES"/>
              </w:rPr>
              <w:t xml:space="preserve">PRESENTACIÓN SIN IVA </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37DCBF" w14:textId="77777777" w:rsidR="00475ECB" w:rsidRPr="00E20309" w:rsidRDefault="00475ECB" w:rsidP="007A1F7C">
            <w:pPr>
              <w:jc w:val="center"/>
              <w:rPr>
                <w:rFonts w:ascii="Arial" w:hAnsi="Arial" w:cs="Arial"/>
                <w:b/>
                <w:sz w:val="16"/>
                <w:szCs w:val="16"/>
                <w:lang w:val="es-ES"/>
              </w:rPr>
            </w:pPr>
            <w:r w:rsidRPr="00E20309">
              <w:rPr>
                <w:rFonts w:ascii="Arial" w:hAnsi="Arial" w:cs="Arial"/>
                <w:b/>
                <w:sz w:val="16"/>
                <w:szCs w:val="16"/>
                <w:lang w:val="es-ES"/>
              </w:rPr>
              <w:t>TASA IVA EN % O INDICAR  0% SI ES EXCENTO</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11C7244" w14:textId="77777777" w:rsidR="00475ECB" w:rsidRPr="00E20309" w:rsidRDefault="00475ECB" w:rsidP="007A1F7C">
            <w:pPr>
              <w:jc w:val="center"/>
              <w:rPr>
                <w:rFonts w:ascii="Arial" w:hAnsi="Arial" w:cs="Arial"/>
                <w:b/>
                <w:sz w:val="16"/>
                <w:szCs w:val="16"/>
                <w:lang w:val="es-ES"/>
              </w:rPr>
            </w:pPr>
            <w:r w:rsidRPr="00E20309">
              <w:rPr>
                <w:rFonts w:ascii="Arial" w:hAnsi="Arial" w:cs="Arial"/>
                <w:b/>
                <w:sz w:val="16"/>
                <w:szCs w:val="16"/>
                <w:lang w:val="es-ES"/>
              </w:rPr>
              <w:t>SUBTOTAL</w:t>
            </w:r>
          </w:p>
          <w:p w14:paraId="5B585D3D" w14:textId="77777777" w:rsidR="00475ECB" w:rsidRPr="00E20309" w:rsidRDefault="00475ECB" w:rsidP="007A1F7C">
            <w:pPr>
              <w:jc w:val="center"/>
              <w:rPr>
                <w:rFonts w:ascii="Arial" w:hAnsi="Arial" w:cs="Arial"/>
                <w:b/>
                <w:sz w:val="16"/>
                <w:szCs w:val="16"/>
                <w:lang w:val="es-ES"/>
              </w:rPr>
            </w:pPr>
            <w:r w:rsidRPr="00E20309">
              <w:rPr>
                <w:rFonts w:ascii="Arial" w:hAnsi="Arial" w:cs="Arial"/>
                <w:b/>
                <w:sz w:val="16"/>
                <w:szCs w:val="16"/>
                <w:lang w:val="es-ES"/>
              </w:rPr>
              <w:t xml:space="preserve"> ÍTEM SIN IVA</w:t>
            </w:r>
          </w:p>
        </w:tc>
      </w:tr>
      <w:tr w:rsidR="00475ECB" w:rsidRPr="00EA153E" w14:paraId="1976C48A" w14:textId="77777777" w:rsidTr="00475ECB">
        <w:trPr>
          <w:trHeight w:val="67"/>
        </w:trPr>
        <w:tc>
          <w:tcPr>
            <w:tcW w:w="709" w:type="dxa"/>
            <w:tcBorders>
              <w:top w:val="single" w:sz="4" w:space="0" w:color="auto"/>
              <w:left w:val="single" w:sz="4" w:space="0" w:color="auto"/>
              <w:bottom w:val="single" w:sz="4" w:space="0" w:color="auto"/>
              <w:right w:val="single" w:sz="4" w:space="0" w:color="auto"/>
            </w:tcBorders>
          </w:tcPr>
          <w:p w14:paraId="0F7D0905" w14:textId="77777777" w:rsidR="00475ECB" w:rsidRPr="00E20309" w:rsidRDefault="00475ECB" w:rsidP="007A1F7C">
            <w:pPr>
              <w:jc w:val="center"/>
              <w:rPr>
                <w:rFonts w:ascii="Arial" w:hAnsi="Arial" w:cs="Arial"/>
                <w:sz w:val="16"/>
                <w:szCs w:val="16"/>
                <w:lang w:val="es-ES"/>
              </w:rPr>
            </w:pPr>
            <w:r w:rsidRPr="00E20309">
              <w:rPr>
                <w:rFonts w:ascii="Arial" w:hAnsi="Arial" w:cs="Arial"/>
                <w:sz w:val="16"/>
                <w:szCs w:val="16"/>
                <w:lang w:val="es-ES"/>
              </w:rPr>
              <w:t>1</w:t>
            </w:r>
          </w:p>
        </w:tc>
        <w:tc>
          <w:tcPr>
            <w:tcW w:w="3721" w:type="dxa"/>
            <w:gridSpan w:val="2"/>
            <w:tcBorders>
              <w:top w:val="single" w:sz="4" w:space="0" w:color="auto"/>
              <w:left w:val="single" w:sz="4" w:space="0" w:color="auto"/>
              <w:bottom w:val="single" w:sz="4" w:space="0" w:color="auto"/>
              <w:right w:val="single" w:sz="4" w:space="0" w:color="auto"/>
            </w:tcBorders>
          </w:tcPr>
          <w:p w14:paraId="7114A5C8" w14:textId="23D95676" w:rsidR="00475ECB" w:rsidRPr="00E20309" w:rsidRDefault="00DF5D0E" w:rsidP="007A1F7C">
            <w:pPr>
              <w:jc w:val="both"/>
              <w:rPr>
                <w:rFonts w:ascii="Arial" w:eastAsia="Calibri" w:hAnsi="Arial" w:cs="Arial"/>
                <w:sz w:val="16"/>
                <w:szCs w:val="16"/>
                <w:lang w:val="es-ES"/>
              </w:rPr>
            </w:pPr>
            <w:r>
              <w:rPr>
                <w:rFonts w:ascii="Arial" w:eastAsia="Calibri" w:hAnsi="Arial" w:cs="Arial"/>
                <w:sz w:val="16"/>
                <w:szCs w:val="16"/>
                <w:lang w:val="es-ES"/>
              </w:rPr>
              <w:t>(</w:t>
            </w:r>
            <w:r w:rsidRPr="00DF5D0E">
              <w:rPr>
                <w:rFonts w:ascii="Arial" w:eastAsia="Calibri" w:hAnsi="Arial" w:cs="Arial"/>
                <w:color w:val="FF0000"/>
                <w:sz w:val="16"/>
                <w:szCs w:val="16"/>
                <w:lang w:val="es-ES"/>
              </w:rPr>
              <w:t>El proponente deberá plasmar su ficha técnica del equipo que está ofertando en este campo</w:t>
            </w:r>
            <w:r>
              <w:rPr>
                <w:rFonts w:ascii="Arial" w:eastAsia="Calibri" w:hAnsi="Arial" w:cs="Arial"/>
                <w:sz w:val="16"/>
                <w:szCs w:val="16"/>
                <w:lang w:val="es-ES"/>
              </w:rPr>
              <w:t>)</w:t>
            </w:r>
          </w:p>
        </w:tc>
        <w:tc>
          <w:tcPr>
            <w:tcW w:w="992" w:type="dxa"/>
            <w:tcBorders>
              <w:top w:val="single" w:sz="4" w:space="0" w:color="auto"/>
              <w:left w:val="single" w:sz="4" w:space="0" w:color="auto"/>
              <w:bottom w:val="single" w:sz="4" w:space="0" w:color="auto"/>
              <w:right w:val="single" w:sz="4" w:space="0" w:color="auto"/>
            </w:tcBorders>
          </w:tcPr>
          <w:p w14:paraId="4028E9C9" w14:textId="152AE623" w:rsidR="00475ECB" w:rsidRPr="00E20309" w:rsidRDefault="00475ECB" w:rsidP="007A1F7C">
            <w:pPr>
              <w:tabs>
                <w:tab w:val="left" w:pos="1186"/>
              </w:tabs>
              <w:overflowPunct/>
              <w:autoSpaceDE/>
              <w:autoSpaceDN/>
              <w:adjustRightInd/>
              <w:jc w:val="center"/>
              <w:textAlignment w:val="auto"/>
              <w:rPr>
                <w:rFonts w:ascii="Arial" w:hAnsi="Arial" w:cs="Arial"/>
                <w:sz w:val="16"/>
                <w:szCs w:val="16"/>
                <w:lang w:val="es-ES"/>
              </w:rPr>
            </w:pPr>
          </w:p>
        </w:tc>
        <w:tc>
          <w:tcPr>
            <w:tcW w:w="1418" w:type="dxa"/>
            <w:tcBorders>
              <w:top w:val="single" w:sz="4" w:space="0" w:color="auto"/>
              <w:left w:val="single" w:sz="4" w:space="0" w:color="auto"/>
              <w:bottom w:val="single" w:sz="4" w:space="0" w:color="auto"/>
              <w:right w:val="single" w:sz="4" w:space="0" w:color="auto"/>
            </w:tcBorders>
          </w:tcPr>
          <w:p w14:paraId="7C9D8EDF" w14:textId="6B53F9D9" w:rsidR="00475ECB" w:rsidRPr="00E20309" w:rsidRDefault="00475ECB" w:rsidP="007A1F7C">
            <w:pPr>
              <w:jc w:val="center"/>
              <w:rPr>
                <w:rFonts w:ascii="Arial" w:hAnsi="Arial" w:cs="Arial"/>
                <w:sz w:val="16"/>
                <w:szCs w:val="16"/>
                <w:lang w:val="es-ES"/>
              </w:rPr>
            </w:pPr>
          </w:p>
        </w:tc>
        <w:tc>
          <w:tcPr>
            <w:tcW w:w="1417" w:type="dxa"/>
            <w:tcBorders>
              <w:top w:val="single" w:sz="4" w:space="0" w:color="auto"/>
              <w:left w:val="single" w:sz="4" w:space="0" w:color="auto"/>
              <w:bottom w:val="single" w:sz="4" w:space="0" w:color="auto"/>
              <w:right w:val="single" w:sz="4" w:space="0" w:color="auto"/>
            </w:tcBorders>
          </w:tcPr>
          <w:p w14:paraId="436586CD" w14:textId="77777777" w:rsidR="00475ECB" w:rsidRPr="00E20309" w:rsidRDefault="00475ECB" w:rsidP="007A1F7C">
            <w:pPr>
              <w:jc w:val="center"/>
              <w:rPr>
                <w:rFonts w:ascii="Arial" w:hAnsi="Arial" w:cs="Arial"/>
                <w:sz w:val="16"/>
                <w:szCs w:val="16"/>
                <w:lang w:val="es-ES"/>
              </w:rPr>
            </w:pPr>
          </w:p>
        </w:tc>
        <w:tc>
          <w:tcPr>
            <w:tcW w:w="1417" w:type="dxa"/>
            <w:tcBorders>
              <w:top w:val="single" w:sz="4" w:space="0" w:color="auto"/>
              <w:left w:val="single" w:sz="4" w:space="0" w:color="auto"/>
              <w:bottom w:val="single" w:sz="4" w:space="0" w:color="auto"/>
              <w:right w:val="single" w:sz="4" w:space="0" w:color="auto"/>
            </w:tcBorders>
          </w:tcPr>
          <w:p w14:paraId="437EEC76" w14:textId="3AC8C620" w:rsidR="00475ECB" w:rsidRPr="00E20309" w:rsidRDefault="00475ECB" w:rsidP="007A1F7C">
            <w:pPr>
              <w:jc w:val="center"/>
              <w:rPr>
                <w:rFonts w:ascii="Arial" w:hAnsi="Arial" w:cs="Arial"/>
                <w:sz w:val="16"/>
                <w:szCs w:val="16"/>
                <w:lang w:val="es-ES"/>
              </w:rPr>
            </w:pPr>
          </w:p>
        </w:tc>
        <w:tc>
          <w:tcPr>
            <w:tcW w:w="1843" w:type="dxa"/>
            <w:tcBorders>
              <w:top w:val="single" w:sz="4" w:space="0" w:color="auto"/>
              <w:left w:val="single" w:sz="4" w:space="0" w:color="auto"/>
              <w:bottom w:val="single" w:sz="4" w:space="0" w:color="auto"/>
              <w:right w:val="single" w:sz="4" w:space="0" w:color="auto"/>
            </w:tcBorders>
          </w:tcPr>
          <w:p w14:paraId="7742309F" w14:textId="77777777" w:rsidR="00475ECB" w:rsidRPr="00E20309" w:rsidRDefault="00475ECB" w:rsidP="007A1F7C">
            <w:pPr>
              <w:jc w:val="right"/>
              <w:rPr>
                <w:rFonts w:ascii="Arial" w:hAnsi="Arial" w:cs="Arial"/>
                <w:sz w:val="16"/>
                <w:szCs w:val="16"/>
                <w:lang w:val="es-ES"/>
              </w:rPr>
            </w:pPr>
            <w:r w:rsidRPr="00E20309">
              <w:rPr>
                <w:rFonts w:ascii="Arial" w:hAnsi="Arial" w:cs="Arial"/>
                <w:sz w:val="16"/>
                <w:szCs w:val="16"/>
                <w:lang w:val="es-ES"/>
              </w:rPr>
              <w:t>$ XXXX</w:t>
            </w:r>
          </w:p>
        </w:tc>
        <w:tc>
          <w:tcPr>
            <w:tcW w:w="1843" w:type="dxa"/>
            <w:tcBorders>
              <w:top w:val="single" w:sz="4" w:space="0" w:color="auto"/>
              <w:left w:val="single" w:sz="4" w:space="0" w:color="auto"/>
              <w:bottom w:val="single" w:sz="4" w:space="0" w:color="auto"/>
              <w:right w:val="single" w:sz="4" w:space="0" w:color="auto"/>
            </w:tcBorders>
          </w:tcPr>
          <w:p w14:paraId="41504816" w14:textId="77777777" w:rsidR="00475ECB" w:rsidRPr="00E20309" w:rsidRDefault="00475ECB" w:rsidP="007A1F7C">
            <w:pPr>
              <w:jc w:val="center"/>
              <w:rPr>
                <w:rFonts w:ascii="Arial" w:hAnsi="Arial" w:cs="Arial"/>
                <w:sz w:val="16"/>
                <w:szCs w:val="16"/>
                <w:lang w:val="es-ES"/>
              </w:rPr>
            </w:pPr>
            <w:r w:rsidRPr="00E20309">
              <w:rPr>
                <w:rFonts w:ascii="Arial" w:hAnsi="Arial" w:cs="Arial"/>
                <w:sz w:val="16"/>
                <w:szCs w:val="16"/>
                <w:lang w:val="es-ES"/>
              </w:rPr>
              <w:t>X%</w:t>
            </w:r>
          </w:p>
        </w:tc>
        <w:tc>
          <w:tcPr>
            <w:tcW w:w="1984" w:type="dxa"/>
            <w:tcBorders>
              <w:top w:val="single" w:sz="4" w:space="0" w:color="auto"/>
              <w:left w:val="single" w:sz="4" w:space="0" w:color="auto"/>
              <w:bottom w:val="single" w:sz="4" w:space="0" w:color="auto"/>
              <w:right w:val="single" w:sz="4" w:space="0" w:color="auto"/>
            </w:tcBorders>
          </w:tcPr>
          <w:p w14:paraId="3FEA4571" w14:textId="77777777" w:rsidR="00475ECB" w:rsidRPr="00E20309" w:rsidRDefault="00475ECB" w:rsidP="007A1F7C">
            <w:pPr>
              <w:jc w:val="right"/>
              <w:rPr>
                <w:rFonts w:ascii="Arial" w:hAnsi="Arial" w:cs="Arial"/>
                <w:sz w:val="16"/>
                <w:szCs w:val="16"/>
                <w:lang w:val="es-ES"/>
              </w:rPr>
            </w:pPr>
            <w:r w:rsidRPr="00E20309">
              <w:rPr>
                <w:rFonts w:ascii="Arial" w:hAnsi="Arial" w:cs="Arial"/>
                <w:sz w:val="16"/>
                <w:szCs w:val="16"/>
                <w:lang w:val="es-ES"/>
              </w:rPr>
              <w:t>$XXXXXX</w:t>
            </w:r>
          </w:p>
        </w:tc>
      </w:tr>
      <w:tr w:rsidR="00475ECB" w:rsidRPr="00EA153E" w14:paraId="0FACD34C" w14:textId="77777777" w:rsidTr="00475ECB">
        <w:trPr>
          <w:trHeight w:val="67"/>
        </w:trPr>
        <w:tc>
          <w:tcPr>
            <w:tcW w:w="709" w:type="dxa"/>
            <w:tcBorders>
              <w:top w:val="single" w:sz="4" w:space="0" w:color="auto"/>
              <w:left w:val="single" w:sz="4" w:space="0" w:color="auto"/>
              <w:bottom w:val="single" w:sz="4" w:space="0" w:color="auto"/>
              <w:right w:val="single" w:sz="4" w:space="0" w:color="auto"/>
            </w:tcBorders>
          </w:tcPr>
          <w:p w14:paraId="11D8046B" w14:textId="77777777" w:rsidR="00475ECB" w:rsidRDefault="00475ECB" w:rsidP="007A1F7C">
            <w:pPr>
              <w:jc w:val="center"/>
              <w:rPr>
                <w:rFonts w:ascii="Arial" w:hAnsi="Arial" w:cs="Arial"/>
                <w:sz w:val="16"/>
                <w:szCs w:val="16"/>
                <w:lang w:val="es-ES"/>
              </w:rPr>
            </w:pPr>
          </w:p>
        </w:tc>
        <w:tc>
          <w:tcPr>
            <w:tcW w:w="1417" w:type="dxa"/>
            <w:tcBorders>
              <w:top w:val="single" w:sz="4" w:space="0" w:color="auto"/>
              <w:left w:val="single" w:sz="4" w:space="0" w:color="auto"/>
              <w:bottom w:val="single" w:sz="4" w:space="0" w:color="auto"/>
              <w:right w:val="single" w:sz="4" w:space="0" w:color="auto"/>
            </w:tcBorders>
          </w:tcPr>
          <w:p w14:paraId="1CC9DD4D" w14:textId="77777777" w:rsidR="00475ECB" w:rsidRDefault="00475ECB" w:rsidP="007A1F7C">
            <w:pPr>
              <w:jc w:val="center"/>
              <w:rPr>
                <w:rFonts w:ascii="Arial" w:hAnsi="Arial" w:cs="Arial"/>
                <w:sz w:val="16"/>
                <w:szCs w:val="16"/>
                <w:lang w:val="es-ES"/>
              </w:rPr>
            </w:pPr>
          </w:p>
        </w:tc>
        <w:tc>
          <w:tcPr>
            <w:tcW w:w="9391" w:type="dxa"/>
            <w:gridSpan w:val="6"/>
            <w:tcBorders>
              <w:top w:val="single" w:sz="4" w:space="0" w:color="auto"/>
              <w:left w:val="single" w:sz="4" w:space="0" w:color="auto"/>
              <w:bottom w:val="single" w:sz="4" w:space="0" w:color="auto"/>
              <w:right w:val="single" w:sz="4" w:space="0" w:color="auto"/>
            </w:tcBorders>
          </w:tcPr>
          <w:p w14:paraId="272E29AE" w14:textId="2A01A955" w:rsidR="00475ECB" w:rsidRPr="00E20309" w:rsidRDefault="00475ECB" w:rsidP="007A1F7C">
            <w:pPr>
              <w:jc w:val="center"/>
              <w:rPr>
                <w:rFonts w:ascii="Arial" w:hAnsi="Arial" w:cs="Arial"/>
                <w:sz w:val="16"/>
                <w:szCs w:val="16"/>
                <w:lang w:val="es-ES"/>
              </w:rPr>
            </w:pPr>
            <w:r>
              <w:rPr>
                <w:rFonts w:ascii="Arial" w:hAnsi="Arial" w:cs="Arial"/>
                <w:sz w:val="16"/>
                <w:szCs w:val="16"/>
                <w:lang w:val="es-ES"/>
              </w:rPr>
              <w:t>SUBTOTAL</w:t>
            </w:r>
          </w:p>
        </w:tc>
        <w:tc>
          <w:tcPr>
            <w:tcW w:w="1843" w:type="dxa"/>
            <w:tcBorders>
              <w:top w:val="single" w:sz="4" w:space="0" w:color="auto"/>
              <w:left w:val="single" w:sz="4" w:space="0" w:color="auto"/>
              <w:bottom w:val="single" w:sz="4" w:space="0" w:color="auto"/>
              <w:right w:val="single" w:sz="4" w:space="0" w:color="auto"/>
            </w:tcBorders>
          </w:tcPr>
          <w:p w14:paraId="3101C384" w14:textId="77777777" w:rsidR="00475ECB" w:rsidRPr="00E20309" w:rsidRDefault="00475ECB" w:rsidP="007A1F7C">
            <w:pPr>
              <w:jc w:val="center"/>
              <w:rPr>
                <w:rFonts w:ascii="Arial" w:hAnsi="Arial" w:cs="Arial"/>
                <w:sz w:val="16"/>
                <w:szCs w:val="16"/>
                <w:lang w:val="es-ES"/>
              </w:rPr>
            </w:pPr>
          </w:p>
        </w:tc>
        <w:tc>
          <w:tcPr>
            <w:tcW w:w="1984" w:type="dxa"/>
            <w:tcBorders>
              <w:top w:val="single" w:sz="4" w:space="0" w:color="auto"/>
              <w:left w:val="single" w:sz="4" w:space="0" w:color="auto"/>
              <w:bottom w:val="single" w:sz="4" w:space="0" w:color="auto"/>
              <w:right w:val="single" w:sz="4" w:space="0" w:color="auto"/>
            </w:tcBorders>
          </w:tcPr>
          <w:p w14:paraId="2BB6677C" w14:textId="77777777" w:rsidR="00475ECB" w:rsidRPr="00E20309" w:rsidRDefault="00475ECB" w:rsidP="007A1F7C">
            <w:pPr>
              <w:jc w:val="right"/>
              <w:rPr>
                <w:rFonts w:ascii="Arial" w:hAnsi="Arial" w:cs="Arial"/>
                <w:sz w:val="16"/>
                <w:szCs w:val="16"/>
                <w:lang w:val="es-ES"/>
              </w:rPr>
            </w:pPr>
            <w:r w:rsidRPr="00E20309">
              <w:rPr>
                <w:rFonts w:ascii="Arial" w:hAnsi="Arial" w:cs="Arial"/>
                <w:sz w:val="16"/>
                <w:szCs w:val="16"/>
                <w:lang w:val="es-ES"/>
              </w:rPr>
              <w:t>$XXXXXX</w:t>
            </w:r>
          </w:p>
        </w:tc>
      </w:tr>
      <w:tr w:rsidR="00475ECB" w:rsidRPr="00EA153E" w14:paraId="16CDCA49" w14:textId="77777777" w:rsidTr="00475ECB">
        <w:trPr>
          <w:trHeight w:val="67"/>
        </w:trPr>
        <w:tc>
          <w:tcPr>
            <w:tcW w:w="709" w:type="dxa"/>
            <w:tcBorders>
              <w:top w:val="single" w:sz="4" w:space="0" w:color="auto"/>
              <w:left w:val="single" w:sz="4" w:space="0" w:color="auto"/>
              <w:bottom w:val="single" w:sz="4" w:space="0" w:color="auto"/>
              <w:right w:val="single" w:sz="4" w:space="0" w:color="auto"/>
            </w:tcBorders>
          </w:tcPr>
          <w:p w14:paraId="7432B684" w14:textId="77777777" w:rsidR="00475ECB" w:rsidRDefault="00475ECB" w:rsidP="007A1F7C">
            <w:pPr>
              <w:jc w:val="center"/>
              <w:rPr>
                <w:rFonts w:ascii="Arial" w:hAnsi="Arial" w:cs="Arial"/>
                <w:sz w:val="16"/>
                <w:szCs w:val="16"/>
                <w:lang w:val="es-ES"/>
              </w:rPr>
            </w:pPr>
          </w:p>
        </w:tc>
        <w:tc>
          <w:tcPr>
            <w:tcW w:w="1417" w:type="dxa"/>
            <w:tcBorders>
              <w:top w:val="single" w:sz="4" w:space="0" w:color="auto"/>
              <w:left w:val="single" w:sz="4" w:space="0" w:color="auto"/>
              <w:bottom w:val="single" w:sz="4" w:space="0" w:color="auto"/>
              <w:right w:val="single" w:sz="4" w:space="0" w:color="auto"/>
            </w:tcBorders>
          </w:tcPr>
          <w:p w14:paraId="11DE18BD" w14:textId="77777777" w:rsidR="00475ECB" w:rsidRDefault="00475ECB" w:rsidP="007A1F7C">
            <w:pPr>
              <w:jc w:val="center"/>
              <w:rPr>
                <w:rFonts w:ascii="Arial" w:hAnsi="Arial" w:cs="Arial"/>
                <w:b/>
                <w:sz w:val="16"/>
                <w:szCs w:val="16"/>
                <w:lang w:val="es-ES"/>
              </w:rPr>
            </w:pPr>
          </w:p>
        </w:tc>
        <w:tc>
          <w:tcPr>
            <w:tcW w:w="9391" w:type="dxa"/>
            <w:gridSpan w:val="6"/>
            <w:tcBorders>
              <w:top w:val="single" w:sz="4" w:space="0" w:color="auto"/>
              <w:left w:val="single" w:sz="4" w:space="0" w:color="auto"/>
              <w:bottom w:val="single" w:sz="4" w:space="0" w:color="auto"/>
              <w:right w:val="single" w:sz="4" w:space="0" w:color="auto"/>
            </w:tcBorders>
          </w:tcPr>
          <w:p w14:paraId="5890D0BA" w14:textId="073B8807" w:rsidR="00475ECB" w:rsidRPr="00E20309" w:rsidRDefault="00475ECB" w:rsidP="007A1F7C">
            <w:pPr>
              <w:jc w:val="center"/>
              <w:rPr>
                <w:rFonts w:ascii="Arial" w:hAnsi="Arial" w:cs="Arial"/>
                <w:sz w:val="16"/>
                <w:szCs w:val="16"/>
                <w:lang w:val="es-ES"/>
              </w:rPr>
            </w:pPr>
            <w:r>
              <w:rPr>
                <w:rFonts w:ascii="Arial" w:hAnsi="Arial" w:cs="Arial"/>
                <w:b/>
                <w:sz w:val="16"/>
                <w:szCs w:val="16"/>
                <w:lang w:val="es-ES"/>
              </w:rPr>
              <w:t>IVA (XX%)</w:t>
            </w:r>
          </w:p>
        </w:tc>
        <w:tc>
          <w:tcPr>
            <w:tcW w:w="1843" w:type="dxa"/>
            <w:tcBorders>
              <w:top w:val="single" w:sz="4" w:space="0" w:color="auto"/>
              <w:left w:val="single" w:sz="4" w:space="0" w:color="auto"/>
              <w:bottom w:val="single" w:sz="4" w:space="0" w:color="auto"/>
              <w:right w:val="single" w:sz="4" w:space="0" w:color="auto"/>
            </w:tcBorders>
          </w:tcPr>
          <w:p w14:paraId="46A44344" w14:textId="77777777" w:rsidR="00475ECB" w:rsidRPr="00E20309" w:rsidRDefault="00475ECB" w:rsidP="007A1F7C">
            <w:pPr>
              <w:jc w:val="center"/>
              <w:rPr>
                <w:rFonts w:ascii="Arial" w:hAnsi="Arial" w:cs="Arial"/>
                <w:sz w:val="16"/>
                <w:szCs w:val="16"/>
                <w:lang w:val="es-ES"/>
              </w:rPr>
            </w:pPr>
          </w:p>
        </w:tc>
        <w:tc>
          <w:tcPr>
            <w:tcW w:w="1984" w:type="dxa"/>
            <w:tcBorders>
              <w:top w:val="single" w:sz="4" w:space="0" w:color="auto"/>
              <w:left w:val="single" w:sz="4" w:space="0" w:color="auto"/>
              <w:bottom w:val="single" w:sz="4" w:space="0" w:color="auto"/>
              <w:right w:val="single" w:sz="4" w:space="0" w:color="auto"/>
            </w:tcBorders>
          </w:tcPr>
          <w:p w14:paraId="26B55D6C" w14:textId="77777777" w:rsidR="00475ECB" w:rsidRPr="00E20309" w:rsidRDefault="00475ECB" w:rsidP="007A1F7C">
            <w:pPr>
              <w:jc w:val="right"/>
              <w:rPr>
                <w:rFonts w:ascii="Arial" w:hAnsi="Arial" w:cs="Arial"/>
                <w:sz w:val="16"/>
                <w:szCs w:val="16"/>
                <w:lang w:val="es-ES"/>
              </w:rPr>
            </w:pPr>
            <w:r>
              <w:rPr>
                <w:rFonts w:ascii="Arial" w:hAnsi="Arial" w:cs="Arial"/>
                <w:sz w:val="16"/>
                <w:szCs w:val="16"/>
                <w:lang w:val="es-ES"/>
              </w:rPr>
              <w:t>$XXXX</w:t>
            </w:r>
          </w:p>
        </w:tc>
      </w:tr>
      <w:tr w:rsidR="00475ECB" w:rsidRPr="00EA153E" w14:paraId="706DD6B4" w14:textId="77777777" w:rsidTr="00475ECB">
        <w:trPr>
          <w:trHeight w:val="67"/>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FD60205" w14:textId="77777777" w:rsidR="00475ECB" w:rsidRDefault="00475ECB" w:rsidP="007A1F7C">
            <w:pPr>
              <w:jc w:val="center"/>
              <w:rPr>
                <w:rFonts w:ascii="Arial" w:hAnsi="Arial" w:cs="Arial"/>
                <w:sz w:val="16"/>
                <w:szCs w:val="16"/>
                <w:lang w:val="es-ES"/>
              </w:rPr>
            </w:pP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56C481A" w14:textId="77777777" w:rsidR="00475ECB" w:rsidRPr="00E20309" w:rsidRDefault="00475ECB" w:rsidP="007A1F7C">
            <w:pPr>
              <w:jc w:val="center"/>
              <w:rPr>
                <w:rFonts w:ascii="Arial" w:hAnsi="Arial" w:cs="Arial"/>
                <w:b/>
                <w:sz w:val="16"/>
                <w:szCs w:val="16"/>
                <w:lang w:val="es-ES"/>
              </w:rPr>
            </w:pPr>
          </w:p>
        </w:tc>
        <w:tc>
          <w:tcPr>
            <w:tcW w:w="11234"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18802B" w14:textId="1067B3E0" w:rsidR="00475ECB" w:rsidRPr="00E20309" w:rsidRDefault="00475ECB" w:rsidP="007A1F7C">
            <w:pPr>
              <w:jc w:val="center"/>
              <w:rPr>
                <w:rFonts w:ascii="Arial" w:hAnsi="Arial" w:cs="Arial"/>
                <w:sz w:val="16"/>
                <w:szCs w:val="16"/>
                <w:lang w:val="es-ES"/>
              </w:rPr>
            </w:pPr>
            <w:r w:rsidRPr="00E20309">
              <w:rPr>
                <w:rFonts w:ascii="Arial" w:hAnsi="Arial" w:cs="Arial"/>
                <w:b/>
                <w:sz w:val="16"/>
                <w:szCs w:val="16"/>
                <w:lang w:val="es-ES"/>
              </w:rPr>
              <w:t>TOTAL OFERTA ECONÓMICA</w:t>
            </w:r>
            <w:r>
              <w:rPr>
                <w:rFonts w:ascii="Arial" w:hAnsi="Arial" w:cs="Arial"/>
                <w:b/>
                <w:sz w:val="16"/>
                <w:szCs w:val="16"/>
                <w:lang w:val="es-ES"/>
              </w:rPr>
              <w:t xml:space="preserve"> INCLUIDO IVA, SI APLICA</w:t>
            </w:r>
            <w:r w:rsidRPr="00E20309">
              <w:rPr>
                <w:rFonts w:ascii="Arial" w:hAnsi="Arial" w:cs="Arial"/>
                <w:b/>
                <w:sz w:val="16"/>
                <w:szCs w:val="16"/>
                <w:lang w:val="es-ES"/>
              </w:rPr>
              <w:t>, QUE ES IGUAL A LA DEL SECOP II</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F998F5" w14:textId="77777777" w:rsidR="00475ECB" w:rsidRPr="00E20309" w:rsidRDefault="00475ECB" w:rsidP="007A1F7C">
            <w:pPr>
              <w:jc w:val="right"/>
              <w:rPr>
                <w:rFonts w:ascii="Arial" w:hAnsi="Arial" w:cs="Arial"/>
                <w:sz w:val="16"/>
                <w:szCs w:val="16"/>
                <w:lang w:val="es-ES"/>
              </w:rPr>
            </w:pPr>
            <w:r w:rsidRPr="00E20309">
              <w:rPr>
                <w:rFonts w:ascii="Arial" w:hAnsi="Arial" w:cs="Arial"/>
                <w:b/>
                <w:sz w:val="16"/>
                <w:szCs w:val="16"/>
                <w:lang w:val="es-ES"/>
              </w:rPr>
              <w:t>$ XXXXXXXX</w:t>
            </w:r>
          </w:p>
        </w:tc>
      </w:tr>
    </w:tbl>
    <w:p w14:paraId="2E37B23A" w14:textId="77777777" w:rsidR="000463BF" w:rsidRDefault="000463BF" w:rsidP="000463BF">
      <w:pPr>
        <w:tabs>
          <w:tab w:val="left" w:pos="284"/>
          <w:tab w:val="left" w:pos="567"/>
          <w:tab w:val="left" w:pos="5670"/>
        </w:tabs>
        <w:jc w:val="both"/>
        <w:rPr>
          <w:rFonts w:ascii="Arial" w:hAnsi="Arial" w:cs="Arial"/>
        </w:rPr>
      </w:pPr>
    </w:p>
    <w:p w14:paraId="29BD3476" w14:textId="3CA3A179" w:rsidR="000463BF" w:rsidRPr="000463BF" w:rsidRDefault="000463BF" w:rsidP="000463BF">
      <w:pPr>
        <w:tabs>
          <w:tab w:val="left" w:pos="284"/>
          <w:tab w:val="left" w:pos="567"/>
          <w:tab w:val="left" w:pos="5670"/>
        </w:tabs>
        <w:jc w:val="both"/>
        <w:rPr>
          <w:rFonts w:ascii="Arial" w:hAnsi="Arial" w:cs="Arial"/>
          <w:b/>
        </w:rPr>
      </w:pPr>
      <w:r>
        <w:rPr>
          <w:rFonts w:ascii="Arial" w:hAnsi="Arial" w:cs="Arial"/>
          <w:b/>
        </w:rPr>
        <w:t>GRUPO 2</w:t>
      </w:r>
      <w:r w:rsidRPr="000463BF">
        <w:rPr>
          <w:rFonts w:ascii="Arial" w:hAnsi="Arial" w:cs="Arial"/>
          <w:b/>
        </w:rPr>
        <w:t>:</w:t>
      </w:r>
    </w:p>
    <w:p w14:paraId="2060F55C" w14:textId="77777777" w:rsidR="000463BF" w:rsidRDefault="000463BF" w:rsidP="003C1796">
      <w:pPr>
        <w:tabs>
          <w:tab w:val="left" w:pos="284"/>
          <w:tab w:val="left" w:pos="567"/>
          <w:tab w:val="left" w:pos="5670"/>
        </w:tabs>
        <w:jc w:val="both"/>
        <w:rPr>
          <w:rFonts w:ascii="Arial" w:hAnsi="Arial" w:cs="Arial"/>
        </w:rPr>
      </w:pPr>
    </w:p>
    <w:tbl>
      <w:tblPr>
        <w:tblW w:w="1534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709"/>
        <w:gridCol w:w="1417"/>
        <w:gridCol w:w="2304"/>
        <w:gridCol w:w="992"/>
        <w:gridCol w:w="1418"/>
        <w:gridCol w:w="1417"/>
        <w:gridCol w:w="1417"/>
        <w:gridCol w:w="1843"/>
        <w:gridCol w:w="1843"/>
        <w:gridCol w:w="1984"/>
      </w:tblGrid>
      <w:tr w:rsidR="000463BF" w:rsidRPr="00EA153E" w14:paraId="3D54F55D" w14:textId="77777777" w:rsidTr="00172A67">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B3B74CC" w14:textId="77777777" w:rsidR="000463BF" w:rsidRPr="00E20309" w:rsidRDefault="000463BF" w:rsidP="00172A67">
            <w:pPr>
              <w:jc w:val="center"/>
              <w:rPr>
                <w:rFonts w:ascii="Arial" w:hAnsi="Arial" w:cs="Arial"/>
                <w:b/>
                <w:sz w:val="16"/>
                <w:szCs w:val="16"/>
                <w:lang w:val="es-ES"/>
              </w:rPr>
            </w:pPr>
            <w:r w:rsidRPr="00E20309">
              <w:rPr>
                <w:rFonts w:ascii="Arial" w:hAnsi="Arial" w:cs="Arial"/>
                <w:b/>
                <w:sz w:val="16"/>
                <w:szCs w:val="16"/>
                <w:lang w:val="es-ES"/>
              </w:rPr>
              <w:t>ÍTEM</w:t>
            </w:r>
          </w:p>
        </w:tc>
        <w:tc>
          <w:tcPr>
            <w:tcW w:w="372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FC6FCE" w14:textId="5D7E53F7" w:rsidR="000463BF" w:rsidRPr="00E20309" w:rsidRDefault="000463BF" w:rsidP="00172A67">
            <w:pPr>
              <w:jc w:val="center"/>
              <w:rPr>
                <w:rFonts w:ascii="Arial" w:hAnsi="Arial" w:cs="Arial"/>
                <w:b/>
                <w:sz w:val="16"/>
                <w:szCs w:val="16"/>
                <w:lang w:val="es-ES"/>
              </w:rPr>
            </w:pPr>
            <w:r w:rsidRPr="00E20309">
              <w:rPr>
                <w:rFonts w:ascii="Arial" w:hAnsi="Arial" w:cs="Arial"/>
                <w:b/>
                <w:sz w:val="16"/>
                <w:szCs w:val="16"/>
                <w:lang w:val="es-ES"/>
              </w:rPr>
              <w:t xml:space="preserve">DESCRIPCIÓN </w:t>
            </w:r>
            <w:r w:rsidR="00BD41EF">
              <w:rPr>
                <w:rFonts w:ascii="Arial" w:hAnsi="Arial" w:cs="Arial"/>
                <w:b/>
                <w:sz w:val="16"/>
                <w:szCs w:val="16"/>
                <w:lang w:val="es-ES"/>
              </w:rPr>
              <w:t>TÉCNICA DETALLADA DEL</w:t>
            </w:r>
            <w:r>
              <w:rPr>
                <w:rFonts w:ascii="Arial" w:hAnsi="Arial" w:cs="Arial"/>
                <w:b/>
                <w:sz w:val="16"/>
                <w:szCs w:val="16"/>
                <w:lang w:val="es-ES"/>
              </w:rPr>
              <w:t xml:space="preserve"> EQUIPO</w:t>
            </w:r>
            <w:r w:rsidR="00DF5D0E">
              <w:rPr>
                <w:rFonts w:ascii="Arial" w:hAnsi="Arial" w:cs="Arial"/>
                <w:b/>
                <w:sz w:val="16"/>
                <w:szCs w:val="16"/>
                <w:lang w:val="es-ES"/>
              </w:rPr>
              <w:t xml:space="preserve"> OFERTADO</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95A066E" w14:textId="77777777" w:rsidR="000463BF" w:rsidRPr="00E20309" w:rsidRDefault="000463BF" w:rsidP="00172A67">
            <w:pPr>
              <w:jc w:val="center"/>
              <w:rPr>
                <w:rFonts w:ascii="Arial" w:hAnsi="Arial" w:cs="Arial"/>
                <w:b/>
                <w:sz w:val="16"/>
                <w:szCs w:val="16"/>
                <w:lang w:val="es-ES"/>
              </w:rPr>
            </w:pPr>
            <w:r w:rsidRPr="00E20309">
              <w:rPr>
                <w:rFonts w:ascii="Arial" w:hAnsi="Arial" w:cs="Arial"/>
                <w:b/>
                <w:sz w:val="16"/>
                <w:szCs w:val="16"/>
                <w:lang w:val="es-ES"/>
              </w:rPr>
              <w:t xml:space="preserve">CANTIDAD </w:t>
            </w:r>
          </w:p>
          <w:p w14:paraId="4DB58692" w14:textId="77777777" w:rsidR="000463BF" w:rsidRPr="00E20309" w:rsidRDefault="000463BF" w:rsidP="00172A67">
            <w:pPr>
              <w:jc w:val="center"/>
              <w:rPr>
                <w:rFonts w:ascii="Arial" w:hAnsi="Arial" w:cs="Arial"/>
                <w:b/>
                <w:sz w:val="16"/>
                <w:szCs w:val="16"/>
                <w:lang w:val="es-ES"/>
              </w:rPr>
            </w:pP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7F87C5C" w14:textId="77777777" w:rsidR="000463BF" w:rsidRPr="00E20309" w:rsidRDefault="000463BF" w:rsidP="00172A67">
            <w:pPr>
              <w:jc w:val="center"/>
              <w:rPr>
                <w:rFonts w:ascii="Arial" w:hAnsi="Arial" w:cs="Arial"/>
                <w:b/>
                <w:sz w:val="16"/>
                <w:szCs w:val="16"/>
                <w:lang w:val="es-ES"/>
              </w:rPr>
            </w:pPr>
            <w:r w:rsidRPr="00E20309">
              <w:rPr>
                <w:rFonts w:ascii="Arial" w:hAnsi="Arial" w:cs="Arial"/>
                <w:b/>
                <w:sz w:val="16"/>
                <w:szCs w:val="16"/>
                <w:lang w:val="es-ES"/>
              </w:rPr>
              <w:t>PRESENTACIÓN</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C7AFCA" w14:textId="77777777" w:rsidR="000463BF" w:rsidRPr="00E20309" w:rsidRDefault="000463BF" w:rsidP="00172A67">
            <w:pPr>
              <w:jc w:val="center"/>
              <w:rPr>
                <w:rFonts w:ascii="Arial" w:hAnsi="Arial" w:cs="Arial"/>
                <w:b/>
                <w:sz w:val="16"/>
                <w:szCs w:val="16"/>
                <w:lang w:val="es-ES"/>
              </w:rPr>
            </w:pPr>
            <w:r>
              <w:rPr>
                <w:rFonts w:ascii="Arial" w:hAnsi="Arial" w:cs="Arial"/>
                <w:b/>
                <w:sz w:val="16"/>
                <w:szCs w:val="16"/>
                <w:lang w:val="es-ES"/>
              </w:rPr>
              <w:t>MARCA Y REFERENCIA</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AF8E1B" w14:textId="77777777" w:rsidR="000463BF" w:rsidRPr="00E20309" w:rsidRDefault="000463BF" w:rsidP="00172A67">
            <w:pPr>
              <w:jc w:val="center"/>
              <w:rPr>
                <w:rFonts w:ascii="Arial" w:hAnsi="Arial" w:cs="Arial"/>
                <w:b/>
                <w:sz w:val="16"/>
                <w:szCs w:val="16"/>
                <w:lang w:val="es-ES"/>
              </w:rPr>
            </w:pPr>
            <w:r w:rsidRPr="00E20309">
              <w:rPr>
                <w:rFonts w:ascii="Arial" w:hAnsi="Arial" w:cs="Arial"/>
                <w:b/>
                <w:sz w:val="16"/>
                <w:szCs w:val="16"/>
                <w:lang w:val="es-ES"/>
              </w:rPr>
              <w:t>GARANTÍA EN MESES</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EB84B7" w14:textId="77777777" w:rsidR="000463BF" w:rsidRPr="00E20309" w:rsidRDefault="000463BF" w:rsidP="00172A67">
            <w:pPr>
              <w:jc w:val="center"/>
              <w:rPr>
                <w:rFonts w:ascii="Arial" w:hAnsi="Arial" w:cs="Arial"/>
                <w:b/>
                <w:sz w:val="16"/>
                <w:szCs w:val="16"/>
                <w:lang w:val="es-ES"/>
              </w:rPr>
            </w:pPr>
            <w:r w:rsidRPr="00E20309">
              <w:rPr>
                <w:rFonts w:ascii="Arial" w:hAnsi="Arial" w:cs="Arial"/>
                <w:b/>
                <w:sz w:val="16"/>
                <w:szCs w:val="16"/>
                <w:lang w:val="es-ES"/>
              </w:rPr>
              <w:t>PRECIO</w:t>
            </w:r>
          </w:p>
          <w:p w14:paraId="344F3154" w14:textId="77777777" w:rsidR="000463BF" w:rsidRPr="00E20309" w:rsidRDefault="000463BF" w:rsidP="00172A67">
            <w:pPr>
              <w:jc w:val="center"/>
              <w:rPr>
                <w:rFonts w:ascii="Arial" w:hAnsi="Arial" w:cs="Arial"/>
                <w:b/>
                <w:sz w:val="16"/>
                <w:szCs w:val="16"/>
                <w:lang w:val="es-ES"/>
              </w:rPr>
            </w:pPr>
            <w:r w:rsidRPr="00E20309">
              <w:rPr>
                <w:rFonts w:ascii="Arial" w:hAnsi="Arial" w:cs="Arial"/>
                <w:b/>
                <w:sz w:val="16"/>
                <w:szCs w:val="16"/>
                <w:lang w:val="es-ES"/>
              </w:rPr>
              <w:t xml:space="preserve">PRESENTACIÓN SIN IVA </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D243CFB" w14:textId="77777777" w:rsidR="000463BF" w:rsidRPr="00E20309" w:rsidRDefault="000463BF" w:rsidP="00172A67">
            <w:pPr>
              <w:jc w:val="center"/>
              <w:rPr>
                <w:rFonts w:ascii="Arial" w:hAnsi="Arial" w:cs="Arial"/>
                <w:b/>
                <w:sz w:val="16"/>
                <w:szCs w:val="16"/>
                <w:lang w:val="es-ES"/>
              </w:rPr>
            </w:pPr>
            <w:r w:rsidRPr="00E20309">
              <w:rPr>
                <w:rFonts w:ascii="Arial" w:hAnsi="Arial" w:cs="Arial"/>
                <w:b/>
                <w:sz w:val="16"/>
                <w:szCs w:val="16"/>
                <w:lang w:val="es-ES"/>
              </w:rPr>
              <w:t>TASA IVA EN % O INDICAR  0% SI ES EXCENTO</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443E60" w14:textId="77777777" w:rsidR="000463BF" w:rsidRPr="00E20309" w:rsidRDefault="000463BF" w:rsidP="00172A67">
            <w:pPr>
              <w:jc w:val="center"/>
              <w:rPr>
                <w:rFonts w:ascii="Arial" w:hAnsi="Arial" w:cs="Arial"/>
                <w:b/>
                <w:sz w:val="16"/>
                <w:szCs w:val="16"/>
                <w:lang w:val="es-ES"/>
              </w:rPr>
            </w:pPr>
            <w:r w:rsidRPr="00E20309">
              <w:rPr>
                <w:rFonts w:ascii="Arial" w:hAnsi="Arial" w:cs="Arial"/>
                <w:b/>
                <w:sz w:val="16"/>
                <w:szCs w:val="16"/>
                <w:lang w:val="es-ES"/>
              </w:rPr>
              <w:t>SUBTOTAL</w:t>
            </w:r>
          </w:p>
          <w:p w14:paraId="1F19D6DF" w14:textId="77777777" w:rsidR="000463BF" w:rsidRPr="00E20309" w:rsidRDefault="000463BF" w:rsidP="00172A67">
            <w:pPr>
              <w:jc w:val="center"/>
              <w:rPr>
                <w:rFonts w:ascii="Arial" w:hAnsi="Arial" w:cs="Arial"/>
                <w:b/>
                <w:sz w:val="16"/>
                <w:szCs w:val="16"/>
                <w:lang w:val="es-ES"/>
              </w:rPr>
            </w:pPr>
            <w:r w:rsidRPr="00E20309">
              <w:rPr>
                <w:rFonts w:ascii="Arial" w:hAnsi="Arial" w:cs="Arial"/>
                <w:b/>
                <w:sz w:val="16"/>
                <w:szCs w:val="16"/>
                <w:lang w:val="es-ES"/>
              </w:rPr>
              <w:t xml:space="preserve"> ÍTEM SIN IVA</w:t>
            </w:r>
          </w:p>
        </w:tc>
      </w:tr>
      <w:tr w:rsidR="000463BF" w:rsidRPr="00EA153E" w14:paraId="7F3C536F" w14:textId="77777777" w:rsidTr="00172A67">
        <w:trPr>
          <w:trHeight w:val="67"/>
        </w:trPr>
        <w:tc>
          <w:tcPr>
            <w:tcW w:w="709" w:type="dxa"/>
            <w:tcBorders>
              <w:top w:val="single" w:sz="4" w:space="0" w:color="auto"/>
              <w:left w:val="single" w:sz="4" w:space="0" w:color="auto"/>
              <w:bottom w:val="single" w:sz="4" w:space="0" w:color="auto"/>
              <w:right w:val="single" w:sz="4" w:space="0" w:color="auto"/>
            </w:tcBorders>
          </w:tcPr>
          <w:p w14:paraId="7F55CE24" w14:textId="77777777" w:rsidR="000463BF" w:rsidRPr="00E20309" w:rsidRDefault="000463BF" w:rsidP="00172A67">
            <w:pPr>
              <w:jc w:val="center"/>
              <w:rPr>
                <w:rFonts w:ascii="Arial" w:hAnsi="Arial" w:cs="Arial"/>
                <w:sz w:val="16"/>
                <w:szCs w:val="16"/>
                <w:lang w:val="es-ES"/>
              </w:rPr>
            </w:pPr>
            <w:r w:rsidRPr="00E20309">
              <w:rPr>
                <w:rFonts w:ascii="Arial" w:hAnsi="Arial" w:cs="Arial"/>
                <w:sz w:val="16"/>
                <w:szCs w:val="16"/>
                <w:lang w:val="es-ES"/>
              </w:rPr>
              <w:t>1</w:t>
            </w:r>
          </w:p>
        </w:tc>
        <w:tc>
          <w:tcPr>
            <w:tcW w:w="3721" w:type="dxa"/>
            <w:gridSpan w:val="2"/>
            <w:tcBorders>
              <w:top w:val="single" w:sz="4" w:space="0" w:color="auto"/>
              <w:left w:val="single" w:sz="4" w:space="0" w:color="auto"/>
              <w:bottom w:val="single" w:sz="4" w:space="0" w:color="auto"/>
              <w:right w:val="single" w:sz="4" w:space="0" w:color="auto"/>
            </w:tcBorders>
          </w:tcPr>
          <w:p w14:paraId="19D247B9" w14:textId="11488111" w:rsidR="000463BF" w:rsidRPr="00E20309" w:rsidRDefault="00DF5D0E" w:rsidP="00172A67">
            <w:pPr>
              <w:jc w:val="both"/>
              <w:rPr>
                <w:rFonts w:ascii="Arial" w:eastAsia="Calibri" w:hAnsi="Arial" w:cs="Arial"/>
                <w:sz w:val="16"/>
                <w:szCs w:val="16"/>
                <w:lang w:val="es-ES"/>
              </w:rPr>
            </w:pPr>
            <w:r>
              <w:rPr>
                <w:rFonts w:ascii="Arial" w:eastAsia="Calibri" w:hAnsi="Arial" w:cs="Arial"/>
                <w:sz w:val="16"/>
                <w:szCs w:val="16"/>
                <w:lang w:val="es-ES"/>
              </w:rPr>
              <w:t>(</w:t>
            </w:r>
            <w:r w:rsidRPr="00DF5D0E">
              <w:rPr>
                <w:rFonts w:ascii="Arial" w:eastAsia="Calibri" w:hAnsi="Arial" w:cs="Arial"/>
                <w:color w:val="FF0000"/>
                <w:sz w:val="16"/>
                <w:szCs w:val="16"/>
                <w:lang w:val="es-ES"/>
              </w:rPr>
              <w:t>El proponente deberá plasmar su ficha técnica del equipo que está ofertando en este campo</w:t>
            </w:r>
            <w:r>
              <w:rPr>
                <w:rFonts w:ascii="Arial" w:eastAsia="Calibri" w:hAnsi="Arial" w:cs="Arial"/>
                <w:sz w:val="16"/>
                <w:szCs w:val="16"/>
                <w:lang w:val="es-ES"/>
              </w:rPr>
              <w:t>)</w:t>
            </w:r>
          </w:p>
        </w:tc>
        <w:tc>
          <w:tcPr>
            <w:tcW w:w="992" w:type="dxa"/>
            <w:tcBorders>
              <w:top w:val="single" w:sz="4" w:space="0" w:color="auto"/>
              <w:left w:val="single" w:sz="4" w:space="0" w:color="auto"/>
              <w:bottom w:val="single" w:sz="4" w:space="0" w:color="auto"/>
              <w:right w:val="single" w:sz="4" w:space="0" w:color="auto"/>
            </w:tcBorders>
          </w:tcPr>
          <w:p w14:paraId="33163570" w14:textId="77777777" w:rsidR="000463BF" w:rsidRPr="00E20309" w:rsidRDefault="000463BF" w:rsidP="00172A67">
            <w:pPr>
              <w:tabs>
                <w:tab w:val="left" w:pos="1186"/>
              </w:tabs>
              <w:overflowPunct/>
              <w:autoSpaceDE/>
              <w:autoSpaceDN/>
              <w:adjustRightInd/>
              <w:jc w:val="center"/>
              <w:textAlignment w:val="auto"/>
              <w:rPr>
                <w:rFonts w:ascii="Arial" w:hAnsi="Arial" w:cs="Arial"/>
                <w:sz w:val="16"/>
                <w:szCs w:val="16"/>
                <w:lang w:val="es-ES"/>
              </w:rPr>
            </w:pPr>
          </w:p>
        </w:tc>
        <w:tc>
          <w:tcPr>
            <w:tcW w:w="1418" w:type="dxa"/>
            <w:tcBorders>
              <w:top w:val="single" w:sz="4" w:space="0" w:color="auto"/>
              <w:left w:val="single" w:sz="4" w:space="0" w:color="auto"/>
              <w:bottom w:val="single" w:sz="4" w:space="0" w:color="auto"/>
              <w:right w:val="single" w:sz="4" w:space="0" w:color="auto"/>
            </w:tcBorders>
          </w:tcPr>
          <w:p w14:paraId="760CCA1F" w14:textId="77777777" w:rsidR="000463BF" w:rsidRPr="00E20309" w:rsidRDefault="000463BF" w:rsidP="00172A67">
            <w:pPr>
              <w:jc w:val="center"/>
              <w:rPr>
                <w:rFonts w:ascii="Arial" w:hAnsi="Arial" w:cs="Arial"/>
                <w:sz w:val="16"/>
                <w:szCs w:val="16"/>
                <w:lang w:val="es-ES"/>
              </w:rPr>
            </w:pPr>
          </w:p>
        </w:tc>
        <w:tc>
          <w:tcPr>
            <w:tcW w:w="1417" w:type="dxa"/>
            <w:tcBorders>
              <w:top w:val="single" w:sz="4" w:space="0" w:color="auto"/>
              <w:left w:val="single" w:sz="4" w:space="0" w:color="auto"/>
              <w:bottom w:val="single" w:sz="4" w:space="0" w:color="auto"/>
              <w:right w:val="single" w:sz="4" w:space="0" w:color="auto"/>
            </w:tcBorders>
          </w:tcPr>
          <w:p w14:paraId="63B30F8E" w14:textId="77777777" w:rsidR="000463BF" w:rsidRPr="00E20309" w:rsidRDefault="000463BF" w:rsidP="00172A67">
            <w:pPr>
              <w:jc w:val="center"/>
              <w:rPr>
                <w:rFonts w:ascii="Arial" w:hAnsi="Arial" w:cs="Arial"/>
                <w:sz w:val="16"/>
                <w:szCs w:val="16"/>
                <w:lang w:val="es-ES"/>
              </w:rPr>
            </w:pPr>
          </w:p>
        </w:tc>
        <w:tc>
          <w:tcPr>
            <w:tcW w:w="1417" w:type="dxa"/>
            <w:tcBorders>
              <w:top w:val="single" w:sz="4" w:space="0" w:color="auto"/>
              <w:left w:val="single" w:sz="4" w:space="0" w:color="auto"/>
              <w:bottom w:val="single" w:sz="4" w:space="0" w:color="auto"/>
              <w:right w:val="single" w:sz="4" w:space="0" w:color="auto"/>
            </w:tcBorders>
          </w:tcPr>
          <w:p w14:paraId="6768A402" w14:textId="77777777" w:rsidR="000463BF" w:rsidRPr="00E20309" w:rsidRDefault="000463BF" w:rsidP="00172A67">
            <w:pPr>
              <w:jc w:val="center"/>
              <w:rPr>
                <w:rFonts w:ascii="Arial" w:hAnsi="Arial" w:cs="Arial"/>
                <w:sz w:val="16"/>
                <w:szCs w:val="16"/>
                <w:lang w:val="es-ES"/>
              </w:rPr>
            </w:pPr>
          </w:p>
        </w:tc>
        <w:tc>
          <w:tcPr>
            <w:tcW w:w="1843" w:type="dxa"/>
            <w:tcBorders>
              <w:top w:val="single" w:sz="4" w:space="0" w:color="auto"/>
              <w:left w:val="single" w:sz="4" w:space="0" w:color="auto"/>
              <w:bottom w:val="single" w:sz="4" w:space="0" w:color="auto"/>
              <w:right w:val="single" w:sz="4" w:space="0" w:color="auto"/>
            </w:tcBorders>
          </w:tcPr>
          <w:p w14:paraId="3468D05F" w14:textId="77777777" w:rsidR="000463BF" w:rsidRPr="00E20309" w:rsidRDefault="000463BF" w:rsidP="00172A67">
            <w:pPr>
              <w:jc w:val="right"/>
              <w:rPr>
                <w:rFonts w:ascii="Arial" w:hAnsi="Arial" w:cs="Arial"/>
                <w:sz w:val="16"/>
                <w:szCs w:val="16"/>
                <w:lang w:val="es-ES"/>
              </w:rPr>
            </w:pPr>
            <w:r w:rsidRPr="00E20309">
              <w:rPr>
                <w:rFonts w:ascii="Arial" w:hAnsi="Arial" w:cs="Arial"/>
                <w:sz w:val="16"/>
                <w:szCs w:val="16"/>
                <w:lang w:val="es-ES"/>
              </w:rPr>
              <w:t>$ XXXX</w:t>
            </w:r>
          </w:p>
        </w:tc>
        <w:tc>
          <w:tcPr>
            <w:tcW w:w="1843" w:type="dxa"/>
            <w:tcBorders>
              <w:top w:val="single" w:sz="4" w:space="0" w:color="auto"/>
              <w:left w:val="single" w:sz="4" w:space="0" w:color="auto"/>
              <w:bottom w:val="single" w:sz="4" w:space="0" w:color="auto"/>
              <w:right w:val="single" w:sz="4" w:space="0" w:color="auto"/>
            </w:tcBorders>
          </w:tcPr>
          <w:p w14:paraId="340E98B7" w14:textId="77777777" w:rsidR="000463BF" w:rsidRPr="00E20309" w:rsidRDefault="000463BF" w:rsidP="00172A67">
            <w:pPr>
              <w:jc w:val="center"/>
              <w:rPr>
                <w:rFonts w:ascii="Arial" w:hAnsi="Arial" w:cs="Arial"/>
                <w:sz w:val="16"/>
                <w:szCs w:val="16"/>
                <w:lang w:val="es-ES"/>
              </w:rPr>
            </w:pPr>
            <w:r w:rsidRPr="00E20309">
              <w:rPr>
                <w:rFonts w:ascii="Arial" w:hAnsi="Arial" w:cs="Arial"/>
                <w:sz w:val="16"/>
                <w:szCs w:val="16"/>
                <w:lang w:val="es-ES"/>
              </w:rPr>
              <w:t>X%</w:t>
            </w:r>
          </w:p>
        </w:tc>
        <w:tc>
          <w:tcPr>
            <w:tcW w:w="1984" w:type="dxa"/>
            <w:tcBorders>
              <w:top w:val="single" w:sz="4" w:space="0" w:color="auto"/>
              <w:left w:val="single" w:sz="4" w:space="0" w:color="auto"/>
              <w:bottom w:val="single" w:sz="4" w:space="0" w:color="auto"/>
              <w:right w:val="single" w:sz="4" w:space="0" w:color="auto"/>
            </w:tcBorders>
          </w:tcPr>
          <w:p w14:paraId="2F0573E8" w14:textId="77777777" w:rsidR="000463BF" w:rsidRPr="00E20309" w:rsidRDefault="000463BF" w:rsidP="00172A67">
            <w:pPr>
              <w:jc w:val="right"/>
              <w:rPr>
                <w:rFonts w:ascii="Arial" w:hAnsi="Arial" w:cs="Arial"/>
                <w:sz w:val="16"/>
                <w:szCs w:val="16"/>
                <w:lang w:val="es-ES"/>
              </w:rPr>
            </w:pPr>
            <w:r w:rsidRPr="00E20309">
              <w:rPr>
                <w:rFonts w:ascii="Arial" w:hAnsi="Arial" w:cs="Arial"/>
                <w:sz w:val="16"/>
                <w:szCs w:val="16"/>
                <w:lang w:val="es-ES"/>
              </w:rPr>
              <w:t>$XXXXXX</w:t>
            </w:r>
          </w:p>
        </w:tc>
      </w:tr>
      <w:tr w:rsidR="000463BF" w:rsidRPr="00EA153E" w14:paraId="2060DA5F" w14:textId="77777777" w:rsidTr="00172A67">
        <w:trPr>
          <w:trHeight w:val="67"/>
        </w:trPr>
        <w:tc>
          <w:tcPr>
            <w:tcW w:w="709" w:type="dxa"/>
            <w:tcBorders>
              <w:top w:val="single" w:sz="4" w:space="0" w:color="auto"/>
              <w:left w:val="single" w:sz="4" w:space="0" w:color="auto"/>
              <w:bottom w:val="single" w:sz="4" w:space="0" w:color="auto"/>
              <w:right w:val="single" w:sz="4" w:space="0" w:color="auto"/>
            </w:tcBorders>
          </w:tcPr>
          <w:p w14:paraId="711BEE2B" w14:textId="77777777" w:rsidR="000463BF" w:rsidRDefault="000463BF" w:rsidP="00172A67">
            <w:pPr>
              <w:jc w:val="center"/>
              <w:rPr>
                <w:rFonts w:ascii="Arial" w:hAnsi="Arial" w:cs="Arial"/>
                <w:sz w:val="16"/>
                <w:szCs w:val="16"/>
                <w:lang w:val="es-ES"/>
              </w:rPr>
            </w:pPr>
          </w:p>
        </w:tc>
        <w:tc>
          <w:tcPr>
            <w:tcW w:w="1417" w:type="dxa"/>
            <w:tcBorders>
              <w:top w:val="single" w:sz="4" w:space="0" w:color="auto"/>
              <w:left w:val="single" w:sz="4" w:space="0" w:color="auto"/>
              <w:bottom w:val="single" w:sz="4" w:space="0" w:color="auto"/>
              <w:right w:val="single" w:sz="4" w:space="0" w:color="auto"/>
            </w:tcBorders>
          </w:tcPr>
          <w:p w14:paraId="578CD28B" w14:textId="77777777" w:rsidR="000463BF" w:rsidRDefault="000463BF" w:rsidP="00172A67">
            <w:pPr>
              <w:jc w:val="center"/>
              <w:rPr>
                <w:rFonts w:ascii="Arial" w:hAnsi="Arial" w:cs="Arial"/>
                <w:sz w:val="16"/>
                <w:szCs w:val="16"/>
                <w:lang w:val="es-ES"/>
              </w:rPr>
            </w:pPr>
          </w:p>
        </w:tc>
        <w:tc>
          <w:tcPr>
            <w:tcW w:w="9391" w:type="dxa"/>
            <w:gridSpan w:val="6"/>
            <w:tcBorders>
              <w:top w:val="single" w:sz="4" w:space="0" w:color="auto"/>
              <w:left w:val="single" w:sz="4" w:space="0" w:color="auto"/>
              <w:bottom w:val="single" w:sz="4" w:space="0" w:color="auto"/>
              <w:right w:val="single" w:sz="4" w:space="0" w:color="auto"/>
            </w:tcBorders>
          </w:tcPr>
          <w:p w14:paraId="50760021" w14:textId="77777777" w:rsidR="000463BF" w:rsidRPr="00E20309" w:rsidRDefault="000463BF" w:rsidP="00172A67">
            <w:pPr>
              <w:jc w:val="center"/>
              <w:rPr>
                <w:rFonts w:ascii="Arial" w:hAnsi="Arial" w:cs="Arial"/>
                <w:sz w:val="16"/>
                <w:szCs w:val="16"/>
                <w:lang w:val="es-ES"/>
              </w:rPr>
            </w:pPr>
            <w:r>
              <w:rPr>
                <w:rFonts w:ascii="Arial" w:hAnsi="Arial" w:cs="Arial"/>
                <w:sz w:val="16"/>
                <w:szCs w:val="16"/>
                <w:lang w:val="es-ES"/>
              </w:rPr>
              <w:t>SUBTOTAL</w:t>
            </w:r>
          </w:p>
        </w:tc>
        <w:tc>
          <w:tcPr>
            <w:tcW w:w="1843" w:type="dxa"/>
            <w:tcBorders>
              <w:top w:val="single" w:sz="4" w:space="0" w:color="auto"/>
              <w:left w:val="single" w:sz="4" w:space="0" w:color="auto"/>
              <w:bottom w:val="single" w:sz="4" w:space="0" w:color="auto"/>
              <w:right w:val="single" w:sz="4" w:space="0" w:color="auto"/>
            </w:tcBorders>
          </w:tcPr>
          <w:p w14:paraId="59EFBF76" w14:textId="77777777" w:rsidR="000463BF" w:rsidRPr="00E20309" w:rsidRDefault="000463BF" w:rsidP="00172A67">
            <w:pPr>
              <w:jc w:val="center"/>
              <w:rPr>
                <w:rFonts w:ascii="Arial" w:hAnsi="Arial" w:cs="Arial"/>
                <w:sz w:val="16"/>
                <w:szCs w:val="16"/>
                <w:lang w:val="es-ES"/>
              </w:rPr>
            </w:pPr>
          </w:p>
        </w:tc>
        <w:tc>
          <w:tcPr>
            <w:tcW w:w="1984" w:type="dxa"/>
            <w:tcBorders>
              <w:top w:val="single" w:sz="4" w:space="0" w:color="auto"/>
              <w:left w:val="single" w:sz="4" w:space="0" w:color="auto"/>
              <w:bottom w:val="single" w:sz="4" w:space="0" w:color="auto"/>
              <w:right w:val="single" w:sz="4" w:space="0" w:color="auto"/>
            </w:tcBorders>
          </w:tcPr>
          <w:p w14:paraId="5D910B06" w14:textId="77777777" w:rsidR="000463BF" w:rsidRPr="00E20309" w:rsidRDefault="000463BF" w:rsidP="00172A67">
            <w:pPr>
              <w:jc w:val="right"/>
              <w:rPr>
                <w:rFonts w:ascii="Arial" w:hAnsi="Arial" w:cs="Arial"/>
                <w:sz w:val="16"/>
                <w:szCs w:val="16"/>
                <w:lang w:val="es-ES"/>
              </w:rPr>
            </w:pPr>
            <w:r w:rsidRPr="00E20309">
              <w:rPr>
                <w:rFonts w:ascii="Arial" w:hAnsi="Arial" w:cs="Arial"/>
                <w:sz w:val="16"/>
                <w:szCs w:val="16"/>
                <w:lang w:val="es-ES"/>
              </w:rPr>
              <w:t>$XXXXXX</w:t>
            </w:r>
          </w:p>
        </w:tc>
      </w:tr>
      <w:tr w:rsidR="000463BF" w:rsidRPr="00EA153E" w14:paraId="26A8B81D" w14:textId="77777777" w:rsidTr="00172A67">
        <w:trPr>
          <w:trHeight w:val="67"/>
        </w:trPr>
        <w:tc>
          <w:tcPr>
            <w:tcW w:w="709" w:type="dxa"/>
            <w:tcBorders>
              <w:top w:val="single" w:sz="4" w:space="0" w:color="auto"/>
              <w:left w:val="single" w:sz="4" w:space="0" w:color="auto"/>
              <w:bottom w:val="single" w:sz="4" w:space="0" w:color="auto"/>
              <w:right w:val="single" w:sz="4" w:space="0" w:color="auto"/>
            </w:tcBorders>
          </w:tcPr>
          <w:p w14:paraId="3EA62549" w14:textId="77777777" w:rsidR="000463BF" w:rsidRDefault="000463BF" w:rsidP="00172A67">
            <w:pPr>
              <w:jc w:val="center"/>
              <w:rPr>
                <w:rFonts w:ascii="Arial" w:hAnsi="Arial" w:cs="Arial"/>
                <w:sz w:val="16"/>
                <w:szCs w:val="16"/>
                <w:lang w:val="es-ES"/>
              </w:rPr>
            </w:pPr>
          </w:p>
        </w:tc>
        <w:tc>
          <w:tcPr>
            <w:tcW w:w="1417" w:type="dxa"/>
            <w:tcBorders>
              <w:top w:val="single" w:sz="4" w:space="0" w:color="auto"/>
              <w:left w:val="single" w:sz="4" w:space="0" w:color="auto"/>
              <w:bottom w:val="single" w:sz="4" w:space="0" w:color="auto"/>
              <w:right w:val="single" w:sz="4" w:space="0" w:color="auto"/>
            </w:tcBorders>
          </w:tcPr>
          <w:p w14:paraId="06F132E5" w14:textId="77777777" w:rsidR="000463BF" w:rsidRDefault="000463BF" w:rsidP="00172A67">
            <w:pPr>
              <w:jc w:val="center"/>
              <w:rPr>
                <w:rFonts w:ascii="Arial" w:hAnsi="Arial" w:cs="Arial"/>
                <w:b/>
                <w:sz w:val="16"/>
                <w:szCs w:val="16"/>
                <w:lang w:val="es-ES"/>
              </w:rPr>
            </w:pPr>
          </w:p>
        </w:tc>
        <w:tc>
          <w:tcPr>
            <w:tcW w:w="9391" w:type="dxa"/>
            <w:gridSpan w:val="6"/>
            <w:tcBorders>
              <w:top w:val="single" w:sz="4" w:space="0" w:color="auto"/>
              <w:left w:val="single" w:sz="4" w:space="0" w:color="auto"/>
              <w:bottom w:val="single" w:sz="4" w:space="0" w:color="auto"/>
              <w:right w:val="single" w:sz="4" w:space="0" w:color="auto"/>
            </w:tcBorders>
          </w:tcPr>
          <w:p w14:paraId="6E3A38B4" w14:textId="77777777" w:rsidR="000463BF" w:rsidRPr="00E20309" w:rsidRDefault="000463BF" w:rsidP="00172A67">
            <w:pPr>
              <w:jc w:val="center"/>
              <w:rPr>
                <w:rFonts w:ascii="Arial" w:hAnsi="Arial" w:cs="Arial"/>
                <w:sz w:val="16"/>
                <w:szCs w:val="16"/>
                <w:lang w:val="es-ES"/>
              </w:rPr>
            </w:pPr>
            <w:r>
              <w:rPr>
                <w:rFonts w:ascii="Arial" w:hAnsi="Arial" w:cs="Arial"/>
                <w:b/>
                <w:sz w:val="16"/>
                <w:szCs w:val="16"/>
                <w:lang w:val="es-ES"/>
              </w:rPr>
              <w:t>IVA (XX%)</w:t>
            </w:r>
          </w:p>
        </w:tc>
        <w:tc>
          <w:tcPr>
            <w:tcW w:w="1843" w:type="dxa"/>
            <w:tcBorders>
              <w:top w:val="single" w:sz="4" w:space="0" w:color="auto"/>
              <w:left w:val="single" w:sz="4" w:space="0" w:color="auto"/>
              <w:bottom w:val="single" w:sz="4" w:space="0" w:color="auto"/>
              <w:right w:val="single" w:sz="4" w:space="0" w:color="auto"/>
            </w:tcBorders>
          </w:tcPr>
          <w:p w14:paraId="4A9E5677" w14:textId="77777777" w:rsidR="000463BF" w:rsidRPr="00E20309" w:rsidRDefault="000463BF" w:rsidP="00172A67">
            <w:pPr>
              <w:jc w:val="center"/>
              <w:rPr>
                <w:rFonts w:ascii="Arial" w:hAnsi="Arial" w:cs="Arial"/>
                <w:sz w:val="16"/>
                <w:szCs w:val="16"/>
                <w:lang w:val="es-ES"/>
              </w:rPr>
            </w:pPr>
          </w:p>
        </w:tc>
        <w:tc>
          <w:tcPr>
            <w:tcW w:w="1984" w:type="dxa"/>
            <w:tcBorders>
              <w:top w:val="single" w:sz="4" w:space="0" w:color="auto"/>
              <w:left w:val="single" w:sz="4" w:space="0" w:color="auto"/>
              <w:bottom w:val="single" w:sz="4" w:space="0" w:color="auto"/>
              <w:right w:val="single" w:sz="4" w:space="0" w:color="auto"/>
            </w:tcBorders>
          </w:tcPr>
          <w:p w14:paraId="3767DD7C" w14:textId="77777777" w:rsidR="000463BF" w:rsidRPr="00E20309" w:rsidRDefault="000463BF" w:rsidP="00172A67">
            <w:pPr>
              <w:jc w:val="right"/>
              <w:rPr>
                <w:rFonts w:ascii="Arial" w:hAnsi="Arial" w:cs="Arial"/>
                <w:sz w:val="16"/>
                <w:szCs w:val="16"/>
                <w:lang w:val="es-ES"/>
              </w:rPr>
            </w:pPr>
            <w:r>
              <w:rPr>
                <w:rFonts w:ascii="Arial" w:hAnsi="Arial" w:cs="Arial"/>
                <w:sz w:val="16"/>
                <w:szCs w:val="16"/>
                <w:lang w:val="es-ES"/>
              </w:rPr>
              <w:t>$XXXX</w:t>
            </w:r>
          </w:p>
        </w:tc>
      </w:tr>
      <w:tr w:rsidR="000463BF" w:rsidRPr="00EA153E" w14:paraId="0715AEE1" w14:textId="77777777" w:rsidTr="00172A67">
        <w:trPr>
          <w:trHeight w:val="67"/>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1ABF0C0" w14:textId="77777777" w:rsidR="000463BF" w:rsidRDefault="000463BF" w:rsidP="00172A67">
            <w:pPr>
              <w:jc w:val="center"/>
              <w:rPr>
                <w:rFonts w:ascii="Arial" w:hAnsi="Arial" w:cs="Arial"/>
                <w:sz w:val="16"/>
                <w:szCs w:val="16"/>
                <w:lang w:val="es-ES"/>
              </w:rPr>
            </w:pP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C3FC2C7" w14:textId="77777777" w:rsidR="000463BF" w:rsidRPr="00E20309" w:rsidRDefault="000463BF" w:rsidP="00172A67">
            <w:pPr>
              <w:jc w:val="center"/>
              <w:rPr>
                <w:rFonts w:ascii="Arial" w:hAnsi="Arial" w:cs="Arial"/>
                <w:b/>
                <w:sz w:val="16"/>
                <w:szCs w:val="16"/>
                <w:lang w:val="es-ES"/>
              </w:rPr>
            </w:pPr>
          </w:p>
        </w:tc>
        <w:tc>
          <w:tcPr>
            <w:tcW w:w="11234"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201BA5" w14:textId="77777777" w:rsidR="000463BF" w:rsidRPr="00E20309" w:rsidRDefault="000463BF" w:rsidP="00172A67">
            <w:pPr>
              <w:jc w:val="center"/>
              <w:rPr>
                <w:rFonts w:ascii="Arial" w:hAnsi="Arial" w:cs="Arial"/>
                <w:sz w:val="16"/>
                <w:szCs w:val="16"/>
                <w:lang w:val="es-ES"/>
              </w:rPr>
            </w:pPr>
            <w:r w:rsidRPr="00E20309">
              <w:rPr>
                <w:rFonts w:ascii="Arial" w:hAnsi="Arial" w:cs="Arial"/>
                <w:b/>
                <w:sz w:val="16"/>
                <w:szCs w:val="16"/>
                <w:lang w:val="es-ES"/>
              </w:rPr>
              <w:t>TOTAL OFERTA ECONÓMICA</w:t>
            </w:r>
            <w:r>
              <w:rPr>
                <w:rFonts w:ascii="Arial" w:hAnsi="Arial" w:cs="Arial"/>
                <w:b/>
                <w:sz w:val="16"/>
                <w:szCs w:val="16"/>
                <w:lang w:val="es-ES"/>
              </w:rPr>
              <w:t xml:space="preserve"> INCLUIDO IVA, SI APLICA</w:t>
            </w:r>
            <w:r w:rsidRPr="00E20309">
              <w:rPr>
                <w:rFonts w:ascii="Arial" w:hAnsi="Arial" w:cs="Arial"/>
                <w:b/>
                <w:sz w:val="16"/>
                <w:szCs w:val="16"/>
                <w:lang w:val="es-ES"/>
              </w:rPr>
              <w:t>, QUE ES IGUAL A LA DEL SECOP II</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BD14A21" w14:textId="77777777" w:rsidR="000463BF" w:rsidRPr="00E20309" w:rsidRDefault="000463BF" w:rsidP="00172A67">
            <w:pPr>
              <w:jc w:val="right"/>
              <w:rPr>
                <w:rFonts w:ascii="Arial" w:hAnsi="Arial" w:cs="Arial"/>
                <w:sz w:val="16"/>
                <w:szCs w:val="16"/>
                <w:lang w:val="es-ES"/>
              </w:rPr>
            </w:pPr>
            <w:r w:rsidRPr="00E20309">
              <w:rPr>
                <w:rFonts w:ascii="Arial" w:hAnsi="Arial" w:cs="Arial"/>
                <w:b/>
                <w:sz w:val="16"/>
                <w:szCs w:val="16"/>
                <w:lang w:val="es-ES"/>
              </w:rPr>
              <w:t>$ XXXXXXXX</w:t>
            </w:r>
          </w:p>
        </w:tc>
      </w:tr>
    </w:tbl>
    <w:p w14:paraId="65E2ADE0" w14:textId="77777777" w:rsidR="000463BF" w:rsidRDefault="000463BF" w:rsidP="00B9363F">
      <w:pPr>
        <w:tabs>
          <w:tab w:val="left" w:pos="284"/>
          <w:tab w:val="left" w:pos="567"/>
          <w:tab w:val="left" w:pos="5670"/>
        </w:tabs>
        <w:jc w:val="both"/>
        <w:rPr>
          <w:rFonts w:ascii="Arial" w:hAnsi="Arial" w:cs="Arial"/>
          <w:b/>
        </w:rPr>
      </w:pPr>
    </w:p>
    <w:p w14:paraId="6567D4B9" w14:textId="6BB4CBC3" w:rsidR="00C06B43" w:rsidRDefault="00C06B43" w:rsidP="00B9363F">
      <w:pPr>
        <w:tabs>
          <w:tab w:val="left" w:pos="284"/>
          <w:tab w:val="left" w:pos="567"/>
          <w:tab w:val="left" w:pos="5670"/>
        </w:tabs>
        <w:jc w:val="both"/>
        <w:rPr>
          <w:rFonts w:ascii="Arial" w:hAnsi="Arial" w:cs="Arial"/>
          <w:b/>
        </w:rPr>
      </w:pPr>
      <w:r>
        <w:rPr>
          <w:rFonts w:ascii="Arial" w:hAnsi="Arial" w:cs="Arial"/>
          <w:b/>
        </w:rPr>
        <w:t>GRUPO 3:</w:t>
      </w:r>
    </w:p>
    <w:p w14:paraId="5B589818" w14:textId="77777777" w:rsidR="00C06B43" w:rsidRDefault="00C06B43" w:rsidP="00B9363F">
      <w:pPr>
        <w:tabs>
          <w:tab w:val="left" w:pos="284"/>
          <w:tab w:val="left" w:pos="567"/>
          <w:tab w:val="left" w:pos="5670"/>
        </w:tabs>
        <w:jc w:val="both"/>
        <w:rPr>
          <w:rFonts w:ascii="Arial" w:hAnsi="Arial" w:cs="Arial"/>
          <w:b/>
        </w:rPr>
      </w:pPr>
    </w:p>
    <w:tbl>
      <w:tblPr>
        <w:tblW w:w="1534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709"/>
        <w:gridCol w:w="1417"/>
        <w:gridCol w:w="2304"/>
        <w:gridCol w:w="992"/>
        <w:gridCol w:w="1418"/>
        <w:gridCol w:w="1417"/>
        <w:gridCol w:w="1417"/>
        <w:gridCol w:w="1843"/>
        <w:gridCol w:w="1843"/>
        <w:gridCol w:w="1984"/>
      </w:tblGrid>
      <w:tr w:rsidR="00C06B43" w:rsidRPr="00EA153E" w14:paraId="6C5F42E8" w14:textId="77777777" w:rsidTr="003357A6">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7AA5CE8" w14:textId="77777777" w:rsidR="00C06B43" w:rsidRPr="00E20309" w:rsidRDefault="00C06B43" w:rsidP="003357A6">
            <w:pPr>
              <w:jc w:val="center"/>
              <w:rPr>
                <w:rFonts w:ascii="Arial" w:hAnsi="Arial" w:cs="Arial"/>
                <w:b/>
                <w:sz w:val="16"/>
                <w:szCs w:val="16"/>
                <w:lang w:val="es-ES"/>
              </w:rPr>
            </w:pPr>
            <w:r w:rsidRPr="00E20309">
              <w:rPr>
                <w:rFonts w:ascii="Arial" w:hAnsi="Arial" w:cs="Arial"/>
                <w:b/>
                <w:sz w:val="16"/>
                <w:szCs w:val="16"/>
                <w:lang w:val="es-ES"/>
              </w:rPr>
              <w:t>ÍTEM</w:t>
            </w:r>
          </w:p>
        </w:tc>
        <w:tc>
          <w:tcPr>
            <w:tcW w:w="372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BAD513" w14:textId="7C0B40A1" w:rsidR="00C06B43" w:rsidRPr="00E20309" w:rsidRDefault="00C06B43" w:rsidP="003357A6">
            <w:pPr>
              <w:jc w:val="center"/>
              <w:rPr>
                <w:rFonts w:ascii="Arial" w:hAnsi="Arial" w:cs="Arial"/>
                <w:b/>
                <w:sz w:val="16"/>
                <w:szCs w:val="16"/>
                <w:lang w:val="es-ES"/>
              </w:rPr>
            </w:pPr>
            <w:r w:rsidRPr="00E20309">
              <w:rPr>
                <w:rFonts w:ascii="Arial" w:hAnsi="Arial" w:cs="Arial"/>
                <w:b/>
                <w:sz w:val="16"/>
                <w:szCs w:val="16"/>
                <w:lang w:val="es-ES"/>
              </w:rPr>
              <w:t xml:space="preserve">DESCRIPCIÓN </w:t>
            </w:r>
            <w:r w:rsidR="00BD41EF">
              <w:rPr>
                <w:rFonts w:ascii="Arial" w:hAnsi="Arial" w:cs="Arial"/>
                <w:b/>
                <w:sz w:val="16"/>
                <w:szCs w:val="16"/>
                <w:lang w:val="es-ES"/>
              </w:rPr>
              <w:t>TÉCNICA DETALLADA DEL</w:t>
            </w:r>
            <w:r w:rsidR="00DF5D0E">
              <w:rPr>
                <w:rFonts w:ascii="Arial" w:hAnsi="Arial" w:cs="Arial"/>
                <w:b/>
                <w:sz w:val="16"/>
                <w:szCs w:val="16"/>
                <w:lang w:val="es-ES"/>
              </w:rPr>
              <w:t xml:space="preserve"> EQUIPO OFERTADO</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38CF47E" w14:textId="77777777" w:rsidR="00C06B43" w:rsidRPr="00E20309" w:rsidRDefault="00C06B43" w:rsidP="003357A6">
            <w:pPr>
              <w:jc w:val="center"/>
              <w:rPr>
                <w:rFonts w:ascii="Arial" w:hAnsi="Arial" w:cs="Arial"/>
                <w:b/>
                <w:sz w:val="16"/>
                <w:szCs w:val="16"/>
                <w:lang w:val="es-ES"/>
              </w:rPr>
            </w:pPr>
            <w:r w:rsidRPr="00E20309">
              <w:rPr>
                <w:rFonts w:ascii="Arial" w:hAnsi="Arial" w:cs="Arial"/>
                <w:b/>
                <w:sz w:val="16"/>
                <w:szCs w:val="16"/>
                <w:lang w:val="es-ES"/>
              </w:rPr>
              <w:t xml:space="preserve">CANTIDAD </w:t>
            </w:r>
          </w:p>
          <w:p w14:paraId="018C87A1" w14:textId="77777777" w:rsidR="00C06B43" w:rsidRPr="00E20309" w:rsidRDefault="00C06B43" w:rsidP="003357A6">
            <w:pPr>
              <w:jc w:val="center"/>
              <w:rPr>
                <w:rFonts w:ascii="Arial" w:hAnsi="Arial" w:cs="Arial"/>
                <w:b/>
                <w:sz w:val="16"/>
                <w:szCs w:val="16"/>
                <w:lang w:val="es-ES"/>
              </w:rPr>
            </w:pP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73BD6BA" w14:textId="77777777" w:rsidR="00C06B43" w:rsidRPr="00E20309" w:rsidRDefault="00C06B43" w:rsidP="003357A6">
            <w:pPr>
              <w:jc w:val="center"/>
              <w:rPr>
                <w:rFonts w:ascii="Arial" w:hAnsi="Arial" w:cs="Arial"/>
                <w:b/>
                <w:sz w:val="16"/>
                <w:szCs w:val="16"/>
                <w:lang w:val="es-ES"/>
              </w:rPr>
            </w:pPr>
            <w:r w:rsidRPr="00E20309">
              <w:rPr>
                <w:rFonts w:ascii="Arial" w:hAnsi="Arial" w:cs="Arial"/>
                <w:b/>
                <w:sz w:val="16"/>
                <w:szCs w:val="16"/>
                <w:lang w:val="es-ES"/>
              </w:rPr>
              <w:t>PRESENTACIÓN</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A949A2" w14:textId="77777777" w:rsidR="00C06B43" w:rsidRPr="00E20309" w:rsidRDefault="00C06B43" w:rsidP="003357A6">
            <w:pPr>
              <w:jc w:val="center"/>
              <w:rPr>
                <w:rFonts w:ascii="Arial" w:hAnsi="Arial" w:cs="Arial"/>
                <w:b/>
                <w:sz w:val="16"/>
                <w:szCs w:val="16"/>
                <w:lang w:val="es-ES"/>
              </w:rPr>
            </w:pPr>
            <w:r>
              <w:rPr>
                <w:rFonts w:ascii="Arial" w:hAnsi="Arial" w:cs="Arial"/>
                <w:b/>
                <w:sz w:val="16"/>
                <w:szCs w:val="16"/>
                <w:lang w:val="es-ES"/>
              </w:rPr>
              <w:t>MARCA Y REFERENCIA</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7A8357" w14:textId="77777777" w:rsidR="00C06B43" w:rsidRPr="00E20309" w:rsidRDefault="00C06B43" w:rsidP="003357A6">
            <w:pPr>
              <w:jc w:val="center"/>
              <w:rPr>
                <w:rFonts w:ascii="Arial" w:hAnsi="Arial" w:cs="Arial"/>
                <w:b/>
                <w:sz w:val="16"/>
                <w:szCs w:val="16"/>
                <w:lang w:val="es-ES"/>
              </w:rPr>
            </w:pPr>
            <w:r w:rsidRPr="00E20309">
              <w:rPr>
                <w:rFonts w:ascii="Arial" w:hAnsi="Arial" w:cs="Arial"/>
                <w:b/>
                <w:sz w:val="16"/>
                <w:szCs w:val="16"/>
                <w:lang w:val="es-ES"/>
              </w:rPr>
              <w:t>GARANTÍA EN MESES</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10D5445" w14:textId="77777777" w:rsidR="00C06B43" w:rsidRPr="00E20309" w:rsidRDefault="00C06B43" w:rsidP="003357A6">
            <w:pPr>
              <w:jc w:val="center"/>
              <w:rPr>
                <w:rFonts w:ascii="Arial" w:hAnsi="Arial" w:cs="Arial"/>
                <w:b/>
                <w:sz w:val="16"/>
                <w:szCs w:val="16"/>
                <w:lang w:val="es-ES"/>
              </w:rPr>
            </w:pPr>
            <w:r w:rsidRPr="00E20309">
              <w:rPr>
                <w:rFonts w:ascii="Arial" w:hAnsi="Arial" w:cs="Arial"/>
                <w:b/>
                <w:sz w:val="16"/>
                <w:szCs w:val="16"/>
                <w:lang w:val="es-ES"/>
              </w:rPr>
              <w:t>PRECIO</w:t>
            </w:r>
          </w:p>
          <w:p w14:paraId="6766AAFA" w14:textId="77777777" w:rsidR="00C06B43" w:rsidRPr="00E20309" w:rsidRDefault="00C06B43" w:rsidP="003357A6">
            <w:pPr>
              <w:jc w:val="center"/>
              <w:rPr>
                <w:rFonts w:ascii="Arial" w:hAnsi="Arial" w:cs="Arial"/>
                <w:b/>
                <w:sz w:val="16"/>
                <w:szCs w:val="16"/>
                <w:lang w:val="es-ES"/>
              </w:rPr>
            </w:pPr>
            <w:r w:rsidRPr="00E20309">
              <w:rPr>
                <w:rFonts w:ascii="Arial" w:hAnsi="Arial" w:cs="Arial"/>
                <w:b/>
                <w:sz w:val="16"/>
                <w:szCs w:val="16"/>
                <w:lang w:val="es-ES"/>
              </w:rPr>
              <w:t xml:space="preserve">PRESENTACIÓN SIN IVA </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BA3217" w14:textId="77777777" w:rsidR="00C06B43" w:rsidRPr="00E20309" w:rsidRDefault="00C06B43" w:rsidP="003357A6">
            <w:pPr>
              <w:jc w:val="center"/>
              <w:rPr>
                <w:rFonts w:ascii="Arial" w:hAnsi="Arial" w:cs="Arial"/>
                <w:b/>
                <w:sz w:val="16"/>
                <w:szCs w:val="16"/>
                <w:lang w:val="es-ES"/>
              </w:rPr>
            </w:pPr>
            <w:r w:rsidRPr="00E20309">
              <w:rPr>
                <w:rFonts w:ascii="Arial" w:hAnsi="Arial" w:cs="Arial"/>
                <w:b/>
                <w:sz w:val="16"/>
                <w:szCs w:val="16"/>
                <w:lang w:val="es-ES"/>
              </w:rPr>
              <w:t>TASA IVA EN % O INDICAR  0% SI ES EXCENTO</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A2088DA" w14:textId="77777777" w:rsidR="00C06B43" w:rsidRPr="00E20309" w:rsidRDefault="00C06B43" w:rsidP="003357A6">
            <w:pPr>
              <w:jc w:val="center"/>
              <w:rPr>
                <w:rFonts w:ascii="Arial" w:hAnsi="Arial" w:cs="Arial"/>
                <w:b/>
                <w:sz w:val="16"/>
                <w:szCs w:val="16"/>
                <w:lang w:val="es-ES"/>
              </w:rPr>
            </w:pPr>
            <w:r w:rsidRPr="00E20309">
              <w:rPr>
                <w:rFonts w:ascii="Arial" w:hAnsi="Arial" w:cs="Arial"/>
                <w:b/>
                <w:sz w:val="16"/>
                <w:szCs w:val="16"/>
                <w:lang w:val="es-ES"/>
              </w:rPr>
              <w:t>SUBTOTAL</w:t>
            </w:r>
          </w:p>
          <w:p w14:paraId="5D2EEDA2" w14:textId="77777777" w:rsidR="00C06B43" w:rsidRPr="00E20309" w:rsidRDefault="00C06B43" w:rsidP="003357A6">
            <w:pPr>
              <w:jc w:val="center"/>
              <w:rPr>
                <w:rFonts w:ascii="Arial" w:hAnsi="Arial" w:cs="Arial"/>
                <w:b/>
                <w:sz w:val="16"/>
                <w:szCs w:val="16"/>
                <w:lang w:val="es-ES"/>
              </w:rPr>
            </w:pPr>
            <w:r w:rsidRPr="00E20309">
              <w:rPr>
                <w:rFonts w:ascii="Arial" w:hAnsi="Arial" w:cs="Arial"/>
                <w:b/>
                <w:sz w:val="16"/>
                <w:szCs w:val="16"/>
                <w:lang w:val="es-ES"/>
              </w:rPr>
              <w:t xml:space="preserve"> ÍTEM SIN IVA</w:t>
            </w:r>
          </w:p>
        </w:tc>
      </w:tr>
      <w:tr w:rsidR="00C06B43" w:rsidRPr="00EA153E" w14:paraId="6995A0FC" w14:textId="77777777" w:rsidTr="003357A6">
        <w:trPr>
          <w:trHeight w:val="67"/>
        </w:trPr>
        <w:tc>
          <w:tcPr>
            <w:tcW w:w="709" w:type="dxa"/>
            <w:tcBorders>
              <w:top w:val="single" w:sz="4" w:space="0" w:color="auto"/>
              <w:left w:val="single" w:sz="4" w:space="0" w:color="auto"/>
              <w:bottom w:val="single" w:sz="4" w:space="0" w:color="auto"/>
              <w:right w:val="single" w:sz="4" w:space="0" w:color="auto"/>
            </w:tcBorders>
          </w:tcPr>
          <w:p w14:paraId="1D969D11" w14:textId="77777777" w:rsidR="00C06B43" w:rsidRPr="00E20309" w:rsidRDefault="00C06B43" w:rsidP="003357A6">
            <w:pPr>
              <w:jc w:val="center"/>
              <w:rPr>
                <w:rFonts w:ascii="Arial" w:hAnsi="Arial" w:cs="Arial"/>
                <w:sz w:val="16"/>
                <w:szCs w:val="16"/>
                <w:lang w:val="es-ES"/>
              </w:rPr>
            </w:pPr>
            <w:r w:rsidRPr="00E20309">
              <w:rPr>
                <w:rFonts w:ascii="Arial" w:hAnsi="Arial" w:cs="Arial"/>
                <w:sz w:val="16"/>
                <w:szCs w:val="16"/>
                <w:lang w:val="es-ES"/>
              </w:rPr>
              <w:t>1</w:t>
            </w:r>
          </w:p>
        </w:tc>
        <w:tc>
          <w:tcPr>
            <w:tcW w:w="3721" w:type="dxa"/>
            <w:gridSpan w:val="2"/>
            <w:tcBorders>
              <w:top w:val="single" w:sz="4" w:space="0" w:color="auto"/>
              <w:left w:val="single" w:sz="4" w:space="0" w:color="auto"/>
              <w:bottom w:val="single" w:sz="4" w:space="0" w:color="auto"/>
              <w:right w:val="single" w:sz="4" w:space="0" w:color="auto"/>
            </w:tcBorders>
          </w:tcPr>
          <w:p w14:paraId="36146679" w14:textId="258C1203" w:rsidR="00C06B43" w:rsidRPr="00E20309" w:rsidRDefault="00DF5D0E" w:rsidP="003357A6">
            <w:pPr>
              <w:jc w:val="both"/>
              <w:rPr>
                <w:rFonts w:ascii="Arial" w:eastAsia="Calibri" w:hAnsi="Arial" w:cs="Arial"/>
                <w:sz w:val="16"/>
                <w:szCs w:val="16"/>
                <w:lang w:val="es-ES"/>
              </w:rPr>
            </w:pPr>
            <w:r>
              <w:rPr>
                <w:rFonts w:ascii="Arial" w:eastAsia="Calibri" w:hAnsi="Arial" w:cs="Arial"/>
                <w:sz w:val="16"/>
                <w:szCs w:val="16"/>
                <w:lang w:val="es-ES"/>
              </w:rPr>
              <w:t>(</w:t>
            </w:r>
            <w:r w:rsidRPr="00DF5D0E">
              <w:rPr>
                <w:rFonts w:ascii="Arial" w:eastAsia="Calibri" w:hAnsi="Arial" w:cs="Arial"/>
                <w:color w:val="FF0000"/>
                <w:sz w:val="16"/>
                <w:szCs w:val="16"/>
                <w:lang w:val="es-ES"/>
              </w:rPr>
              <w:t>El proponente deberá plasmar su ficha técnica del equipo que está ofertando en este campo</w:t>
            </w:r>
            <w:r>
              <w:rPr>
                <w:rFonts w:ascii="Arial" w:eastAsia="Calibri" w:hAnsi="Arial" w:cs="Arial"/>
                <w:sz w:val="16"/>
                <w:szCs w:val="16"/>
                <w:lang w:val="es-ES"/>
              </w:rPr>
              <w:t>)</w:t>
            </w:r>
            <w:bookmarkStart w:id="0" w:name="_GoBack"/>
            <w:bookmarkEnd w:id="0"/>
          </w:p>
        </w:tc>
        <w:tc>
          <w:tcPr>
            <w:tcW w:w="992" w:type="dxa"/>
            <w:tcBorders>
              <w:top w:val="single" w:sz="4" w:space="0" w:color="auto"/>
              <w:left w:val="single" w:sz="4" w:space="0" w:color="auto"/>
              <w:bottom w:val="single" w:sz="4" w:space="0" w:color="auto"/>
              <w:right w:val="single" w:sz="4" w:space="0" w:color="auto"/>
            </w:tcBorders>
          </w:tcPr>
          <w:p w14:paraId="47AC0CDE" w14:textId="77777777" w:rsidR="00C06B43" w:rsidRPr="00E20309" w:rsidRDefault="00C06B43" w:rsidP="003357A6">
            <w:pPr>
              <w:tabs>
                <w:tab w:val="left" w:pos="1186"/>
              </w:tabs>
              <w:overflowPunct/>
              <w:autoSpaceDE/>
              <w:autoSpaceDN/>
              <w:adjustRightInd/>
              <w:jc w:val="center"/>
              <w:textAlignment w:val="auto"/>
              <w:rPr>
                <w:rFonts w:ascii="Arial" w:hAnsi="Arial" w:cs="Arial"/>
                <w:sz w:val="16"/>
                <w:szCs w:val="16"/>
                <w:lang w:val="es-ES"/>
              </w:rPr>
            </w:pPr>
          </w:p>
        </w:tc>
        <w:tc>
          <w:tcPr>
            <w:tcW w:w="1418" w:type="dxa"/>
            <w:tcBorders>
              <w:top w:val="single" w:sz="4" w:space="0" w:color="auto"/>
              <w:left w:val="single" w:sz="4" w:space="0" w:color="auto"/>
              <w:bottom w:val="single" w:sz="4" w:space="0" w:color="auto"/>
              <w:right w:val="single" w:sz="4" w:space="0" w:color="auto"/>
            </w:tcBorders>
          </w:tcPr>
          <w:p w14:paraId="2E76837B" w14:textId="77777777" w:rsidR="00C06B43" w:rsidRPr="00E20309" w:rsidRDefault="00C06B43" w:rsidP="003357A6">
            <w:pPr>
              <w:jc w:val="center"/>
              <w:rPr>
                <w:rFonts w:ascii="Arial" w:hAnsi="Arial" w:cs="Arial"/>
                <w:sz w:val="16"/>
                <w:szCs w:val="16"/>
                <w:lang w:val="es-ES"/>
              </w:rPr>
            </w:pPr>
          </w:p>
        </w:tc>
        <w:tc>
          <w:tcPr>
            <w:tcW w:w="1417" w:type="dxa"/>
            <w:tcBorders>
              <w:top w:val="single" w:sz="4" w:space="0" w:color="auto"/>
              <w:left w:val="single" w:sz="4" w:space="0" w:color="auto"/>
              <w:bottom w:val="single" w:sz="4" w:space="0" w:color="auto"/>
              <w:right w:val="single" w:sz="4" w:space="0" w:color="auto"/>
            </w:tcBorders>
          </w:tcPr>
          <w:p w14:paraId="139ECF91" w14:textId="77777777" w:rsidR="00C06B43" w:rsidRPr="00E20309" w:rsidRDefault="00C06B43" w:rsidP="003357A6">
            <w:pPr>
              <w:jc w:val="center"/>
              <w:rPr>
                <w:rFonts w:ascii="Arial" w:hAnsi="Arial" w:cs="Arial"/>
                <w:sz w:val="16"/>
                <w:szCs w:val="16"/>
                <w:lang w:val="es-ES"/>
              </w:rPr>
            </w:pPr>
          </w:p>
        </w:tc>
        <w:tc>
          <w:tcPr>
            <w:tcW w:w="1417" w:type="dxa"/>
            <w:tcBorders>
              <w:top w:val="single" w:sz="4" w:space="0" w:color="auto"/>
              <w:left w:val="single" w:sz="4" w:space="0" w:color="auto"/>
              <w:bottom w:val="single" w:sz="4" w:space="0" w:color="auto"/>
              <w:right w:val="single" w:sz="4" w:space="0" w:color="auto"/>
            </w:tcBorders>
          </w:tcPr>
          <w:p w14:paraId="4E8DA4E6" w14:textId="77777777" w:rsidR="00C06B43" w:rsidRPr="00E20309" w:rsidRDefault="00C06B43" w:rsidP="003357A6">
            <w:pPr>
              <w:jc w:val="center"/>
              <w:rPr>
                <w:rFonts w:ascii="Arial" w:hAnsi="Arial" w:cs="Arial"/>
                <w:sz w:val="16"/>
                <w:szCs w:val="16"/>
                <w:lang w:val="es-ES"/>
              </w:rPr>
            </w:pPr>
          </w:p>
        </w:tc>
        <w:tc>
          <w:tcPr>
            <w:tcW w:w="1843" w:type="dxa"/>
            <w:tcBorders>
              <w:top w:val="single" w:sz="4" w:space="0" w:color="auto"/>
              <w:left w:val="single" w:sz="4" w:space="0" w:color="auto"/>
              <w:bottom w:val="single" w:sz="4" w:space="0" w:color="auto"/>
              <w:right w:val="single" w:sz="4" w:space="0" w:color="auto"/>
            </w:tcBorders>
          </w:tcPr>
          <w:p w14:paraId="2AFBE060" w14:textId="77777777" w:rsidR="00C06B43" w:rsidRPr="00E20309" w:rsidRDefault="00C06B43" w:rsidP="003357A6">
            <w:pPr>
              <w:jc w:val="right"/>
              <w:rPr>
                <w:rFonts w:ascii="Arial" w:hAnsi="Arial" w:cs="Arial"/>
                <w:sz w:val="16"/>
                <w:szCs w:val="16"/>
                <w:lang w:val="es-ES"/>
              </w:rPr>
            </w:pPr>
            <w:r w:rsidRPr="00E20309">
              <w:rPr>
                <w:rFonts w:ascii="Arial" w:hAnsi="Arial" w:cs="Arial"/>
                <w:sz w:val="16"/>
                <w:szCs w:val="16"/>
                <w:lang w:val="es-ES"/>
              </w:rPr>
              <w:t>$ XXXX</w:t>
            </w:r>
          </w:p>
        </w:tc>
        <w:tc>
          <w:tcPr>
            <w:tcW w:w="1843" w:type="dxa"/>
            <w:tcBorders>
              <w:top w:val="single" w:sz="4" w:space="0" w:color="auto"/>
              <w:left w:val="single" w:sz="4" w:space="0" w:color="auto"/>
              <w:bottom w:val="single" w:sz="4" w:space="0" w:color="auto"/>
              <w:right w:val="single" w:sz="4" w:space="0" w:color="auto"/>
            </w:tcBorders>
          </w:tcPr>
          <w:p w14:paraId="1BDB8E08" w14:textId="77777777" w:rsidR="00C06B43" w:rsidRPr="00E20309" w:rsidRDefault="00C06B43" w:rsidP="003357A6">
            <w:pPr>
              <w:jc w:val="center"/>
              <w:rPr>
                <w:rFonts w:ascii="Arial" w:hAnsi="Arial" w:cs="Arial"/>
                <w:sz w:val="16"/>
                <w:szCs w:val="16"/>
                <w:lang w:val="es-ES"/>
              </w:rPr>
            </w:pPr>
            <w:r w:rsidRPr="00E20309">
              <w:rPr>
                <w:rFonts w:ascii="Arial" w:hAnsi="Arial" w:cs="Arial"/>
                <w:sz w:val="16"/>
                <w:szCs w:val="16"/>
                <w:lang w:val="es-ES"/>
              </w:rPr>
              <w:t>X%</w:t>
            </w:r>
          </w:p>
        </w:tc>
        <w:tc>
          <w:tcPr>
            <w:tcW w:w="1984" w:type="dxa"/>
            <w:tcBorders>
              <w:top w:val="single" w:sz="4" w:space="0" w:color="auto"/>
              <w:left w:val="single" w:sz="4" w:space="0" w:color="auto"/>
              <w:bottom w:val="single" w:sz="4" w:space="0" w:color="auto"/>
              <w:right w:val="single" w:sz="4" w:space="0" w:color="auto"/>
            </w:tcBorders>
          </w:tcPr>
          <w:p w14:paraId="50E48380" w14:textId="77777777" w:rsidR="00C06B43" w:rsidRPr="00E20309" w:rsidRDefault="00C06B43" w:rsidP="003357A6">
            <w:pPr>
              <w:jc w:val="right"/>
              <w:rPr>
                <w:rFonts w:ascii="Arial" w:hAnsi="Arial" w:cs="Arial"/>
                <w:sz w:val="16"/>
                <w:szCs w:val="16"/>
                <w:lang w:val="es-ES"/>
              </w:rPr>
            </w:pPr>
            <w:r w:rsidRPr="00E20309">
              <w:rPr>
                <w:rFonts w:ascii="Arial" w:hAnsi="Arial" w:cs="Arial"/>
                <w:sz w:val="16"/>
                <w:szCs w:val="16"/>
                <w:lang w:val="es-ES"/>
              </w:rPr>
              <w:t>$XXXXXX</w:t>
            </w:r>
          </w:p>
        </w:tc>
      </w:tr>
      <w:tr w:rsidR="00C06B43" w:rsidRPr="00EA153E" w14:paraId="3CE4AB03" w14:textId="77777777" w:rsidTr="003357A6">
        <w:trPr>
          <w:trHeight w:val="67"/>
        </w:trPr>
        <w:tc>
          <w:tcPr>
            <w:tcW w:w="709" w:type="dxa"/>
            <w:tcBorders>
              <w:top w:val="single" w:sz="4" w:space="0" w:color="auto"/>
              <w:left w:val="single" w:sz="4" w:space="0" w:color="auto"/>
              <w:bottom w:val="single" w:sz="4" w:space="0" w:color="auto"/>
              <w:right w:val="single" w:sz="4" w:space="0" w:color="auto"/>
            </w:tcBorders>
          </w:tcPr>
          <w:p w14:paraId="2C4DDB6F" w14:textId="77777777" w:rsidR="00C06B43" w:rsidRDefault="00C06B43" w:rsidP="003357A6">
            <w:pPr>
              <w:jc w:val="center"/>
              <w:rPr>
                <w:rFonts w:ascii="Arial" w:hAnsi="Arial" w:cs="Arial"/>
                <w:sz w:val="16"/>
                <w:szCs w:val="16"/>
                <w:lang w:val="es-ES"/>
              </w:rPr>
            </w:pPr>
          </w:p>
        </w:tc>
        <w:tc>
          <w:tcPr>
            <w:tcW w:w="1417" w:type="dxa"/>
            <w:tcBorders>
              <w:top w:val="single" w:sz="4" w:space="0" w:color="auto"/>
              <w:left w:val="single" w:sz="4" w:space="0" w:color="auto"/>
              <w:bottom w:val="single" w:sz="4" w:space="0" w:color="auto"/>
              <w:right w:val="single" w:sz="4" w:space="0" w:color="auto"/>
            </w:tcBorders>
          </w:tcPr>
          <w:p w14:paraId="41E7FCC7" w14:textId="77777777" w:rsidR="00C06B43" w:rsidRDefault="00C06B43" w:rsidP="003357A6">
            <w:pPr>
              <w:jc w:val="center"/>
              <w:rPr>
                <w:rFonts w:ascii="Arial" w:hAnsi="Arial" w:cs="Arial"/>
                <w:sz w:val="16"/>
                <w:szCs w:val="16"/>
                <w:lang w:val="es-ES"/>
              </w:rPr>
            </w:pPr>
          </w:p>
        </w:tc>
        <w:tc>
          <w:tcPr>
            <w:tcW w:w="9391" w:type="dxa"/>
            <w:gridSpan w:val="6"/>
            <w:tcBorders>
              <w:top w:val="single" w:sz="4" w:space="0" w:color="auto"/>
              <w:left w:val="single" w:sz="4" w:space="0" w:color="auto"/>
              <w:bottom w:val="single" w:sz="4" w:space="0" w:color="auto"/>
              <w:right w:val="single" w:sz="4" w:space="0" w:color="auto"/>
            </w:tcBorders>
          </w:tcPr>
          <w:p w14:paraId="7BD934C2" w14:textId="77777777" w:rsidR="00C06B43" w:rsidRPr="00E20309" w:rsidRDefault="00C06B43" w:rsidP="003357A6">
            <w:pPr>
              <w:jc w:val="center"/>
              <w:rPr>
                <w:rFonts w:ascii="Arial" w:hAnsi="Arial" w:cs="Arial"/>
                <w:sz w:val="16"/>
                <w:szCs w:val="16"/>
                <w:lang w:val="es-ES"/>
              </w:rPr>
            </w:pPr>
            <w:r>
              <w:rPr>
                <w:rFonts w:ascii="Arial" w:hAnsi="Arial" w:cs="Arial"/>
                <w:sz w:val="16"/>
                <w:szCs w:val="16"/>
                <w:lang w:val="es-ES"/>
              </w:rPr>
              <w:t>SUBTOTAL</w:t>
            </w:r>
          </w:p>
        </w:tc>
        <w:tc>
          <w:tcPr>
            <w:tcW w:w="1843" w:type="dxa"/>
            <w:tcBorders>
              <w:top w:val="single" w:sz="4" w:space="0" w:color="auto"/>
              <w:left w:val="single" w:sz="4" w:space="0" w:color="auto"/>
              <w:bottom w:val="single" w:sz="4" w:space="0" w:color="auto"/>
              <w:right w:val="single" w:sz="4" w:space="0" w:color="auto"/>
            </w:tcBorders>
          </w:tcPr>
          <w:p w14:paraId="56C9E7D8" w14:textId="77777777" w:rsidR="00C06B43" w:rsidRPr="00E20309" w:rsidRDefault="00C06B43" w:rsidP="003357A6">
            <w:pPr>
              <w:jc w:val="center"/>
              <w:rPr>
                <w:rFonts w:ascii="Arial" w:hAnsi="Arial" w:cs="Arial"/>
                <w:sz w:val="16"/>
                <w:szCs w:val="16"/>
                <w:lang w:val="es-ES"/>
              </w:rPr>
            </w:pPr>
          </w:p>
        </w:tc>
        <w:tc>
          <w:tcPr>
            <w:tcW w:w="1984" w:type="dxa"/>
            <w:tcBorders>
              <w:top w:val="single" w:sz="4" w:space="0" w:color="auto"/>
              <w:left w:val="single" w:sz="4" w:space="0" w:color="auto"/>
              <w:bottom w:val="single" w:sz="4" w:space="0" w:color="auto"/>
              <w:right w:val="single" w:sz="4" w:space="0" w:color="auto"/>
            </w:tcBorders>
          </w:tcPr>
          <w:p w14:paraId="1AD01C91" w14:textId="77777777" w:rsidR="00C06B43" w:rsidRPr="00E20309" w:rsidRDefault="00C06B43" w:rsidP="003357A6">
            <w:pPr>
              <w:jc w:val="right"/>
              <w:rPr>
                <w:rFonts w:ascii="Arial" w:hAnsi="Arial" w:cs="Arial"/>
                <w:sz w:val="16"/>
                <w:szCs w:val="16"/>
                <w:lang w:val="es-ES"/>
              </w:rPr>
            </w:pPr>
            <w:r w:rsidRPr="00E20309">
              <w:rPr>
                <w:rFonts w:ascii="Arial" w:hAnsi="Arial" w:cs="Arial"/>
                <w:sz w:val="16"/>
                <w:szCs w:val="16"/>
                <w:lang w:val="es-ES"/>
              </w:rPr>
              <w:t>$XXXXXX</w:t>
            </w:r>
          </w:p>
        </w:tc>
      </w:tr>
      <w:tr w:rsidR="00C06B43" w:rsidRPr="00EA153E" w14:paraId="32E5A8CF" w14:textId="77777777" w:rsidTr="003357A6">
        <w:trPr>
          <w:trHeight w:val="67"/>
        </w:trPr>
        <w:tc>
          <w:tcPr>
            <w:tcW w:w="709" w:type="dxa"/>
            <w:tcBorders>
              <w:top w:val="single" w:sz="4" w:space="0" w:color="auto"/>
              <w:left w:val="single" w:sz="4" w:space="0" w:color="auto"/>
              <w:bottom w:val="single" w:sz="4" w:space="0" w:color="auto"/>
              <w:right w:val="single" w:sz="4" w:space="0" w:color="auto"/>
            </w:tcBorders>
          </w:tcPr>
          <w:p w14:paraId="2B815EBE" w14:textId="77777777" w:rsidR="00C06B43" w:rsidRDefault="00C06B43" w:rsidP="003357A6">
            <w:pPr>
              <w:jc w:val="center"/>
              <w:rPr>
                <w:rFonts w:ascii="Arial" w:hAnsi="Arial" w:cs="Arial"/>
                <w:sz w:val="16"/>
                <w:szCs w:val="16"/>
                <w:lang w:val="es-ES"/>
              </w:rPr>
            </w:pPr>
          </w:p>
        </w:tc>
        <w:tc>
          <w:tcPr>
            <w:tcW w:w="1417" w:type="dxa"/>
            <w:tcBorders>
              <w:top w:val="single" w:sz="4" w:space="0" w:color="auto"/>
              <w:left w:val="single" w:sz="4" w:space="0" w:color="auto"/>
              <w:bottom w:val="single" w:sz="4" w:space="0" w:color="auto"/>
              <w:right w:val="single" w:sz="4" w:space="0" w:color="auto"/>
            </w:tcBorders>
          </w:tcPr>
          <w:p w14:paraId="1D1C71E6" w14:textId="77777777" w:rsidR="00C06B43" w:rsidRDefault="00C06B43" w:rsidP="003357A6">
            <w:pPr>
              <w:jc w:val="center"/>
              <w:rPr>
                <w:rFonts w:ascii="Arial" w:hAnsi="Arial" w:cs="Arial"/>
                <w:b/>
                <w:sz w:val="16"/>
                <w:szCs w:val="16"/>
                <w:lang w:val="es-ES"/>
              </w:rPr>
            </w:pPr>
          </w:p>
        </w:tc>
        <w:tc>
          <w:tcPr>
            <w:tcW w:w="9391" w:type="dxa"/>
            <w:gridSpan w:val="6"/>
            <w:tcBorders>
              <w:top w:val="single" w:sz="4" w:space="0" w:color="auto"/>
              <w:left w:val="single" w:sz="4" w:space="0" w:color="auto"/>
              <w:bottom w:val="single" w:sz="4" w:space="0" w:color="auto"/>
              <w:right w:val="single" w:sz="4" w:space="0" w:color="auto"/>
            </w:tcBorders>
          </w:tcPr>
          <w:p w14:paraId="674A33FB" w14:textId="77777777" w:rsidR="00C06B43" w:rsidRPr="00E20309" w:rsidRDefault="00C06B43" w:rsidP="003357A6">
            <w:pPr>
              <w:jc w:val="center"/>
              <w:rPr>
                <w:rFonts w:ascii="Arial" w:hAnsi="Arial" w:cs="Arial"/>
                <w:sz w:val="16"/>
                <w:szCs w:val="16"/>
                <w:lang w:val="es-ES"/>
              </w:rPr>
            </w:pPr>
            <w:r>
              <w:rPr>
                <w:rFonts w:ascii="Arial" w:hAnsi="Arial" w:cs="Arial"/>
                <w:b/>
                <w:sz w:val="16"/>
                <w:szCs w:val="16"/>
                <w:lang w:val="es-ES"/>
              </w:rPr>
              <w:t>IVA (XX%)</w:t>
            </w:r>
          </w:p>
        </w:tc>
        <w:tc>
          <w:tcPr>
            <w:tcW w:w="1843" w:type="dxa"/>
            <w:tcBorders>
              <w:top w:val="single" w:sz="4" w:space="0" w:color="auto"/>
              <w:left w:val="single" w:sz="4" w:space="0" w:color="auto"/>
              <w:bottom w:val="single" w:sz="4" w:space="0" w:color="auto"/>
              <w:right w:val="single" w:sz="4" w:space="0" w:color="auto"/>
            </w:tcBorders>
          </w:tcPr>
          <w:p w14:paraId="24B92390" w14:textId="77777777" w:rsidR="00C06B43" w:rsidRPr="00E20309" w:rsidRDefault="00C06B43" w:rsidP="003357A6">
            <w:pPr>
              <w:jc w:val="center"/>
              <w:rPr>
                <w:rFonts w:ascii="Arial" w:hAnsi="Arial" w:cs="Arial"/>
                <w:sz w:val="16"/>
                <w:szCs w:val="16"/>
                <w:lang w:val="es-ES"/>
              </w:rPr>
            </w:pPr>
          </w:p>
        </w:tc>
        <w:tc>
          <w:tcPr>
            <w:tcW w:w="1984" w:type="dxa"/>
            <w:tcBorders>
              <w:top w:val="single" w:sz="4" w:space="0" w:color="auto"/>
              <w:left w:val="single" w:sz="4" w:space="0" w:color="auto"/>
              <w:bottom w:val="single" w:sz="4" w:space="0" w:color="auto"/>
              <w:right w:val="single" w:sz="4" w:space="0" w:color="auto"/>
            </w:tcBorders>
          </w:tcPr>
          <w:p w14:paraId="6D961D0F" w14:textId="77777777" w:rsidR="00C06B43" w:rsidRPr="00E20309" w:rsidRDefault="00C06B43" w:rsidP="003357A6">
            <w:pPr>
              <w:jc w:val="right"/>
              <w:rPr>
                <w:rFonts w:ascii="Arial" w:hAnsi="Arial" w:cs="Arial"/>
                <w:sz w:val="16"/>
                <w:szCs w:val="16"/>
                <w:lang w:val="es-ES"/>
              </w:rPr>
            </w:pPr>
            <w:r>
              <w:rPr>
                <w:rFonts w:ascii="Arial" w:hAnsi="Arial" w:cs="Arial"/>
                <w:sz w:val="16"/>
                <w:szCs w:val="16"/>
                <w:lang w:val="es-ES"/>
              </w:rPr>
              <w:t>$XXXX</w:t>
            </w:r>
          </w:p>
        </w:tc>
      </w:tr>
      <w:tr w:rsidR="00C06B43" w:rsidRPr="00EA153E" w14:paraId="5F6FF71C" w14:textId="77777777" w:rsidTr="003357A6">
        <w:trPr>
          <w:trHeight w:val="67"/>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89D774" w14:textId="77777777" w:rsidR="00C06B43" w:rsidRDefault="00C06B43" w:rsidP="003357A6">
            <w:pPr>
              <w:jc w:val="center"/>
              <w:rPr>
                <w:rFonts w:ascii="Arial" w:hAnsi="Arial" w:cs="Arial"/>
                <w:sz w:val="16"/>
                <w:szCs w:val="16"/>
                <w:lang w:val="es-ES"/>
              </w:rPr>
            </w:pP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1B5734" w14:textId="77777777" w:rsidR="00C06B43" w:rsidRPr="00E20309" w:rsidRDefault="00C06B43" w:rsidP="003357A6">
            <w:pPr>
              <w:jc w:val="center"/>
              <w:rPr>
                <w:rFonts w:ascii="Arial" w:hAnsi="Arial" w:cs="Arial"/>
                <w:b/>
                <w:sz w:val="16"/>
                <w:szCs w:val="16"/>
                <w:lang w:val="es-ES"/>
              </w:rPr>
            </w:pPr>
          </w:p>
        </w:tc>
        <w:tc>
          <w:tcPr>
            <w:tcW w:w="11234"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ED4C77" w14:textId="77777777" w:rsidR="00C06B43" w:rsidRPr="00E20309" w:rsidRDefault="00C06B43" w:rsidP="003357A6">
            <w:pPr>
              <w:jc w:val="center"/>
              <w:rPr>
                <w:rFonts w:ascii="Arial" w:hAnsi="Arial" w:cs="Arial"/>
                <w:sz w:val="16"/>
                <w:szCs w:val="16"/>
                <w:lang w:val="es-ES"/>
              </w:rPr>
            </w:pPr>
            <w:r w:rsidRPr="00E20309">
              <w:rPr>
                <w:rFonts w:ascii="Arial" w:hAnsi="Arial" w:cs="Arial"/>
                <w:b/>
                <w:sz w:val="16"/>
                <w:szCs w:val="16"/>
                <w:lang w:val="es-ES"/>
              </w:rPr>
              <w:t>TOTAL OFERTA ECONÓMICA</w:t>
            </w:r>
            <w:r>
              <w:rPr>
                <w:rFonts w:ascii="Arial" w:hAnsi="Arial" w:cs="Arial"/>
                <w:b/>
                <w:sz w:val="16"/>
                <w:szCs w:val="16"/>
                <w:lang w:val="es-ES"/>
              </w:rPr>
              <w:t xml:space="preserve"> INCLUIDO IVA, SI APLICA</w:t>
            </w:r>
            <w:r w:rsidRPr="00E20309">
              <w:rPr>
                <w:rFonts w:ascii="Arial" w:hAnsi="Arial" w:cs="Arial"/>
                <w:b/>
                <w:sz w:val="16"/>
                <w:szCs w:val="16"/>
                <w:lang w:val="es-ES"/>
              </w:rPr>
              <w:t>, QUE ES IGUAL A LA DEL SECOP II</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79B649F" w14:textId="77777777" w:rsidR="00C06B43" w:rsidRPr="00E20309" w:rsidRDefault="00C06B43" w:rsidP="003357A6">
            <w:pPr>
              <w:jc w:val="right"/>
              <w:rPr>
                <w:rFonts w:ascii="Arial" w:hAnsi="Arial" w:cs="Arial"/>
                <w:sz w:val="16"/>
                <w:szCs w:val="16"/>
                <w:lang w:val="es-ES"/>
              </w:rPr>
            </w:pPr>
            <w:r w:rsidRPr="00E20309">
              <w:rPr>
                <w:rFonts w:ascii="Arial" w:hAnsi="Arial" w:cs="Arial"/>
                <w:b/>
                <w:sz w:val="16"/>
                <w:szCs w:val="16"/>
                <w:lang w:val="es-ES"/>
              </w:rPr>
              <w:t>$ XXXXXXXX</w:t>
            </w:r>
          </w:p>
        </w:tc>
      </w:tr>
    </w:tbl>
    <w:p w14:paraId="539A1F5F" w14:textId="77777777" w:rsidR="00C06B43" w:rsidRDefault="00C06B43" w:rsidP="00B9363F">
      <w:pPr>
        <w:tabs>
          <w:tab w:val="left" w:pos="284"/>
          <w:tab w:val="left" w:pos="567"/>
          <w:tab w:val="left" w:pos="5670"/>
        </w:tabs>
        <w:jc w:val="both"/>
        <w:rPr>
          <w:rFonts w:ascii="Arial" w:hAnsi="Arial" w:cs="Arial"/>
          <w:b/>
        </w:rPr>
      </w:pPr>
    </w:p>
    <w:p w14:paraId="5AB25D19" w14:textId="77777777" w:rsidR="00C06B43" w:rsidRDefault="00C06B43" w:rsidP="00B9363F">
      <w:pPr>
        <w:tabs>
          <w:tab w:val="left" w:pos="284"/>
          <w:tab w:val="left" w:pos="567"/>
          <w:tab w:val="left" w:pos="5670"/>
        </w:tabs>
        <w:jc w:val="both"/>
        <w:rPr>
          <w:rFonts w:ascii="Arial" w:hAnsi="Arial" w:cs="Arial"/>
          <w:b/>
        </w:rPr>
      </w:pPr>
    </w:p>
    <w:p w14:paraId="3236EEAC" w14:textId="4395BF2E" w:rsidR="00B9363F" w:rsidRPr="00B9363F" w:rsidRDefault="00B9363F" w:rsidP="00B9363F">
      <w:pPr>
        <w:tabs>
          <w:tab w:val="left" w:pos="284"/>
          <w:tab w:val="left" w:pos="567"/>
          <w:tab w:val="left" w:pos="5670"/>
        </w:tabs>
        <w:jc w:val="both"/>
        <w:rPr>
          <w:rFonts w:ascii="Arial" w:hAnsi="Arial" w:cs="Arial"/>
        </w:rPr>
      </w:pPr>
      <w:r w:rsidRPr="00B9363F">
        <w:rPr>
          <w:rFonts w:ascii="Arial" w:hAnsi="Arial" w:cs="Arial"/>
          <w:b/>
        </w:rPr>
        <w:t xml:space="preserve">NOTA </w:t>
      </w:r>
      <w:r w:rsidR="00AC724F">
        <w:rPr>
          <w:rFonts w:ascii="Arial" w:hAnsi="Arial" w:cs="Arial"/>
          <w:b/>
        </w:rPr>
        <w:t>1</w:t>
      </w:r>
      <w:r w:rsidRPr="00B9363F">
        <w:rPr>
          <w:rFonts w:ascii="Arial" w:hAnsi="Arial" w:cs="Arial"/>
          <w:b/>
        </w:rPr>
        <w:t xml:space="preserve">: </w:t>
      </w:r>
      <w:r w:rsidRPr="00B9363F">
        <w:rPr>
          <w:rFonts w:ascii="Arial" w:hAnsi="Arial" w:cs="Arial"/>
        </w:rPr>
        <w:t xml:space="preserve">Debe describirse </w:t>
      </w:r>
      <w:r w:rsidR="00C67BB8">
        <w:rPr>
          <w:rFonts w:ascii="Arial" w:hAnsi="Arial" w:cs="Arial"/>
        </w:rPr>
        <w:t xml:space="preserve">el </w:t>
      </w:r>
      <w:r w:rsidR="00475ECB">
        <w:rPr>
          <w:rFonts w:ascii="Arial" w:hAnsi="Arial" w:cs="Arial"/>
        </w:rPr>
        <w:t>bien</w:t>
      </w:r>
      <w:r w:rsidR="00266F91">
        <w:rPr>
          <w:rFonts w:ascii="Arial" w:hAnsi="Arial" w:cs="Arial"/>
        </w:rPr>
        <w:t xml:space="preserve"> </w:t>
      </w:r>
      <w:r w:rsidR="00C67BB8">
        <w:rPr>
          <w:rFonts w:ascii="Arial" w:hAnsi="Arial" w:cs="Arial"/>
        </w:rPr>
        <w:t>s</w:t>
      </w:r>
      <w:r w:rsidRPr="00B9363F">
        <w:rPr>
          <w:rFonts w:ascii="Arial" w:hAnsi="Arial" w:cs="Arial"/>
        </w:rPr>
        <w:t xml:space="preserve">egún lo ofertado por el proponente, </w:t>
      </w:r>
      <w:r>
        <w:rPr>
          <w:rFonts w:ascii="Arial" w:hAnsi="Arial" w:cs="Arial"/>
        </w:rPr>
        <w:t xml:space="preserve">lo que debe corresponder </w:t>
      </w:r>
      <w:r w:rsidR="00376805">
        <w:rPr>
          <w:rFonts w:ascii="Arial" w:hAnsi="Arial" w:cs="Arial"/>
        </w:rPr>
        <w:t xml:space="preserve">mínimo </w:t>
      </w:r>
      <w:r>
        <w:rPr>
          <w:rFonts w:ascii="Arial" w:hAnsi="Arial" w:cs="Arial"/>
        </w:rPr>
        <w:t>a lo requerido por el Instituto,</w:t>
      </w:r>
      <w:r w:rsidR="00D460DD">
        <w:rPr>
          <w:rFonts w:ascii="Arial" w:hAnsi="Arial" w:cs="Arial"/>
        </w:rPr>
        <w:t xml:space="preserve"> </w:t>
      </w:r>
      <w:r w:rsidR="00FB6136">
        <w:rPr>
          <w:rFonts w:ascii="Arial" w:hAnsi="Arial" w:cs="Arial"/>
        </w:rPr>
        <w:t>incluyendo</w:t>
      </w:r>
      <w:r w:rsidR="00D460DD">
        <w:rPr>
          <w:rFonts w:ascii="Arial" w:hAnsi="Arial" w:cs="Arial"/>
        </w:rPr>
        <w:t xml:space="preserve"> todas las especificaciones técnicas requeridas</w:t>
      </w:r>
      <w:r w:rsidR="00532A84">
        <w:rPr>
          <w:rFonts w:ascii="Arial" w:hAnsi="Arial" w:cs="Arial"/>
        </w:rPr>
        <w:t>,</w:t>
      </w:r>
      <w:r w:rsidR="00FB6136">
        <w:rPr>
          <w:rFonts w:ascii="Arial" w:hAnsi="Arial" w:cs="Arial"/>
        </w:rPr>
        <w:t xml:space="preserve"> y de no incluirla, la oferta será rechazada.</w:t>
      </w:r>
    </w:p>
    <w:p w14:paraId="006F162E" w14:textId="77777777" w:rsidR="00B9363F" w:rsidRPr="00B9363F" w:rsidRDefault="00B9363F" w:rsidP="00B9363F">
      <w:pPr>
        <w:tabs>
          <w:tab w:val="left" w:pos="284"/>
          <w:tab w:val="left" w:pos="567"/>
          <w:tab w:val="left" w:pos="5670"/>
        </w:tabs>
        <w:jc w:val="both"/>
        <w:rPr>
          <w:rFonts w:ascii="Arial" w:hAnsi="Arial" w:cs="Arial"/>
        </w:rPr>
      </w:pPr>
    </w:p>
    <w:p w14:paraId="15F6BC18" w14:textId="77777777" w:rsidR="00475ECB" w:rsidRDefault="00475ECB" w:rsidP="00475ECB">
      <w:pPr>
        <w:tabs>
          <w:tab w:val="left" w:pos="284"/>
          <w:tab w:val="left" w:pos="567"/>
          <w:tab w:val="left" w:pos="5670"/>
        </w:tabs>
        <w:jc w:val="both"/>
        <w:rPr>
          <w:rFonts w:ascii="Arial" w:hAnsi="Arial" w:cs="Arial"/>
        </w:rPr>
      </w:pPr>
      <w:r>
        <w:rPr>
          <w:rFonts w:ascii="Arial" w:hAnsi="Arial" w:cs="Arial"/>
          <w:b/>
        </w:rPr>
        <w:t xml:space="preserve">NOTA 2: </w:t>
      </w:r>
      <w:r>
        <w:rPr>
          <w:rFonts w:ascii="Arial" w:hAnsi="Arial" w:cs="Arial"/>
        </w:rPr>
        <w:t>Se debe describirse cada elemento según lo ofertado por el proponente, POR LO QUE NO SE DEBE INDICAR “</w:t>
      </w:r>
      <w:r w:rsidRPr="00731A8D">
        <w:rPr>
          <w:rFonts w:ascii="Arial" w:hAnsi="Arial" w:cs="Arial"/>
          <w:b/>
        </w:rPr>
        <w:t>ME COMPROMETO A CUMPLIR CON LO REQUERIDO EN EL NUMERAL 1.3 DEL DOCUMENTO DE INFORMACIÓN COMPLEMENTARIA</w:t>
      </w:r>
      <w:r>
        <w:rPr>
          <w:rFonts w:ascii="Arial" w:hAnsi="Arial" w:cs="Arial"/>
        </w:rPr>
        <w:t>”.</w:t>
      </w:r>
    </w:p>
    <w:p w14:paraId="07B65D5D" w14:textId="77777777" w:rsidR="00475ECB" w:rsidRDefault="00475ECB" w:rsidP="00475ECB">
      <w:pPr>
        <w:tabs>
          <w:tab w:val="left" w:pos="284"/>
          <w:tab w:val="left" w:pos="567"/>
          <w:tab w:val="left" w:pos="5670"/>
        </w:tabs>
        <w:jc w:val="both"/>
        <w:rPr>
          <w:rFonts w:ascii="Arial" w:hAnsi="Arial" w:cs="Arial"/>
        </w:rPr>
      </w:pPr>
    </w:p>
    <w:p w14:paraId="7A287746" w14:textId="6D201BFB" w:rsidR="00475ECB" w:rsidRDefault="00475ECB" w:rsidP="00475ECB">
      <w:pPr>
        <w:tabs>
          <w:tab w:val="left" w:pos="284"/>
          <w:tab w:val="left" w:pos="567"/>
          <w:tab w:val="left" w:pos="5670"/>
        </w:tabs>
        <w:jc w:val="both"/>
        <w:rPr>
          <w:rFonts w:ascii="Arial" w:hAnsi="Arial" w:cs="Arial"/>
        </w:rPr>
      </w:pPr>
      <w:r>
        <w:rPr>
          <w:rFonts w:ascii="Arial" w:hAnsi="Arial" w:cs="Arial"/>
          <w:b/>
        </w:rPr>
        <w:t xml:space="preserve">NOTA 3: </w:t>
      </w:r>
      <w:r>
        <w:rPr>
          <w:rFonts w:ascii="Arial" w:hAnsi="Arial" w:cs="Arial"/>
        </w:rPr>
        <w:t>Si no se indica las especificaciones requeridas de los elementos, la marca</w:t>
      </w:r>
      <w:r w:rsidR="00DF5D0E">
        <w:rPr>
          <w:rFonts w:ascii="Arial" w:hAnsi="Arial" w:cs="Arial"/>
        </w:rPr>
        <w:t>, la referencia</w:t>
      </w:r>
      <w:r>
        <w:rPr>
          <w:rFonts w:ascii="Arial" w:hAnsi="Arial" w:cs="Arial"/>
        </w:rPr>
        <w:t xml:space="preserve"> y la garantía requerida, </w:t>
      </w:r>
      <w:r w:rsidRPr="00930CB4">
        <w:rPr>
          <w:rFonts w:ascii="Arial" w:hAnsi="Arial" w:cs="Arial"/>
          <w:lang w:val="es-ES"/>
        </w:rPr>
        <w:t xml:space="preserve">se le podrá solicitar claridad para subsanar, pero en el evento de no efectuarlo, no podrá continuar con el proceso de selección </w:t>
      </w:r>
      <w:r>
        <w:rPr>
          <w:rFonts w:ascii="Arial" w:hAnsi="Arial" w:cs="Arial"/>
        </w:rPr>
        <w:t xml:space="preserve">por lo que la oferta será rechazada, lo que es responsabilidad de cada proponente. </w:t>
      </w:r>
    </w:p>
    <w:p w14:paraId="73E1A5BF" w14:textId="77777777" w:rsidR="003C1796" w:rsidRDefault="003C1796" w:rsidP="003C1796">
      <w:pPr>
        <w:tabs>
          <w:tab w:val="left" w:pos="284"/>
          <w:tab w:val="left" w:pos="567"/>
          <w:tab w:val="left" w:pos="5670"/>
        </w:tabs>
        <w:jc w:val="both"/>
        <w:rPr>
          <w:rFonts w:ascii="Arial" w:hAnsi="Arial" w:cs="Arial"/>
        </w:rPr>
      </w:pPr>
    </w:p>
    <w:p w14:paraId="32A09875" w14:textId="39A8F2F5" w:rsidR="003C1796" w:rsidRPr="002B7E74" w:rsidRDefault="00475ECB" w:rsidP="003C1796">
      <w:pPr>
        <w:tabs>
          <w:tab w:val="left" w:pos="284"/>
          <w:tab w:val="left" w:pos="567"/>
          <w:tab w:val="left" w:pos="5670"/>
        </w:tabs>
        <w:jc w:val="both"/>
        <w:rPr>
          <w:rFonts w:ascii="Arial" w:hAnsi="Arial" w:cs="Arial"/>
        </w:rPr>
      </w:pPr>
      <w:r>
        <w:rPr>
          <w:rFonts w:ascii="Arial" w:hAnsi="Arial" w:cs="Arial"/>
          <w:b/>
        </w:rPr>
        <w:t>OBSERVACIÓN</w:t>
      </w:r>
      <w:r w:rsidR="003C1796" w:rsidRPr="002B7E74">
        <w:rPr>
          <w:rFonts w:ascii="Arial" w:hAnsi="Arial" w:cs="Arial"/>
          <w:b/>
        </w:rPr>
        <w:t xml:space="preserve">: </w:t>
      </w:r>
      <w:r w:rsidR="003C1796">
        <w:rPr>
          <w:rFonts w:ascii="Arial" w:hAnsi="Arial" w:cs="Arial"/>
        </w:rPr>
        <w:t>Me comprometo a que el valor de este anexo es igual al del SECOP II, pero si se presenta diferencia, acepto que se toma el valor de la plataforma SECOP II como medio oficial para presentar la oferta económica, lo que queda bajo mi absoluta responsabilidad.</w:t>
      </w:r>
    </w:p>
    <w:p w14:paraId="72EBA0B9" w14:textId="77777777" w:rsidR="009A1F42" w:rsidRDefault="009A1F42" w:rsidP="00B57E97">
      <w:pPr>
        <w:tabs>
          <w:tab w:val="left" w:pos="284"/>
          <w:tab w:val="left" w:pos="567"/>
          <w:tab w:val="left" w:pos="5670"/>
        </w:tabs>
        <w:jc w:val="both"/>
        <w:rPr>
          <w:rFonts w:ascii="Arial" w:hAnsi="Arial" w:cs="Arial"/>
        </w:rPr>
      </w:pPr>
    </w:p>
    <w:p w14:paraId="43EB18C9" w14:textId="2D22BA4D" w:rsidR="009C6C8A" w:rsidRPr="00EA153E" w:rsidRDefault="009C6C8A" w:rsidP="00B57E97">
      <w:pPr>
        <w:tabs>
          <w:tab w:val="left" w:pos="284"/>
          <w:tab w:val="left" w:pos="567"/>
          <w:tab w:val="left" w:pos="5670"/>
        </w:tabs>
        <w:jc w:val="both"/>
        <w:rPr>
          <w:rFonts w:ascii="Arial" w:hAnsi="Arial" w:cs="Arial"/>
        </w:rPr>
      </w:pPr>
      <w:r w:rsidRPr="00EA153E">
        <w:rPr>
          <w:rFonts w:ascii="Arial" w:hAnsi="Arial" w:cs="Arial"/>
        </w:rPr>
        <w:t>PROPONENTE:</w:t>
      </w:r>
    </w:p>
    <w:p w14:paraId="696FF3D4" w14:textId="77777777" w:rsidR="009C6C8A" w:rsidRPr="00EA153E" w:rsidRDefault="009C6C8A" w:rsidP="00B57E97">
      <w:pPr>
        <w:tabs>
          <w:tab w:val="left" w:pos="284"/>
          <w:tab w:val="left" w:pos="567"/>
          <w:tab w:val="left" w:pos="5670"/>
        </w:tabs>
        <w:jc w:val="both"/>
        <w:rPr>
          <w:rFonts w:ascii="Arial" w:hAnsi="Arial" w:cs="Arial"/>
        </w:rPr>
      </w:pPr>
    </w:p>
    <w:p w14:paraId="06EA0973" w14:textId="5B7936CD" w:rsidR="009C6C8A" w:rsidRPr="00EA153E" w:rsidRDefault="009C6C8A" w:rsidP="00B57E97">
      <w:pPr>
        <w:tabs>
          <w:tab w:val="left" w:pos="284"/>
          <w:tab w:val="left" w:pos="567"/>
          <w:tab w:val="left" w:pos="5670"/>
        </w:tabs>
        <w:jc w:val="both"/>
        <w:rPr>
          <w:rFonts w:ascii="Arial" w:hAnsi="Arial" w:cs="Arial"/>
        </w:rPr>
      </w:pPr>
      <w:r w:rsidRPr="00EA153E">
        <w:rPr>
          <w:rFonts w:ascii="Arial" w:hAnsi="Arial" w:cs="Arial"/>
        </w:rPr>
        <w:t>NIT:</w:t>
      </w:r>
    </w:p>
    <w:p w14:paraId="7560E9E1" w14:textId="77777777" w:rsidR="001077D6" w:rsidRPr="00EA153E" w:rsidRDefault="001077D6" w:rsidP="00B57E97">
      <w:pPr>
        <w:tabs>
          <w:tab w:val="left" w:pos="284"/>
          <w:tab w:val="left" w:pos="567"/>
          <w:tab w:val="left" w:pos="5670"/>
        </w:tabs>
        <w:jc w:val="both"/>
        <w:rPr>
          <w:rFonts w:ascii="Arial" w:hAnsi="Arial" w:cs="Arial"/>
        </w:rPr>
      </w:pPr>
    </w:p>
    <w:p w14:paraId="21F9415F" w14:textId="2851E94D" w:rsidR="001077D6" w:rsidRPr="00EA153E" w:rsidRDefault="009C6C8A" w:rsidP="00B57E97">
      <w:pPr>
        <w:tabs>
          <w:tab w:val="left" w:pos="284"/>
          <w:tab w:val="left" w:pos="567"/>
          <w:tab w:val="left" w:pos="5670"/>
        </w:tabs>
        <w:jc w:val="both"/>
        <w:rPr>
          <w:rFonts w:ascii="Arial" w:hAnsi="Arial" w:cs="Arial"/>
        </w:rPr>
      </w:pPr>
      <w:r w:rsidRPr="00EA153E">
        <w:rPr>
          <w:rFonts w:ascii="Arial" w:hAnsi="Arial" w:cs="Arial"/>
        </w:rPr>
        <w:t xml:space="preserve">NOMBRE REPRESENTANTE LEGAL: </w:t>
      </w:r>
    </w:p>
    <w:p w14:paraId="32D9ED0A" w14:textId="77777777" w:rsidR="009C6C8A" w:rsidRPr="00EA153E" w:rsidRDefault="009C6C8A" w:rsidP="00B57E97">
      <w:pPr>
        <w:tabs>
          <w:tab w:val="left" w:pos="284"/>
          <w:tab w:val="left" w:pos="567"/>
          <w:tab w:val="left" w:pos="5670"/>
        </w:tabs>
        <w:jc w:val="both"/>
        <w:rPr>
          <w:rFonts w:ascii="Arial" w:hAnsi="Arial" w:cs="Arial"/>
        </w:rPr>
      </w:pPr>
    </w:p>
    <w:p w14:paraId="6D67650F" w14:textId="0202CB8B" w:rsidR="009C6C8A" w:rsidRPr="00EA153E" w:rsidRDefault="009C6C8A" w:rsidP="00B57E97">
      <w:pPr>
        <w:tabs>
          <w:tab w:val="left" w:pos="284"/>
          <w:tab w:val="left" w:pos="567"/>
          <w:tab w:val="left" w:pos="5670"/>
        </w:tabs>
        <w:jc w:val="both"/>
        <w:rPr>
          <w:rFonts w:ascii="Arial" w:hAnsi="Arial" w:cs="Arial"/>
        </w:rPr>
      </w:pPr>
      <w:r w:rsidRPr="00EA153E">
        <w:rPr>
          <w:rFonts w:ascii="Arial" w:hAnsi="Arial" w:cs="Arial"/>
        </w:rPr>
        <w:t>CÉDULA:</w:t>
      </w:r>
    </w:p>
    <w:p w14:paraId="0A6BA132" w14:textId="77777777" w:rsidR="009C6C8A" w:rsidRPr="00EA153E" w:rsidRDefault="009C6C8A" w:rsidP="00B57E97">
      <w:pPr>
        <w:tabs>
          <w:tab w:val="left" w:pos="284"/>
          <w:tab w:val="left" w:pos="567"/>
          <w:tab w:val="left" w:pos="5670"/>
        </w:tabs>
        <w:jc w:val="both"/>
        <w:rPr>
          <w:rFonts w:ascii="Arial" w:hAnsi="Arial" w:cs="Arial"/>
        </w:rPr>
      </w:pPr>
    </w:p>
    <w:p w14:paraId="459BB886" w14:textId="3B698A2F" w:rsidR="009C6C8A" w:rsidRDefault="009C6C8A" w:rsidP="00B57E97">
      <w:pPr>
        <w:tabs>
          <w:tab w:val="left" w:pos="284"/>
          <w:tab w:val="left" w:pos="567"/>
          <w:tab w:val="left" w:pos="5670"/>
        </w:tabs>
        <w:jc w:val="both"/>
        <w:rPr>
          <w:rFonts w:ascii="Arial" w:hAnsi="Arial" w:cs="Arial"/>
        </w:rPr>
      </w:pPr>
      <w:r w:rsidRPr="00EA153E">
        <w:rPr>
          <w:rFonts w:ascii="Arial" w:hAnsi="Arial" w:cs="Arial"/>
        </w:rPr>
        <w:t>FIRMA:</w:t>
      </w:r>
    </w:p>
    <w:sectPr w:rsidR="009C6C8A" w:rsidSect="001077D6">
      <w:headerReference w:type="default" r:id="rId8"/>
      <w:footerReference w:type="even" r:id="rId9"/>
      <w:footerReference w:type="default" r:id="rId10"/>
      <w:pgSz w:w="18720" w:h="12240" w:orient="landscape" w:code="14"/>
      <w:pgMar w:top="1440" w:right="1440" w:bottom="1440" w:left="1800" w:header="454" w:footer="34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A17103" w14:textId="77777777" w:rsidR="00284646" w:rsidRDefault="00284646">
      <w:r>
        <w:separator/>
      </w:r>
    </w:p>
  </w:endnote>
  <w:endnote w:type="continuationSeparator" w:id="0">
    <w:p w14:paraId="3BF8199D" w14:textId="77777777" w:rsidR="00284646" w:rsidRDefault="002846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Narrow-Bold">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Humanst521 BT">
    <w:altName w:val="Lucida Sans Unicode"/>
    <w:charset w:val="00"/>
    <w:family w:val="swiss"/>
    <w:pitch w:val="variable"/>
    <w:sig w:usb0="00000001"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D7505A" w14:textId="77777777" w:rsidR="008D40FA" w:rsidRDefault="008D40FA" w:rsidP="00ED6BB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8</w:t>
    </w:r>
    <w:r>
      <w:rPr>
        <w:rStyle w:val="Nmerodepgina"/>
      </w:rPr>
      <w:fldChar w:fldCharType="end"/>
    </w:r>
  </w:p>
  <w:p w14:paraId="07326D95" w14:textId="77777777" w:rsidR="008D40FA" w:rsidRDefault="008D40FA" w:rsidP="005F13EB">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2C1529" w14:textId="77777777" w:rsidR="008D40FA" w:rsidRDefault="008D40FA" w:rsidP="000420C1">
    <w:pPr>
      <w:pStyle w:val="Piedepgina"/>
      <w:pBdr>
        <w:bottom w:val="single" w:sz="12" w:space="1" w:color="auto"/>
      </w:pBdr>
      <w:jc w:val="center"/>
      <w:rPr>
        <w:rFonts w:ascii="Arial" w:hAnsi="Arial"/>
        <w:color w:val="000000"/>
        <w:sz w:val="16"/>
      </w:rPr>
    </w:pPr>
  </w:p>
  <w:p w14:paraId="7F34B755" w14:textId="77777777" w:rsidR="008D40FA" w:rsidRDefault="008D40FA" w:rsidP="000420C1">
    <w:pPr>
      <w:pStyle w:val="Piedepgina"/>
      <w:jc w:val="center"/>
      <w:rPr>
        <w:rFonts w:ascii="Arial" w:hAnsi="Arial"/>
        <w:color w:val="000000"/>
        <w:sz w:val="16"/>
      </w:rPr>
    </w:pPr>
  </w:p>
  <w:p w14:paraId="50715A2E" w14:textId="309D5F49" w:rsidR="00102D66" w:rsidRPr="00D028D5" w:rsidRDefault="00102D66" w:rsidP="00D028D5">
    <w:pPr>
      <w:tabs>
        <w:tab w:val="center" w:pos="4252"/>
        <w:tab w:val="right" w:pos="8504"/>
      </w:tabs>
      <w:rPr>
        <w:rFonts w:ascii="Arial" w:hAnsi="Arial"/>
        <w:color w:val="000000"/>
        <w:sz w:val="16"/>
        <w:szCs w:val="24"/>
        <w:lang w:val="es-CO" w:eastAsia="x-none"/>
      </w:rPr>
    </w:pPr>
  </w:p>
  <w:p w14:paraId="0F2B6D8E" w14:textId="7ECEF9BA" w:rsidR="00102D66" w:rsidRPr="00102D66" w:rsidRDefault="00102D66" w:rsidP="00102D66">
    <w:pPr>
      <w:tabs>
        <w:tab w:val="center" w:pos="4419"/>
        <w:tab w:val="right" w:pos="8838"/>
      </w:tabs>
      <w:jc w:val="center"/>
      <w:textAlignment w:val="auto"/>
      <w:rPr>
        <w:rFonts w:ascii="Calibri" w:hAnsi="Calibri" w:cs="Calibri"/>
        <w:color w:val="000000"/>
        <w:sz w:val="18"/>
        <w:szCs w:val="18"/>
      </w:rPr>
    </w:pPr>
    <w:r w:rsidRPr="00102D66">
      <w:rPr>
        <w:rFonts w:ascii="Calibri" w:hAnsi="Calibri" w:cs="Calibri"/>
        <w:color w:val="000000"/>
        <w:sz w:val="18"/>
        <w:szCs w:val="18"/>
      </w:rPr>
      <w:t>Avenida las Américas N</w:t>
    </w:r>
    <w:r w:rsidR="00AD07B4">
      <w:rPr>
        <w:rFonts w:ascii="Calibri" w:hAnsi="Calibri" w:cs="Calibri"/>
        <w:color w:val="000000"/>
        <w:sz w:val="18"/>
        <w:szCs w:val="18"/>
      </w:rPr>
      <w:t>r</w:t>
    </w:r>
    <w:r w:rsidRPr="00102D66">
      <w:rPr>
        <w:rFonts w:ascii="Calibri" w:hAnsi="Calibri" w:cs="Calibri"/>
        <w:color w:val="000000"/>
        <w:sz w:val="18"/>
        <w:szCs w:val="18"/>
      </w:rPr>
      <w:t>o</w:t>
    </w:r>
    <w:r w:rsidR="00AD07B4">
      <w:rPr>
        <w:rFonts w:ascii="Calibri" w:hAnsi="Calibri" w:cs="Calibri"/>
        <w:color w:val="000000"/>
        <w:sz w:val="18"/>
        <w:szCs w:val="18"/>
      </w:rPr>
      <w:t>.</w:t>
    </w:r>
    <w:r w:rsidRPr="00102D66">
      <w:rPr>
        <w:rFonts w:ascii="Calibri" w:hAnsi="Calibri" w:cs="Calibri"/>
        <w:color w:val="000000"/>
        <w:sz w:val="18"/>
        <w:szCs w:val="18"/>
      </w:rPr>
      <w:t xml:space="preserve"> 98-25 Pereira Risaralda, Conmutador (606) 3515310 Ext. 60401 – 60040</w:t>
    </w:r>
  </w:p>
  <w:p w14:paraId="1F065360" w14:textId="77777777" w:rsidR="00AD07B4" w:rsidRDefault="00DF5D0E" w:rsidP="00AD07B4">
    <w:pPr>
      <w:tabs>
        <w:tab w:val="center" w:pos="4252"/>
        <w:tab w:val="right" w:pos="8504"/>
      </w:tabs>
      <w:jc w:val="center"/>
      <w:textAlignment w:val="auto"/>
      <w:rPr>
        <w:rFonts w:ascii="Arial" w:hAnsi="Arial"/>
        <w:sz w:val="16"/>
        <w:szCs w:val="24"/>
        <w:lang w:val="x-none" w:eastAsia="x-none"/>
      </w:rPr>
    </w:pPr>
    <w:hyperlink r:id="rId1" w:history="1">
      <w:r w:rsidR="00102D66" w:rsidRPr="00102D66">
        <w:rPr>
          <w:rFonts w:ascii="Arial" w:hAnsi="Arial"/>
          <w:color w:val="0000FF"/>
          <w:sz w:val="16"/>
          <w:szCs w:val="24"/>
          <w:u w:val="single"/>
          <w:lang w:val="x-none" w:eastAsia="x-none"/>
        </w:rPr>
        <w:t>drocadministrativa@medicinalegal.gov.co</w:t>
      </w:r>
    </w:hyperlink>
  </w:p>
  <w:p w14:paraId="10169FE7" w14:textId="50B944C5" w:rsidR="00AD07B4" w:rsidRPr="00102D66" w:rsidRDefault="00DF5D0E" w:rsidP="00AD07B4">
    <w:pPr>
      <w:tabs>
        <w:tab w:val="center" w:pos="4252"/>
        <w:tab w:val="right" w:pos="8504"/>
      </w:tabs>
      <w:jc w:val="center"/>
      <w:textAlignment w:val="auto"/>
      <w:rPr>
        <w:rFonts w:ascii="Arial" w:hAnsi="Arial" w:cs="Arial"/>
        <w:sz w:val="16"/>
        <w:szCs w:val="16"/>
        <w:lang w:val="es-ES"/>
      </w:rPr>
    </w:pPr>
    <w:hyperlink r:id="rId2" w:history="1">
      <w:r w:rsidR="00102D66" w:rsidRPr="00102D66">
        <w:rPr>
          <w:rFonts w:ascii="Arial" w:hAnsi="Arial"/>
          <w:b/>
          <w:color w:val="000000"/>
          <w:sz w:val="16"/>
          <w:szCs w:val="24"/>
          <w:u w:val="single"/>
          <w:lang w:val="x-none" w:eastAsia="x-none"/>
        </w:rPr>
        <w:t>www.medicinalegal.gov.co</w:t>
      </w:r>
    </w:hyperlink>
  </w:p>
  <w:p w14:paraId="323EC64F" w14:textId="654F3E98" w:rsidR="008D40FA" w:rsidRDefault="00102D66" w:rsidP="00102D66">
    <w:pPr>
      <w:tabs>
        <w:tab w:val="center" w:pos="4252"/>
        <w:tab w:val="right" w:pos="8504"/>
      </w:tabs>
      <w:jc w:val="center"/>
      <w:textAlignment w:val="auto"/>
      <w:rPr>
        <w:rFonts w:ascii="Humanst521 BT" w:hAnsi="Humanst521 BT"/>
      </w:rPr>
    </w:pPr>
    <w:r w:rsidRPr="00102D66">
      <w:rPr>
        <w:rFonts w:ascii="Arial" w:hAnsi="Arial" w:cs="Arial"/>
        <w:sz w:val="16"/>
        <w:szCs w:val="16"/>
        <w:lang w:val="es-ES"/>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C74255" w14:textId="77777777" w:rsidR="00284646" w:rsidRDefault="00284646">
      <w:r>
        <w:separator/>
      </w:r>
    </w:p>
  </w:footnote>
  <w:footnote w:type="continuationSeparator" w:id="0">
    <w:p w14:paraId="76A62566" w14:textId="77777777" w:rsidR="00284646" w:rsidRDefault="002846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B330C3" w14:textId="77777777" w:rsidR="008D40FA" w:rsidRDefault="008D40FA" w:rsidP="004050A7">
    <w:pPr>
      <w:pStyle w:val="Encabezado"/>
      <w:jc w:val="center"/>
      <w:rPr>
        <w:rFonts w:ascii="Humanst521 BT" w:hAnsi="Humanst521 BT"/>
        <w:b/>
        <w:bCs/>
        <w:caps/>
        <w:sz w:val="12"/>
        <w:szCs w:val="12"/>
      </w:rPr>
    </w:pPr>
  </w:p>
  <w:p w14:paraId="166268FB" w14:textId="01958155" w:rsidR="008D40FA" w:rsidRDefault="007C4337" w:rsidP="004050A7">
    <w:pPr>
      <w:pStyle w:val="Encabezado"/>
      <w:jc w:val="center"/>
      <w:rPr>
        <w:rFonts w:ascii="Humanst521 BT" w:hAnsi="Humanst521 BT"/>
        <w:caps/>
        <w:noProof/>
        <w:lang w:val="es-ES"/>
      </w:rPr>
    </w:pPr>
    <w:r>
      <w:rPr>
        <w:rFonts w:ascii="Humanst521 BT" w:hAnsi="Humanst521 BT"/>
        <w:caps/>
        <w:noProof/>
        <w:lang w:val="es-CO" w:eastAsia="es-CO"/>
      </w:rPr>
      <w:drawing>
        <wp:inline distT="0" distB="0" distL="0" distR="0" wp14:anchorId="5F8F41BD" wp14:editId="15D9E1C8">
          <wp:extent cx="605772" cy="438150"/>
          <wp:effectExtent l="0" t="0" r="444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6835" cy="438919"/>
                  </a:xfrm>
                  <a:prstGeom prst="rect">
                    <a:avLst/>
                  </a:prstGeom>
                  <a:noFill/>
                </pic:spPr>
              </pic:pic>
            </a:graphicData>
          </a:graphic>
        </wp:inline>
      </w:drawing>
    </w:r>
  </w:p>
  <w:p w14:paraId="58622B3E" w14:textId="77777777" w:rsidR="008D40FA" w:rsidRPr="004050A7" w:rsidRDefault="008D40FA" w:rsidP="004050A7">
    <w:pPr>
      <w:pStyle w:val="Encabezado"/>
      <w:jc w:val="center"/>
      <w:rPr>
        <w:rFonts w:ascii="Humanst521 BT" w:hAnsi="Humanst521 BT"/>
        <w:b/>
        <w:bCs/>
        <w:caps/>
        <w:sz w:val="12"/>
        <w:szCs w:val="12"/>
      </w:rPr>
    </w:pPr>
  </w:p>
  <w:p w14:paraId="4921BCFE" w14:textId="77777777" w:rsidR="008D40FA" w:rsidRPr="00CA4C90" w:rsidRDefault="008D40FA" w:rsidP="00BE59CA">
    <w:pPr>
      <w:pStyle w:val="Encabezado"/>
      <w:tabs>
        <w:tab w:val="clear" w:pos="4419"/>
        <w:tab w:val="center" w:pos="3544"/>
      </w:tabs>
      <w:jc w:val="center"/>
      <w:rPr>
        <w:rFonts w:ascii="Arial" w:hAnsi="Arial" w:cs="Arial"/>
        <w:b/>
        <w:bCs/>
      </w:rPr>
    </w:pPr>
    <w:r w:rsidRPr="00CA4C90">
      <w:rPr>
        <w:rFonts w:ascii="Arial" w:hAnsi="Arial" w:cs="Arial"/>
        <w:b/>
        <w:bCs/>
        <w:caps/>
      </w:rPr>
      <w:t>INSTITUTO NACIONAL DE MEDICINA LEGAL Y CIENCIAS FORENSES</w:t>
    </w:r>
  </w:p>
  <w:p w14:paraId="2E5C4373" w14:textId="77777777" w:rsidR="008D40FA" w:rsidRPr="00C706E3" w:rsidRDefault="008D40FA" w:rsidP="00BE59CA">
    <w:pPr>
      <w:pStyle w:val="Encabezado"/>
      <w:tabs>
        <w:tab w:val="clear" w:pos="4419"/>
        <w:tab w:val="center" w:pos="3402"/>
      </w:tabs>
      <w:jc w:val="center"/>
      <w:rPr>
        <w:rFonts w:ascii="Arial" w:hAnsi="Arial" w:cs="Arial"/>
        <w:sz w:val="18"/>
        <w:szCs w:val="18"/>
      </w:rPr>
    </w:pPr>
    <w:r>
      <w:rPr>
        <w:rFonts w:ascii="Arial" w:hAnsi="Arial" w:cs="Arial"/>
        <w:sz w:val="18"/>
        <w:szCs w:val="18"/>
      </w:rPr>
      <w:t>REGIONAL OCCIDENTE – GRUPO</w:t>
    </w:r>
    <w:r w:rsidRPr="00C706E3">
      <w:rPr>
        <w:rFonts w:ascii="Arial" w:hAnsi="Arial" w:cs="Arial"/>
        <w:sz w:val="18"/>
        <w:szCs w:val="18"/>
      </w:rPr>
      <w:t xml:space="preserve"> REGIONAL ADMINISTRATIVO Y FINANCIERO</w:t>
    </w:r>
  </w:p>
  <w:p w14:paraId="24947130" w14:textId="77777777" w:rsidR="008D40FA" w:rsidRDefault="008D40FA" w:rsidP="00BE59CA">
    <w:pPr>
      <w:pStyle w:val="Encabezado"/>
      <w:tabs>
        <w:tab w:val="clear" w:pos="4419"/>
        <w:tab w:val="center" w:pos="3402"/>
      </w:tabs>
      <w:jc w:val="center"/>
      <w:rPr>
        <w:rFonts w:ascii="Arial" w:hAnsi="Arial" w:cs="Arial"/>
        <w:sz w:val="18"/>
        <w:szCs w:val="18"/>
      </w:rPr>
    </w:pPr>
  </w:p>
  <w:p w14:paraId="64DE2106" w14:textId="6A5AB5A6" w:rsidR="001077D6" w:rsidRPr="001077D6" w:rsidRDefault="001077D6" w:rsidP="00BE59CA">
    <w:pPr>
      <w:pStyle w:val="Encabezado"/>
      <w:tabs>
        <w:tab w:val="clear" w:pos="4419"/>
        <w:tab w:val="center" w:pos="3402"/>
      </w:tabs>
      <w:jc w:val="center"/>
      <w:rPr>
        <w:rFonts w:ascii="Arial" w:hAnsi="Arial" w:cs="Arial"/>
        <w:b/>
      </w:rPr>
    </w:pPr>
    <w:r w:rsidRPr="001077D6">
      <w:rPr>
        <w:rFonts w:ascii="Arial" w:hAnsi="Arial" w:cs="Arial"/>
        <w:b/>
      </w:rPr>
      <w:t>ANEXO 5</w:t>
    </w:r>
    <w:r>
      <w:rPr>
        <w:rFonts w:ascii="Arial" w:hAnsi="Arial" w:cs="Arial"/>
        <w:b/>
      </w:rPr>
      <w:t>: OFERTA TÉCNICA</w:t>
    </w:r>
  </w:p>
  <w:p w14:paraId="38A5C436" w14:textId="77777777" w:rsidR="001077D6" w:rsidRDefault="001077D6" w:rsidP="00BE59CA">
    <w:pPr>
      <w:pStyle w:val="Encabezado"/>
      <w:tabs>
        <w:tab w:val="clear" w:pos="4419"/>
        <w:tab w:val="center" w:pos="3402"/>
      </w:tabs>
      <w:jc w:val="center"/>
      <w:rPr>
        <w:rFonts w:ascii="Arial" w:hAnsi="Arial" w:cs="Arial"/>
        <w:sz w:val="18"/>
        <w:szCs w:val="18"/>
      </w:rPr>
    </w:pPr>
  </w:p>
  <w:p w14:paraId="582A776B" w14:textId="00C4BFF1" w:rsidR="0045461C" w:rsidRPr="00AD07B4" w:rsidRDefault="008D40FA" w:rsidP="00462709">
    <w:pPr>
      <w:pStyle w:val="Encabezado"/>
      <w:pBdr>
        <w:bottom w:val="single" w:sz="12" w:space="1" w:color="auto"/>
      </w:pBdr>
      <w:tabs>
        <w:tab w:val="clear" w:pos="4419"/>
        <w:tab w:val="center" w:pos="3402"/>
      </w:tabs>
      <w:jc w:val="center"/>
      <w:rPr>
        <w:rFonts w:ascii="Arial" w:hAnsi="Arial" w:cs="Arial"/>
      </w:rPr>
    </w:pPr>
    <w:r w:rsidRPr="00AD07B4">
      <w:rPr>
        <w:rFonts w:ascii="Arial" w:hAnsi="Arial" w:cs="Arial"/>
      </w:rPr>
      <w:t>Invitación Pública Nro. MiC-00</w:t>
    </w:r>
    <w:r w:rsidR="00C06B43">
      <w:rPr>
        <w:rFonts w:ascii="Arial" w:hAnsi="Arial" w:cs="Arial"/>
      </w:rPr>
      <w:t>32</w:t>
    </w:r>
    <w:r w:rsidRPr="00AD07B4">
      <w:rPr>
        <w:rFonts w:ascii="Arial" w:hAnsi="Arial" w:cs="Arial"/>
      </w:rPr>
      <w:t>-DROC-202</w:t>
    </w:r>
    <w:r w:rsidR="00266F91">
      <w:rPr>
        <w:rFonts w:ascii="Arial" w:hAnsi="Arial" w:cs="Arial"/>
      </w:rPr>
      <w:t>6</w:t>
    </w:r>
    <w:r w:rsidR="001077D6" w:rsidRPr="00AD07B4">
      <w:rPr>
        <w:rFonts w:ascii="Arial" w:hAnsi="Arial" w:cs="Arial"/>
      </w:rPr>
      <w:t xml:space="preserve"> </w:t>
    </w:r>
  </w:p>
  <w:p w14:paraId="208BAC74" w14:textId="1D8FBF70" w:rsidR="001077D6" w:rsidRPr="00475ECB" w:rsidRDefault="00C06B43" w:rsidP="00C06B43">
    <w:pPr>
      <w:pBdr>
        <w:bottom w:val="single" w:sz="12" w:space="1" w:color="auto"/>
      </w:pBdr>
      <w:tabs>
        <w:tab w:val="center" w:pos="3402"/>
        <w:tab w:val="right" w:pos="8838"/>
      </w:tabs>
      <w:jc w:val="center"/>
      <w:rPr>
        <w:rFonts w:ascii="Arial" w:hAnsi="Arial" w:cs="Arial"/>
        <w:szCs w:val="18"/>
        <w:lang w:val="es-CO"/>
      </w:rPr>
    </w:pPr>
    <w:r w:rsidRPr="00C06B43">
      <w:rPr>
        <w:rFonts w:ascii="Arial" w:hAnsi="Arial" w:cs="Arial"/>
        <w:szCs w:val="18"/>
      </w:rPr>
      <w:t xml:space="preserve">Adquisición de baño ultrasónico, mezclador </w:t>
    </w:r>
    <w:proofErr w:type="spellStart"/>
    <w:r w:rsidRPr="00C06B43">
      <w:rPr>
        <w:rFonts w:ascii="Arial" w:hAnsi="Arial" w:cs="Arial"/>
        <w:szCs w:val="18"/>
      </w:rPr>
      <w:t>vórtex</w:t>
    </w:r>
    <w:proofErr w:type="spellEnd"/>
    <w:r w:rsidRPr="00C06B43">
      <w:rPr>
        <w:rFonts w:ascii="Arial" w:hAnsi="Arial" w:cs="Arial"/>
        <w:szCs w:val="18"/>
      </w:rPr>
      <w:t xml:space="preserve"> y horno, equipos de mediana tecnología para los laboratorios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8Num2"/>
    <w:lvl w:ilvl="0">
      <w:start w:val="1"/>
      <w:numFmt w:val="bullet"/>
      <w:lvlText w:val=""/>
      <w:lvlJc w:val="left"/>
      <w:pPr>
        <w:tabs>
          <w:tab w:val="num" w:pos="360"/>
        </w:tabs>
      </w:pPr>
      <w:rPr>
        <w:rFonts w:ascii="Symbol" w:hAnsi="Symbol"/>
      </w:rPr>
    </w:lvl>
    <w:lvl w:ilvl="1">
      <w:start w:val="1"/>
      <w:numFmt w:val="decimal"/>
      <w:lvlText w:val="%2."/>
      <w:lvlJc w:val="left"/>
      <w:pPr>
        <w:tabs>
          <w:tab w:val="num" w:pos="1080"/>
        </w:tabs>
      </w:pPr>
    </w:lvl>
    <w:lvl w:ilvl="2">
      <w:start w:val="1"/>
      <w:numFmt w:val="bullet"/>
      <w:lvlText w:val=""/>
      <w:lvlJc w:val="left"/>
      <w:pPr>
        <w:tabs>
          <w:tab w:val="num" w:pos="1800"/>
        </w:tabs>
      </w:pPr>
      <w:rPr>
        <w:rFonts w:ascii="Wingdings" w:hAnsi="Wingdings"/>
      </w:rPr>
    </w:lvl>
    <w:lvl w:ilvl="3">
      <w:start w:val="1"/>
      <w:numFmt w:val="bullet"/>
      <w:lvlText w:val=""/>
      <w:lvlJc w:val="left"/>
      <w:pPr>
        <w:tabs>
          <w:tab w:val="num" w:pos="2520"/>
        </w:tabs>
      </w:pPr>
      <w:rPr>
        <w:rFonts w:ascii="Symbol" w:hAnsi="Symbol"/>
      </w:rPr>
    </w:lvl>
    <w:lvl w:ilvl="4">
      <w:start w:val="1"/>
      <w:numFmt w:val="bullet"/>
      <w:lvlText w:val="o"/>
      <w:lvlJc w:val="left"/>
      <w:pPr>
        <w:tabs>
          <w:tab w:val="num" w:pos="3240"/>
        </w:tabs>
      </w:pPr>
      <w:rPr>
        <w:rFonts w:ascii="Courier New" w:hAnsi="Courier New" w:cs="Verdana"/>
      </w:rPr>
    </w:lvl>
    <w:lvl w:ilvl="5">
      <w:start w:val="1"/>
      <w:numFmt w:val="bullet"/>
      <w:lvlText w:val=""/>
      <w:lvlJc w:val="left"/>
      <w:pPr>
        <w:tabs>
          <w:tab w:val="num" w:pos="3960"/>
        </w:tabs>
      </w:pPr>
      <w:rPr>
        <w:rFonts w:ascii="Wingdings" w:hAnsi="Wingdings"/>
      </w:rPr>
    </w:lvl>
    <w:lvl w:ilvl="6">
      <w:start w:val="1"/>
      <w:numFmt w:val="bullet"/>
      <w:lvlText w:val=""/>
      <w:lvlJc w:val="left"/>
      <w:pPr>
        <w:tabs>
          <w:tab w:val="num" w:pos="4680"/>
        </w:tabs>
      </w:pPr>
      <w:rPr>
        <w:rFonts w:ascii="Symbol" w:hAnsi="Symbol"/>
      </w:rPr>
    </w:lvl>
    <w:lvl w:ilvl="7">
      <w:start w:val="1"/>
      <w:numFmt w:val="bullet"/>
      <w:lvlText w:val="o"/>
      <w:lvlJc w:val="left"/>
      <w:pPr>
        <w:tabs>
          <w:tab w:val="num" w:pos="5400"/>
        </w:tabs>
      </w:pPr>
      <w:rPr>
        <w:rFonts w:ascii="Courier New" w:hAnsi="Courier New" w:cs="Verdana"/>
      </w:rPr>
    </w:lvl>
    <w:lvl w:ilvl="8">
      <w:start w:val="1"/>
      <w:numFmt w:val="bullet"/>
      <w:lvlText w:val=""/>
      <w:lvlJc w:val="left"/>
      <w:pPr>
        <w:tabs>
          <w:tab w:val="num" w:pos="6120"/>
        </w:tabs>
      </w:pPr>
      <w:rPr>
        <w:rFonts w:ascii="Wingdings" w:hAnsi="Wingdings"/>
      </w:rPr>
    </w:lvl>
  </w:abstractNum>
  <w:abstractNum w:abstractNumId="1" w15:restartNumberingAfterBreak="0">
    <w:nsid w:val="00000002"/>
    <w:multiLevelType w:val="multilevel"/>
    <w:tmpl w:val="00000002"/>
    <w:name w:val="WW8Num3"/>
    <w:lvl w:ilvl="0">
      <w:start w:val="1"/>
      <w:numFmt w:val="decimal"/>
      <w:lvlText w:val="%1."/>
      <w:lvlJc w:val="left"/>
      <w:pPr>
        <w:tabs>
          <w:tab w:val="num" w:pos="660"/>
        </w:tabs>
      </w:pPr>
    </w:lvl>
    <w:lvl w:ilvl="1">
      <w:start w:val="14"/>
      <w:numFmt w:val="decimal"/>
      <w:lvlText w:val="%1.%2."/>
      <w:lvlJc w:val="left"/>
      <w:pPr>
        <w:tabs>
          <w:tab w:val="num" w:pos="720"/>
        </w:tabs>
      </w:pPr>
    </w:lvl>
    <w:lvl w:ilvl="2">
      <w:start w:val="1"/>
      <w:numFmt w:val="decimal"/>
      <w:lvlText w:val="%1.%2.%3."/>
      <w:lvlJc w:val="left"/>
      <w:pPr>
        <w:tabs>
          <w:tab w:val="num" w:pos="720"/>
        </w:tabs>
      </w:pPr>
      <w:rPr>
        <w:rFonts w:ascii="Verdana" w:hAnsi="Verdana"/>
        <w:b/>
        <w:i w:val="0"/>
        <w:color w:val="auto"/>
        <w:sz w:val="18"/>
        <w:szCs w:val="18"/>
      </w:rPr>
    </w:lvl>
    <w:lvl w:ilvl="3">
      <w:start w:val="1"/>
      <w:numFmt w:val="decimal"/>
      <w:lvlText w:val="%1.%2.%3.%4."/>
      <w:lvlJc w:val="left"/>
      <w:pPr>
        <w:tabs>
          <w:tab w:val="num" w:pos="1080"/>
        </w:tabs>
      </w:pPr>
    </w:lvl>
    <w:lvl w:ilvl="4">
      <w:start w:val="1"/>
      <w:numFmt w:val="decimal"/>
      <w:lvlText w:val="%1.%2.%3.%4.%5."/>
      <w:lvlJc w:val="left"/>
      <w:pPr>
        <w:tabs>
          <w:tab w:val="num" w:pos="1080"/>
        </w:tabs>
      </w:pPr>
    </w:lvl>
    <w:lvl w:ilvl="5">
      <w:start w:val="1"/>
      <w:numFmt w:val="decimal"/>
      <w:lvlText w:val="%1.%2.%3.%4.%5.%6."/>
      <w:lvlJc w:val="left"/>
      <w:pPr>
        <w:tabs>
          <w:tab w:val="num" w:pos="1440"/>
        </w:tabs>
      </w:pPr>
    </w:lvl>
    <w:lvl w:ilvl="6">
      <w:start w:val="1"/>
      <w:numFmt w:val="decimal"/>
      <w:lvlText w:val="%1.%2.%3.%4.%5.%6.%7."/>
      <w:lvlJc w:val="left"/>
      <w:pPr>
        <w:tabs>
          <w:tab w:val="num" w:pos="1800"/>
        </w:tabs>
      </w:pPr>
    </w:lvl>
    <w:lvl w:ilvl="7">
      <w:start w:val="1"/>
      <w:numFmt w:val="decimal"/>
      <w:lvlText w:val="%1.%2.%3.%4.%5.%6.%7.%8."/>
      <w:lvlJc w:val="left"/>
      <w:pPr>
        <w:tabs>
          <w:tab w:val="num" w:pos="1800"/>
        </w:tabs>
      </w:pPr>
    </w:lvl>
    <w:lvl w:ilvl="8">
      <w:start w:val="1"/>
      <w:numFmt w:val="decimal"/>
      <w:lvlText w:val="%1.%2.%3.%4.%5.%6.%7.%8.%9."/>
      <w:lvlJc w:val="left"/>
      <w:pPr>
        <w:tabs>
          <w:tab w:val="num" w:pos="2160"/>
        </w:tabs>
      </w:pPr>
    </w:lvl>
  </w:abstractNum>
  <w:abstractNum w:abstractNumId="2" w15:restartNumberingAfterBreak="0">
    <w:nsid w:val="0618054E"/>
    <w:multiLevelType w:val="multilevel"/>
    <w:tmpl w:val="5426AE7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6866EE5"/>
    <w:multiLevelType w:val="hybridMultilevel"/>
    <w:tmpl w:val="271835B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06A817A8"/>
    <w:multiLevelType w:val="multilevel"/>
    <w:tmpl w:val="89CCFE4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8E61A5A"/>
    <w:multiLevelType w:val="hybridMultilevel"/>
    <w:tmpl w:val="336AC47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0D036931"/>
    <w:multiLevelType w:val="hybridMultilevel"/>
    <w:tmpl w:val="A618958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37822DE"/>
    <w:multiLevelType w:val="multilevel"/>
    <w:tmpl w:val="95008D54"/>
    <w:lvl w:ilvl="0">
      <w:start w:val="1"/>
      <w:numFmt w:val="decimal"/>
      <w:lvlText w:val="%1."/>
      <w:lvlJc w:val="left"/>
      <w:pPr>
        <w:ind w:left="360" w:hanging="360"/>
      </w:pPr>
      <w:rPr>
        <w:rFonts w:hint="default"/>
        <w:color w:val="auto"/>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8" w15:restartNumberingAfterBreak="0">
    <w:nsid w:val="189D6409"/>
    <w:multiLevelType w:val="hybridMultilevel"/>
    <w:tmpl w:val="F89E718A"/>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1382988"/>
    <w:multiLevelType w:val="multilevel"/>
    <w:tmpl w:val="207E061E"/>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4FA3CB7"/>
    <w:multiLevelType w:val="multilevel"/>
    <w:tmpl w:val="06E61BD0"/>
    <w:lvl w:ilvl="0">
      <w:start w:val="3"/>
      <w:numFmt w:val="decimal"/>
      <w:lvlText w:val="%1"/>
      <w:lvlJc w:val="left"/>
      <w:pPr>
        <w:ind w:left="375" w:hanging="375"/>
      </w:pPr>
      <w:rPr>
        <w:rFonts w:hint="default"/>
      </w:rPr>
    </w:lvl>
    <w:lvl w:ilvl="1">
      <w:start w:val="10"/>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B895DE6"/>
    <w:multiLevelType w:val="hybridMultilevel"/>
    <w:tmpl w:val="23EEBB1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2D415380"/>
    <w:multiLevelType w:val="multilevel"/>
    <w:tmpl w:val="3AFA0D24"/>
    <w:lvl w:ilvl="0">
      <w:start w:val="3"/>
      <w:numFmt w:val="decimal"/>
      <w:lvlText w:val="%1"/>
      <w:lvlJc w:val="left"/>
      <w:pPr>
        <w:ind w:left="540" w:hanging="540"/>
      </w:pPr>
      <w:rPr>
        <w:rFonts w:hint="default"/>
      </w:rPr>
    </w:lvl>
    <w:lvl w:ilvl="1">
      <w:start w:val="10"/>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0265CFA"/>
    <w:multiLevelType w:val="multilevel"/>
    <w:tmpl w:val="42BE01D2"/>
    <w:lvl w:ilvl="0">
      <w:start w:val="4"/>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4" w15:restartNumberingAfterBreak="0">
    <w:nsid w:val="305E456A"/>
    <w:multiLevelType w:val="hybridMultilevel"/>
    <w:tmpl w:val="4D868C6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30C65F71"/>
    <w:multiLevelType w:val="hybridMultilevel"/>
    <w:tmpl w:val="9F98206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30D4767E"/>
    <w:multiLevelType w:val="multilevel"/>
    <w:tmpl w:val="D82EFF0C"/>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340A21F2"/>
    <w:multiLevelType w:val="hybridMultilevel"/>
    <w:tmpl w:val="DD2EE76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39EA08B5"/>
    <w:multiLevelType w:val="hybridMultilevel"/>
    <w:tmpl w:val="952649D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15:restartNumberingAfterBreak="0">
    <w:nsid w:val="3D0E7CEE"/>
    <w:multiLevelType w:val="hybridMultilevel"/>
    <w:tmpl w:val="FED6075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3D8131D1"/>
    <w:multiLevelType w:val="multilevel"/>
    <w:tmpl w:val="D82EFF0C"/>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3DDF48AB"/>
    <w:multiLevelType w:val="multilevel"/>
    <w:tmpl w:val="D82EFF0C"/>
    <w:lvl w:ilvl="0">
      <w:start w:val="4"/>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3EDB2424"/>
    <w:multiLevelType w:val="multilevel"/>
    <w:tmpl w:val="81307D7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4474537A"/>
    <w:multiLevelType w:val="hybridMultilevel"/>
    <w:tmpl w:val="83083EF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48215EAD"/>
    <w:multiLevelType w:val="hybridMultilevel"/>
    <w:tmpl w:val="D756906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49771CF7"/>
    <w:multiLevelType w:val="multilevel"/>
    <w:tmpl w:val="CE8A3C3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4BC33975"/>
    <w:multiLevelType w:val="hybridMultilevel"/>
    <w:tmpl w:val="D7267FFA"/>
    <w:lvl w:ilvl="0" w:tplc="0C0A0001">
      <w:start w:val="1"/>
      <w:numFmt w:val="bullet"/>
      <w:lvlText w:val=""/>
      <w:lvlJc w:val="left"/>
      <w:pPr>
        <w:tabs>
          <w:tab w:val="num" w:pos="360"/>
        </w:tabs>
        <w:ind w:left="360" w:hanging="360"/>
      </w:pPr>
      <w:rPr>
        <w:rFonts w:ascii="Symbol" w:hAnsi="Symbol"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7" w15:restartNumberingAfterBreak="0">
    <w:nsid w:val="51335E75"/>
    <w:multiLevelType w:val="hybridMultilevel"/>
    <w:tmpl w:val="DC0EC07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51F73C47"/>
    <w:multiLevelType w:val="hybridMultilevel"/>
    <w:tmpl w:val="8250B51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5640293F"/>
    <w:multiLevelType w:val="hybridMultilevel"/>
    <w:tmpl w:val="0BB45D7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572A2887"/>
    <w:multiLevelType w:val="hybridMultilevel"/>
    <w:tmpl w:val="DF5C6D4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15:restartNumberingAfterBreak="0">
    <w:nsid w:val="5EEA0BDB"/>
    <w:multiLevelType w:val="multilevel"/>
    <w:tmpl w:val="1DDCFFA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69D4389C"/>
    <w:multiLevelType w:val="multilevel"/>
    <w:tmpl w:val="D82EFF0C"/>
    <w:lvl w:ilvl="0">
      <w:start w:val="3"/>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6D150501"/>
    <w:multiLevelType w:val="hybridMultilevel"/>
    <w:tmpl w:val="606EB90E"/>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4" w15:restartNumberingAfterBreak="0">
    <w:nsid w:val="703326F3"/>
    <w:multiLevelType w:val="multilevel"/>
    <w:tmpl w:val="D62E5084"/>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35" w15:restartNumberingAfterBreak="0">
    <w:nsid w:val="713A125E"/>
    <w:multiLevelType w:val="hybridMultilevel"/>
    <w:tmpl w:val="CBB2ED2A"/>
    <w:lvl w:ilvl="0" w:tplc="0C0A0001">
      <w:start w:val="1"/>
      <w:numFmt w:val="bullet"/>
      <w:lvlText w:val=""/>
      <w:lvlJc w:val="left"/>
      <w:pPr>
        <w:tabs>
          <w:tab w:val="num" w:pos="360"/>
        </w:tabs>
        <w:ind w:left="360" w:hanging="360"/>
      </w:pPr>
      <w:rPr>
        <w:rFonts w:ascii="Symbol" w:hAnsi="Symbol"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6" w15:restartNumberingAfterBreak="0">
    <w:nsid w:val="74B7718F"/>
    <w:multiLevelType w:val="hybridMultilevel"/>
    <w:tmpl w:val="EDFC5E54"/>
    <w:lvl w:ilvl="0" w:tplc="0C0A0001">
      <w:start w:val="1"/>
      <w:numFmt w:val="bullet"/>
      <w:lvlText w:val=""/>
      <w:lvlJc w:val="left"/>
      <w:pPr>
        <w:tabs>
          <w:tab w:val="num" w:pos="1068"/>
        </w:tabs>
        <w:ind w:left="1068" w:hanging="360"/>
      </w:pPr>
      <w:rPr>
        <w:rFonts w:ascii="Symbol" w:hAnsi="Symbol" w:hint="default"/>
      </w:rPr>
    </w:lvl>
    <w:lvl w:ilvl="1" w:tplc="4C70FD9C">
      <w:start w:val="1"/>
      <w:numFmt w:val="bullet"/>
      <w:lvlText w:val="-"/>
      <w:lvlJc w:val="left"/>
      <w:pPr>
        <w:tabs>
          <w:tab w:val="num" w:pos="1788"/>
        </w:tabs>
        <w:ind w:left="1788" w:hanging="360"/>
      </w:pPr>
      <w:rPr>
        <w:rFonts w:ascii="Arial" w:eastAsia="Times New Roman" w:hAnsi="Arial" w:cs="Arial" w:hint="default"/>
      </w:rPr>
    </w:lvl>
    <w:lvl w:ilvl="2" w:tplc="4C70FD9C">
      <w:start w:val="1"/>
      <w:numFmt w:val="bullet"/>
      <w:lvlText w:val="-"/>
      <w:lvlJc w:val="left"/>
      <w:pPr>
        <w:tabs>
          <w:tab w:val="num" w:pos="1788"/>
        </w:tabs>
        <w:ind w:left="1788" w:hanging="360"/>
      </w:pPr>
      <w:rPr>
        <w:rFonts w:ascii="Arial" w:eastAsia="Times New Roman" w:hAnsi="Arial" w:cs="Arial"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37" w15:restartNumberingAfterBreak="0">
    <w:nsid w:val="77845FEE"/>
    <w:multiLevelType w:val="hybridMultilevel"/>
    <w:tmpl w:val="ED8CC93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8" w15:restartNumberingAfterBreak="0">
    <w:nsid w:val="78261ECA"/>
    <w:multiLevelType w:val="hybridMultilevel"/>
    <w:tmpl w:val="E58A6C1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9" w15:restartNumberingAfterBreak="0">
    <w:nsid w:val="7D976997"/>
    <w:multiLevelType w:val="hybridMultilevel"/>
    <w:tmpl w:val="C428CEE4"/>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0" w15:restartNumberingAfterBreak="0">
    <w:nsid w:val="7E2C2FE6"/>
    <w:multiLevelType w:val="hybridMultilevel"/>
    <w:tmpl w:val="689EF61C"/>
    <w:lvl w:ilvl="0" w:tplc="0C0A0001">
      <w:start w:val="1"/>
      <w:numFmt w:val="bullet"/>
      <w:lvlText w:val=""/>
      <w:lvlJc w:val="left"/>
      <w:pPr>
        <w:tabs>
          <w:tab w:val="num" w:pos="360"/>
        </w:tabs>
        <w:ind w:left="360" w:hanging="360"/>
      </w:pPr>
      <w:rPr>
        <w:rFonts w:ascii="Symbol" w:hAnsi="Symbol" w:hint="default"/>
      </w:rPr>
    </w:lvl>
    <w:lvl w:ilvl="1" w:tplc="0C0A0019">
      <w:start w:val="1"/>
      <w:numFmt w:val="lowerLetter"/>
      <w:lvlText w:val="%2."/>
      <w:lvlJc w:val="left"/>
      <w:pPr>
        <w:ind w:left="1304" w:hanging="360"/>
      </w:pPr>
    </w:lvl>
    <w:lvl w:ilvl="2" w:tplc="0C0A001B">
      <w:start w:val="1"/>
      <w:numFmt w:val="lowerRoman"/>
      <w:lvlText w:val="%3."/>
      <w:lvlJc w:val="right"/>
      <w:pPr>
        <w:ind w:left="2024" w:hanging="180"/>
      </w:pPr>
    </w:lvl>
    <w:lvl w:ilvl="3" w:tplc="0C0A000F">
      <w:start w:val="1"/>
      <w:numFmt w:val="decimal"/>
      <w:lvlText w:val="%4."/>
      <w:lvlJc w:val="left"/>
      <w:pPr>
        <w:ind w:left="2744" w:hanging="360"/>
      </w:pPr>
    </w:lvl>
    <w:lvl w:ilvl="4" w:tplc="0C0A0019">
      <w:start w:val="1"/>
      <w:numFmt w:val="lowerLetter"/>
      <w:lvlText w:val="%5."/>
      <w:lvlJc w:val="left"/>
      <w:pPr>
        <w:ind w:left="3464" w:hanging="360"/>
      </w:pPr>
    </w:lvl>
    <w:lvl w:ilvl="5" w:tplc="0C0A001B">
      <w:start w:val="1"/>
      <w:numFmt w:val="lowerRoman"/>
      <w:lvlText w:val="%6."/>
      <w:lvlJc w:val="right"/>
      <w:pPr>
        <w:ind w:left="4184" w:hanging="180"/>
      </w:pPr>
    </w:lvl>
    <w:lvl w:ilvl="6" w:tplc="0C0A000F">
      <w:start w:val="1"/>
      <w:numFmt w:val="decimal"/>
      <w:lvlText w:val="%7."/>
      <w:lvlJc w:val="left"/>
      <w:pPr>
        <w:ind w:left="4904" w:hanging="360"/>
      </w:pPr>
    </w:lvl>
    <w:lvl w:ilvl="7" w:tplc="0C0A0019">
      <w:start w:val="1"/>
      <w:numFmt w:val="lowerLetter"/>
      <w:lvlText w:val="%8."/>
      <w:lvlJc w:val="left"/>
      <w:pPr>
        <w:ind w:left="5624" w:hanging="360"/>
      </w:pPr>
    </w:lvl>
    <w:lvl w:ilvl="8" w:tplc="0C0A001B">
      <w:start w:val="1"/>
      <w:numFmt w:val="lowerRoman"/>
      <w:lvlText w:val="%9."/>
      <w:lvlJc w:val="right"/>
      <w:pPr>
        <w:ind w:left="6344" w:hanging="180"/>
      </w:pPr>
    </w:lvl>
  </w:abstractNum>
  <w:abstractNum w:abstractNumId="41" w15:restartNumberingAfterBreak="0">
    <w:nsid w:val="7F553E8A"/>
    <w:multiLevelType w:val="multilevel"/>
    <w:tmpl w:val="D82EFF0C"/>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15:restartNumberingAfterBreak="0">
    <w:nsid w:val="7FCA3C81"/>
    <w:multiLevelType w:val="hybridMultilevel"/>
    <w:tmpl w:val="57D629F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num w:numId="1">
    <w:abstractNumId w:val="23"/>
  </w:num>
  <w:num w:numId="2">
    <w:abstractNumId w:val="39"/>
  </w:num>
  <w:num w:numId="3">
    <w:abstractNumId w:val="42"/>
  </w:num>
  <w:num w:numId="4">
    <w:abstractNumId w:val="36"/>
  </w:num>
  <w:num w:numId="5">
    <w:abstractNumId w:val="40"/>
  </w:num>
  <w:num w:numId="6">
    <w:abstractNumId w:val="35"/>
  </w:num>
  <w:num w:numId="7">
    <w:abstractNumId w:val="6"/>
  </w:num>
  <w:num w:numId="8">
    <w:abstractNumId w:val="18"/>
  </w:num>
  <w:num w:numId="9">
    <w:abstractNumId w:val="26"/>
  </w:num>
  <w:num w:numId="10">
    <w:abstractNumId w:val="7"/>
  </w:num>
  <w:num w:numId="11">
    <w:abstractNumId w:val="4"/>
  </w:num>
  <w:num w:numId="12">
    <w:abstractNumId w:val="22"/>
  </w:num>
  <w:num w:numId="13">
    <w:abstractNumId w:val="41"/>
  </w:num>
  <w:num w:numId="14">
    <w:abstractNumId w:val="3"/>
  </w:num>
  <w:num w:numId="15">
    <w:abstractNumId w:val="20"/>
  </w:num>
  <w:num w:numId="16">
    <w:abstractNumId w:val="32"/>
  </w:num>
  <w:num w:numId="17">
    <w:abstractNumId w:val="16"/>
  </w:num>
  <w:num w:numId="18">
    <w:abstractNumId w:val="9"/>
  </w:num>
  <w:num w:numId="19">
    <w:abstractNumId w:val="21"/>
  </w:num>
  <w:num w:numId="20">
    <w:abstractNumId w:val="3"/>
  </w:num>
  <w:num w:numId="21">
    <w:abstractNumId w:val="29"/>
  </w:num>
  <w:num w:numId="22">
    <w:abstractNumId w:val="8"/>
  </w:num>
  <w:num w:numId="23">
    <w:abstractNumId w:val="10"/>
  </w:num>
  <w:num w:numId="24">
    <w:abstractNumId w:val="12"/>
  </w:num>
  <w:num w:numId="25">
    <w:abstractNumId w:val="33"/>
  </w:num>
  <w:num w:numId="26">
    <w:abstractNumId w:val="17"/>
  </w:num>
  <w:num w:numId="27">
    <w:abstractNumId w:val="25"/>
  </w:num>
  <w:num w:numId="28">
    <w:abstractNumId w:val="24"/>
  </w:num>
  <w:num w:numId="29">
    <w:abstractNumId w:val="37"/>
  </w:num>
  <w:num w:numId="30">
    <w:abstractNumId w:val="31"/>
  </w:num>
  <w:num w:numId="31">
    <w:abstractNumId w:val="30"/>
  </w:num>
  <w:num w:numId="32">
    <w:abstractNumId w:val="15"/>
  </w:num>
  <w:num w:numId="33">
    <w:abstractNumId w:val="2"/>
  </w:num>
  <w:num w:numId="34">
    <w:abstractNumId w:val="5"/>
  </w:num>
  <w:num w:numId="35">
    <w:abstractNumId w:val="28"/>
  </w:num>
  <w:num w:numId="36">
    <w:abstractNumId w:val="14"/>
  </w:num>
  <w:num w:numId="37">
    <w:abstractNumId w:val="34"/>
  </w:num>
  <w:num w:numId="38">
    <w:abstractNumId w:val="11"/>
  </w:num>
  <w:num w:numId="39">
    <w:abstractNumId w:val="27"/>
  </w:num>
  <w:num w:numId="40">
    <w:abstractNumId w:val="13"/>
  </w:num>
  <w:num w:numId="41">
    <w:abstractNumId w:val="19"/>
  </w:num>
  <w:num w:numId="42">
    <w:abstractNumId w:val="38"/>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mirrorMargins/>
  <w:activeWritingStyle w:appName="MSWord" w:lang="es-ES" w:vendorID="9" w:dllVersion="512"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7238"/>
    <w:rsid w:val="00001241"/>
    <w:rsid w:val="00001262"/>
    <w:rsid w:val="000014E5"/>
    <w:rsid w:val="00001AAA"/>
    <w:rsid w:val="000034EB"/>
    <w:rsid w:val="00003BB5"/>
    <w:rsid w:val="000042C5"/>
    <w:rsid w:val="00004F6D"/>
    <w:rsid w:val="0000519E"/>
    <w:rsid w:val="00005738"/>
    <w:rsid w:val="000060ED"/>
    <w:rsid w:val="00006126"/>
    <w:rsid w:val="000063ED"/>
    <w:rsid w:val="000066C3"/>
    <w:rsid w:val="00006CF8"/>
    <w:rsid w:val="00006F8F"/>
    <w:rsid w:val="000076F2"/>
    <w:rsid w:val="00007936"/>
    <w:rsid w:val="00007DB2"/>
    <w:rsid w:val="00010E6B"/>
    <w:rsid w:val="000116FA"/>
    <w:rsid w:val="00012CF9"/>
    <w:rsid w:val="00012EE1"/>
    <w:rsid w:val="00012F88"/>
    <w:rsid w:val="0001303B"/>
    <w:rsid w:val="000138FE"/>
    <w:rsid w:val="00015025"/>
    <w:rsid w:val="00015196"/>
    <w:rsid w:val="000151AC"/>
    <w:rsid w:val="0001671D"/>
    <w:rsid w:val="00017972"/>
    <w:rsid w:val="00017AE3"/>
    <w:rsid w:val="00017EE8"/>
    <w:rsid w:val="00017F17"/>
    <w:rsid w:val="00020090"/>
    <w:rsid w:val="0002036B"/>
    <w:rsid w:val="000206D4"/>
    <w:rsid w:val="00020FCB"/>
    <w:rsid w:val="0002183C"/>
    <w:rsid w:val="0002236F"/>
    <w:rsid w:val="0002337E"/>
    <w:rsid w:val="000233A0"/>
    <w:rsid w:val="00024893"/>
    <w:rsid w:val="00024A72"/>
    <w:rsid w:val="0002588E"/>
    <w:rsid w:val="0002610A"/>
    <w:rsid w:val="00026531"/>
    <w:rsid w:val="0002663F"/>
    <w:rsid w:val="000269BC"/>
    <w:rsid w:val="0002713E"/>
    <w:rsid w:val="00027328"/>
    <w:rsid w:val="0002754E"/>
    <w:rsid w:val="00027870"/>
    <w:rsid w:val="00030CC9"/>
    <w:rsid w:val="00031C1C"/>
    <w:rsid w:val="00031E4B"/>
    <w:rsid w:val="00032103"/>
    <w:rsid w:val="00032361"/>
    <w:rsid w:val="0003262C"/>
    <w:rsid w:val="0003286F"/>
    <w:rsid w:val="000338E2"/>
    <w:rsid w:val="00034782"/>
    <w:rsid w:val="00034A28"/>
    <w:rsid w:val="00034B10"/>
    <w:rsid w:val="000364F6"/>
    <w:rsid w:val="00036EF2"/>
    <w:rsid w:val="00037243"/>
    <w:rsid w:val="00037604"/>
    <w:rsid w:val="00037A4D"/>
    <w:rsid w:val="00037E3E"/>
    <w:rsid w:val="00037FBF"/>
    <w:rsid w:val="00040761"/>
    <w:rsid w:val="00040E3B"/>
    <w:rsid w:val="000412ED"/>
    <w:rsid w:val="000415E0"/>
    <w:rsid w:val="00041725"/>
    <w:rsid w:val="00041FF3"/>
    <w:rsid w:val="000420C1"/>
    <w:rsid w:val="00042112"/>
    <w:rsid w:val="000422E3"/>
    <w:rsid w:val="000428FE"/>
    <w:rsid w:val="00043024"/>
    <w:rsid w:val="00043105"/>
    <w:rsid w:val="0004328E"/>
    <w:rsid w:val="000432B7"/>
    <w:rsid w:val="00043A1D"/>
    <w:rsid w:val="00043D0B"/>
    <w:rsid w:val="00043D24"/>
    <w:rsid w:val="000447E7"/>
    <w:rsid w:val="00044846"/>
    <w:rsid w:val="00044D0F"/>
    <w:rsid w:val="00044F02"/>
    <w:rsid w:val="000455C4"/>
    <w:rsid w:val="000455CF"/>
    <w:rsid w:val="00045C60"/>
    <w:rsid w:val="00046012"/>
    <w:rsid w:val="000463BF"/>
    <w:rsid w:val="00046551"/>
    <w:rsid w:val="00047140"/>
    <w:rsid w:val="00047185"/>
    <w:rsid w:val="000475B8"/>
    <w:rsid w:val="00050070"/>
    <w:rsid w:val="000505A5"/>
    <w:rsid w:val="00050DFB"/>
    <w:rsid w:val="000517C4"/>
    <w:rsid w:val="00051BF7"/>
    <w:rsid w:val="00051E80"/>
    <w:rsid w:val="00052A22"/>
    <w:rsid w:val="00052E0C"/>
    <w:rsid w:val="00053B02"/>
    <w:rsid w:val="00053CFB"/>
    <w:rsid w:val="0005405B"/>
    <w:rsid w:val="0005453E"/>
    <w:rsid w:val="00054838"/>
    <w:rsid w:val="00055B7A"/>
    <w:rsid w:val="00055D23"/>
    <w:rsid w:val="00055E64"/>
    <w:rsid w:val="00055EEE"/>
    <w:rsid w:val="00055F2F"/>
    <w:rsid w:val="00056064"/>
    <w:rsid w:val="000560DB"/>
    <w:rsid w:val="0005610E"/>
    <w:rsid w:val="000564AB"/>
    <w:rsid w:val="00056EB1"/>
    <w:rsid w:val="00056F3A"/>
    <w:rsid w:val="000570C4"/>
    <w:rsid w:val="0005742B"/>
    <w:rsid w:val="000575A4"/>
    <w:rsid w:val="000602FC"/>
    <w:rsid w:val="000605D4"/>
    <w:rsid w:val="00060779"/>
    <w:rsid w:val="00061459"/>
    <w:rsid w:val="000619D0"/>
    <w:rsid w:val="00061EA5"/>
    <w:rsid w:val="000622FD"/>
    <w:rsid w:val="00062CFE"/>
    <w:rsid w:val="00062FBE"/>
    <w:rsid w:val="000634D6"/>
    <w:rsid w:val="000636B2"/>
    <w:rsid w:val="000645CD"/>
    <w:rsid w:val="0006479A"/>
    <w:rsid w:val="00064A4C"/>
    <w:rsid w:val="0006563B"/>
    <w:rsid w:val="00065699"/>
    <w:rsid w:val="00065A71"/>
    <w:rsid w:val="00066042"/>
    <w:rsid w:val="000665F0"/>
    <w:rsid w:val="00066752"/>
    <w:rsid w:val="000669DA"/>
    <w:rsid w:val="00066E66"/>
    <w:rsid w:val="00067928"/>
    <w:rsid w:val="00067D1E"/>
    <w:rsid w:val="00070240"/>
    <w:rsid w:val="000713E4"/>
    <w:rsid w:val="00071C57"/>
    <w:rsid w:val="000720C6"/>
    <w:rsid w:val="000722D7"/>
    <w:rsid w:val="000728F1"/>
    <w:rsid w:val="00072992"/>
    <w:rsid w:val="00073A44"/>
    <w:rsid w:val="00073F5F"/>
    <w:rsid w:val="000746A7"/>
    <w:rsid w:val="00074BB4"/>
    <w:rsid w:val="00074E8D"/>
    <w:rsid w:val="0007567D"/>
    <w:rsid w:val="00075700"/>
    <w:rsid w:val="00075756"/>
    <w:rsid w:val="00075B37"/>
    <w:rsid w:val="00076019"/>
    <w:rsid w:val="0007616B"/>
    <w:rsid w:val="0007643A"/>
    <w:rsid w:val="0007673C"/>
    <w:rsid w:val="00076862"/>
    <w:rsid w:val="00076990"/>
    <w:rsid w:val="000769BA"/>
    <w:rsid w:val="0007781E"/>
    <w:rsid w:val="00077881"/>
    <w:rsid w:val="000805B5"/>
    <w:rsid w:val="00081918"/>
    <w:rsid w:val="000819FC"/>
    <w:rsid w:val="00082343"/>
    <w:rsid w:val="00082C2A"/>
    <w:rsid w:val="00082C3A"/>
    <w:rsid w:val="00082DF4"/>
    <w:rsid w:val="00082E08"/>
    <w:rsid w:val="00083037"/>
    <w:rsid w:val="00083313"/>
    <w:rsid w:val="00083FC3"/>
    <w:rsid w:val="000860BE"/>
    <w:rsid w:val="00086B11"/>
    <w:rsid w:val="00086D22"/>
    <w:rsid w:val="000901C8"/>
    <w:rsid w:val="000904B5"/>
    <w:rsid w:val="0009177C"/>
    <w:rsid w:val="00091AF5"/>
    <w:rsid w:val="00091C5A"/>
    <w:rsid w:val="00091F46"/>
    <w:rsid w:val="00092320"/>
    <w:rsid w:val="00092E6E"/>
    <w:rsid w:val="00093432"/>
    <w:rsid w:val="00093EB4"/>
    <w:rsid w:val="00094758"/>
    <w:rsid w:val="00094843"/>
    <w:rsid w:val="00094E3F"/>
    <w:rsid w:val="00095158"/>
    <w:rsid w:val="00095209"/>
    <w:rsid w:val="000959BE"/>
    <w:rsid w:val="00096045"/>
    <w:rsid w:val="00096123"/>
    <w:rsid w:val="00097090"/>
    <w:rsid w:val="000977F4"/>
    <w:rsid w:val="00097C93"/>
    <w:rsid w:val="000A0987"/>
    <w:rsid w:val="000A0C19"/>
    <w:rsid w:val="000A13D7"/>
    <w:rsid w:val="000A3220"/>
    <w:rsid w:val="000A3574"/>
    <w:rsid w:val="000A3ED9"/>
    <w:rsid w:val="000A4DC2"/>
    <w:rsid w:val="000A5992"/>
    <w:rsid w:val="000A63A1"/>
    <w:rsid w:val="000A6D56"/>
    <w:rsid w:val="000A6FEC"/>
    <w:rsid w:val="000B089D"/>
    <w:rsid w:val="000B0F97"/>
    <w:rsid w:val="000B1213"/>
    <w:rsid w:val="000B1F47"/>
    <w:rsid w:val="000B24F5"/>
    <w:rsid w:val="000B256B"/>
    <w:rsid w:val="000B261B"/>
    <w:rsid w:val="000B283D"/>
    <w:rsid w:val="000B2ECD"/>
    <w:rsid w:val="000B2F73"/>
    <w:rsid w:val="000B2F8E"/>
    <w:rsid w:val="000B40D3"/>
    <w:rsid w:val="000B4943"/>
    <w:rsid w:val="000B536F"/>
    <w:rsid w:val="000B54DF"/>
    <w:rsid w:val="000B5AC0"/>
    <w:rsid w:val="000B5FE7"/>
    <w:rsid w:val="000B76FF"/>
    <w:rsid w:val="000B7746"/>
    <w:rsid w:val="000C0BE3"/>
    <w:rsid w:val="000C11B0"/>
    <w:rsid w:val="000C11DC"/>
    <w:rsid w:val="000C1262"/>
    <w:rsid w:val="000C1D54"/>
    <w:rsid w:val="000C2158"/>
    <w:rsid w:val="000C24C0"/>
    <w:rsid w:val="000C26CE"/>
    <w:rsid w:val="000C3022"/>
    <w:rsid w:val="000C3257"/>
    <w:rsid w:val="000C3A05"/>
    <w:rsid w:val="000C3DC0"/>
    <w:rsid w:val="000C4251"/>
    <w:rsid w:val="000C46CF"/>
    <w:rsid w:val="000C4C86"/>
    <w:rsid w:val="000C5148"/>
    <w:rsid w:val="000C516F"/>
    <w:rsid w:val="000C51EB"/>
    <w:rsid w:val="000C58D1"/>
    <w:rsid w:val="000C63BF"/>
    <w:rsid w:val="000C6C15"/>
    <w:rsid w:val="000C70D4"/>
    <w:rsid w:val="000C7187"/>
    <w:rsid w:val="000C7452"/>
    <w:rsid w:val="000D013C"/>
    <w:rsid w:val="000D01B7"/>
    <w:rsid w:val="000D0F26"/>
    <w:rsid w:val="000D13A9"/>
    <w:rsid w:val="000D203F"/>
    <w:rsid w:val="000D21EC"/>
    <w:rsid w:val="000D2431"/>
    <w:rsid w:val="000D2595"/>
    <w:rsid w:val="000D264A"/>
    <w:rsid w:val="000D43B7"/>
    <w:rsid w:val="000D4953"/>
    <w:rsid w:val="000D54FB"/>
    <w:rsid w:val="000D55A0"/>
    <w:rsid w:val="000D55DB"/>
    <w:rsid w:val="000D5B57"/>
    <w:rsid w:val="000D61CE"/>
    <w:rsid w:val="000D66D6"/>
    <w:rsid w:val="000D6A80"/>
    <w:rsid w:val="000D6F1D"/>
    <w:rsid w:val="000D6FF3"/>
    <w:rsid w:val="000D700A"/>
    <w:rsid w:val="000D716C"/>
    <w:rsid w:val="000D71D9"/>
    <w:rsid w:val="000D735C"/>
    <w:rsid w:val="000D7992"/>
    <w:rsid w:val="000D7A72"/>
    <w:rsid w:val="000E0539"/>
    <w:rsid w:val="000E05B0"/>
    <w:rsid w:val="000E06A6"/>
    <w:rsid w:val="000E0847"/>
    <w:rsid w:val="000E0E67"/>
    <w:rsid w:val="000E1165"/>
    <w:rsid w:val="000E19BE"/>
    <w:rsid w:val="000E1B79"/>
    <w:rsid w:val="000E1C4F"/>
    <w:rsid w:val="000E1E20"/>
    <w:rsid w:val="000E2475"/>
    <w:rsid w:val="000E2CF2"/>
    <w:rsid w:val="000E30E1"/>
    <w:rsid w:val="000E3310"/>
    <w:rsid w:val="000E400B"/>
    <w:rsid w:val="000E41E6"/>
    <w:rsid w:val="000E4869"/>
    <w:rsid w:val="000E5B19"/>
    <w:rsid w:val="000E5BE8"/>
    <w:rsid w:val="000E6A4C"/>
    <w:rsid w:val="000E6CBF"/>
    <w:rsid w:val="000E6D58"/>
    <w:rsid w:val="000E6D5B"/>
    <w:rsid w:val="000E7157"/>
    <w:rsid w:val="000E75D0"/>
    <w:rsid w:val="000E782C"/>
    <w:rsid w:val="000F00D6"/>
    <w:rsid w:val="000F084F"/>
    <w:rsid w:val="000F0C58"/>
    <w:rsid w:val="000F0C6A"/>
    <w:rsid w:val="000F0C8C"/>
    <w:rsid w:val="000F0CF6"/>
    <w:rsid w:val="000F12E7"/>
    <w:rsid w:val="000F14E7"/>
    <w:rsid w:val="000F1760"/>
    <w:rsid w:val="000F178F"/>
    <w:rsid w:val="000F1CF2"/>
    <w:rsid w:val="000F31BE"/>
    <w:rsid w:val="000F3575"/>
    <w:rsid w:val="000F3A5D"/>
    <w:rsid w:val="000F3B28"/>
    <w:rsid w:val="000F3E79"/>
    <w:rsid w:val="000F48A1"/>
    <w:rsid w:val="000F4D09"/>
    <w:rsid w:val="000F50AA"/>
    <w:rsid w:val="000F5977"/>
    <w:rsid w:val="000F63BC"/>
    <w:rsid w:val="000F658D"/>
    <w:rsid w:val="000F6D82"/>
    <w:rsid w:val="000F7093"/>
    <w:rsid w:val="000F7302"/>
    <w:rsid w:val="000F753A"/>
    <w:rsid w:val="00100147"/>
    <w:rsid w:val="0010046C"/>
    <w:rsid w:val="00100B52"/>
    <w:rsid w:val="0010109B"/>
    <w:rsid w:val="001012E4"/>
    <w:rsid w:val="00101F58"/>
    <w:rsid w:val="00102A18"/>
    <w:rsid w:val="00102D66"/>
    <w:rsid w:val="00103143"/>
    <w:rsid w:val="001046B6"/>
    <w:rsid w:val="001046BB"/>
    <w:rsid w:val="00104903"/>
    <w:rsid w:val="00104EC2"/>
    <w:rsid w:val="00105484"/>
    <w:rsid w:val="0010561B"/>
    <w:rsid w:val="00105BA4"/>
    <w:rsid w:val="00105DE3"/>
    <w:rsid w:val="00105F81"/>
    <w:rsid w:val="00106503"/>
    <w:rsid w:val="0010651D"/>
    <w:rsid w:val="001067E8"/>
    <w:rsid w:val="00106D3E"/>
    <w:rsid w:val="00106FDD"/>
    <w:rsid w:val="001075FF"/>
    <w:rsid w:val="001077D6"/>
    <w:rsid w:val="00110484"/>
    <w:rsid w:val="00110D30"/>
    <w:rsid w:val="001110C3"/>
    <w:rsid w:val="001115B2"/>
    <w:rsid w:val="00111DC6"/>
    <w:rsid w:val="0011238B"/>
    <w:rsid w:val="001124BC"/>
    <w:rsid w:val="001126DD"/>
    <w:rsid w:val="00113D29"/>
    <w:rsid w:val="00113E2E"/>
    <w:rsid w:val="00113FB0"/>
    <w:rsid w:val="0011441F"/>
    <w:rsid w:val="0011452A"/>
    <w:rsid w:val="00115223"/>
    <w:rsid w:val="00115E8D"/>
    <w:rsid w:val="00115FC3"/>
    <w:rsid w:val="00116B10"/>
    <w:rsid w:val="00120D50"/>
    <w:rsid w:val="00120FED"/>
    <w:rsid w:val="00121258"/>
    <w:rsid w:val="00121421"/>
    <w:rsid w:val="00121523"/>
    <w:rsid w:val="0012187A"/>
    <w:rsid w:val="00121EDF"/>
    <w:rsid w:val="001239CE"/>
    <w:rsid w:val="00123CAA"/>
    <w:rsid w:val="00124366"/>
    <w:rsid w:val="00124F71"/>
    <w:rsid w:val="00125140"/>
    <w:rsid w:val="0012654D"/>
    <w:rsid w:val="00126D96"/>
    <w:rsid w:val="00127359"/>
    <w:rsid w:val="001273F8"/>
    <w:rsid w:val="00127857"/>
    <w:rsid w:val="00127CD5"/>
    <w:rsid w:val="0013031E"/>
    <w:rsid w:val="00130BED"/>
    <w:rsid w:val="00131F49"/>
    <w:rsid w:val="00132BAC"/>
    <w:rsid w:val="00132BD4"/>
    <w:rsid w:val="00132D35"/>
    <w:rsid w:val="00132E92"/>
    <w:rsid w:val="001334C2"/>
    <w:rsid w:val="001337E6"/>
    <w:rsid w:val="0013382A"/>
    <w:rsid w:val="00133A00"/>
    <w:rsid w:val="00133A80"/>
    <w:rsid w:val="00133C2D"/>
    <w:rsid w:val="001346D6"/>
    <w:rsid w:val="00134CDD"/>
    <w:rsid w:val="00135558"/>
    <w:rsid w:val="00135A2F"/>
    <w:rsid w:val="00136424"/>
    <w:rsid w:val="00136C43"/>
    <w:rsid w:val="001378A9"/>
    <w:rsid w:val="00137ADB"/>
    <w:rsid w:val="00140A15"/>
    <w:rsid w:val="00140C3E"/>
    <w:rsid w:val="001411FF"/>
    <w:rsid w:val="001413B7"/>
    <w:rsid w:val="00141C2A"/>
    <w:rsid w:val="00142351"/>
    <w:rsid w:val="00142476"/>
    <w:rsid w:val="001425E2"/>
    <w:rsid w:val="00142743"/>
    <w:rsid w:val="00142940"/>
    <w:rsid w:val="00142E31"/>
    <w:rsid w:val="0014448F"/>
    <w:rsid w:val="00144619"/>
    <w:rsid w:val="00144868"/>
    <w:rsid w:val="001449CF"/>
    <w:rsid w:val="00144CDD"/>
    <w:rsid w:val="001451A2"/>
    <w:rsid w:val="00145235"/>
    <w:rsid w:val="00145B26"/>
    <w:rsid w:val="00146BBA"/>
    <w:rsid w:val="00146BF9"/>
    <w:rsid w:val="00146F88"/>
    <w:rsid w:val="00147118"/>
    <w:rsid w:val="0014766E"/>
    <w:rsid w:val="001478A5"/>
    <w:rsid w:val="00147A3D"/>
    <w:rsid w:val="00147A42"/>
    <w:rsid w:val="00147CC8"/>
    <w:rsid w:val="00150555"/>
    <w:rsid w:val="00150718"/>
    <w:rsid w:val="00151E4C"/>
    <w:rsid w:val="0015212C"/>
    <w:rsid w:val="0015218A"/>
    <w:rsid w:val="001522D4"/>
    <w:rsid w:val="001524C4"/>
    <w:rsid w:val="0015284A"/>
    <w:rsid w:val="00152AD6"/>
    <w:rsid w:val="001533C6"/>
    <w:rsid w:val="0015363E"/>
    <w:rsid w:val="00153707"/>
    <w:rsid w:val="00153D58"/>
    <w:rsid w:val="00153EE4"/>
    <w:rsid w:val="00154387"/>
    <w:rsid w:val="0015501B"/>
    <w:rsid w:val="0015516B"/>
    <w:rsid w:val="00155CC1"/>
    <w:rsid w:val="00156835"/>
    <w:rsid w:val="00156E82"/>
    <w:rsid w:val="00157749"/>
    <w:rsid w:val="00157BC6"/>
    <w:rsid w:val="00157F10"/>
    <w:rsid w:val="0016003C"/>
    <w:rsid w:val="001608D2"/>
    <w:rsid w:val="00160B1A"/>
    <w:rsid w:val="00161C01"/>
    <w:rsid w:val="00161C1C"/>
    <w:rsid w:val="00162469"/>
    <w:rsid w:val="001625CD"/>
    <w:rsid w:val="00162B92"/>
    <w:rsid w:val="00162C06"/>
    <w:rsid w:val="001639DC"/>
    <w:rsid w:val="00163C92"/>
    <w:rsid w:val="00163EE3"/>
    <w:rsid w:val="00164517"/>
    <w:rsid w:val="00164692"/>
    <w:rsid w:val="0016484A"/>
    <w:rsid w:val="00164A05"/>
    <w:rsid w:val="0016506E"/>
    <w:rsid w:val="00165A8A"/>
    <w:rsid w:val="00165ACB"/>
    <w:rsid w:val="00165B14"/>
    <w:rsid w:val="001666C1"/>
    <w:rsid w:val="00166719"/>
    <w:rsid w:val="00166D99"/>
    <w:rsid w:val="00167749"/>
    <w:rsid w:val="00167A23"/>
    <w:rsid w:val="00167D2C"/>
    <w:rsid w:val="001708A2"/>
    <w:rsid w:val="00171944"/>
    <w:rsid w:val="00172415"/>
    <w:rsid w:val="0017434E"/>
    <w:rsid w:val="0017524C"/>
    <w:rsid w:val="0017552F"/>
    <w:rsid w:val="00175975"/>
    <w:rsid w:val="00175A95"/>
    <w:rsid w:val="001763D5"/>
    <w:rsid w:val="00176BF5"/>
    <w:rsid w:val="00176D24"/>
    <w:rsid w:val="00176DA5"/>
    <w:rsid w:val="00177C5B"/>
    <w:rsid w:val="00177F26"/>
    <w:rsid w:val="001802EE"/>
    <w:rsid w:val="0018057F"/>
    <w:rsid w:val="00180CF2"/>
    <w:rsid w:val="00180DB9"/>
    <w:rsid w:val="001813BF"/>
    <w:rsid w:val="001815F5"/>
    <w:rsid w:val="00181673"/>
    <w:rsid w:val="001819D7"/>
    <w:rsid w:val="00181A57"/>
    <w:rsid w:val="00182062"/>
    <w:rsid w:val="00182CB8"/>
    <w:rsid w:val="0018310F"/>
    <w:rsid w:val="00183452"/>
    <w:rsid w:val="00183A5E"/>
    <w:rsid w:val="00183B88"/>
    <w:rsid w:val="00183C41"/>
    <w:rsid w:val="00183E4B"/>
    <w:rsid w:val="00184258"/>
    <w:rsid w:val="00184776"/>
    <w:rsid w:val="0018490A"/>
    <w:rsid w:val="0018518B"/>
    <w:rsid w:val="00185321"/>
    <w:rsid w:val="001859F7"/>
    <w:rsid w:val="00186477"/>
    <w:rsid w:val="0018711A"/>
    <w:rsid w:val="0018718E"/>
    <w:rsid w:val="001872EA"/>
    <w:rsid w:val="00187662"/>
    <w:rsid w:val="001878A7"/>
    <w:rsid w:val="00187CD9"/>
    <w:rsid w:val="001905A7"/>
    <w:rsid w:val="00190645"/>
    <w:rsid w:val="00190F18"/>
    <w:rsid w:val="001911B3"/>
    <w:rsid w:val="001919C9"/>
    <w:rsid w:val="00191F8C"/>
    <w:rsid w:val="001930BF"/>
    <w:rsid w:val="00193450"/>
    <w:rsid w:val="00193E99"/>
    <w:rsid w:val="0019473E"/>
    <w:rsid w:val="0019483A"/>
    <w:rsid w:val="00194D32"/>
    <w:rsid w:val="00194DCD"/>
    <w:rsid w:val="00195614"/>
    <w:rsid w:val="00195ED5"/>
    <w:rsid w:val="00196171"/>
    <w:rsid w:val="00196B15"/>
    <w:rsid w:val="00196E49"/>
    <w:rsid w:val="00197900"/>
    <w:rsid w:val="001A0133"/>
    <w:rsid w:val="001A04B7"/>
    <w:rsid w:val="001A0FE0"/>
    <w:rsid w:val="001A17A2"/>
    <w:rsid w:val="001A1D06"/>
    <w:rsid w:val="001A21F4"/>
    <w:rsid w:val="001A2254"/>
    <w:rsid w:val="001A2640"/>
    <w:rsid w:val="001A2936"/>
    <w:rsid w:val="001A2C98"/>
    <w:rsid w:val="001A3CF8"/>
    <w:rsid w:val="001A49DE"/>
    <w:rsid w:val="001A4A51"/>
    <w:rsid w:val="001A5313"/>
    <w:rsid w:val="001A5531"/>
    <w:rsid w:val="001A562F"/>
    <w:rsid w:val="001A5663"/>
    <w:rsid w:val="001A58FB"/>
    <w:rsid w:val="001A59FC"/>
    <w:rsid w:val="001A6F34"/>
    <w:rsid w:val="001A7118"/>
    <w:rsid w:val="001A7B5A"/>
    <w:rsid w:val="001A7C47"/>
    <w:rsid w:val="001B0A27"/>
    <w:rsid w:val="001B0DF3"/>
    <w:rsid w:val="001B15BD"/>
    <w:rsid w:val="001B1870"/>
    <w:rsid w:val="001B1A0C"/>
    <w:rsid w:val="001B1DC5"/>
    <w:rsid w:val="001B22BE"/>
    <w:rsid w:val="001B22D7"/>
    <w:rsid w:val="001B24ED"/>
    <w:rsid w:val="001B298A"/>
    <w:rsid w:val="001B3113"/>
    <w:rsid w:val="001B3A98"/>
    <w:rsid w:val="001B3E9F"/>
    <w:rsid w:val="001B4437"/>
    <w:rsid w:val="001B4514"/>
    <w:rsid w:val="001B4721"/>
    <w:rsid w:val="001B4D6B"/>
    <w:rsid w:val="001B4FC4"/>
    <w:rsid w:val="001B52BE"/>
    <w:rsid w:val="001B594F"/>
    <w:rsid w:val="001B5C21"/>
    <w:rsid w:val="001B6752"/>
    <w:rsid w:val="001B6BFB"/>
    <w:rsid w:val="001B7F14"/>
    <w:rsid w:val="001C055F"/>
    <w:rsid w:val="001C09B5"/>
    <w:rsid w:val="001C0ED7"/>
    <w:rsid w:val="001C10A6"/>
    <w:rsid w:val="001C10AF"/>
    <w:rsid w:val="001C10CF"/>
    <w:rsid w:val="001C1514"/>
    <w:rsid w:val="001C20A9"/>
    <w:rsid w:val="001C29D6"/>
    <w:rsid w:val="001C31AC"/>
    <w:rsid w:val="001C3267"/>
    <w:rsid w:val="001C34C6"/>
    <w:rsid w:val="001C3CCC"/>
    <w:rsid w:val="001C4383"/>
    <w:rsid w:val="001C4A4C"/>
    <w:rsid w:val="001C5C5D"/>
    <w:rsid w:val="001C662D"/>
    <w:rsid w:val="001C676D"/>
    <w:rsid w:val="001C6B49"/>
    <w:rsid w:val="001C7249"/>
    <w:rsid w:val="001C7676"/>
    <w:rsid w:val="001C76C3"/>
    <w:rsid w:val="001C76E2"/>
    <w:rsid w:val="001C7E13"/>
    <w:rsid w:val="001D023E"/>
    <w:rsid w:val="001D0263"/>
    <w:rsid w:val="001D1110"/>
    <w:rsid w:val="001D1686"/>
    <w:rsid w:val="001D1A8E"/>
    <w:rsid w:val="001D2C8D"/>
    <w:rsid w:val="001D2DD5"/>
    <w:rsid w:val="001D30B7"/>
    <w:rsid w:val="001D358D"/>
    <w:rsid w:val="001D3C42"/>
    <w:rsid w:val="001D3D37"/>
    <w:rsid w:val="001D40CF"/>
    <w:rsid w:val="001D456B"/>
    <w:rsid w:val="001D528F"/>
    <w:rsid w:val="001D52DF"/>
    <w:rsid w:val="001D5313"/>
    <w:rsid w:val="001D5818"/>
    <w:rsid w:val="001D58AC"/>
    <w:rsid w:val="001D599D"/>
    <w:rsid w:val="001D5DD0"/>
    <w:rsid w:val="001D5FCE"/>
    <w:rsid w:val="001D6759"/>
    <w:rsid w:val="001D70A7"/>
    <w:rsid w:val="001D7563"/>
    <w:rsid w:val="001D7913"/>
    <w:rsid w:val="001D7E4C"/>
    <w:rsid w:val="001D7F95"/>
    <w:rsid w:val="001E0243"/>
    <w:rsid w:val="001E0367"/>
    <w:rsid w:val="001E0489"/>
    <w:rsid w:val="001E05D8"/>
    <w:rsid w:val="001E0780"/>
    <w:rsid w:val="001E0BC4"/>
    <w:rsid w:val="001E0E6C"/>
    <w:rsid w:val="001E13A8"/>
    <w:rsid w:val="001E2006"/>
    <w:rsid w:val="001E36AE"/>
    <w:rsid w:val="001E3CF6"/>
    <w:rsid w:val="001E4AC3"/>
    <w:rsid w:val="001E51C0"/>
    <w:rsid w:val="001E57BB"/>
    <w:rsid w:val="001E73F2"/>
    <w:rsid w:val="001F0636"/>
    <w:rsid w:val="001F0BC5"/>
    <w:rsid w:val="001F2AFF"/>
    <w:rsid w:val="001F3753"/>
    <w:rsid w:val="001F39FF"/>
    <w:rsid w:val="001F3F04"/>
    <w:rsid w:val="001F3FE7"/>
    <w:rsid w:val="001F4172"/>
    <w:rsid w:val="001F4397"/>
    <w:rsid w:val="001F4959"/>
    <w:rsid w:val="001F49AE"/>
    <w:rsid w:val="001F4ADD"/>
    <w:rsid w:val="001F5597"/>
    <w:rsid w:val="001F581B"/>
    <w:rsid w:val="001F6C8C"/>
    <w:rsid w:val="001F7036"/>
    <w:rsid w:val="002001E3"/>
    <w:rsid w:val="00200260"/>
    <w:rsid w:val="002005E0"/>
    <w:rsid w:val="00201C5A"/>
    <w:rsid w:val="002021F0"/>
    <w:rsid w:val="002023DE"/>
    <w:rsid w:val="00202E45"/>
    <w:rsid w:val="00202E4B"/>
    <w:rsid w:val="00202F63"/>
    <w:rsid w:val="00203175"/>
    <w:rsid w:val="002034C3"/>
    <w:rsid w:val="00204E65"/>
    <w:rsid w:val="00204EE0"/>
    <w:rsid w:val="00205133"/>
    <w:rsid w:val="00205881"/>
    <w:rsid w:val="00205BBB"/>
    <w:rsid w:val="00206232"/>
    <w:rsid w:val="0020633F"/>
    <w:rsid w:val="002064A3"/>
    <w:rsid w:val="00206FC0"/>
    <w:rsid w:val="00207284"/>
    <w:rsid w:val="0020759F"/>
    <w:rsid w:val="00207AF4"/>
    <w:rsid w:val="002106D3"/>
    <w:rsid w:val="002107B2"/>
    <w:rsid w:val="0021081F"/>
    <w:rsid w:val="00210846"/>
    <w:rsid w:val="00210ACB"/>
    <w:rsid w:val="00210ACE"/>
    <w:rsid w:val="00210EF4"/>
    <w:rsid w:val="0021114F"/>
    <w:rsid w:val="00212315"/>
    <w:rsid w:val="002124EB"/>
    <w:rsid w:val="00212813"/>
    <w:rsid w:val="002152F8"/>
    <w:rsid w:val="00215527"/>
    <w:rsid w:val="00215846"/>
    <w:rsid w:val="00215D54"/>
    <w:rsid w:val="00216030"/>
    <w:rsid w:val="002160EA"/>
    <w:rsid w:val="00216259"/>
    <w:rsid w:val="00216EC7"/>
    <w:rsid w:val="0021726F"/>
    <w:rsid w:val="002173BF"/>
    <w:rsid w:val="00217A49"/>
    <w:rsid w:val="002201D5"/>
    <w:rsid w:val="002205D2"/>
    <w:rsid w:val="00220C2F"/>
    <w:rsid w:val="00222396"/>
    <w:rsid w:val="00222433"/>
    <w:rsid w:val="00222D5F"/>
    <w:rsid w:val="00223809"/>
    <w:rsid w:val="002239E0"/>
    <w:rsid w:val="00223B5A"/>
    <w:rsid w:val="0022458B"/>
    <w:rsid w:val="002245DE"/>
    <w:rsid w:val="00224658"/>
    <w:rsid w:val="00224686"/>
    <w:rsid w:val="002248E6"/>
    <w:rsid w:val="0022498A"/>
    <w:rsid w:val="002252E5"/>
    <w:rsid w:val="0022531D"/>
    <w:rsid w:val="002257E4"/>
    <w:rsid w:val="00225A04"/>
    <w:rsid w:val="00225C41"/>
    <w:rsid w:val="002271A3"/>
    <w:rsid w:val="00227473"/>
    <w:rsid w:val="00227DB9"/>
    <w:rsid w:val="00227F2E"/>
    <w:rsid w:val="0023075A"/>
    <w:rsid w:val="00230DB1"/>
    <w:rsid w:val="00231907"/>
    <w:rsid w:val="002328F7"/>
    <w:rsid w:val="00233048"/>
    <w:rsid w:val="002332D8"/>
    <w:rsid w:val="00233D47"/>
    <w:rsid w:val="00233FA3"/>
    <w:rsid w:val="0023416F"/>
    <w:rsid w:val="00236541"/>
    <w:rsid w:val="00236AB5"/>
    <w:rsid w:val="00237216"/>
    <w:rsid w:val="0023757B"/>
    <w:rsid w:val="002379BB"/>
    <w:rsid w:val="00237A09"/>
    <w:rsid w:val="00237CC4"/>
    <w:rsid w:val="00240DB0"/>
    <w:rsid w:val="00240E61"/>
    <w:rsid w:val="0024115C"/>
    <w:rsid w:val="002411DC"/>
    <w:rsid w:val="00241A9E"/>
    <w:rsid w:val="00241DE4"/>
    <w:rsid w:val="0024201B"/>
    <w:rsid w:val="00242997"/>
    <w:rsid w:val="002429A1"/>
    <w:rsid w:val="002431A8"/>
    <w:rsid w:val="0024394D"/>
    <w:rsid w:val="00244B68"/>
    <w:rsid w:val="002454E1"/>
    <w:rsid w:val="00246153"/>
    <w:rsid w:val="00246F8D"/>
    <w:rsid w:val="00247110"/>
    <w:rsid w:val="0024722B"/>
    <w:rsid w:val="00247FBD"/>
    <w:rsid w:val="00250438"/>
    <w:rsid w:val="002505F8"/>
    <w:rsid w:val="002506F3"/>
    <w:rsid w:val="00250EA1"/>
    <w:rsid w:val="00251BE6"/>
    <w:rsid w:val="00251E1F"/>
    <w:rsid w:val="00252070"/>
    <w:rsid w:val="002524A0"/>
    <w:rsid w:val="00252A41"/>
    <w:rsid w:val="00252D92"/>
    <w:rsid w:val="00253262"/>
    <w:rsid w:val="0025393C"/>
    <w:rsid w:val="00253DCB"/>
    <w:rsid w:val="002542BB"/>
    <w:rsid w:val="00254570"/>
    <w:rsid w:val="002547C6"/>
    <w:rsid w:val="00254B9E"/>
    <w:rsid w:val="00255562"/>
    <w:rsid w:val="0025567A"/>
    <w:rsid w:val="0025577A"/>
    <w:rsid w:val="00255B85"/>
    <w:rsid w:val="00255F92"/>
    <w:rsid w:val="002564D2"/>
    <w:rsid w:val="00257233"/>
    <w:rsid w:val="002573A3"/>
    <w:rsid w:val="002573DB"/>
    <w:rsid w:val="00257AB5"/>
    <w:rsid w:val="00257C75"/>
    <w:rsid w:val="00260D6A"/>
    <w:rsid w:val="002612A2"/>
    <w:rsid w:val="00261D50"/>
    <w:rsid w:val="00262270"/>
    <w:rsid w:val="00262368"/>
    <w:rsid w:val="00262BF3"/>
    <w:rsid w:val="00262E7F"/>
    <w:rsid w:val="002631E1"/>
    <w:rsid w:val="002634C9"/>
    <w:rsid w:val="00263A45"/>
    <w:rsid w:val="00263C95"/>
    <w:rsid w:val="00263DD5"/>
    <w:rsid w:val="00264A30"/>
    <w:rsid w:val="00264D5F"/>
    <w:rsid w:val="00264D7F"/>
    <w:rsid w:val="0026528E"/>
    <w:rsid w:val="002663D6"/>
    <w:rsid w:val="00266881"/>
    <w:rsid w:val="00266F91"/>
    <w:rsid w:val="00267301"/>
    <w:rsid w:val="00267AB7"/>
    <w:rsid w:val="0027041F"/>
    <w:rsid w:val="002707C8"/>
    <w:rsid w:val="00271133"/>
    <w:rsid w:val="00271A63"/>
    <w:rsid w:val="00271E34"/>
    <w:rsid w:val="002723E7"/>
    <w:rsid w:val="00272428"/>
    <w:rsid w:val="0027274B"/>
    <w:rsid w:val="002729DA"/>
    <w:rsid w:val="00272A72"/>
    <w:rsid w:val="00272FEA"/>
    <w:rsid w:val="0027339C"/>
    <w:rsid w:val="002735C0"/>
    <w:rsid w:val="00273A5C"/>
    <w:rsid w:val="00274284"/>
    <w:rsid w:val="00274574"/>
    <w:rsid w:val="0027579D"/>
    <w:rsid w:val="0027605C"/>
    <w:rsid w:val="0027611D"/>
    <w:rsid w:val="0027624F"/>
    <w:rsid w:val="0027678F"/>
    <w:rsid w:val="00277220"/>
    <w:rsid w:val="0027734E"/>
    <w:rsid w:val="00277A6E"/>
    <w:rsid w:val="00277C10"/>
    <w:rsid w:val="00280A0C"/>
    <w:rsid w:val="00280BE2"/>
    <w:rsid w:val="00280FC6"/>
    <w:rsid w:val="002820E9"/>
    <w:rsid w:val="002830CE"/>
    <w:rsid w:val="002831FE"/>
    <w:rsid w:val="002836DD"/>
    <w:rsid w:val="00283874"/>
    <w:rsid w:val="0028440A"/>
    <w:rsid w:val="00284646"/>
    <w:rsid w:val="00285207"/>
    <w:rsid w:val="002856A0"/>
    <w:rsid w:val="00285830"/>
    <w:rsid w:val="00286983"/>
    <w:rsid w:val="00287226"/>
    <w:rsid w:val="002873DF"/>
    <w:rsid w:val="002874F3"/>
    <w:rsid w:val="0029167F"/>
    <w:rsid w:val="002916D1"/>
    <w:rsid w:val="0029183E"/>
    <w:rsid w:val="00291BAD"/>
    <w:rsid w:val="0029286A"/>
    <w:rsid w:val="002929EA"/>
    <w:rsid w:val="00293523"/>
    <w:rsid w:val="00294390"/>
    <w:rsid w:val="00294600"/>
    <w:rsid w:val="00294A23"/>
    <w:rsid w:val="00295033"/>
    <w:rsid w:val="00295405"/>
    <w:rsid w:val="00295484"/>
    <w:rsid w:val="0029649D"/>
    <w:rsid w:val="00296797"/>
    <w:rsid w:val="00296C27"/>
    <w:rsid w:val="00296F74"/>
    <w:rsid w:val="00297016"/>
    <w:rsid w:val="002970CA"/>
    <w:rsid w:val="00297335"/>
    <w:rsid w:val="002975A7"/>
    <w:rsid w:val="00297BFC"/>
    <w:rsid w:val="002A01B7"/>
    <w:rsid w:val="002A048D"/>
    <w:rsid w:val="002A04DA"/>
    <w:rsid w:val="002A07EF"/>
    <w:rsid w:val="002A095C"/>
    <w:rsid w:val="002A0C57"/>
    <w:rsid w:val="002A10EB"/>
    <w:rsid w:val="002A11BE"/>
    <w:rsid w:val="002A170B"/>
    <w:rsid w:val="002A1F57"/>
    <w:rsid w:val="002A207F"/>
    <w:rsid w:val="002A20DD"/>
    <w:rsid w:val="002A23D5"/>
    <w:rsid w:val="002A29BF"/>
    <w:rsid w:val="002A3C98"/>
    <w:rsid w:val="002A447A"/>
    <w:rsid w:val="002A4826"/>
    <w:rsid w:val="002A5989"/>
    <w:rsid w:val="002A5EFF"/>
    <w:rsid w:val="002A6161"/>
    <w:rsid w:val="002A6237"/>
    <w:rsid w:val="002A6532"/>
    <w:rsid w:val="002A6811"/>
    <w:rsid w:val="002A707F"/>
    <w:rsid w:val="002A77D3"/>
    <w:rsid w:val="002A7D8F"/>
    <w:rsid w:val="002B0180"/>
    <w:rsid w:val="002B04D1"/>
    <w:rsid w:val="002B052D"/>
    <w:rsid w:val="002B0660"/>
    <w:rsid w:val="002B0864"/>
    <w:rsid w:val="002B10D0"/>
    <w:rsid w:val="002B17A3"/>
    <w:rsid w:val="002B1B08"/>
    <w:rsid w:val="002B214C"/>
    <w:rsid w:val="002B222C"/>
    <w:rsid w:val="002B2D3E"/>
    <w:rsid w:val="002B2F45"/>
    <w:rsid w:val="002B3DDA"/>
    <w:rsid w:val="002B3F7A"/>
    <w:rsid w:val="002B42EF"/>
    <w:rsid w:val="002B4340"/>
    <w:rsid w:val="002B46D2"/>
    <w:rsid w:val="002B49E0"/>
    <w:rsid w:val="002B57AE"/>
    <w:rsid w:val="002B694F"/>
    <w:rsid w:val="002B6CEE"/>
    <w:rsid w:val="002B6ECD"/>
    <w:rsid w:val="002B6EDE"/>
    <w:rsid w:val="002B7E74"/>
    <w:rsid w:val="002C0660"/>
    <w:rsid w:val="002C09A5"/>
    <w:rsid w:val="002C12A0"/>
    <w:rsid w:val="002C1A35"/>
    <w:rsid w:val="002C1B00"/>
    <w:rsid w:val="002C1E4B"/>
    <w:rsid w:val="002C2813"/>
    <w:rsid w:val="002C2D48"/>
    <w:rsid w:val="002C2E4A"/>
    <w:rsid w:val="002C305F"/>
    <w:rsid w:val="002C4477"/>
    <w:rsid w:val="002C48B2"/>
    <w:rsid w:val="002C4D17"/>
    <w:rsid w:val="002C53ED"/>
    <w:rsid w:val="002C557E"/>
    <w:rsid w:val="002C5860"/>
    <w:rsid w:val="002C62E5"/>
    <w:rsid w:val="002D0804"/>
    <w:rsid w:val="002D0E78"/>
    <w:rsid w:val="002D1931"/>
    <w:rsid w:val="002D1D40"/>
    <w:rsid w:val="002D1E73"/>
    <w:rsid w:val="002D2531"/>
    <w:rsid w:val="002D363E"/>
    <w:rsid w:val="002D3D6F"/>
    <w:rsid w:val="002D4A9F"/>
    <w:rsid w:val="002D57D1"/>
    <w:rsid w:val="002D5C3F"/>
    <w:rsid w:val="002D604B"/>
    <w:rsid w:val="002D610D"/>
    <w:rsid w:val="002D6600"/>
    <w:rsid w:val="002D66B4"/>
    <w:rsid w:val="002D680F"/>
    <w:rsid w:val="002D6C26"/>
    <w:rsid w:val="002D79D0"/>
    <w:rsid w:val="002E0361"/>
    <w:rsid w:val="002E0E3E"/>
    <w:rsid w:val="002E11AD"/>
    <w:rsid w:val="002E12EA"/>
    <w:rsid w:val="002E1322"/>
    <w:rsid w:val="002E19F2"/>
    <w:rsid w:val="002E1EDA"/>
    <w:rsid w:val="002E2090"/>
    <w:rsid w:val="002E21C1"/>
    <w:rsid w:val="002E2CDA"/>
    <w:rsid w:val="002E3CAC"/>
    <w:rsid w:val="002E4561"/>
    <w:rsid w:val="002E4950"/>
    <w:rsid w:val="002E57E5"/>
    <w:rsid w:val="002E5B40"/>
    <w:rsid w:val="002E60BA"/>
    <w:rsid w:val="002E6D1B"/>
    <w:rsid w:val="002E6DA0"/>
    <w:rsid w:val="002E6DF4"/>
    <w:rsid w:val="002E7C21"/>
    <w:rsid w:val="002E7C60"/>
    <w:rsid w:val="002F10AB"/>
    <w:rsid w:val="002F1437"/>
    <w:rsid w:val="002F1BB2"/>
    <w:rsid w:val="002F2A07"/>
    <w:rsid w:val="002F32BC"/>
    <w:rsid w:val="002F42CE"/>
    <w:rsid w:val="002F49F3"/>
    <w:rsid w:val="002F568F"/>
    <w:rsid w:val="002F5D2D"/>
    <w:rsid w:val="002F6426"/>
    <w:rsid w:val="002F6695"/>
    <w:rsid w:val="002F673F"/>
    <w:rsid w:val="002F682D"/>
    <w:rsid w:val="002F79FC"/>
    <w:rsid w:val="002F7A33"/>
    <w:rsid w:val="002F7C4C"/>
    <w:rsid w:val="002F7ED3"/>
    <w:rsid w:val="00300114"/>
    <w:rsid w:val="00300380"/>
    <w:rsid w:val="0030056B"/>
    <w:rsid w:val="00300664"/>
    <w:rsid w:val="00300A0B"/>
    <w:rsid w:val="00300A63"/>
    <w:rsid w:val="00301973"/>
    <w:rsid w:val="00301B78"/>
    <w:rsid w:val="003024D7"/>
    <w:rsid w:val="00302505"/>
    <w:rsid w:val="003029E9"/>
    <w:rsid w:val="00303812"/>
    <w:rsid w:val="00303944"/>
    <w:rsid w:val="00303D9B"/>
    <w:rsid w:val="00303E08"/>
    <w:rsid w:val="00303EC1"/>
    <w:rsid w:val="003040BB"/>
    <w:rsid w:val="003043BF"/>
    <w:rsid w:val="003044CF"/>
    <w:rsid w:val="00304905"/>
    <w:rsid w:val="00304A6F"/>
    <w:rsid w:val="00304B70"/>
    <w:rsid w:val="0030563A"/>
    <w:rsid w:val="0030578D"/>
    <w:rsid w:val="00305B9B"/>
    <w:rsid w:val="003068AE"/>
    <w:rsid w:val="00307C8E"/>
    <w:rsid w:val="00307D28"/>
    <w:rsid w:val="0031009E"/>
    <w:rsid w:val="00310148"/>
    <w:rsid w:val="00310525"/>
    <w:rsid w:val="00310704"/>
    <w:rsid w:val="00311473"/>
    <w:rsid w:val="003119DC"/>
    <w:rsid w:val="00311BD7"/>
    <w:rsid w:val="003122F8"/>
    <w:rsid w:val="003123CD"/>
    <w:rsid w:val="003127FC"/>
    <w:rsid w:val="00312DEA"/>
    <w:rsid w:val="00312EA5"/>
    <w:rsid w:val="003135DC"/>
    <w:rsid w:val="003136A2"/>
    <w:rsid w:val="003136AF"/>
    <w:rsid w:val="00313DAB"/>
    <w:rsid w:val="00314FBC"/>
    <w:rsid w:val="0031512E"/>
    <w:rsid w:val="0031549A"/>
    <w:rsid w:val="003154CD"/>
    <w:rsid w:val="00315E7B"/>
    <w:rsid w:val="00315E92"/>
    <w:rsid w:val="0031611E"/>
    <w:rsid w:val="00316388"/>
    <w:rsid w:val="0031689D"/>
    <w:rsid w:val="003168B3"/>
    <w:rsid w:val="00316E3B"/>
    <w:rsid w:val="00316F4E"/>
    <w:rsid w:val="00316F54"/>
    <w:rsid w:val="00317582"/>
    <w:rsid w:val="003178CA"/>
    <w:rsid w:val="00317C94"/>
    <w:rsid w:val="00320EB2"/>
    <w:rsid w:val="00321168"/>
    <w:rsid w:val="00321A44"/>
    <w:rsid w:val="00321ABA"/>
    <w:rsid w:val="00321D62"/>
    <w:rsid w:val="00322029"/>
    <w:rsid w:val="003222CF"/>
    <w:rsid w:val="00323424"/>
    <w:rsid w:val="00323556"/>
    <w:rsid w:val="00323570"/>
    <w:rsid w:val="00324BC3"/>
    <w:rsid w:val="0032537F"/>
    <w:rsid w:val="00326317"/>
    <w:rsid w:val="00326B55"/>
    <w:rsid w:val="00326DFE"/>
    <w:rsid w:val="0032730E"/>
    <w:rsid w:val="00327CA0"/>
    <w:rsid w:val="003307E7"/>
    <w:rsid w:val="00330C1A"/>
    <w:rsid w:val="003315B7"/>
    <w:rsid w:val="0033167F"/>
    <w:rsid w:val="00331AE2"/>
    <w:rsid w:val="00331BCD"/>
    <w:rsid w:val="00331FF9"/>
    <w:rsid w:val="00332AFF"/>
    <w:rsid w:val="00332CEB"/>
    <w:rsid w:val="00333514"/>
    <w:rsid w:val="00333E29"/>
    <w:rsid w:val="00333E6C"/>
    <w:rsid w:val="003349FB"/>
    <w:rsid w:val="00334DED"/>
    <w:rsid w:val="00334E5F"/>
    <w:rsid w:val="00335197"/>
    <w:rsid w:val="0033551F"/>
    <w:rsid w:val="003355CC"/>
    <w:rsid w:val="0033620E"/>
    <w:rsid w:val="00337569"/>
    <w:rsid w:val="00337856"/>
    <w:rsid w:val="00337E09"/>
    <w:rsid w:val="00340D57"/>
    <w:rsid w:val="003410E5"/>
    <w:rsid w:val="00341610"/>
    <w:rsid w:val="00341BF6"/>
    <w:rsid w:val="003427D7"/>
    <w:rsid w:val="00342B71"/>
    <w:rsid w:val="00342D95"/>
    <w:rsid w:val="00342E05"/>
    <w:rsid w:val="00344039"/>
    <w:rsid w:val="00344B8F"/>
    <w:rsid w:val="0034586D"/>
    <w:rsid w:val="00345FE2"/>
    <w:rsid w:val="0034623B"/>
    <w:rsid w:val="00346337"/>
    <w:rsid w:val="00346D26"/>
    <w:rsid w:val="00346DD0"/>
    <w:rsid w:val="00347328"/>
    <w:rsid w:val="00347986"/>
    <w:rsid w:val="00347E2D"/>
    <w:rsid w:val="00347F3D"/>
    <w:rsid w:val="003500D6"/>
    <w:rsid w:val="00350631"/>
    <w:rsid w:val="00350887"/>
    <w:rsid w:val="00350DCC"/>
    <w:rsid w:val="00351428"/>
    <w:rsid w:val="00351820"/>
    <w:rsid w:val="0035186C"/>
    <w:rsid w:val="00351F03"/>
    <w:rsid w:val="003523D4"/>
    <w:rsid w:val="00352CEE"/>
    <w:rsid w:val="00352FFF"/>
    <w:rsid w:val="0035358C"/>
    <w:rsid w:val="0035385B"/>
    <w:rsid w:val="00354095"/>
    <w:rsid w:val="00354570"/>
    <w:rsid w:val="00354CC3"/>
    <w:rsid w:val="00355981"/>
    <w:rsid w:val="00355F0A"/>
    <w:rsid w:val="00356044"/>
    <w:rsid w:val="003561E0"/>
    <w:rsid w:val="00356BE8"/>
    <w:rsid w:val="00357F7F"/>
    <w:rsid w:val="0036033F"/>
    <w:rsid w:val="0036094A"/>
    <w:rsid w:val="00360E2D"/>
    <w:rsid w:val="003610D8"/>
    <w:rsid w:val="00361205"/>
    <w:rsid w:val="0036175B"/>
    <w:rsid w:val="00361841"/>
    <w:rsid w:val="00361A64"/>
    <w:rsid w:val="003621BE"/>
    <w:rsid w:val="0036238C"/>
    <w:rsid w:val="00362C76"/>
    <w:rsid w:val="00362E58"/>
    <w:rsid w:val="00363009"/>
    <w:rsid w:val="003630AC"/>
    <w:rsid w:val="00363662"/>
    <w:rsid w:val="003639E6"/>
    <w:rsid w:val="00363B06"/>
    <w:rsid w:val="00363CC9"/>
    <w:rsid w:val="00363E0A"/>
    <w:rsid w:val="003648FD"/>
    <w:rsid w:val="00365320"/>
    <w:rsid w:val="0036598C"/>
    <w:rsid w:val="00365F76"/>
    <w:rsid w:val="003666C7"/>
    <w:rsid w:val="003667AC"/>
    <w:rsid w:val="00366E0B"/>
    <w:rsid w:val="00366F36"/>
    <w:rsid w:val="0036744A"/>
    <w:rsid w:val="00367BD7"/>
    <w:rsid w:val="00367EB8"/>
    <w:rsid w:val="00370018"/>
    <w:rsid w:val="00370585"/>
    <w:rsid w:val="00370B4D"/>
    <w:rsid w:val="00371AED"/>
    <w:rsid w:val="00371E31"/>
    <w:rsid w:val="00372308"/>
    <w:rsid w:val="00372358"/>
    <w:rsid w:val="00372FCE"/>
    <w:rsid w:val="003737DF"/>
    <w:rsid w:val="00375286"/>
    <w:rsid w:val="00375302"/>
    <w:rsid w:val="00375C64"/>
    <w:rsid w:val="00375EF9"/>
    <w:rsid w:val="00375FE7"/>
    <w:rsid w:val="00376031"/>
    <w:rsid w:val="003763F6"/>
    <w:rsid w:val="00376805"/>
    <w:rsid w:val="00377104"/>
    <w:rsid w:val="00377966"/>
    <w:rsid w:val="003804BC"/>
    <w:rsid w:val="003807E1"/>
    <w:rsid w:val="00380821"/>
    <w:rsid w:val="00380975"/>
    <w:rsid w:val="00381300"/>
    <w:rsid w:val="00381D58"/>
    <w:rsid w:val="00382104"/>
    <w:rsid w:val="00382514"/>
    <w:rsid w:val="003828A8"/>
    <w:rsid w:val="00382DB7"/>
    <w:rsid w:val="0038336C"/>
    <w:rsid w:val="00384284"/>
    <w:rsid w:val="00384FD3"/>
    <w:rsid w:val="0038531B"/>
    <w:rsid w:val="003855F0"/>
    <w:rsid w:val="00385E9D"/>
    <w:rsid w:val="00386226"/>
    <w:rsid w:val="003869C3"/>
    <w:rsid w:val="00386F02"/>
    <w:rsid w:val="003872F5"/>
    <w:rsid w:val="00387E3C"/>
    <w:rsid w:val="00387E55"/>
    <w:rsid w:val="00390824"/>
    <w:rsid w:val="00390849"/>
    <w:rsid w:val="00390BD1"/>
    <w:rsid w:val="00390E71"/>
    <w:rsid w:val="00391201"/>
    <w:rsid w:val="003927FC"/>
    <w:rsid w:val="00392846"/>
    <w:rsid w:val="00393220"/>
    <w:rsid w:val="00393D06"/>
    <w:rsid w:val="003943CB"/>
    <w:rsid w:val="003947BF"/>
    <w:rsid w:val="00394FFB"/>
    <w:rsid w:val="0039524B"/>
    <w:rsid w:val="0039534D"/>
    <w:rsid w:val="003953DC"/>
    <w:rsid w:val="00395B76"/>
    <w:rsid w:val="00395C43"/>
    <w:rsid w:val="00395D9E"/>
    <w:rsid w:val="00396D48"/>
    <w:rsid w:val="00396DBB"/>
    <w:rsid w:val="003A02A8"/>
    <w:rsid w:val="003A0377"/>
    <w:rsid w:val="003A050E"/>
    <w:rsid w:val="003A0A0F"/>
    <w:rsid w:val="003A12E9"/>
    <w:rsid w:val="003A1E60"/>
    <w:rsid w:val="003A2215"/>
    <w:rsid w:val="003A272B"/>
    <w:rsid w:val="003A27D0"/>
    <w:rsid w:val="003A2B1B"/>
    <w:rsid w:val="003A3745"/>
    <w:rsid w:val="003A385D"/>
    <w:rsid w:val="003A3AD7"/>
    <w:rsid w:val="003A3C75"/>
    <w:rsid w:val="003A40D3"/>
    <w:rsid w:val="003A4926"/>
    <w:rsid w:val="003A4DE8"/>
    <w:rsid w:val="003A5147"/>
    <w:rsid w:val="003A51DB"/>
    <w:rsid w:val="003A53B0"/>
    <w:rsid w:val="003A54E1"/>
    <w:rsid w:val="003A5D4D"/>
    <w:rsid w:val="003A65B5"/>
    <w:rsid w:val="003A67F9"/>
    <w:rsid w:val="003A72A1"/>
    <w:rsid w:val="003A72EA"/>
    <w:rsid w:val="003B0A14"/>
    <w:rsid w:val="003B0A50"/>
    <w:rsid w:val="003B0D32"/>
    <w:rsid w:val="003B1700"/>
    <w:rsid w:val="003B27A8"/>
    <w:rsid w:val="003B27E4"/>
    <w:rsid w:val="003B294E"/>
    <w:rsid w:val="003B2A53"/>
    <w:rsid w:val="003B2E07"/>
    <w:rsid w:val="003B36DB"/>
    <w:rsid w:val="003B494D"/>
    <w:rsid w:val="003B49B4"/>
    <w:rsid w:val="003B5194"/>
    <w:rsid w:val="003B5316"/>
    <w:rsid w:val="003B547B"/>
    <w:rsid w:val="003B5BF5"/>
    <w:rsid w:val="003B5E7C"/>
    <w:rsid w:val="003B60B5"/>
    <w:rsid w:val="003B61FB"/>
    <w:rsid w:val="003B6383"/>
    <w:rsid w:val="003B6D0F"/>
    <w:rsid w:val="003B7089"/>
    <w:rsid w:val="003B76E4"/>
    <w:rsid w:val="003B7F24"/>
    <w:rsid w:val="003C0429"/>
    <w:rsid w:val="003C0CDF"/>
    <w:rsid w:val="003C1725"/>
    <w:rsid w:val="003C1796"/>
    <w:rsid w:val="003C1AE7"/>
    <w:rsid w:val="003C1BE5"/>
    <w:rsid w:val="003C213A"/>
    <w:rsid w:val="003C27F9"/>
    <w:rsid w:val="003C411D"/>
    <w:rsid w:val="003C4357"/>
    <w:rsid w:val="003C4823"/>
    <w:rsid w:val="003C4860"/>
    <w:rsid w:val="003C48D8"/>
    <w:rsid w:val="003C5B7D"/>
    <w:rsid w:val="003C661D"/>
    <w:rsid w:val="003C6E3A"/>
    <w:rsid w:val="003C71E1"/>
    <w:rsid w:val="003C78C2"/>
    <w:rsid w:val="003D05BB"/>
    <w:rsid w:val="003D0B63"/>
    <w:rsid w:val="003D0B70"/>
    <w:rsid w:val="003D0FCB"/>
    <w:rsid w:val="003D11C0"/>
    <w:rsid w:val="003D196C"/>
    <w:rsid w:val="003D19B9"/>
    <w:rsid w:val="003D1C5C"/>
    <w:rsid w:val="003D1CBD"/>
    <w:rsid w:val="003D1D5A"/>
    <w:rsid w:val="003D207B"/>
    <w:rsid w:val="003D2378"/>
    <w:rsid w:val="003D282D"/>
    <w:rsid w:val="003D28EF"/>
    <w:rsid w:val="003D29EB"/>
    <w:rsid w:val="003D334B"/>
    <w:rsid w:val="003D37ED"/>
    <w:rsid w:val="003D3CE0"/>
    <w:rsid w:val="003D49D2"/>
    <w:rsid w:val="003D5449"/>
    <w:rsid w:val="003D5B27"/>
    <w:rsid w:val="003D5F6A"/>
    <w:rsid w:val="003D60AF"/>
    <w:rsid w:val="003D62F2"/>
    <w:rsid w:val="003D6407"/>
    <w:rsid w:val="003D6D4F"/>
    <w:rsid w:val="003D7F3F"/>
    <w:rsid w:val="003D7FB0"/>
    <w:rsid w:val="003E0076"/>
    <w:rsid w:val="003E029E"/>
    <w:rsid w:val="003E111D"/>
    <w:rsid w:val="003E1EF9"/>
    <w:rsid w:val="003E3387"/>
    <w:rsid w:val="003E3E21"/>
    <w:rsid w:val="003E432F"/>
    <w:rsid w:val="003E4904"/>
    <w:rsid w:val="003E507C"/>
    <w:rsid w:val="003E5AAF"/>
    <w:rsid w:val="003E5CE6"/>
    <w:rsid w:val="003E6250"/>
    <w:rsid w:val="003E66EB"/>
    <w:rsid w:val="003E6AD5"/>
    <w:rsid w:val="003E6E16"/>
    <w:rsid w:val="003E70B2"/>
    <w:rsid w:val="003E71A6"/>
    <w:rsid w:val="003E7AF0"/>
    <w:rsid w:val="003F01E8"/>
    <w:rsid w:val="003F038F"/>
    <w:rsid w:val="003F0FB2"/>
    <w:rsid w:val="003F1572"/>
    <w:rsid w:val="003F2785"/>
    <w:rsid w:val="003F2831"/>
    <w:rsid w:val="003F307F"/>
    <w:rsid w:val="003F3AE0"/>
    <w:rsid w:val="003F3D67"/>
    <w:rsid w:val="003F4089"/>
    <w:rsid w:val="003F4955"/>
    <w:rsid w:val="003F556E"/>
    <w:rsid w:val="003F56C1"/>
    <w:rsid w:val="003F5866"/>
    <w:rsid w:val="003F5928"/>
    <w:rsid w:val="003F606A"/>
    <w:rsid w:val="003F6467"/>
    <w:rsid w:val="003F647C"/>
    <w:rsid w:val="003F65CA"/>
    <w:rsid w:val="003F6788"/>
    <w:rsid w:val="003F6A4E"/>
    <w:rsid w:val="003F736B"/>
    <w:rsid w:val="003F767B"/>
    <w:rsid w:val="003F7AAD"/>
    <w:rsid w:val="004000FE"/>
    <w:rsid w:val="00400950"/>
    <w:rsid w:val="00400D8F"/>
    <w:rsid w:val="00400E15"/>
    <w:rsid w:val="00400E2D"/>
    <w:rsid w:val="00400FC4"/>
    <w:rsid w:val="004012FC"/>
    <w:rsid w:val="0040132F"/>
    <w:rsid w:val="00401884"/>
    <w:rsid w:val="00401A6A"/>
    <w:rsid w:val="00402994"/>
    <w:rsid w:val="00402A44"/>
    <w:rsid w:val="00402E19"/>
    <w:rsid w:val="00404256"/>
    <w:rsid w:val="004048C9"/>
    <w:rsid w:val="004050A7"/>
    <w:rsid w:val="004056D0"/>
    <w:rsid w:val="00405D9C"/>
    <w:rsid w:val="0040609B"/>
    <w:rsid w:val="00406798"/>
    <w:rsid w:val="00406F22"/>
    <w:rsid w:val="00407070"/>
    <w:rsid w:val="00407717"/>
    <w:rsid w:val="0040785A"/>
    <w:rsid w:val="00407E82"/>
    <w:rsid w:val="00407EAB"/>
    <w:rsid w:val="00410E64"/>
    <w:rsid w:val="00411190"/>
    <w:rsid w:val="00411264"/>
    <w:rsid w:val="0041143D"/>
    <w:rsid w:val="004114FD"/>
    <w:rsid w:val="0041156E"/>
    <w:rsid w:val="00411BF5"/>
    <w:rsid w:val="00411E3C"/>
    <w:rsid w:val="00412635"/>
    <w:rsid w:val="0041266D"/>
    <w:rsid w:val="004127D9"/>
    <w:rsid w:val="00412FDF"/>
    <w:rsid w:val="0041329E"/>
    <w:rsid w:val="004137EE"/>
    <w:rsid w:val="0041395D"/>
    <w:rsid w:val="00414485"/>
    <w:rsid w:val="00414A1D"/>
    <w:rsid w:val="00414FC5"/>
    <w:rsid w:val="0041618B"/>
    <w:rsid w:val="00416CC6"/>
    <w:rsid w:val="00416F1D"/>
    <w:rsid w:val="00416FDC"/>
    <w:rsid w:val="00417155"/>
    <w:rsid w:val="00417BC6"/>
    <w:rsid w:val="00420381"/>
    <w:rsid w:val="00420562"/>
    <w:rsid w:val="004212BB"/>
    <w:rsid w:val="00421F36"/>
    <w:rsid w:val="004231A1"/>
    <w:rsid w:val="004235BC"/>
    <w:rsid w:val="00423A14"/>
    <w:rsid w:val="00423B89"/>
    <w:rsid w:val="00425969"/>
    <w:rsid w:val="00426024"/>
    <w:rsid w:val="004260DA"/>
    <w:rsid w:val="00426638"/>
    <w:rsid w:val="00426B93"/>
    <w:rsid w:val="004270CD"/>
    <w:rsid w:val="00427580"/>
    <w:rsid w:val="0042768C"/>
    <w:rsid w:val="00430440"/>
    <w:rsid w:val="00430708"/>
    <w:rsid w:val="004309AD"/>
    <w:rsid w:val="00430EFE"/>
    <w:rsid w:val="00430F53"/>
    <w:rsid w:val="004310A5"/>
    <w:rsid w:val="00432160"/>
    <w:rsid w:val="004324AE"/>
    <w:rsid w:val="00433CA6"/>
    <w:rsid w:val="00433D05"/>
    <w:rsid w:val="00433D4D"/>
    <w:rsid w:val="00434016"/>
    <w:rsid w:val="004344FB"/>
    <w:rsid w:val="00434784"/>
    <w:rsid w:val="00434866"/>
    <w:rsid w:val="0043490A"/>
    <w:rsid w:val="004352C3"/>
    <w:rsid w:val="004353F3"/>
    <w:rsid w:val="00435E21"/>
    <w:rsid w:val="00436434"/>
    <w:rsid w:val="00436490"/>
    <w:rsid w:val="00436736"/>
    <w:rsid w:val="00436E65"/>
    <w:rsid w:val="00436F06"/>
    <w:rsid w:val="004370E5"/>
    <w:rsid w:val="0043773D"/>
    <w:rsid w:val="00437D47"/>
    <w:rsid w:val="0044002E"/>
    <w:rsid w:val="004404E9"/>
    <w:rsid w:val="00440A9D"/>
    <w:rsid w:val="00440BDA"/>
    <w:rsid w:val="004419C8"/>
    <w:rsid w:val="00441B7F"/>
    <w:rsid w:val="0044203B"/>
    <w:rsid w:val="004420BC"/>
    <w:rsid w:val="00442565"/>
    <w:rsid w:val="00442E08"/>
    <w:rsid w:val="004434C4"/>
    <w:rsid w:val="00443725"/>
    <w:rsid w:val="00443771"/>
    <w:rsid w:val="00443866"/>
    <w:rsid w:val="00443A27"/>
    <w:rsid w:val="00443AB7"/>
    <w:rsid w:val="00443E8F"/>
    <w:rsid w:val="00444545"/>
    <w:rsid w:val="00444B47"/>
    <w:rsid w:val="00445361"/>
    <w:rsid w:val="00445591"/>
    <w:rsid w:val="004457A5"/>
    <w:rsid w:val="00445A06"/>
    <w:rsid w:val="00445A5D"/>
    <w:rsid w:val="004462C2"/>
    <w:rsid w:val="0044631F"/>
    <w:rsid w:val="00446667"/>
    <w:rsid w:val="00446692"/>
    <w:rsid w:val="004469C4"/>
    <w:rsid w:val="00447619"/>
    <w:rsid w:val="00447E4F"/>
    <w:rsid w:val="00451048"/>
    <w:rsid w:val="004510CC"/>
    <w:rsid w:val="00453F92"/>
    <w:rsid w:val="0045461C"/>
    <w:rsid w:val="004548AA"/>
    <w:rsid w:val="00455874"/>
    <w:rsid w:val="004558BB"/>
    <w:rsid w:val="004558BD"/>
    <w:rsid w:val="00455AF0"/>
    <w:rsid w:val="00456674"/>
    <w:rsid w:val="00456AAC"/>
    <w:rsid w:val="00456DE8"/>
    <w:rsid w:val="00457440"/>
    <w:rsid w:val="00457BAC"/>
    <w:rsid w:val="00457F17"/>
    <w:rsid w:val="00457FD4"/>
    <w:rsid w:val="004614E7"/>
    <w:rsid w:val="00461954"/>
    <w:rsid w:val="00461966"/>
    <w:rsid w:val="004620BD"/>
    <w:rsid w:val="0046216C"/>
    <w:rsid w:val="004622AE"/>
    <w:rsid w:val="00462709"/>
    <w:rsid w:val="00462D2E"/>
    <w:rsid w:val="00463806"/>
    <w:rsid w:val="00464304"/>
    <w:rsid w:val="00464767"/>
    <w:rsid w:val="00464B5B"/>
    <w:rsid w:val="004651BD"/>
    <w:rsid w:val="004651C4"/>
    <w:rsid w:val="00465752"/>
    <w:rsid w:val="00466173"/>
    <w:rsid w:val="00466720"/>
    <w:rsid w:val="004669D1"/>
    <w:rsid w:val="00467097"/>
    <w:rsid w:val="004671C8"/>
    <w:rsid w:val="0046741E"/>
    <w:rsid w:val="004700EE"/>
    <w:rsid w:val="00470260"/>
    <w:rsid w:val="004706CF"/>
    <w:rsid w:val="004707EE"/>
    <w:rsid w:val="00470890"/>
    <w:rsid w:val="00470BD0"/>
    <w:rsid w:val="00472732"/>
    <w:rsid w:val="004727B1"/>
    <w:rsid w:val="00472CA9"/>
    <w:rsid w:val="00472F07"/>
    <w:rsid w:val="004731DE"/>
    <w:rsid w:val="0047371D"/>
    <w:rsid w:val="0047415D"/>
    <w:rsid w:val="00474EA9"/>
    <w:rsid w:val="00474FEF"/>
    <w:rsid w:val="0047502B"/>
    <w:rsid w:val="00475886"/>
    <w:rsid w:val="00475923"/>
    <w:rsid w:val="00475B5F"/>
    <w:rsid w:val="00475ECB"/>
    <w:rsid w:val="0047627B"/>
    <w:rsid w:val="004764A9"/>
    <w:rsid w:val="00477BF3"/>
    <w:rsid w:val="00477E46"/>
    <w:rsid w:val="00480681"/>
    <w:rsid w:val="00480A3E"/>
    <w:rsid w:val="0048175E"/>
    <w:rsid w:val="0048176F"/>
    <w:rsid w:val="00482C2A"/>
    <w:rsid w:val="00483899"/>
    <w:rsid w:val="004839F9"/>
    <w:rsid w:val="00483EC1"/>
    <w:rsid w:val="00484086"/>
    <w:rsid w:val="00484B59"/>
    <w:rsid w:val="00485264"/>
    <w:rsid w:val="0048540E"/>
    <w:rsid w:val="00485AA9"/>
    <w:rsid w:val="00485C24"/>
    <w:rsid w:val="00486A4B"/>
    <w:rsid w:val="00486E41"/>
    <w:rsid w:val="00487CE5"/>
    <w:rsid w:val="00487D16"/>
    <w:rsid w:val="00487D82"/>
    <w:rsid w:val="00487E9C"/>
    <w:rsid w:val="00487F15"/>
    <w:rsid w:val="0049055B"/>
    <w:rsid w:val="00490C13"/>
    <w:rsid w:val="00490F72"/>
    <w:rsid w:val="00491450"/>
    <w:rsid w:val="0049177B"/>
    <w:rsid w:val="00491E11"/>
    <w:rsid w:val="004921F6"/>
    <w:rsid w:val="00492790"/>
    <w:rsid w:val="00492BB4"/>
    <w:rsid w:val="00492FB4"/>
    <w:rsid w:val="0049379A"/>
    <w:rsid w:val="00494C60"/>
    <w:rsid w:val="00494D59"/>
    <w:rsid w:val="0049505D"/>
    <w:rsid w:val="0049549C"/>
    <w:rsid w:val="0049572A"/>
    <w:rsid w:val="00496A12"/>
    <w:rsid w:val="00496F27"/>
    <w:rsid w:val="0049701F"/>
    <w:rsid w:val="00497250"/>
    <w:rsid w:val="004972C1"/>
    <w:rsid w:val="004976DA"/>
    <w:rsid w:val="00497EAF"/>
    <w:rsid w:val="004A01D0"/>
    <w:rsid w:val="004A067C"/>
    <w:rsid w:val="004A0717"/>
    <w:rsid w:val="004A0800"/>
    <w:rsid w:val="004A099B"/>
    <w:rsid w:val="004A09D2"/>
    <w:rsid w:val="004A1D6A"/>
    <w:rsid w:val="004A1FAE"/>
    <w:rsid w:val="004A1FCC"/>
    <w:rsid w:val="004A2115"/>
    <w:rsid w:val="004A2C88"/>
    <w:rsid w:val="004A373A"/>
    <w:rsid w:val="004A4219"/>
    <w:rsid w:val="004A4249"/>
    <w:rsid w:val="004A43C0"/>
    <w:rsid w:val="004A47BE"/>
    <w:rsid w:val="004A5804"/>
    <w:rsid w:val="004A5C99"/>
    <w:rsid w:val="004A5CDE"/>
    <w:rsid w:val="004A6170"/>
    <w:rsid w:val="004A7947"/>
    <w:rsid w:val="004B05F2"/>
    <w:rsid w:val="004B10B1"/>
    <w:rsid w:val="004B20D6"/>
    <w:rsid w:val="004B2ABD"/>
    <w:rsid w:val="004B2BA5"/>
    <w:rsid w:val="004B2C5D"/>
    <w:rsid w:val="004B2CD2"/>
    <w:rsid w:val="004B3288"/>
    <w:rsid w:val="004B3889"/>
    <w:rsid w:val="004B3FB8"/>
    <w:rsid w:val="004B42C6"/>
    <w:rsid w:val="004B45A9"/>
    <w:rsid w:val="004B4A4F"/>
    <w:rsid w:val="004B6AEA"/>
    <w:rsid w:val="004B71C1"/>
    <w:rsid w:val="004B7222"/>
    <w:rsid w:val="004B7238"/>
    <w:rsid w:val="004B7495"/>
    <w:rsid w:val="004C0721"/>
    <w:rsid w:val="004C11A2"/>
    <w:rsid w:val="004C1548"/>
    <w:rsid w:val="004C17D2"/>
    <w:rsid w:val="004C1EBB"/>
    <w:rsid w:val="004C26FE"/>
    <w:rsid w:val="004C28E2"/>
    <w:rsid w:val="004C2B35"/>
    <w:rsid w:val="004C2BB8"/>
    <w:rsid w:val="004C3D45"/>
    <w:rsid w:val="004C408F"/>
    <w:rsid w:val="004C4DFF"/>
    <w:rsid w:val="004C53F3"/>
    <w:rsid w:val="004C559F"/>
    <w:rsid w:val="004C56B1"/>
    <w:rsid w:val="004C5FAD"/>
    <w:rsid w:val="004C63C1"/>
    <w:rsid w:val="004C65B4"/>
    <w:rsid w:val="004C65F8"/>
    <w:rsid w:val="004C660B"/>
    <w:rsid w:val="004C69EE"/>
    <w:rsid w:val="004C7078"/>
    <w:rsid w:val="004C77D3"/>
    <w:rsid w:val="004D030E"/>
    <w:rsid w:val="004D07A7"/>
    <w:rsid w:val="004D0CD1"/>
    <w:rsid w:val="004D185B"/>
    <w:rsid w:val="004D1985"/>
    <w:rsid w:val="004D218B"/>
    <w:rsid w:val="004D270C"/>
    <w:rsid w:val="004D2859"/>
    <w:rsid w:val="004D2DDB"/>
    <w:rsid w:val="004D2FD5"/>
    <w:rsid w:val="004D3038"/>
    <w:rsid w:val="004D33A4"/>
    <w:rsid w:val="004D3593"/>
    <w:rsid w:val="004D4065"/>
    <w:rsid w:val="004D40E3"/>
    <w:rsid w:val="004D428B"/>
    <w:rsid w:val="004D46B5"/>
    <w:rsid w:val="004D46F2"/>
    <w:rsid w:val="004D4937"/>
    <w:rsid w:val="004D516C"/>
    <w:rsid w:val="004D551F"/>
    <w:rsid w:val="004D5D55"/>
    <w:rsid w:val="004D63A2"/>
    <w:rsid w:val="004D67C6"/>
    <w:rsid w:val="004D7CC3"/>
    <w:rsid w:val="004D7CC5"/>
    <w:rsid w:val="004E08CC"/>
    <w:rsid w:val="004E0E97"/>
    <w:rsid w:val="004E11DE"/>
    <w:rsid w:val="004E1A23"/>
    <w:rsid w:val="004E1B72"/>
    <w:rsid w:val="004E1D1F"/>
    <w:rsid w:val="004E23CD"/>
    <w:rsid w:val="004E2D91"/>
    <w:rsid w:val="004E2EFE"/>
    <w:rsid w:val="004E35E3"/>
    <w:rsid w:val="004E3615"/>
    <w:rsid w:val="004E3D22"/>
    <w:rsid w:val="004E47C6"/>
    <w:rsid w:val="004E4DF3"/>
    <w:rsid w:val="004E5074"/>
    <w:rsid w:val="004E590D"/>
    <w:rsid w:val="004E5E7B"/>
    <w:rsid w:val="004E5F17"/>
    <w:rsid w:val="004E5FA6"/>
    <w:rsid w:val="004E60ED"/>
    <w:rsid w:val="004E6844"/>
    <w:rsid w:val="004E6A21"/>
    <w:rsid w:val="004E6AF9"/>
    <w:rsid w:val="004E752E"/>
    <w:rsid w:val="004E7678"/>
    <w:rsid w:val="004F0641"/>
    <w:rsid w:val="004F0C12"/>
    <w:rsid w:val="004F0D63"/>
    <w:rsid w:val="004F1F5E"/>
    <w:rsid w:val="004F35EC"/>
    <w:rsid w:val="004F5EC8"/>
    <w:rsid w:val="004F5F71"/>
    <w:rsid w:val="004F7091"/>
    <w:rsid w:val="00501267"/>
    <w:rsid w:val="00501621"/>
    <w:rsid w:val="00501CCE"/>
    <w:rsid w:val="00501F36"/>
    <w:rsid w:val="005021AF"/>
    <w:rsid w:val="00502A54"/>
    <w:rsid w:val="00502A97"/>
    <w:rsid w:val="00502C3A"/>
    <w:rsid w:val="00502D28"/>
    <w:rsid w:val="00502DB3"/>
    <w:rsid w:val="0050318F"/>
    <w:rsid w:val="00503362"/>
    <w:rsid w:val="0050342B"/>
    <w:rsid w:val="005034F8"/>
    <w:rsid w:val="00504A94"/>
    <w:rsid w:val="00504F38"/>
    <w:rsid w:val="005051CB"/>
    <w:rsid w:val="005055DD"/>
    <w:rsid w:val="00505BC8"/>
    <w:rsid w:val="00505E96"/>
    <w:rsid w:val="00506717"/>
    <w:rsid w:val="00506BA7"/>
    <w:rsid w:val="00507751"/>
    <w:rsid w:val="005079B1"/>
    <w:rsid w:val="00507CD6"/>
    <w:rsid w:val="00510A87"/>
    <w:rsid w:val="00510BC5"/>
    <w:rsid w:val="00511228"/>
    <w:rsid w:val="00511ED4"/>
    <w:rsid w:val="00512418"/>
    <w:rsid w:val="0051289E"/>
    <w:rsid w:val="00512960"/>
    <w:rsid w:val="005129F1"/>
    <w:rsid w:val="00512D90"/>
    <w:rsid w:val="005131CC"/>
    <w:rsid w:val="005133F6"/>
    <w:rsid w:val="00513BC5"/>
    <w:rsid w:val="005149CE"/>
    <w:rsid w:val="00514A9D"/>
    <w:rsid w:val="00516286"/>
    <w:rsid w:val="00516D62"/>
    <w:rsid w:val="00516FF2"/>
    <w:rsid w:val="00517558"/>
    <w:rsid w:val="00517CEB"/>
    <w:rsid w:val="00517DA7"/>
    <w:rsid w:val="00520C57"/>
    <w:rsid w:val="00521EC2"/>
    <w:rsid w:val="00521ED5"/>
    <w:rsid w:val="005220E8"/>
    <w:rsid w:val="005221AC"/>
    <w:rsid w:val="0052261E"/>
    <w:rsid w:val="00522674"/>
    <w:rsid w:val="00523538"/>
    <w:rsid w:val="005236F2"/>
    <w:rsid w:val="005238A1"/>
    <w:rsid w:val="00523AF7"/>
    <w:rsid w:val="00524446"/>
    <w:rsid w:val="00524875"/>
    <w:rsid w:val="005255ED"/>
    <w:rsid w:val="00525C44"/>
    <w:rsid w:val="00526B9A"/>
    <w:rsid w:val="00526E01"/>
    <w:rsid w:val="00526E8F"/>
    <w:rsid w:val="005307B4"/>
    <w:rsid w:val="00530ACD"/>
    <w:rsid w:val="00530F39"/>
    <w:rsid w:val="00531827"/>
    <w:rsid w:val="00531962"/>
    <w:rsid w:val="00531CEF"/>
    <w:rsid w:val="00531F10"/>
    <w:rsid w:val="00531FDF"/>
    <w:rsid w:val="00532889"/>
    <w:rsid w:val="00532A84"/>
    <w:rsid w:val="00534CBC"/>
    <w:rsid w:val="00535CAA"/>
    <w:rsid w:val="00535EA8"/>
    <w:rsid w:val="00536125"/>
    <w:rsid w:val="005374BA"/>
    <w:rsid w:val="005375C0"/>
    <w:rsid w:val="005404EE"/>
    <w:rsid w:val="00540599"/>
    <w:rsid w:val="00540D70"/>
    <w:rsid w:val="00541396"/>
    <w:rsid w:val="00541493"/>
    <w:rsid w:val="005417E5"/>
    <w:rsid w:val="0054181B"/>
    <w:rsid w:val="00541B40"/>
    <w:rsid w:val="005421CB"/>
    <w:rsid w:val="005426F5"/>
    <w:rsid w:val="0054279A"/>
    <w:rsid w:val="00542EBF"/>
    <w:rsid w:val="0054323F"/>
    <w:rsid w:val="005432C9"/>
    <w:rsid w:val="00543BDE"/>
    <w:rsid w:val="00543C1A"/>
    <w:rsid w:val="00543E19"/>
    <w:rsid w:val="00543ECD"/>
    <w:rsid w:val="00543EDD"/>
    <w:rsid w:val="00544F81"/>
    <w:rsid w:val="00544F8F"/>
    <w:rsid w:val="00545895"/>
    <w:rsid w:val="005459F9"/>
    <w:rsid w:val="00545FFB"/>
    <w:rsid w:val="0054631C"/>
    <w:rsid w:val="0054639E"/>
    <w:rsid w:val="005463A0"/>
    <w:rsid w:val="005474F0"/>
    <w:rsid w:val="005478A8"/>
    <w:rsid w:val="00547E8C"/>
    <w:rsid w:val="0055052A"/>
    <w:rsid w:val="00550B90"/>
    <w:rsid w:val="00550C69"/>
    <w:rsid w:val="00550E74"/>
    <w:rsid w:val="00550ED3"/>
    <w:rsid w:val="0055128C"/>
    <w:rsid w:val="00551DDA"/>
    <w:rsid w:val="005521E8"/>
    <w:rsid w:val="005525F8"/>
    <w:rsid w:val="00552FCF"/>
    <w:rsid w:val="005531E1"/>
    <w:rsid w:val="00553333"/>
    <w:rsid w:val="00553B29"/>
    <w:rsid w:val="00553E00"/>
    <w:rsid w:val="005543D0"/>
    <w:rsid w:val="005549CA"/>
    <w:rsid w:val="00556CBB"/>
    <w:rsid w:val="005576A6"/>
    <w:rsid w:val="00557AA0"/>
    <w:rsid w:val="00557BF6"/>
    <w:rsid w:val="005605D4"/>
    <w:rsid w:val="0056070F"/>
    <w:rsid w:val="005609EF"/>
    <w:rsid w:val="00560B5E"/>
    <w:rsid w:val="00562230"/>
    <w:rsid w:val="00562ACF"/>
    <w:rsid w:val="00562DDE"/>
    <w:rsid w:val="00562F16"/>
    <w:rsid w:val="00563348"/>
    <w:rsid w:val="005636E0"/>
    <w:rsid w:val="00563C00"/>
    <w:rsid w:val="00565454"/>
    <w:rsid w:val="00565511"/>
    <w:rsid w:val="00566176"/>
    <w:rsid w:val="00566B18"/>
    <w:rsid w:val="00566C85"/>
    <w:rsid w:val="00566F32"/>
    <w:rsid w:val="0056736A"/>
    <w:rsid w:val="0056782A"/>
    <w:rsid w:val="00567B4A"/>
    <w:rsid w:val="00567ED6"/>
    <w:rsid w:val="0057037F"/>
    <w:rsid w:val="00570868"/>
    <w:rsid w:val="0057123E"/>
    <w:rsid w:val="00571594"/>
    <w:rsid w:val="00571E32"/>
    <w:rsid w:val="005726E5"/>
    <w:rsid w:val="0057282B"/>
    <w:rsid w:val="00573385"/>
    <w:rsid w:val="005738B2"/>
    <w:rsid w:val="00574E98"/>
    <w:rsid w:val="00574F28"/>
    <w:rsid w:val="00575238"/>
    <w:rsid w:val="00575FAD"/>
    <w:rsid w:val="005763FA"/>
    <w:rsid w:val="0057672D"/>
    <w:rsid w:val="00576B8D"/>
    <w:rsid w:val="005770CF"/>
    <w:rsid w:val="00577A8E"/>
    <w:rsid w:val="00577BBD"/>
    <w:rsid w:val="00577BFC"/>
    <w:rsid w:val="00577CDF"/>
    <w:rsid w:val="0058046B"/>
    <w:rsid w:val="00580717"/>
    <w:rsid w:val="005809E5"/>
    <w:rsid w:val="00580DDD"/>
    <w:rsid w:val="00580E80"/>
    <w:rsid w:val="00580F93"/>
    <w:rsid w:val="0058177F"/>
    <w:rsid w:val="00581CC5"/>
    <w:rsid w:val="00581D50"/>
    <w:rsid w:val="0058214F"/>
    <w:rsid w:val="00582233"/>
    <w:rsid w:val="00582A93"/>
    <w:rsid w:val="00582C08"/>
    <w:rsid w:val="0058360E"/>
    <w:rsid w:val="00583CB0"/>
    <w:rsid w:val="00584399"/>
    <w:rsid w:val="00584A47"/>
    <w:rsid w:val="00585212"/>
    <w:rsid w:val="00585340"/>
    <w:rsid w:val="00585C0E"/>
    <w:rsid w:val="00585D76"/>
    <w:rsid w:val="00585DB6"/>
    <w:rsid w:val="00585FF2"/>
    <w:rsid w:val="00586B40"/>
    <w:rsid w:val="00587BA4"/>
    <w:rsid w:val="00590553"/>
    <w:rsid w:val="005912EC"/>
    <w:rsid w:val="0059276B"/>
    <w:rsid w:val="0059282D"/>
    <w:rsid w:val="00592960"/>
    <w:rsid w:val="00592A11"/>
    <w:rsid w:val="00592E0F"/>
    <w:rsid w:val="005930F9"/>
    <w:rsid w:val="005931FD"/>
    <w:rsid w:val="00593F9F"/>
    <w:rsid w:val="00594268"/>
    <w:rsid w:val="005943DC"/>
    <w:rsid w:val="005947DF"/>
    <w:rsid w:val="0059489F"/>
    <w:rsid w:val="00594EAA"/>
    <w:rsid w:val="00594F13"/>
    <w:rsid w:val="00595A58"/>
    <w:rsid w:val="00596A64"/>
    <w:rsid w:val="00596AA2"/>
    <w:rsid w:val="00596E1B"/>
    <w:rsid w:val="0059701C"/>
    <w:rsid w:val="0059749C"/>
    <w:rsid w:val="005974EF"/>
    <w:rsid w:val="0059774F"/>
    <w:rsid w:val="005A05D4"/>
    <w:rsid w:val="005A0AAE"/>
    <w:rsid w:val="005A0BD6"/>
    <w:rsid w:val="005A137F"/>
    <w:rsid w:val="005A1462"/>
    <w:rsid w:val="005A168C"/>
    <w:rsid w:val="005A38B2"/>
    <w:rsid w:val="005A3CBF"/>
    <w:rsid w:val="005A44B6"/>
    <w:rsid w:val="005A4AB1"/>
    <w:rsid w:val="005A4EC5"/>
    <w:rsid w:val="005A4FF8"/>
    <w:rsid w:val="005A5724"/>
    <w:rsid w:val="005A5A11"/>
    <w:rsid w:val="005A5D6D"/>
    <w:rsid w:val="005A5DBF"/>
    <w:rsid w:val="005A5F6F"/>
    <w:rsid w:val="005A65F1"/>
    <w:rsid w:val="005A6D30"/>
    <w:rsid w:val="005A6E53"/>
    <w:rsid w:val="005A74BB"/>
    <w:rsid w:val="005A7827"/>
    <w:rsid w:val="005A7A18"/>
    <w:rsid w:val="005A7F84"/>
    <w:rsid w:val="005B0165"/>
    <w:rsid w:val="005B01BF"/>
    <w:rsid w:val="005B1535"/>
    <w:rsid w:val="005B1728"/>
    <w:rsid w:val="005B184A"/>
    <w:rsid w:val="005B2304"/>
    <w:rsid w:val="005B2A69"/>
    <w:rsid w:val="005B30AC"/>
    <w:rsid w:val="005B390E"/>
    <w:rsid w:val="005B40FD"/>
    <w:rsid w:val="005B496D"/>
    <w:rsid w:val="005B4F2C"/>
    <w:rsid w:val="005B528A"/>
    <w:rsid w:val="005B536D"/>
    <w:rsid w:val="005B53E2"/>
    <w:rsid w:val="005B53E4"/>
    <w:rsid w:val="005B691C"/>
    <w:rsid w:val="005B729F"/>
    <w:rsid w:val="005B7AAE"/>
    <w:rsid w:val="005B7AF4"/>
    <w:rsid w:val="005B7B2A"/>
    <w:rsid w:val="005C0BF9"/>
    <w:rsid w:val="005C0D45"/>
    <w:rsid w:val="005C11DC"/>
    <w:rsid w:val="005C165F"/>
    <w:rsid w:val="005C1946"/>
    <w:rsid w:val="005C272F"/>
    <w:rsid w:val="005C3B17"/>
    <w:rsid w:val="005C3C06"/>
    <w:rsid w:val="005C515F"/>
    <w:rsid w:val="005C53AA"/>
    <w:rsid w:val="005C5B61"/>
    <w:rsid w:val="005C5B75"/>
    <w:rsid w:val="005C61CC"/>
    <w:rsid w:val="005C79C3"/>
    <w:rsid w:val="005C7D8B"/>
    <w:rsid w:val="005D0272"/>
    <w:rsid w:val="005D037E"/>
    <w:rsid w:val="005D0685"/>
    <w:rsid w:val="005D0C41"/>
    <w:rsid w:val="005D1188"/>
    <w:rsid w:val="005D160B"/>
    <w:rsid w:val="005D1D77"/>
    <w:rsid w:val="005D2119"/>
    <w:rsid w:val="005D27D3"/>
    <w:rsid w:val="005D28CC"/>
    <w:rsid w:val="005D28FF"/>
    <w:rsid w:val="005D2931"/>
    <w:rsid w:val="005D304B"/>
    <w:rsid w:val="005D30C6"/>
    <w:rsid w:val="005D38A7"/>
    <w:rsid w:val="005D4062"/>
    <w:rsid w:val="005D474F"/>
    <w:rsid w:val="005D4BDD"/>
    <w:rsid w:val="005D51A8"/>
    <w:rsid w:val="005D5363"/>
    <w:rsid w:val="005D57E3"/>
    <w:rsid w:val="005D61A0"/>
    <w:rsid w:val="005D6219"/>
    <w:rsid w:val="005D68A1"/>
    <w:rsid w:val="005D6D0E"/>
    <w:rsid w:val="005D6E22"/>
    <w:rsid w:val="005D76B8"/>
    <w:rsid w:val="005E12A9"/>
    <w:rsid w:val="005E152F"/>
    <w:rsid w:val="005E1804"/>
    <w:rsid w:val="005E1BA3"/>
    <w:rsid w:val="005E2515"/>
    <w:rsid w:val="005E2719"/>
    <w:rsid w:val="005E2C03"/>
    <w:rsid w:val="005E34D5"/>
    <w:rsid w:val="005E39B0"/>
    <w:rsid w:val="005E3D38"/>
    <w:rsid w:val="005E3F13"/>
    <w:rsid w:val="005E41D6"/>
    <w:rsid w:val="005E5B96"/>
    <w:rsid w:val="005E6AA8"/>
    <w:rsid w:val="005E6DA2"/>
    <w:rsid w:val="005E7001"/>
    <w:rsid w:val="005E72F5"/>
    <w:rsid w:val="005E75A7"/>
    <w:rsid w:val="005E78F8"/>
    <w:rsid w:val="005F0463"/>
    <w:rsid w:val="005F04C8"/>
    <w:rsid w:val="005F086D"/>
    <w:rsid w:val="005F0F4F"/>
    <w:rsid w:val="005F112C"/>
    <w:rsid w:val="005F138F"/>
    <w:rsid w:val="005F13EB"/>
    <w:rsid w:val="005F1582"/>
    <w:rsid w:val="005F200D"/>
    <w:rsid w:val="005F2394"/>
    <w:rsid w:val="005F2396"/>
    <w:rsid w:val="005F29CE"/>
    <w:rsid w:val="005F2D97"/>
    <w:rsid w:val="005F3228"/>
    <w:rsid w:val="005F3483"/>
    <w:rsid w:val="005F3B12"/>
    <w:rsid w:val="005F3D6C"/>
    <w:rsid w:val="005F3E1B"/>
    <w:rsid w:val="005F4464"/>
    <w:rsid w:val="005F49A8"/>
    <w:rsid w:val="005F4DE2"/>
    <w:rsid w:val="005F5DC2"/>
    <w:rsid w:val="005F643F"/>
    <w:rsid w:val="005F6BF5"/>
    <w:rsid w:val="005F6D1C"/>
    <w:rsid w:val="005F719C"/>
    <w:rsid w:val="005F746B"/>
    <w:rsid w:val="0060067C"/>
    <w:rsid w:val="006007F0"/>
    <w:rsid w:val="006008F8"/>
    <w:rsid w:val="00600BC6"/>
    <w:rsid w:val="00600D36"/>
    <w:rsid w:val="00600F23"/>
    <w:rsid w:val="00600FC4"/>
    <w:rsid w:val="00601C14"/>
    <w:rsid w:val="00601DC6"/>
    <w:rsid w:val="00601FB2"/>
    <w:rsid w:val="00602AE6"/>
    <w:rsid w:val="00603C38"/>
    <w:rsid w:val="00603E3E"/>
    <w:rsid w:val="006045E9"/>
    <w:rsid w:val="0060527C"/>
    <w:rsid w:val="00605370"/>
    <w:rsid w:val="00605482"/>
    <w:rsid w:val="0060579F"/>
    <w:rsid w:val="0060640F"/>
    <w:rsid w:val="00606D0D"/>
    <w:rsid w:val="00607B2E"/>
    <w:rsid w:val="00607C94"/>
    <w:rsid w:val="00607F02"/>
    <w:rsid w:val="00610E0B"/>
    <w:rsid w:val="00610E66"/>
    <w:rsid w:val="00611644"/>
    <w:rsid w:val="0061180C"/>
    <w:rsid w:val="00611843"/>
    <w:rsid w:val="00612A22"/>
    <w:rsid w:val="0061401D"/>
    <w:rsid w:val="006143AD"/>
    <w:rsid w:val="00614E28"/>
    <w:rsid w:val="00614F60"/>
    <w:rsid w:val="006151EF"/>
    <w:rsid w:val="006156E3"/>
    <w:rsid w:val="00615B7C"/>
    <w:rsid w:val="00615EF1"/>
    <w:rsid w:val="00617963"/>
    <w:rsid w:val="00617CF9"/>
    <w:rsid w:val="00620A62"/>
    <w:rsid w:val="0062118F"/>
    <w:rsid w:val="00621819"/>
    <w:rsid w:val="00621D65"/>
    <w:rsid w:val="00621DAB"/>
    <w:rsid w:val="00621E8A"/>
    <w:rsid w:val="00622507"/>
    <w:rsid w:val="0062253B"/>
    <w:rsid w:val="00622B53"/>
    <w:rsid w:val="00622E83"/>
    <w:rsid w:val="00622EA1"/>
    <w:rsid w:val="006232DB"/>
    <w:rsid w:val="00623712"/>
    <w:rsid w:val="006239D0"/>
    <w:rsid w:val="00623A8F"/>
    <w:rsid w:val="00623F94"/>
    <w:rsid w:val="006247A9"/>
    <w:rsid w:val="00625524"/>
    <w:rsid w:val="00625697"/>
    <w:rsid w:val="0062576F"/>
    <w:rsid w:val="006259B0"/>
    <w:rsid w:val="00626151"/>
    <w:rsid w:val="00626455"/>
    <w:rsid w:val="0062669D"/>
    <w:rsid w:val="006267B7"/>
    <w:rsid w:val="00626BAB"/>
    <w:rsid w:val="006300D9"/>
    <w:rsid w:val="0063059A"/>
    <w:rsid w:val="0063079D"/>
    <w:rsid w:val="00630DA0"/>
    <w:rsid w:val="00630F2C"/>
    <w:rsid w:val="00631050"/>
    <w:rsid w:val="00631EA6"/>
    <w:rsid w:val="00632667"/>
    <w:rsid w:val="00632B67"/>
    <w:rsid w:val="006331E1"/>
    <w:rsid w:val="0063356A"/>
    <w:rsid w:val="00633599"/>
    <w:rsid w:val="00633FB5"/>
    <w:rsid w:val="006346A4"/>
    <w:rsid w:val="00634825"/>
    <w:rsid w:val="00634954"/>
    <w:rsid w:val="00634CC4"/>
    <w:rsid w:val="00634E12"/>
    <w:rsid w:val="00635FEF"/>
    <w:rsid w:val="006360EF"/>
    <w:rsid w:val="00636107"/>
    <w:rsid w:val="006363E9"/>
    <w:rsid w:val="00636CAD"/>
    <w:rsid w:val="006371B5"/>
    <w:rsid w:val="0063728A"/>
    <w:rsid w:val="00637463"/>
    <w:rsid w:val="00637A30"/>
    <w:rsid w:val="00637DF8"/>
    <w:rsid w:val="00640FC4"/>
    <w:rsid w:val="0064129F"/>
    <w:rsid w:val="0064149B"/>
    <w:rsid w:val="0064150B"/>
    <w:rsid w:val="00641921"/>
    <w:rsid w:val="00641A68"/>
    <w:rsid w:val="00641AE0"/>
    <w:rsid w:val="00641B00"/>
    <w:rsid w:val="00641B5F"/>
    <w:rsid w:val="006421B4"/>
    <w:rsid w:val="006427DD"/>
    <w:rsid w:val="00642D63"/>
    <w:rsid w:val="00642E72"/>
    <w:rsid w:val="006430C2"/>
    <w:rsid w:val="006433A6"/>
    <w:rsid w:val="00644F9F"/>
    <w:rsid w:val="00645004"/>
    <w:rsid w:val="00645006"/>
    <w:rsid w:val="00645204"/>
    <w:rsid w:val="006455E2"/>
    <w:rsid w:val="00645765"/>
    <w:rsid w:val="00645918"/>
    <w:rsid w:val="00645938"/>
    <w:rsid w:val="00645C1F"/>
    <w:rsid w:val="00645E02"/>
    <w:rsid w:val="00646525"/>
    <w:rsid w:val="0064655F"/>
    <w:rsid w:val="00646A87"/>
    <w:rsid w:val="00646E0A"/>
    <w:rsid w:val="0064760E"/>
    <w:rsid w:val="00647FEF"/>
    <w:rsid w:val="006505BA"/>
    <w:rsid w:val="006506F5"/>
    <w:rsid w:val="00651B34"/>
    <w:rsid w:val="00652264"/>
    <w:rsid w:val="00652656"/>
    <w:rsid w:val="006526C1"/>
    <w:rsid w:val="006528D1"/>
    <w:rsid w:val="00652B2D"/>
    <w:rsid w:val="00653080"/>
    <w:rsid w:val="006530F6"/>
    <w:rsid w:val="00653446"/>
    <w:rsid w:val="0065364F"/>
    <w:rsid w:val="00653954"/>
    <w:rsid w:val="00653AA6"/>
    <w:rsid w:val="006547B9"/>
    <w:rsid w:val="00654A32"/>
    <w:rsid w:val="00654BE3"/>
    <w:rsid w:val="00654D28"/>
    <w:rsid w:val="00655173"/>
    <w:rsid w:val="00656675"/>
    <w:rsid w:val="006567B9"/>
    <w:rsid w:val="00657451"/>
    <w:rsid w:val="00657922"/>
    <w:rsid w:val="00660013"/>
    <w:rsid w:val="006604B2"/>
    <w:rsid w:val="0066086F"/>
    <w:rsid w:val="00660AB6"/>
    <w:rsid w:val="0066107A"/>
    <w:rsid w:val="00661963"/>
    <w:rsid w:val="00661BB6"/>
    <w:rsid w:val="00661C22"/>
    <w:rsid w:val="00663D25"/>
    <w:rsid w:val="006643BE"/>
    <w:rsid w:val="00664932"/>
    <w:rsid w:val="00664F7F"/>
    <w:rsid w:val="006650F4"/>
    <w:rsid w:val="00665338"/>
    <w:rsid w:val="0066567A"/>
    <w:rsid w:val="00665A87"/>
    <w:rsid w:val="00665C34"/>
    <w:rsid w:val="00665D68"/>
    <w:rsid w:val="0066625F"/>
    <w:rsid w:val="00666363"/>
    <w:rsid w:val="006663FF"/>
    <w:rsid w:val="006666D9"/>
    <w:rsid w:val="0066706F"/>
    <w:rsid w:val="006672DE"/>
    <w:rsid w:val="0067081F"/>
    <w:rsid w:val="0067083D"/>
    <w:rsid w:val="00670F4B"/>
    <w:rsid w:val="0067184A"/>
    <w:rsid w:val="00671C1F"/>
    <w:rsid w:val="00671FD5"/>
    <w:rsid w:val="00671FF5"/>
    <w:rsid w:val="00673430"/>
    <w:rsid w:val="006735DB"/>
    <w:rsid w:val="00673A8F"/>
    <w:rsid w:val="00673B9C"/>
    <w:rsid w:val="0067459D"/>
    <w:rsid w:val="0067466D"/>
    <w:rsid w:val="0067485C"/>
    <w:rsid w:val="00674887"/>
    <w:rsid w:val="00674D8C"/>
    <w:rsid w:val="006750E0"/>
    <w:rsid w:val="006751F2"/>
    <w:rsid w:val="006754AE"/>
    <w:rsid w:val="006759CB"/>
    <w:rsid w:val="006766EC"/>
    <w:rsid w:val="00677607"/>
    <w:rsid w:val="006800C3"/>
    <w:rsid w:val="0068010B"/>
    <w:rsid w:val="0068031D"/>
    <w:rsid w:val="00680642"/>
    <w:rsid w:val="00680EDE"/>
    <w:rsid w:val="0068123A"/>
    <w:rsid w:val="006814F2"/>
    <w:rsid w:val="00681DBF"/>
    <w:rsid w:val="00681E64"/>
    <w:rsid w:val="00682272"/>
    <w:rsid w:val="00682367"/>
    <w:rsid w:val="0068275F"/>
    <w:rsid w:val="006828CF"/>
    <w:rsid w:val="006839E3"/>
    <w:rsid w:val="00683AC3"/>
    <w:rsid w:val="00683D88"/>
    <w:rsid w:val="00684016"/>
    <w:rsid w:val="00684654"/>
    <w:rsid w:val="00684C89"/>
    <w:rsid w:val="00684D5A"/>
    <w:rsid w:val="00684E98"/>
    <w:rsid w:val="00685569"/>
    <w:rsid w:val="006855BC"/>
    <w:rsid w:val="006855C2"/>
    <w:rsid w:val="006855E6"/>
    <w:rsid w:val="0068580B"/>
    <w:rsid w:val="00685A33"/>
    <w:rsid w:val="00685A62"/>
    <w:rsid w:val="00685CDE"/>
    <w:rsid w:val="00685D9C"/>
    <w:rsid w:val="00686089"/>
    <w:rsid w:val="006862A3"/>
    <w:rsid w:val="00686433"/>
    <w:rsid w:val="00686C95"/>
    <w:rsid w:val="00687FEA"/>
    <w:rsid w:val="00690C2F"/>
    <w:rsid w:val="00690F3E"/>
    <w:rsid w:val="0069105E"/>
    <w:rsid w:val="0069292D"/>
    <w:rsid w:val="006929A5"/>
    <w:rsid w:val="00692AF5"/>
    <w:rsid w:val="00692D01"/>
    <w:rsid w:val="00692FCF"/>
    <w:rsid w:val="006930FD"/>
    <w:rsid w:val="00693449"/>
    <w:rsid w:val="00693877"/>
    <w:rsid w:val="0069388B"/>
    <w:rsid w:val="006939B6"/>
    <w:rsid w:val="00693CEE"/>
    <w:rsid w:val="006940AC"/>
    <w:rsid w:val="006942FA"/>
    <w:rsid w:val="00694F7D"/>
    <w:rsid w:val="0069569F"/>
    <w:rsid w:val="006956FA"/>
    <w:rsid w:val="00695CD5"/>
    <w:rsid w:val="006968A5"/>
    <w:rsid w:val="0069715B"/>
    <w:rsid w:val="006976B4"/>
    <w:rsid w:val="006A0519"/>
    <w:rsid w:val="006A06E3"/>
    <w:rsid w:val="006A0A87"/>
    <w:rsid w:val="006A1215"/>
    <w:rsid w:val="006A1638"/>
    <w:rsid w:val="006A247C"/>
    <w:rsid w:val="006A2A55"/>
    <w:rsid w:val="006A3082"/>
    <w:rsid w:val="006A366E"/>
    <w:rsid w:val="006A391C"/>
    <w:rsid w:val="006A3DC0"/>
    <w:rsid w:val="006A4748"/>
    <w:rsid w:val="006A5020"/>
    <w:rsid w:val="006A509D"/>
    <w:rsid w:val="006A5130"/>
    <w:rsid w:val="006A5301"/>
    <w:rsid w:val="006A5B8B"/>
    <w:rsid w:val="006A5BE2"/>
    <w:rsid w:val="006A5C94"/>
    <w:rsid w:val="006A5CCE"/>
    <w:rsid w:val="006A5E48"/>
    <w:rsid w:val="006A617E"/>
    <w:rsid w:val="006A622C"/>
    <w:rsid w:val="006A63DE"/>
    <w:rsid w:val="006A6BAC"/>
    <w:rsid w:val="006A6E59"/>
    <w:rsid w:val="006A709F"/>
    <w:rsid w:val="006A766E"/>
    <w:rsid w:val="006B01DB"/>
    <w:rsid w:val="006B0C24"/>
    <w:rsid w:val="006B0CC2"/>
    <w:rsid w:val="006B3173"/>
    <w:rsid w:val="006B3352"/>
    <w:rsid w:val="006B33B3"/>
    <w:rsid w:val="006B3A0B"/>
    <w:rsid w:val="006B3C14"/>
    <w:rsid w:val="006B4A2A"/>
    <w:rsid w:val="006B5C44"/>
    <w:rsid w:val="006B5CAA"/>
    <w:rsid w:val="006B638C"/>
    <w:rsid w:val="006B6566"/>
    <w:rsid w:val="006B67BF"/>
    <w:rsid w:val="006B6F03"/>
    <w:rsid w:val="006B7262"/>
    <w:rsid w:val="006B7D7A"/>
    <w:rsid w:val="006C04AD"/>
    <w:rsid w:val="006C068D"/>
    <w:rsid w:val="006C1113"/>
    <w:rsid w:val="006C1987"/>
    <w:rsid w:val="006C1DFD"/>
    <w:rsid w:val="006C1F1D"/>
    <w:rsid w:val="006C25A2"/>
    <w:rsid w:val="006C3C4A"/>
    <w:rsid w:val="006C3DE2"/>
    <w:rsid w:val="006C4D01"/>
    <w:rsid w:val="006C5424"/>
    <w:rsid w:val="006C57F4"/>
    <w:rsid w:val="006C592C"/>
    <w:rsid w:val="006C59D6"/>
    <w:rsid w:val="006C5A7F"/>
    <w:rsid w:val="006C61FD"/>
    <w:rsid w:val="006C64B7"/>
    <w:rsid w:val="006C6D96"/>
    <w:rsid w:val="006C73F8"/>
    <w:rsid w:val="006C775B"/>
    <w:rsid w:val="006D0439"/>
    <w:rsid w:val="006D0B2E"/>
    <w:rsid w:val="006D0E5B"/>
    <w:rsid w:val="006D1974"/>
    <w:rsid w:val="006D1A09"/>
    <w:rsid w:val="006D1A0A"/>
    <w:rsid w:val="006D1AA5"/>
    <w:rsid w:val="006D1BDA"/>
    <w:rsid w:val="006D1EE1"/>
    <w:rsid w:val="006D26A8"/>
    <w:rsid w:val="006D2CEC"/>
    <w:rsid w:val="006D38D3"/>
    <w:rsid w:val="006D3ECD"/>
    <w:rsid w:val="006D3FD0"/>
    <w:rsid w:val="006D4356"/>
    <w:rsid w:val="006D4435"/>
    <w:rsid w:val="006D44F2"/>
    <w:rsid w:val="006D46A7"/>
    <w:rsid w:val="006D4923"/>
    <w:rsid w:val="006D493A"/>
    <w:rsid w:val="006D49AF"/>
    <w:rsid w:val="006D4B1B"/>
    <w:rsid w:val="006D532B"/>
    <w:rsid w:val="006D53E3"/>
    <w:rsid w:val="006D5A4C"/>
    <w:rsid w:val="006D6004"/>
    <w:rsid w:val="006D65DF"/>
    <w:rsid w:val="006D6A3F"/>
    <w:rsid w:val="006D6D2E"/>
    <w:rsid w:val="006D6D81"/>
    <w:rsid w:val="006D72C7"/>
    <w:rsid w:val="006E0298"/>
    <w:rsid w:val="006E0BB8"/>
    <w:rsid w:val="006E169E"/>
    <w:rsid w:val="006E1860"/>
    <w:rsid w:val="006E1C71"/>
    <w:rsid w:val="006E1E71"/>
    <w:rsid w:val="006E2052"/>
    <w:rsid w:val="006E2CCF"/>
    <w:rsid w:val="006E2D99"/>
    <w:rsid w:val="006E3670"/>
    <w:rsid w:val="006E3956"/>
    <w:rsid w:val="006E3A2A"/>
    <w:rsid w:val="006E3B4D"/>
    <w:rsid w:val="006E40C1"/>
    <w:rsid w:val="006E479F"/>
    <w:rsid w:val="006E502B"/>
    <w:rsid w:val="006E5FB1"/>
    <w:rsid w:val="006E660E"/>
    <w:rsid w:val="006E73C0"/>
    <w:rsid w:val="006F023F"/>
    <w:rsid w:val="006F0A0B"/>
    <w:rsid w:val="006F0EEF"/>
    <w:rsid w:val="006F0FA2"/>
    <w:rsid w:val="006F1267"/>
    <w:rsid w:val="006F142B"/>
    <w:rsid w:val="006F1AC6"/>
    <w:rsid w:val="006F21E6"/>
    <w:rsid w:val="006F22D8"/>
    <w:rsid w:val="006F2542"/>
    <w:rsid w:val="006F336B"/>
    <w:rsid w:val="006F3636"/>
    <w:rsid w:val="006F3EA7"/>
    <w:rsid w:val="006F417C"/>
    <w:rsid w:val="006F42BC"/>
    <w:rsid w:val="006F442C"/>
    <w:rsid w:val="006F4813"/>
    <w:rsid w:val="006F54C7"/>
    <w:rsid w:val="006F57EC"/>
    <w:rsid w:val="006F596A"/>
    <w:rsid w:val="006F5EB4"/>
    <w:rsid w:val="006F63E7"/>
    <w:rsid w:val="006F642B"/>
    <w:rsid w:val="006F6689"/>
    <w:rsid w:val="006F6701"/>
    <w:rsid w:val="006F6780"/>
    <w:rsid w:val="006F7276"/>
    <w:rsid w:val="006F758E"/>
    <w:rsid w:val="006F78DD"/>
    <w:rsid w:val="00700317"/>
    <w:rsid w:val="007004A5"/>
    <w:rsid w:val="007011C0"/>
    <w:rsid w:val="0070136D"/>
    <w:rsid w:val="0070174D"/>
    <w:rsid w:val="00701D18"/>
    <w:rsid w:val="0070210D"/>
    <w:rsid w:val="007028D3"/>
    <w:rsid w:val="00702F13"/>
    <w:rsid w:val="00703469"/>
    <w:rsid w:val="007035CB"/>
    <w:rsid w:val="0070389A"/>
    <w:rsid w:val="0070439D"/>
    <w:rsid w:val="007044A7"/>
    <w:rsid w:val="00704A46"/>
    <w:rsid w:val="00704DF1"/>
    <w:rsid w:val="0070511A"/>
    <w:rsid w:val="00705BE5"/>
    <w:rsid w:val="00706F20"/>
    <w:rsid w:val="00706F64"/>
    <w:rsid w:val="00706F6F"/>
    <w:rsid w:val="0070702E"/>
    <w:rsid w:val="00707069"/>
    <w:rsid w:val="0070723B"/>
    <w:rsid w:val="00707258"/>
    <w:rsid w:val="0070733D"/>
    <w:rsid w:val="007074AD"/>
    <w:rsid w:val="00707582"/>
    <w:rsid w:val="00707B6B"/>
    <w:rsid w:val="00707DF3"/>
    <w:rsid w:val="00710262"/>
    <w:rsid w:val="00710567"/>
    <w:rsid w:val="00710A5F"/>
    <w:rsid w:val="00710DE3"/>
    <w:rsid w:val="0071166F"/>
    <w:rsid w:val="00711716"/>
    <w:rsid w:val="00711AD7"/>
    <w:rsid w:val="00712002"/>
    <w:rsid w:val="0071248D"/>
    <w:rsid w:val="007124DC"/>
    <w:rsid w:val="007125E9"/>
    <w:rsid w:val="0071357B"/>
    <w:rsid w:val="00713ED6"/>
    <w:rsid w:val="00714138"/>
    <w:rsid w:val="007141EC"/>
    <w:rsid w:val="007148CA"/>
    <w:rsid w:val="00714AF9"/>
    <w:rsid w:val="00714D85"/>
    <w:rsid w:val="00715559"/>
    <w:rsid w:val="00715875"/>
    <w:rsid w:val="00715FBA"/>
    <w:rsid w:val="00715FD4"/>
    <w:rsid w:val="00716024"/>
    <w:rsid w:val="00716621"/>
    <w:rsid w:val="00716626"/>
    <w:rsid w:val="00716A02"/>
    <w:rsid w:val="00716BF0"/>
    <w:rsid w:val="00717834"/>
    <w:rsid w:val="00717932"/>
    <w:rsid w:val="00720468"/>
    <w:rsid w:val="00720E49"/>
    <w:rsid w:val="00721618"/>
    <w:rsid w:val="007218C6"/>
    <w:rsid w:val="00721D77"/>
    <w:rsid w:val="00721E5C"/>
    <w:rsid w:val="0072201A"/>
    <w:rsid w:val="00722383"/>
    <w:rsid w:val="00722655"/>
    <w:rsid w:val="007230BB"/>
    <w:rsid w:val="00723C51"/>
    <w:rsid w:val="00723F19"/>
    <w:rsid w:val="00723F6F"/>
    <w:rsid w:val="00724718"/>
    <w:rsid w:val="00724B38"/>
    <w:rsid w:val="0072523B"/>
    <w:rsid w:val="00725B5E"/>
    <w:rsid w:val="007261BA"/>
    <w:rsid w:val="007272F0"/>
    <w:rsid w:val="0072783E"/>
    <w:rsid w:val="00727C85"/>
    <w:rsid w:val="00727D04"/>
    <w:rsid w:val="007300EF"/>
    <w:rsid w:val="00730AC2"/>
    <w:rsid w:val="00730B79"/>
    <w:rsid w:val="00731A8D"/>
    <w:rsid w:val="00732501"/>
    <w:rsid w:val="0073260F"/>
    <w:rsid w:val="0073262A"/>
    <w:rsid w:val="00732B96"/>
    <w:rsid w:val="00732C31"/>
    <w:rsid w:val="00732DF9"/>
    <w:rsid w:val="007338F6"/>
    <w:rsid w:val="00733F96"/>
    <w:rsid w:val="007343AC"/>
    <w:rsid w:val="0073450A"/>
    <w:rsid w:val="007345B2"/>
    <w:rsid w:val="0073492D"/>
    <w:rsid w:val="00734EC3"/>
    <w:rsid w:val="007360EC"/>
    <w:rsid w:val="0073639A"/>
    <w:rsid w:val="00736B0A"/>
    <w:rsid w:val="00736C9A"/>
    <w:rsid w:val="00740077"/>
    <w:rsid w:val="0074022A"/>
    <w:rsid w:val="0074022F"/>
    <w:rsid w:val="00740421"/>
    <w:rsid w:val="00741344"/>
    <w:rsid w:val="00741FD2"/>
    <w:rsid w:val="00742626"/>
    <w:rsid w:val="007428D4"/>
    <w:rsid w:val="00743291"/>
    <w:rsid w:val="00743848"/>
    <w:rsid w:val="00743BB9"/>
    <w:rsid w:val="0074435C"/>
    <w:rsid w:val="0074490F"/>
    <w:rsid w:val="007450F7"/>
    <w:rsid w:val="0074527C"/>
    <w:rsid w:val="007452F2"/>
    <w:rsid w:val="00745609"/>
    <w:rsid w:val="007456CA"/>
    <w:rsid w:val="00745743"/>
    <w:rsid w:val="007457DD"/>
    <w:rsid w:val="007470CA"/>
    <w:rsid w:val="00747CC4"/>
    <w:rsid w:val="00750D23"/>
    <w:rsid w:val="00750EE0"/>
    <w:rsid w:val="007515E1"/>
    <w:rsid w:val="0075182D"/>
    <w:rsid w:val="00751AF1"/>
    <w:rsid w:val="00751C01"/>
    <w:rsid w:val="00751D05"/>
    <w:rsid w:val="007523A6"/>
    <w:rsid w:val="007533C8"/>
    <w:rsid w:val="00753692"/>
    <w:rsid w:val="0075402B"/>
    <w:rsid w:val="00754168"/>
    <w:rsid w:val="00754293"/>
    <w:rsid w:val="00754389"/>
    <w:rsid w:val="00754783"/>
    <w:rsid w:val="00754D94"/>
    <w:rsid w:val="00754E50"/>
    <w:rsid w:val="00754EDA"/>
    <w:rsid w:val="00755185"/>
    <w:rsid w:val="00755243"/>
    <w:rsid w:val="00755D0F"/>
    <w:rsid w:val="007561D6"/>
    <w:rsid w:val="007562A4"/>
    <w:rsid w:val="007564A1"/>
    <w:rsid w:val="00756EE4"/>
    <w:rsid w:val="0075719C"/>
    <w:rsid w:val="007572A8"/>
    <w:rsid w:val="007601B8"/>
    <w:rsid w:val="00760A1D"/>
    <w:rsid w:val="00760DDC"/>
    <w:rsid w:val="00761696"/>
    <w:rsid w:val="00762032"/>
    <w:rsid w:val="00762116"/>
    <w:rsid w:val="0076232D"/>
    <w:rsid w:val="00762FB8"/>
    <w:rsid w:val="00763548"/>
    <w:rsid w:val="00763716"/>
    <w:rsid w:val="00763D14"/>
    <w:rsid w:val="007649AD"/>
    <w:rsid w:val="00764F7A"/>
    <w:rsid w:val="0076574B"/>
    <w:rsid w:val="00765D30"/>
    <w:rsid w:val="00766A82"/>
    <w:rsid w:val="00766D3F"/>
    <w:rsid w:val="00767437"/>
    <w:rsid w:val="00770380"/>
    <w:rsid w:val="007704C1"/>
    <w:rsid w:val="00770C30"/>
    <w:rsid w:val="00770DB6"/>
    <w:rsid w:val="007719D8"/>
    <w:rsid w:val="00771CBF"/>
    <w:rsid w:val="0077214C"/>
    <w:rsid w:val="007727FA"/>
    <w:rsid w:val="00772C27"/>
    <w:rsid w:val="00772C29"/>
    <w:rsid w:val="0077376F"/>
    <w:rsid w:val="00774087"/>
    <w:rsid w:val="0077434D"/>
    <w:rsid w:val="007744B9"/>
    <w:rsid w:val="0077470B"/>
    <w:rsid w:val="007761B2"/>
    <w:rsid w:val="00776913"/>
    <w:rsid w:val="00776D4E"/>
    <w:rsid w:val="007777FF"/>
    <w:rsid w:val="00777FBB"/>
    <w:rsid w:val="007801F0"/>
    <w:rsid w:val="007802F6"/>
    <w:rsid w:val="00780324"/>
    <w:rsid w:val="00780707"/>
    <w:rsid w:val="00780792"/>
    <w:rsid w:val="00780C3B"/>
    <w:rsid w:val="00781025"/>
    <w:rsid w:val="00781D85"/>
    <w:rsid w:val="00781EF7"/>
    <w:rsid w:val="00782116"/>
    <w:rsid w:val="0078232E"/>
    <w:rsid w:val="007823DA"/>
    <w:rsid w:val="00782FCA"/>
    <w:rsid w:val="00784723"/>
    <w:rsid w:val="00784800"/>
    <w:rsid w:val="00784BC4"/>
    <w:rsid w:val="00784C2B"/>
    <w:rsid w:val="0078569F"/>
    <w:rsid w:val="00785F73"/>
    <w:rsid w:val="00786D0F"/>
    <w:rsid w:val="00786ED1"/>
    <w:rsid w:val="007875CD"/>
    <w:rsid w:val="00787890"/>
    <w:rsid w:val="00790079"/>
    <w:rsid w:val="0079187F"/>
    <w:rsid w:val="00792203"/>
    <w:rsid w:val="00792E48"/>
    <w:rsid w:val="007930D9"/>
    <w:rsid w:val="00793A53"/>
    <w:rsid w:val="00794A0F"/>
    <w:rsid w:val="00794AD9"/>
    <w:rsid w:val="00794D19"/>
    <w:rsid w:val="00794E18"/>
    <w:rsid w:val="007952E8"/>
    <w:rsid w:val="00795861"/>
    <w:rsid w:val="00795D39"/>
    <w:rsid w:val="00796267"/>
    <w:rsid w:val="00796B04"/>
    <w:rsid w:val="00797391"/>
    <w:rsid w:val="00797746"/>
    <w:rsid w:val="007A0AA6"/>
    <w:rsid w:val="007A0D7D"/>
    <w:rsid w:val="007A0D82"/>
    <w:rsid w:val="007A2099"/>
    <w:rsid w:val="007A279E"/>
    <w:rsid w:val="007A2D18"/>
    <w:rsid w:val="007A3229"/>
    <w:rsid w:val="007A4282"/>
    <w:rsid w:val="007A48EB"/>
    <w:rsid w:val="007A4F55"/>
    <w:rsid w:val="007A51E0"/>
    <w:rsid w:val="007A5535"/>
    <w:rsid w:val="007A595A"/>
    <w:rsid w:val="007A602A"/>
    <w:rsid w:val="007A671F"/>
    <w:rsid w:val="007A7A64"/>
    <w:rsid w:val="007A7AFC"/>
    <w:rsid w:val="007B0AAB"/>
    <w:rsid w:val="007B121B"/>
    <w:rsid w:val="007B1940"/>
    <w:rsid w:val="007B1D77"/>
    <w:rsid w:val="007B2546"/>
    <w:rsid w:val="007B282A"/>
    <w:rsid w:val="007B2B2E"/>
    <w:rsid w:val="007B2B61"/>
    <w:rsid w:val="007B2C04"/>
    <w:rsid w:val="007B2C63"/>
    <w:rsid w:val="007B2EAA"/>
    <w:rsid w:val="007B3007"/>
    <w:rsid w:val="007B332E"/>
    <w:rsid w:val="007B3554"/>
    <w:rsid w:val="007B38D3"/>
    <w:rsid w:val="007B3A6F"/>
    <w:rsid w:val="007B3D27"/>
    <w:rsid w:val="007B494F"/>
    <w:rsid w:val="007B4B2C"/>
    <w:rsid w:val="007B4C23"/>
    <w:rsid w:val="007B4F96"/>
    <w:rsid w:val="007B4FDE"/>
    <w:rsid w:val="007B528B"/>
    <w:rsid w:val="007B550B"/>
    <w:rsid w:val="007B5843"/>
    <w:rsid w:val="007B5DD5"/>
    <w:rsid w:val="007B6CD7"/>
    <w:rsid w:val="007B6D34"/>
    <w:rsid w:val="007B7520"/>
    <w:rsid w:val="007B7CA6"/>
    <w:rsid w:val="007B7D19"/>
    <w:rsid w:val="007B7E01"/>
    <w:rsid w:val="007C0385"/>
    <w:rsid w:val="007C098E"/>
    <w:rsid w:val="007C11AE"/>
    <w:rsid w:val="007C14B9"/>
    <w:rsid w:val="007C15FD"/>
    <w:rsid w:val="007C18CB"/>
    <w:rsid w:val="007C1BF1"/>
    <w:rsid w:val="007C1E40"/>
    <w:rsid w:val="007C212E"/>
    <w:rsid w:val="007C2C0F"/>
    <w:rsid w:val="007C3782"/>
    <w:rsid w:val="007C3873"/>
    <w:rsid w:val="007C3F06"/>
    <w:rsid w:val="007C4337"/>
    <w:rsid w:val="007C45E0"/>
    <w:rsid w:val="007C4A4D"/>
    <w:rsid w:val="007C4ECC"/>
    <w:rsid w:val="007C5180"/>
    <w:rsid w:val="007C58AA"/>
    <w:rsid w:val="007C6474"/>
    <w:rsid w:val="007C7038"/>
    <w:rsid w:val="007C7156"/>
    <w:rsid w:val="007C7544"/>
    <w:rsid w:val="007C7818"/>
    <w:rsid w:val="007C7855"/>
    <w:rsid w:val="007C78DD"/>
    <w:rsid w:val="007C7A39"/>
    <w:rsid w:val="007C7D2C"/>
    <w:rsid w:val="007C7D7E"/>
    <w:rsid w:val="007C7D98"/>
    <w:rsid w:val="007C7D9C"/>
    <w:rsid w:val="007D0AA8"/>
    <w:rsid w:val="007D0D20"/>
    <w:rsid w:val="007D14D4"/>
    <w:rsid w:val="007D2213"/>
    <w:rsid w:val="007D3BA1"/>
    <w:rsid w:val="007D419E"/>
    <w:rsid w:val="007D4836"/>
    <w:rsid w:val="007D48AD"/>
    <w:rsid w:val="007D48F0"/>
    <w:rsid w:val="007D4CF1"/>
    <w:rsid w:val="007D4DD8"/>
    <w:rsid w:val="007D5082"/>
    <w:rsid w:val="007D5D7D"/>
    <w:rsid w:val="007D652D"/>
    <w:rsid w:val="007D670A"/>
    <w:rsid w:val="007D686E"/>
    <w:rsid w:val="007D6ABB"/>
    <w:rsid w:val="007D6C2B"/>
    <w:rsid w:val="007D7135"/>
    <w:rsid w:val="007D715A"/>
    <w:rsid w:val="007D7380"/>
    <w:rsid w:val="007D7B44"/>
    <w:rsid w:val="007D7F0E"/>
    <w:rsid w:val="007E05DD"/>
    <w:rsid w:val="007E1341"/>
    <w:rsid w:val="007E18BA"/>
    <w:rsid w:val="007E1BF9"/>
    <w:rsid w:val="007E1CB4"/>
    <w:rsid w:val="007E204F"/>
    <w:rsid w:val="007E2123"/>
    <w:rsid w:val="007E2ADD"/>
    <w:rsid w:val="007E2FCC"/>
    <w:rsid w:val="007E31E6"/>
    <w:rsid w:val="007E36FC"/>
    <w:rsid w:val="007E394C"/>
    <w:rsid w:val="007E3BFF"/>
    <w:rsid w:val="007E3E31"/>
    <w:rsid w:val="007E4274"/>
    <w:rsid w:val="007E466A"/>
    <w:rsid w:val="007E4B83"/>
    <w:rsid w:val="007E4F8F"/>
    <w:rsid w:val="007E55EF"/>
    <w:rsid w:val="007E5993"/>
    <w:rsid w:val="007E5BF9"/>
    <w:rsid w:val="007E630D"/>
    <w:rsid w:val="007E6784"/>
    <w:rsid w:val="007E67EB"/>
    <w:rsid w:val="007E67F9"/>
    <w:rsid w:val="007E708D"/>
    <w:rsid w:val="007F0090"/>
    <w:rsid w:val="007F033E"/>
    <w:rsid w:val="007F07B7"/>
    <w:rsid w:val="007F0A8C"/>
    <w:rsid w:val="007F0AE0"/>
    <w:rsid w:val="007F0F12"/>
    <w:rsid w:val="007F1384"/>
    <w:rsid w:val="007F14F3"/>
    <w:rsid w:val="007F23CC"/>
    <w:rsid w:val="007F39F5"/>
    <w:rsid w:val="007F5271"/>
    <w:rsid w:val="007F5657"/>
    <w:rsid w:val="007F6145"/>
    <w:rsid w:val="007F61F4"/>
    <w:rsid w:val="007F6D2E"/>
    <w:rsid w:val="0080011D"/>
    <w:rsid w:val="008003F3"/>
    <w:rsid w:val="00800693"/>
    <w:rsid w:val="00800E31"/>
    <w:rsid w:val="00800E9B"/>
    <w:rsid w:val="00801284"/>
    <w:rsid w:val="0080177D"/>
    <w:rsid w:val="008017BE"/>
    <w:rsid w:val="00801855"/>
    <w:rsid w:val="00801FD4"/>
    <w:rsid w:val="00802354"/>
    <w:rsid w:val="00802AD3"/>
    <w:rsid w:val="00802C5C"/>
    <w:rsid w:val="00803110"/>
    <w:rsid w:val="00803540"/>
    <w:rsid w:val="00803909"/>
    <w:rsid w:val="00803AFB"/>
    <w:rsid w:val="00803DBA"/>
    <w:rsid w:val="008040B7"/>
    <w:rsid w:val="00804F67"/>
    <w:rsid w:val="00805071"/>
    <w:rsid w:val="00805C98"/>
    <w:rsid w:val="00806569"/>
    <w:rsid w:val="00806F48"/>
    <w:rsid w:val="0080701F"/>
    <w:rsid w:val="0080708B"/>
    <w:rsid w:val="00807470"/>
    <w:rsid w:val="008079EA"/>
    <w:rsid w:val="00807D37"/>
    <w:rsid w:val="00807DB2"/>
    <w:rsid w:val="00810188"/>
    <w:rsid w:val="00810864"/>
    <w:rsid w:val="00810D0D"/>
    <w:rsid w:val="00810D96"/>
    <w:rsid w:val="00811152"/>
    <w:rsid w:val="008117D6"/>
    <w:rsid w:val="00811BB8"/>
    <w:rsid w:val="00811CA3"/>
    <w:rsid w:val="00811CB7"/>
    <w:rsid w:val="008126D3"/>
    <w:rsid w:val="00812F95"/>
    <w:rsid w:val="008137F6"/>
    <w:rsid w:val="0081407C"/>
    <w:rsid w:val="00814A8A"/>
    <w:rsid w:val="00814C23"/>
    <w:rsid w:val="00814C34"/>
    <w:rsid w:val="00814D7E"/>
    <w:rsid w:val="00815C1B"/>
    <w:rsid w:val="00815CC3"/>
    <w:rsid w:val="008161AE"/>
    <w:rsid w:val="00816235"/>
    <w:rsid w:val="0081649F"/>
    <w:rsid w:val="00816690"/>
    <w:rsid w:val="008166FA"/>
    <w:rsid w:val="00816E22"/>
    <w:rsid w:val="008174F0"/>
    <w:rsid w:val="00817579"/>
    <w:rsid w:val="008178A9"/>
    <w:rsid w:val="0082002B"/>
    <w:rsid w:val="008201FC"/>
    <w:rsid w:val="00821291"/>
    <w:rsid w:val="00821682"/>
    <w:rsid w:val="00821D18"/>
    <w:rsid w:val="008221A7"/>
    <w:rsid w:val="0082252F"/>
    <w:rsid w:val="00822581"/>
    <w:rsid w:val="00822DD5"/>
    <w:rsid w:val="00823474"/>
    <w:rsid w:val="0082412B"/>
    <w:rsid w:val="00824C2C"/>
    <w:rsid w:val="008254AD"/>
    <w:rsid w:val="0082550D"/>
    <w:rsid w:val="00825C0A"/>
    <w:rsid w:val="00825CBB"/>
    <w:rsid w:val="00825DFA"/>
    <w:rsid w:val="00826FA0"/>
    <w:rsid w:val="00827262"/>
    <w:rsid w:val="00827C7A"/>
    <w:rsid w:val="00830F8D"/>
    <w:rsid w:val="00831245"/>
    <w:rsid w:val="008318CD"/>
    <w:rsid w:val="00831B99"/>
    <w:rsid w:val="0083234F"/>
    <w:rsid w:val="00832BD6"/>
    <w:rsid w:val="008333D1"/>
    <w:rsid w:val="00833A8E"/>
    <w:rsid w:val="00833E54"/>
    <w:rsid w:val="008347A1"/>
    <w:rsid w:val="00834C83"/>
    <w:rsid w:val="00835859"/>
    <w:rsid w:val="00835F4D"/>
    <w:rsid w:val="00836188"/>
    <w:rsid w:val="00836E38"/>
    <w:rsid w:val="0083797C"/>
    <w:rsid w:val="0084001D"/>
    <w:rsid w:val="008404B4"/>
    <w:rsid w:val="00840BDF"/>
    <w:rsid w:val="00840E81"/>
    <w:rsid w:val="00840F2F"/>
    <w:rsid w:val="008414EE"/>
    <w:rsid w:val="0084219C"/>
    <w:rsid w:val="008428E3"/>
    <w:rsid w:val="00842DAE"/>
    <w:rsid w:val="008433B4"/>
    <w:rsid w:val="00843432"/>
    <w:rsid w:val="00843A65"/>
    <w:rsid w:val="0084476F"/>
    <w:rsid w:val="00845BD1"/>
    <w:rsid w:val="00845C86"/>
    <w:rsid w:val="008460EC"/>
    <w:rsid w:val="008465FF"/>
    <w:rsid w:val="00847967"/>
    <w:rsid w:val="0085020F"/>
    <w:rsid w:val="008512FB"/>
    <w:rsid w:val="00851505"/>
    <w:rsid w:val="0085172F"/>
    <w:rsid w:val="008517EE"/>
    <w:rsid w:val="00851983"/>
    <w:rsid w:val="00851A2E"/>
    <w:rsid w:val="00851D57"/>
    <w:rsid w:val="00851FE9"/>
    <w:rsid w:val="00852781"/>
    <w:rsid w:val="00852C87"/>
    <w:rsid w:val="008539A7"/>
    <w:rsid w:val="00853A4E"/>
    <w:rsid w:val="00854137"/>
    <w:rsid w:val="00854264"/>
    <w:rsid w:val="00854870"/>
    <w:rsid w:val="008555E0"/>
    <w:rsid w:val="00855B9A"/>
    <w:rsid w:val="00856F68"/>
    <w:rsid w:val="00857049"/>
    <w:rsid w:val="008570AB"/>
    <w:rsid w:val="00857AE8"/>
    <w:rsid w:val="00857BC6"/>
    <w:rsid w:val="00857D1B"/>
    <w:rsid w:val="00857D23"/>
    <w:rsid w:val="00857ED5"/>
    <w:rsid w:val="008608B2"/>
    <w:rsid w:val="00860C79"/>
    <w:rsid w:val="00862320"/>
    <w:rsid w:val="008624AF"/>
    <w:rsid w:val="00863147"/>
    <w:rsid w:val="00863250"/>
    <w:rsid w:val="008632E3"/>
    <w:rsid w:val="0086352E"/>
    <w:rsid w:val="00863D3A"/>
    <w:rsid w:val="008642E8"/>
    <w:rsid w:val="00864458"/>
    <w:rsid w:val="008645AC"/>
    <w:rsid w:val="008659A3"/>
    <w:rsid w:val="00865D7E"/>
    <w:rsid w:val="0086627E"/>
    <w:rsid w:val="0086643B"/>
    <w:rsid w:val="00866577"/>
    <w:rsid w:val="008667B0"/>
    <w:rsid w:val="008679B1"/>
    <w:rsid w:val="00870182"/>
    <w:rsid w:val="008703FE"/>
    <w:rsid w:val="00870421"/>
    <w:rsid w:val="0087098E"/>
    <w:rsid w:val="008711FB"/>
    <w:rsid w:val="0087122E"/>
    <w:rsid w:val="00871D0B"/>
    <w:rsid w:val="00872010"/>
    <w:rsid w:val="00872629"/>
    <w:rsid w:val="00872BE6"/>
    <w:rsid w:val="00872F40"/>
    <w:rsid w:val="0087352A"/>
    <w:rsid w:val="008756B8"/>
    <w:rsid w:val="0087570C"/>
    <w:rsid w:val="00875AA8"/>
    <w:rsid w:val="00875E10"/>
    <w:rsid w:val="008765D7"/>
    <w:rsid w:val="008769F5"/>
    <w:rsid w:val="00877011"/>
    <w:rsid w:val="00880453"/>
    <w:rsid w:val="008808FE"/>
    <w:rsid w:val="00880D45"/>
    <w:rsid w:val="00880FA0"/>
    <w:rsid w:val="0088106D"/>
    <w:rsid w:val="00881ADD"/>
    <w:rsid w:val="0088205D"/>
    <w:rsid w:val="00882780"/>
    <w:rsid w:val="0088278D"/>
    <w:rsid w:val="00882829"/>
    <w:rsid w:val="00882D71"/>
    <w:rsid w:val="008833D6"/>
    <w:rsid w:val="008835AE"/>
    <w:rsid w:val="00883944"/>
    <w:rsid w:val="008839AA"/>
    <w:rsid w:val="00883B2D"/>
    <w:rsid w:val="0088466C"/>
    <w:rsid w:val="00885714"/>
    <w:rsid w:val="0088644E"/>
    <w:rsid w:val="00886E9B"/>
    <w:rsid w:val="00887AB3"/>
    <w:rsid w:val="00887DDF"/>
    <w:rsid w:val="00890474"/>
    <w:rsid w:val="008907EA"/>
    <w:rsid w:val="008919B6"/>
    <w:rsid w:val="00891AFC"/>
    <w:rsid w:val="00892034"/>
    <w:rsid w:val="00892BC1"/>
    <w:rsid w:val="00892F4F"/>
    <w:rsid w:val="00894174"/>
    <w:rsid w:val="008945D3"/>
    <w:rsid w:val="00894806"/>
    <w:rsid w:val="00894EE8"/>
    <w:rsid w:val="0089515E"/>
    <w:rsid w:val="008955BD"/>
    <w:rsid w:val="0089614E"/>
    <w:rsid w:val="00897296"/>
    <w:rsid w:val="00897554"/>
    <w:rsid w:val="008975C3"/>
    <w:rsid w:val="00897DAF"/>
    <w:rsid w:val="00897DBD"/>
    <w:rsid w:val="008A004D"/>
    <w:rsid w:val="008A05B4"/>
    <w:rsid w:val="008A05EF"/>
    <w:rsid w:val="008A0B7A"/>
    <w:rsid w:val="008A11D8"/>
    <w:rsid w:val="008A124C"/>
    <w:rsid w:val="008A17CD"/>
    <w:rsid w:val="008A2278"/>
    <w:rsid w:val="008A3772"/>
    <w:rsid w:val="008A39A8"/>
    <w:rsid w:val="008A3DBE"/>
    <w:rsid w:val="008A438D"/>
    <w:rsid w:val="008A4AA7"/>
    <w:rsid w:val="008A5085"/>
    <w:rsid w:val="008A50D7"/>
    <w:rsid w:val="008A52B8"/>
    <w:rsid w:val="008A57BC"/>
    <w:rsid w:val="008A69C2"/>
    <w:rsid w:val="008A73ED"/>
    <w:rsid w:val="008A7D4F"/>
    <w:rsid w:val="008A7E64"/>
    <w:rsid w:val="008B0935"/>
    <w:rsid w:val="008B0959"/>
    <w:rsid w:val="008B2225"/>
    <w:rsid w:val="008B2D1A"/>
    <w:rsid w:val="008B3C03"/>
    <w:rsid w:val="008B428C"/>
    <w:rsid w:val="008B46EE"/>
    <w:rsid w:val="008B49D9"/>
    <w:rsid w:val="008B64AE"/>
    <w:rsid w:val="008B6A78"/>
    <w:rsid w:val="008B6E55"/>
    <w:rsid w:val="008B7498"/>
    <w:rsid w:val="008B7699"/>
    <w:rsid w:val="008B7BBF"/>
    <w:rsid w:val="008C0058"/>
    <w:rsid w:val="008C030A"/>
    <w:rsid w:val="008C0975"/>
    <w:rsid w:val="008C0A65"/>
    <w:rsid w:val="008C0AE2"/>
    <w:rsid w:val="008C11E0"/>
    <w:rsid w:val="008C14E7"/>
    <w:rsid w:val="008C25A0"/>
    <w:rsid w:val="008C2B72"/>
    <w:rsid w:val="008C313D"/>
    <w:rsid w:val="008C3888"/>
    <w:rsid w:val="008C5616"/>
    <w:rsid w:val="008C5658"/>
    <w:rsid w:val="008C5924"/>
    <w:rsid w:val="008C5EDE"/>
    <w:rsid w:val="008C643F"/>
    <w:rsid w:val="008C6469"/>
    <w:rsid w:val="008C69FF"/>
    <w:rsid w:val="008C6CBD"/>
    <w:rsid w:val="008C7099"/>
    <w:rsid w:val="008C73A2"/>
    <w:rsid w:val="008D01C3"/>
    <w:rsid w:val="008D03F1"/>
    <w:rsid w:val="008D0858"/>
    <w:rsid w:val="008D0BBB"/>
    <w:rsid w:val="008D0C6C"/>
    <w:rsid w:val="008D0FB4"/>
    <w:rsid w:val="008D1DA5"/>
    <w:rsid w:val="008D2A85"/>
    <w:rsid w:val="008D2E04"/>
    <w:rsid w:val="008D383B"/>
    <w:rsid w:val="008D3A3C"/>
    <w:rsid w:val="008D3BDB"/>
    <w:rsid w:val="008D3FFA"/>
    <w:rsid w:val="008D40FA"/>
    <w:rsid w:val="008D4CC3"/>
    <w:rsid w:val="008D50C0"/>
    <w:rsid w:val="008D5234"/>
    <w:rsid w:val="008D59DB"/>
    <w:rsid w:val="008D611D"/>
    <w:rsid w:val="008D6133"/>
    <w:rsid w:val="008D634C"/>
    <w:rsid w:val="008D6C41"/>
    <w:rsid w:val="008D6F62"/>
    <w:rsid w:val="008D787B"/>
    <w:rsid w:val="008E0257"/>
    <w:rsid w:val="008E056F"/>
    <w:rsid w:val="008E155B"/>
    <w:rsid w:val="008E26A5"/>
    <w:rsid w:val="008E27B8"/>
    <w:rsid w:val="008E2A13"/>
    <w:rsid w:val="008E2F57"/>
    <w:rsid w:val="008E3A8D"/>
    <w:rsid w:val="008E3CB4"/>
    <w:rsid w:val="008E4071"/>
    <w:rsid w:val="008E4F11"/>
    <w:rsid w:val="008E549C"/>
    <w:rsid w:val="008E56B7"/>
    <w:rsid w:val="008E5BE5"/>
    <w:rsid w:val="008E69E7"/>
    <w:rsid w:val="008E6B01"/>
    <w:rsid w:val="008E70F7"/>
    <w:rsid w:val="008E7660"/>
    <w:rsid w:val="008E7B1C"/>
    <w:rsid w:val="008E7EB6"/>
    <w:rsid w:val="008F01A6"/>
    <w:rsid w:val="008F072D"/>
    <w:rsid w:val="008F07F4"/>
    <w:rsid w:val="008F08EA"/>
    <w:rsid w:val="008F1022"/>
    <w:rsid w:val="008F146D"/>
    <w:rsid w:val="008F15B8"/>
    <w:rsid w:val="008F18AF"/>
    <w:rsid w:val="008F1A20"/>
    <w:rsid w:val="008F28E4"/>
    <w:rsid w:val="008F2987"/>
    <w:rsid w:val="008F2A54"/>
    <w:rsid w:val="008F2C57"/>
    <w:rsid w:val="008F3D9F"/>
    <w:rsid w:val="008F43C6"/>
    <w:rsid w:val="008F45DC"/>
    <w:rsid w:val="008F48A6"/>
    <w:rsid w:val="008F48EC"/>
    <w:rsid w:val="008F4D4A"/>
    <w:rsid w:val="008F5397"/>
    <w:rsid w:val="008F5B85"/>
    <w:rsid w:val="008F5BA0"/>
    <w:rsid w:val="008F67BC"/>
    <w:rsid w:val="008F6C30"/>
    <w:rsid w:val="008F7033"/>
    <w:rsid w:val="008F77CA"/>
    <w:rsid w:val="008F796B"/>
    <w:rsid w:val="008F7C98"/>
    <w:rsid w:val="0090060B"/>
    <w:rsid w:val="0090068F"/>
    <w:rsid w:val="00900D8D"/>
    <w:rsid w:val="0090174A"/>
    <w:rsid w:val="00901868"/>
    <w:rsid w:val="009019D7"/>
    <w:rsid w:val="009020F5"/>
    <w:rsid w:val="00902253"/>
    <w:rsid w:val="0090273C"/>
    <w:rsid w:val="00902C11"/>
    <w:rsid w:val="00902CE2"/>
    <w:rsid w:val="009030A5"/>
    <w:rsid w:val="00903651"/>
    <w:rsid w:val="0090381B"/>
    <w:rsid w:val="009039F9"/>
    <w:rsid w:val="00903B65"/>
    <w:rsid w:val="00903CEC"/>
    <w:rsid w:val="00904A92"/>
    <w:rsid w:val="00904BDD"/>
    <w:rsid w:val="00905505"/>
    <w:rsid w:val="009055F4"/>
    <w:rsid w:val="00905F1A"/>
    <w:rsid w:val="009064D1"/>
    <w:rsid w:val="00907805"/>
    <w:rsid w:val="00907A56"/>
    <w:rsid w:val="00907D1E"/>
    <w:rsid w:val="00907FAC"/>
    <w:rsid w:val="009102D7"/>
    <w:rsid w:val="009106F8"/>
    <w:rsid w:val="009108FE"/>
    <w:rsid w:val="0091111D"/>
    <w:rsid w:val="0091193A"/>
    <w:rsid w:val="00911B87"/>
    <w:rsid w:val="00913581"/>
    <w:rsid w:val="00913824"/>
    <w:rsid w:val="00913944"/>
    <w:rsid w:val="00913B1E"/>
    <w:rsid w:val="009142E9"/>
    <w:rsid w:val="0091446A"/>
    <w:rsid w:val="00916613"/>
    <w:rsid w:val="0091661B"/>
    <w:rsid w:val="00916E1A"/>
    <w:rsid w:val="0091716A"/>
    <w:rsid w:val="00917C37"/>
    <w:rsid w:val="00917E59"/>
    <w:rsid w:val="00917FD3"/>
    <w:rsid w:val="00917FE0"/>
    <w:rsid w:val="00920A2C"/>
    <w:rsid w:val="00920A78"/>
    <w:rsid w:val="00920CD5"/>
    <w:rsid w:val="0092108A"/>
    <w:rsid w:val="00921735"/>
    <w:rsid w:val="00921B56"/>
    <w:rsid w:val="00921DE5"/>
    <w:rsid w:val="0092204D"/>
    <w:rsid w:val="0092245A"/>
    <w:rsid w:val="00922528"/>
    <w:rsid w:val="00922703"/>
    <w:rsid w:val="00922A01"/>
    <w:rsid w:val="00922C52"/>
    <w:rsid w:val="00924753"/>
    <w:rsid w:val="00924BC8"/>
    <w:rsid w:val="00924CF3"/>
    <w:rsid w:val="00924FB8"/>
    <w:rsid w:val="00925533"/>
    <w:rsid w:val="00925C0B"/>
    <w:rsid w:val="0092745A"/>
    <w:rsid w:val="009274F0"/>
    <w:rsid w:val="009276F7"/>
    <w:rsid w:val="009278AE"/>
    <w:rsid w:val="00927D33"/>
    <w:rsid w:val="00927D55"/>
    <w:rsid w:val="009309EF"/>
    <w:rsid w:val="009314F1"/>
    <w:rsid w:val="0093236C"/>
    <w:rsid w:val="00933749"/>
    <w:rsid w:val="009339A0"/>
    <w:rsid w:val="00934213"/>
    <w:rsid w:val="009343F4"/>
    <w:rsid w:val="00934CB8"/>
    <w:rsid w:val="00934CEA"/>
    <w:rsid w:val="009354B1"/>
    <w:rsid w:val="009357D2"/>
    <w:rsid w:val="00935D7D"/>
    <w:rsid w:val="009361DA"/>
    <w:rsid w:val="00937284"/>
    <w:rsid w:val="00937ABF"/>
    <w:rsid w:val="00937D7A"/>
    <w:rsid w:val="00937DFC"/>
    <w:rsid w:val="0094017E"/>
    <w:rsid w:val="00940D0B"/>
    <w:rsid w:val="00940E88"/>
    <w:rsid w:val="00941356"/>
    <w:rsid w:val="009417FF"/>
    <w:rsid w:val="009424F2"/>
    <w:rsid w:val="009428B7"/>
    <w:rsid w:val="00942AE1"/>
    <w:rsid w:val="009435FA"/>
    <w:rsid w:val="00943F45"/>
    <w:rsid w:val="00943F9D"/>
    <w:rsid w:val="00944229"/>
    <w:rsid w:val="00944F9F"/>
    <w:rsid w:val="0094508C"/>
    <w:rsid w:val="00945E92"/>
    <w:rsid w:val="00945F41"/>
    <w:rsid w:val="0094750A"/>
    <w:rsid w:val="00947B28"/>
    <w:rsid w:val="00947E15"/>
    <w:rsid w:val="0095021B"/>
    <w:rsid w:val="00950351"/>
    <w:rsid w:val="009503C7"/>
    <w:rsid w:val="00950701"/>
    <w:rsid w:val="00951193"/>
    <w:rsid w:val="009511EC"/>
    <w:rsid w:val="009513B5"/>
    <w:rsid w:val="00951536"/>
    <w:rsid w:val="0095217D"/>
    <w:rsid w:val="00952AD6"/>
    <w:rsid w:val="00952F6F"/>
    <w:rsid w:val="00953651"/>
    <w:rsid w:val="0095431C"/>
    <w:rsid w:val="00954336"/>
    <w:rsid w:val="0095471B"/>
    <w:rsid w:val="009550AD"/>
    <w:rsid w:val="009555C0"/>
    <w:rsid w:val="00955A42"/>
    <w:rsid w:val="0095621F"/>
    <w:rsid w:val="009568B8"/>
    <w:rsid w:val="00956D67"/>
    <w:rsid w:val="0095766A"/>
    <w:rsid w:val="009603B7"/>
    <w:rsid w:val="009613D9"/>
    <w:rsid w:val="00961934"/>
    <w:rsid w:val="00961BB3"/>
    <w:rsid w:val="0096216A"/>
    <w:rsid w:val="0096342F"/>
    <w:rsid w:val="00963AF5"/>
    <w:rsid w:val="0096406E"/>
    <w:rsid w:val="009641E1"/>
    <w:rsid w:val="00964651"/>
    <w:rsid w:val="0096466A"/>
    <w:rsid w:val="00964B16"/>
    <w:rsid w:val="0096554B"/>
    <w:rsid w:val="0096715E"/>
    <w:rsid w:val="0096760A"/>
    <w:rsid w:val="00967B9E"/>
    <w:rsid w:val="00967C1D"/>
    <w:rsid w:val="00970291"/>
    <w:rsid w:val="00970718"/>
    <w:rsid w:val="009709F0"/>
    <w:rsid w:val="009709FE"/>
    <w:rsid w:val="009720C1"/>
    <w:rsid w:val="00972328"/>
    <w:rsid w:val="00973821"/>
    <w:rsid w:val="009738F6"/>
    <w:rsid w:val="00973A8D"/>
    <w:rsid w:val="00973AD9"/>
    <w:rsid w:val="00973CE9"/>
    <w:rsid w:val="00974132"/>
    <w:rsid w:val="00974229"/>
    <w:rsid w:val="00976A3D"/>
    <w:rsid w:val="00976B6B"/>
    <w:rsid w:val="00977066"/>
    <w:rsid w:val="0097777C"/>
    <w:rsid w:val="00977A4E"/>
    <w:rsid w:val="00977AAA"/>
    <w:rsid w:val="00980264"/>
    <w:rsid w:val="00980600"/>
    <w:rsid w:val="00980C3D"/>
    <w:rsid w:val="0098124E"/>
    <w:rsid w:val="009817E1"/>
    <w:rsid w:val="00981C2B"/>
    <w:rsid w:val="00981C8B"/>
    <w:rsid w:val="009820A5"/>
    <w:rsid w:val="009820AC"/>
    <w:rsid w:val="0098256D"/>
    <w:rsid w:val="009836AF"/>
    <w:rsid w:val="00983C74"/>
    <w:rsid w:val="009846E7"/>
    <w:rsid w:val="00984A35"/>
    <w:rsid w:val="009854EE"/>
    <w:rsid w:val="00985EC1"/>
    <w:rsid w:val="009862D1"/>
    <w:rsid w:val="009863D8"/>
    <w:rsid w:val="00986D2D"/>
    <w:rsid w:val="00987154"/>
    <w:rsid w:val="00987AF7"/>
    <w:rsid w:val="00987C76"/>
    <w:rsid w:val="00987CDD"/>
    <w:rsid w:val="0099017F"/>
    <w:rsid w:val="009905A9"/>
    <w:rsid w:val="00991982"/>
    <w:rsid w:val="00991BA3"/>
    <w:rsid w:val="00992BCE"/>
    <w:rsid w:val="009930A1"/>
    <w:rsid w:val="009934BB"/>
    <w:rsid w:val="00993A82"/>
    <w:rsid w:val="00993B09"/>
    <w:rsid w:val="00994340"/>
    <w:rsid w:val="00994D7C"/>
    <w:rsid w:val="009952C2"/>
    <w:rsid w:val="00995349"/>
    <w:rsid w:val="00995399"/>
    <w:rsid w:val="00996157"/>
    <w:rsid w:val="00996301"/>
    <w:rsid w:val="0099662E"/>
    <w:rsid w:val="009966CC"/>
    <w:rsid w:val="00997868"/>
    <w:rsid w:val="0099787C"/>
    <w:rsid w:val="009A0CC9"/>
    <w:rsid w:val="009A17EF"/>
    <w:rsid w:val="009A1B00"/>
    <w:rsid w:val="009A1B77"/>
    <w:rsid w:val="009A1F42"/>
    <w:rsid w:val="009A234C"/>
    <w:rsid w:val="009A2500"/>
    <w:rsid w:val="009A2D24"/>
    <w:rsid w:val="009A30DA"/>
    <w:rsid w:val="009A323D"/>
    <w:rsid w:val="009A3287"/>
    <w:rsid w:val="009A3887"/>
    <w:rsid w:val="009A3D6C"/>
    <w:rsid w:val="009A589A"/>
    <w:rsid w:val="009A5F7C"/>
    <w:rsid w:val="009A5FCB"/>
    <w:rsid w:val="009A6218"/>
    <w:rsid w:val="009A65FC"/>
    <w:rsid w:val="009A6FEF"/>
    <w:rsid w:val="009A78E2"/>
    <w:rsid w:val="009B06AA"/>
    <w:rsid w:val="009B0B55"/>
    <w:rsid w:val="009B19E8"/>
    <w:rsid w:val="009B2025"/>
    <w:rsid w:val="009B2728"/>
    <w:rsid w:val="009B29F0"/>
    <w:rsid w:val="009B2EF4"/>
    <w:rsid w:val="009B3004"/>
    <w:rsid w:val="009B3880"/>
    <w:rsid w:val="009B3B4C"/>
    <w:rsid w:val="009B4052"/>
    <w:rsid w:val="009B40D8"/>
    <w:rsid w:val="009B4D5F"/>
    <w:rsid w:val="009B4E6F"/>
    <w:rsid w:val="009B5392"/>
    <w:rsid w:val="009B57C5"/>
    <w:rsid w:val="009B5879"/>
    <w:rsid w:val="009B5A84"/>
    <w:rsid w:val="009B5D7A"/>
    <w:rsid w:val="009B5E4D"/>
    <w:rsid w:val="009B635E"/>
    <w:rsid w:val="009B6894"/>
    <w:rsid w:val="009B70BE"/>
    <w:rsid w:val="009B7475"/>
    <w:rsid w:val="009B75A3"/>
    <w:rsid w:val="009B767F"/>
    <w:rsid w:val="009C049A"/>
    <w:rsid w:val="009C0E69"/>
    <w:rsid w:val="009C0F71"/>
    <w:rsid w:val="009C106A"/>
    <w:rsid w:val="009C166A"/>
    <w:rsid w:val="009C188D"/>
    <w:rsid w:val="009C1BF3"/>
    <w:rsid w:val="009C1E50"/>
    <w:rsid w:val="009C2F92"/>
    <w:rsid w:val="009C31B8"/>
    <w:rsid w:val="009C32E4"/>
    <w:rsid w:val="009C418E"/>
    <w:rsid w:val="009C4300"/>
    <w:rsid w:val="009C44C5"/>
    <w:rsid w:val="009C450D"/>
    <w:rsid w:val="009C45E9"/>
    <w:rsid w:val="009C4DD6"/>
    <w:rsid w:val="009C5603"/>
    <w:rsid w:val="009C6067"/>
    <w:rsid w:val="009C6525"/>
    <w:rsid w:val="009C6C8A"/>
    <w:rsid w:val="009C72A6"/>
    <w:rsid w:val="009C73B5"/>
    <w:rsid w:val="009C7EF6"/>
    <w:rsid w:val="009C7F76"/>
    <w:rsid w:val="009D0AEA"/>
    <w:rsid w:val="009D0C75"/>
    <w:rsid w:val="009D14BD"/>
    <w:rsid w:val="009D169A"/>
    <w:rsid w:val="009D18EA"/>
    <w:rsid w:val="009D1A2D"/>
    <w:rsid w:val="009D1B07"/>
    <w:rsid w:val="009D1B15"/>
    <w:rsid w:val="009D2E04"/>
    <w:rsid w:val="009D2EFE"/>
    <w:rsid w:val="009D3250"/>
    <w:rsid w:val="009D367C"/>
    <w:rsid w:val="009D4B5A"/>
    <w:rsid w:val="009D515F"/>
    <w:rsid w:val="009D5292"/>
    <w:rsid w:val="009D5A9A"/>
    <w:rsid w:val="009D5CEC"/>
    <w:rsid w:val="009D600E"/>
    <w:rsid w:val="009D6455"/>
    <w:rsid w:val="009D64D7"/>
    <w:rsid w:val="009D7C3A"/>
    <w:rsid w:val="009D7ED7"/>
    <w:rsid w:val="009E01CA"/>
    <w:rsid w:val="009E0496"/>
    <w:rsid w:val="009E0DFE"/>
    <w:rsid w:val="009E0FE1"/>
    <w:rsid w:val="009E1209"/>
    <w:rsid w:val="009E20E6"/>
    <w:rsid w:val="009E2A75"/>
    <w:rsid w:val="009E2B3F"/>
    <w:rsid w:val="009E32FD"/>
    <w:rsid w:val="009E3C2F"/>
    <w:rsid w:val="009E3C4A"/>
    <w:rsid w:val="009E43E5"/>
    <w:rsid w:val="009E48F7"/>
    <w:rsid w:val="009E4AB8"/>
    <w:rsid w:val="009E4BBA"/>
    <w:rsid w:val="009E551E"/>
    <w:rsid w:val="009E5FE1"/>
    <w:rsid w:val="009E668D"/>
    <w:rsid w:val="009E688C"/>
    <w:rsid w:val="009E70BD"/>
    <w:rsid w:val="009E712C"/>
    <w:rsid w:val="009E754E"/>
    <w:rsid w:val="009E7BB8"/>
    <w:rsid w:val="009F0142"/>
    <w:rsid w:val="009F01D2"/>
    <w:rsid w:val="009F1267"/>
    <w:rsid w:val="009F182A"/>
    <w:rsid w:val="009F1AD0"/>
    <w:rsid w:val="009F21A0"/>
    <w:rsid w:val="009F2EBB"/>
    <w:rsid w:val="009F3478"/>
    <w:rsid w:val="009F35E3"/>
    <w:rsid w:val="009F36FD"/>
    <w:rsid w:val="009F3741"/>
    <w:rsid w:val="009F42E6"/>
    <w:rsid w:val="009F4753"/>
    <w:rsid w:val="009F4868"/>
    <w:rsid w:val="009F56F0"/>
    <w:rsid w:val="009F599C"/>
    <w:rsid w:val="009F5B2D"/>
    <w:rsid w:val="009F5D2E"/>
    <w:rsid w:val="009F5D3A"/>
    <w:rsid w:val="009F6325"/>
    <w:rsid w:val="009F6CA5"/>
    <w:rsid w:val="009F7611"/>
    <w:rsid w:val="009F7CD2"/>
    <w:rsid w:val="00A00429"/>
    <w:rsid w:val="00A005CE"/>
    <w:rsid w:val="00A00B54"/>
    <w:rsid w:val="00A0127B"/>
    <w:rsid w:val="00A014E7"/>
    <w:rsid w:val="00A0160D"/>
    <w:rsid w:val="00A01F29"/>
    <w:rsid w:val="00A026A5"/>
    <w:rsid w:val="00A031F4"/>
    <w:rsid w:val="00A03664"/>
    <w:rsid w:val="00A03D3B"/>
    <w:rsid w:val="00A040FC"/>
    <w:rsid w:val="00A04A3E"/>
    <w:rsid w:val="00A04F5C"/>
    <w:rsid w:val="00A05BB9"/>
    <w:rsid w:val="00A05C11"/>
    <w:rsid w:val="00A06548"/>
    <w:rsid w:val="00A07FD0"/>
    <w:rsid w:val="00A10E29"/>
    <w:rsid w:val="00A111A0"/>
    <w:rsid w:val="00A11228"/>
    <w:rsid w:val="00A11347"/>
    <w:rsid w:val="00A11CA7"/>
    <w:rsid w:val="00A12693"/>
    <w:rsid w:val="00A12845"/>
    <w:rsid w:val="00A12C9A"/>
    <w:rsid w:val="00A13C95"/>
    <w:rsid w:val="00A13F9F"/>
    <w:rsid w:val="00A1444F"/>
    <w:rsid w:val="00A14D0A"/>
    <w:rsid w:val="00A14D74"/>
    <w:rsid w:val="00A163AF"/>
    <w:rsid w:val="00A1676A"/>
    <w:rsid w:val="00A167ED"/>
    <w:rsid w:val="00A16FDD"/>
    <w:rsid w:val="00A1730F"/>
    <w:rsid w:val="00A17BCD"/>
    <w:rsid w:val="00A20F15"/>
    <w:rsid w:val="00A2181D"/>
    <w:rsid w:val="00A21884"/>
    <w:rsid w:val="00A21A47"/>
    <w:rsid w:val="00A21DDD"/>
    <w:rsid w:val="00A220F5"/>
    <w:rsid w:val="00A22D9F"/>
    <w:rsid w:val="00A2310E"/>
    <w:rsid w:val="00A23459"/>
    <w:rsid w:val="00A235BC"/>
    <w:rsid w:val="00A23DD0"/>
    <w:rsid w:val="00A24A5C"/>
    <w:rsid w:val="00A253B9"/>
    <w:rsid w:val="00A2578F"/>
    <w:rsid w:val="00A264D9"/>
    <w:rsid w:val="00A26942"/>
    <w:rsid w:val="00A26F2A"/>
    <w:rsid w:val="00A27C3E"/>
    <w:rsid w:val="00A309A9"/>
    <w:rsid w:val="00A30C7C"/>
    <w:rsid w:val="00A30F2F"/>
    <w:rsid w:val="00A31138"/>
    <w:rsid w:val="00A31504"/>
    <w:rsid w:val="00A31AEA"/>
    <w:rsid w:val="00A33231"/>
    <w:rsid w:val="00A334BD"/>
    <w:rsid w:val="00A33515"/>
    <w:rsid w:val="00A33C5B"/>
    <w:rsid w:val="00A33DE6"/>
    <w:rsid w:val="00A34AEF"/>
    <w:rsid w:val="00A34B94"/>
    <w:rsid w:val="00A34E04"/>
    <w:rsid w:val="00A36593"/>
    <w:rsid w:val="00A36B5F"/>
    <w:rsid w:val="00A36C69"/>
    <w:rsid w:val="00A37164"/>
    <w:rsid w:val="00A37734"/>
    <w:rsid w:val="00A37D03"/>
    <w:rsid w:val="00A37EFE"/>
    <w:rsid w:val="00A40960"/>
    <w:rsid w:val="00A40DFD"/>
    <w:rsid w:val="00A40FF6"/>
    <w:rsid w:val="00A41D8C"/>
    <w:rsid w:val="00A43718"/>
    <w:rsid w:val="00A443ED"/>
    <w:rsid w:val="00A45D53"/>
    <w:rsid w:val="00A463EF"/>
    <w:rsid w:val="00A46D9B"/>
    <w:rsid w:val="00A470FA"/>
    <w:rsid w:val="00A47235"/>
    <w:rsid w:val="00A472E9"/>
    <w:rsid w:val="00A4731C"/>
    <w:rsid w:val="00A475F0"/>
    <w:rsid w:val="00A47C00"/>
    <w:rsid w:val="00A50AD1"/>
    <w:rsid w:val="00A50FD6"/>
    <w:rsid w:val="00A514B8"/>
    <w:rsid w:val="00A51CF5"/>
    <w:rsid w:val="00A52C30"/>
    <w:rsid w:val="00A52CA5"/>
    <w:rsid w:val="00A53A5B"/>
    <w:rsid w:val="00A540AB"/>
    <w:rsid w:val="00A540C3"/>
    <w:rsid w:val="00A548E5"/>
    <w:rsid w:val="00A5537E"/>
    <w:rsid w:val="00A553E1"/>
    <w:rsid w:val="00A555F1"/>
    <w:rsid w:val="00A55797"/>
    <w:rsid w:val="00A56650"/>
    <w:rsid w:val="00A566E5"/>
    <w:rsid w:val="00A56F62"/>
    <w:rsid w:val="00A56F74"/>
    <w:rsid w:val="00A5787A"/>
    <w:rsid w:val="00A579A1"/>
    <w:rsid w:val="00A57A48"/>
    <w:rsid w:val="00A57BFC"/>
    <w:rsid w:val="00A60F21"/>
    <w:rsid w:val="00A612F2"/>
    <w:rsid w:val="00A614BC"/>
    <w:rsid w:val="00A615A6"/>
    <w:rsid w:val="00A61630"/>
    <w:rsid w:val="00A61AA1"/>
    <w:rsid w:val="00A620C6"/>
    <w:rsid w:val="00A620FA"/>
    <w:rsid w:val="00A625B7"/>
    <w:rsid w:val="00A625D9"/>
    <w:rsid w:val="00A628D2"/>
    <w:rsid w:val="00A63F5D"/>
    <w:rsid w:val="00A6592F"/>
    <w:rsid w:val="00A65992"/>
    <w:rsid w:val="00A65E65"/>
    <w:rsid w:val="00A65EE0"/>
    <w:rsid w:val="00A66193"/>
    <w:rsid w:val="00A66214"/>
    <w:rsid w:val="00A670F7"/>
    <w:rsid w:val="00A6718C"/>
    <w:rsid w:val="00A703F2"/>
    <w:rsid w:val="00A70C61"/>
    <w:rsid w:val="00A71E24"/>
    <w:rsid w:val="00A72207"/>
    <w:rsid w:val="00A7248C"/>
    <w:rsid w:val="00A734AE"/>
    <w:rsid w:val="00A73B61"/>
    <w:rsid w:val="00A744C9"/>
    <w:rsid w:val="00A7551F"/>
    <w:rsid w:val="00A75B3B"/>
    <w:rsid w:val="00A7625C"/>
    <w:rsid w:val="00A76646"/>
    <w:rsid w:val="00A76C46"/>
    <w:rsid w:val="00A773B0"/>
    <w:rsid w:val="00A77AED"/>
    <w:rsid w:val="00A80290"/>
    <w:rsid w:val="00A802D5"/>
    <w:rsid w:val="00A805F8"/>
    <w:rsid w:val="00A809C1"/>
    <w:rsid w:val="00A80A7B"/>
    <w:rsid w:val="00A80B6F"/>
    <w:rsid w:val="00A80C47"/>
    <w:rsid w:val="00A80CE5"/>
    <w:rsid w:val="00A80ECC"/>
    <w:rsid w:val="00A81140"/>
    <w:rsid w:val="00A81370"/>
    <w:rsid w:val="00A815A7"/>
    <w:rsid w:val="00A81761"/>
    <w:rsid w:val="00A822E6"/>
    <w:rsid w:val="00A82F0E"/>
    <w:rsid w:val="00A82F2D"/>
    <w:rsid w:val="00A830B4"/>
    <w:rsid w:val="00A833FD"/>
    <w:rsid w:val="00A837E1"/>
    <w:rsid w:val="00A83D36"/>
    <w:rsid w:val="00A83D55"/>
    <w:rsid w:val="00A83D62"/>
    <w:rsid w:val="00A84037"/>
    <w:rsid w:val="00A84420"/>
    <w:rsid w:val="00A876F7"/>
    <w:rsid w:val="00A90539"/>
    <w:rsid w:val="00A90B5E"/>
    <w:rsid w:val="00A90BE3"/>
    <w:rsid w:val="00A91852"/>
    <w:rsid w:val="00A91E48"/>
    <w:rsid w:val="00A93273"/>
    <w:rsid w:val="00A93943"/>
    <w:rsid w:val="00A93F6C"/>
    <w:rsid w:val="00A949C5"/>
    <w:rsid w:val="00A958D3"/>
    <w:rsid w:val="00A95BDA"/>
    <w:rsid w:val="00A960E6"/>
    <w:rsid w:val="00A96804"/>
    <w:rsid w:val="00A96D83"/>
    <w:rsid w:val="00A97135"/>
    <w:rsid w:val="00A973CE"/>
    <w:rsid w:val="00AA005C"/>
    <w:rsid w:val="00AA0472"/>
    <w:rsid w:val="00AA0660"/>
    <w:rsid w:val="00AA0BDA"/>
    <w:rsid w:val="00AA13E1"/>
    <w:rsid w:val="00AA2307"/>
    <w:rsid w:val="00AA245D"/>
    <w:rsid w:val="00AA251C"/>
    <w:rsid w:val="00AA3747"/>
    <w:rsid w:val="00AA3760"/>
    <w:rsid w:val="00AA392C"/>
    <w:rsid w:val="00AA3953"/>
    <w:rsid w:val="00AA56D5"/>
    <w:rsid w:val="00AA59E5"/>
    <w:rsid w:val="00AA6100"/>
    <w:rsid w:val="00AA7232"/>
    <w:rsid w:val="00AA728B"/>
    <w:rsid w:val="00AA75B0"/>
    <w:rsid w:val="00AA7B20"/>
    <w:rsid w:val="00AB01B3"/>
    <w:rsid w:val="00AB05EB"/>
    <w:rsid w:val="00AB06FF"/>
    <w:rsid w:val="00AB1115"/>
    <w:rsid w:val="00AB1C32"/>
    <w:rsid w:val="00AB1E97"/>
    <w:rsid w:val="00AB1F5F"/>
    <w:rsid w:val="00AB363C"/>
    <w:rsid w:val="00AB3D50"/>
    <w:rsid w:val="00AB3DD6"/>
    <w:rsid w:val="00AB4A35"/>
    <w:rsid w:val="00AB5A2F"/>
    <w:rsid w:val="00AB5D80"/>
    <w:rsid w:val="00AB5E07"/>
    <w:rsid w:val="00AB6314"/>
    <w:rsid w:val="00AB642C"/>
    <w:rsid w:val="00AB76F1"/>
    <w:rsid w:val="00AB7A2C"/>
    <w:rsid w:val="00AB7B91"/>
    <w:rsid w:val="00AC0653"/>
    <w:rsid w:val="00AC0800"/>
    <w:rsid w:val="00AC0A32"/>
    <w:rsid w:val="00AC13BF"/>
    <w:rsid w:val="00AC155F"/>
    <w:rsid w:val="00AC181E"/>
    <w:rsid w:val="00AC186F"/>
    <w:rsid w:val="00AC274A"/>
    <w:rsid w:val="00AC2968"/>
    <w:rsid w:val="00AC2B11"/>
    <w:rsid w:val="00AC2B30"/>
    <w:rsid w:val="00AC2C4C"/>
    <w:rsid w:val="00AC2FD5"/>
    <w:rsid w:val="00AC3369"/>
    <w:rsid w:val="00AC3828"/>
    <w:rsid w:val="00AC516D"/>
    <w:rsid w:val="00AC655E"/>
    <w:rsid w:val="00AC6CFD"/>
    <w:rsid w:val="00AC724F"/>
    <w:rsid w:val="00AC76A4"/>
    <w:rsid w:val="00AC7BB6"/>
    <w:rsid w:val="00AD00ED"/>
    <w:rsid w:val="00AD022C"/>
    <w:rsid w:val="00AD0473"/>
    <w:rsid w:val="00AD07B4"/>
    <w:rsid w:val="00AD0CA4"/>
    <w:rsid w:val="00AD12C1"/>
    <w:rsid w:val="00AD172D"/>
    <w:rsid w:val="00AD1B94"/>
    <w:rsid w:val="00AD231A"/>
    <w:rsid w:val="00AD2392"/>
    <w:rsid w:val="00AD23BC"/>
    <w:rsid w:val="00AD2F32"/>
    <w:rsid w:val="00AD3311"/>
    <w:rsid w:val="00AD3DD1"/>
    <w:rsid w:val="00AD3ECE"/>
    <w:rsid w:val="00AD3EE2"/>
    <w:rsid w:val="00AD4103"/>
    <w:rsid w:val="00AD418F"/>
    <w:rsid w:val="00AD43D5"/>
    <w:rsid w:val="00AD5837"/>
    <w:rsid w:val="00AD59FF"/>
    <w:rsid w:val="00AD6818"/>
    <w:rsid w:val="00AD6ABC"/>
    <w:rsid w:val="00AD6BDC"/>
    <w:rsid w:val="00AD7278"/>
    <w:rsid w:val="00AD72A3"/>
    <w:rsid w:val="00AD76A4"/>
    <w:rsid w:val="00AD7799"/>
    <w:rsid w:val="00AD77BD"/>
    <w:rsid w:val="00AD7868"/>
    <w:rsid w:val="00AD78F8"/>
    <w:rsid w:val="00AD7C5C"/>
    <w:rsid w:val="00AD7F9A"/>
    <w:rsid w:val="00AE022C"/>
    <w:rsid w:val="00AE06E1"/>
    <w:rsid w:val="00AE15D8"/>
    <w:rsid w:val="00AE1D74"/>
    <w:rsid w:val="00AE24C9"/>
    <w:rsid w:val="00AE253F"/>
    <w:rsid w:val="00AE2705"/>
    <w:rsid w:val="00AE2C20"/>
    <w:rsid w:val="00AE3352"/>
    <w:rsid w:val="00AE3891"/>
    <w:rsid w:val="00AE392B"/>
    <w:rsid w:val="00AE4030"/>
    <w:rsid w:val="00AE4302"/>
    <w:rsid w:val="00AE4546"/>
    <w:rsid w:val="00AE476C"/>
    <w:rsid w:val="00AE4E06"/>
    <w:rsid w:val="00AE5254"/>
    <w:rsid w:val="00AE6C92"/>
    <w:rsid w:val="00AE6F67"/>
    <w:rsid w:val="00AE7042"/>
    <w:rsid w:val="00AE77F2"/>
    <w:rsid w:val="00AE7960"/>
    <w:rsid w:val="00AF041A"/>
    <w:rsid w:val="00AF0DC6"/>
    <w:rsid w:val="00AF2840"/>
    <w:rsid w:val="00AF2C33"/>
    <w:rsid w:val="00AF35CD"/>
    <w:rsid w:val="00AF425A"/>
    <w:rsid w:val="00AF48F9"/>
    <w:rsid w:val="00AF4A6F"/>
    <w:rsid w:val="00AF4A9F"/>
    <w:rsid w:val="00AF4D7D"/>
    <w:rsid w:val="00AF5D3F"/>
    <w:rsid w:val="00AF5EF7"/>
    <w:rsid w:val="00AF603E"/>
    <w:rsid w:val="00AF6056"/>
    <w:rsid w:val="00AF633A"/>
    <w:rsid w:val="00AF6D4A"/>
    <w:rsid w:val="00AF7729"/>
    <w:rsid w:val="00AF791F"/>
    <w:rsid w:val="00AF7D10"/>
    <w:rsid w:val="00AF7D80"/>
    <w:rsid w:val="00B00CAC"/>
    <w:rsid w:val="00B00EC8"/>
    <w:rsid w:val="00B02636"/>
    <w:rsid w:val="00B0265B"/>
    <w:rsid w:val="00B027A1"/>
    <w:rsid w:val="00B028BF"/>
    <w:rsid w:val="00B02C5E"/>
    <w:rsid w:val="00B0377F"/>
    <w:rsid w:val="00B0395A"/>
    <w:rsid w:val="00B03DDE"/>
    <w:rsid w:val="00B03EBF"/>
    <w:rsid w:val="00B03FE5"/>
    <w:rsid w:val="00B043BC"/>
    <w:rsid w:val="00B04EC4"/>
    <w:rsid w:val="00B05381"/>
    <w:rsid w:val="00B05F30"/>
    <w:rsid w:val="00B068A2"/>
    <w:rsid w:val="00B068DB"/>
    <w:rsid w:val="00B06B26"/>
    <w:rsid w:val="00B06C31"/>
    <w:rsid w:val="00B0716C"/>
    <w:rsid w:val="00B0757B"/>
    <w:rsid w:val="00B075FA"/>
    <w:rsid w:val="00B104FF"/>
    <w:rsid w:val="00B109E0"/>
    <w:rsid w:val="00B113F6"/>
    <w:rsid w:val="00B11DAF"/>
    <w:rsid w:val="00B11E9C"/>
    <w:rsid w:val="00B12631"/>
    <w:rsid w:val="00B12CD6"/>
    <w:rsid w:val="00B13685"/>
    <w:rsid w:val="00B13E1B"/>
    <w:rsid w:val="00B1420B"/>
    <w:rsid w:val="00B142F1"/>
    <w:rsid w:val="00B155B0"/>
    <w:rsid w:val="00B157C5"/>
    <w:rsid w:val="00B1591D"/>
    <w:rsid w:val="00B159B7"/>
    <w:rsid w:val="00B15B0C"/>
    <w:rsid w:val="00B16739"/>
    <w:rsid w:val="00B16825"/>
    <w:rsid w:val="00B176B9"/>
    <w:rsid w:val="00B203CE"/>
    <w:rsid w:val="00B2070C"/>
    <w:rsid w:val="00B20938"/>
    <w:rsid w:val="00B21466"/>
    <w:rsid w:val="00B2234E"/>
    <w:rsid w:val="00B22C16"/>
    <w:rsid w:val="00B23612"/>
    <w:rsid w:val="00B238CF"/>
    <w:rsid w:val="00B23926"/>
    <w:rsid w:val="00B23B50"/>
    <w:rsid w:val="00B248B4"/>
    <w:rsid w:val="00B24A75"/>
    <w:rsid w:val="00B2518A"/>
    <w:rsid w:val="00B252BB"/>
    <w:rsid w:val="00B25450"/>
    <w:rsid w:val="00B254F6"/>
    <w:rsid w:val="00B25F29"/>
    <w:rsid w:val="00B26084"/>
    <w:rsid w:val="00B2633E"/>
    <w:rsid w:val="00B26450"/>
    <w:rsid w:val="00B266FA"/>
    <w:rsid w:val="00B26E78"/>
    <w:rsid w:val="00B278A8"/>
    <w:rsid w:val="00B27970"/>
    <w:rsid w:val="00B27B71"/>
    <w:rsid w:val="00B27C39"/>
    <w:rsid w:val="00B3055E"/>
    <w:rsid w:val="00B308E7"/>
    <w:rsid w:val="00B31084"/>
    <w:rsid w:val="00B3127C"/>
    <w:rsid w:val="00B31C01"/>
    <w:rsid w:val="00B34405"/>
    <w:rsid w:val="00B348BA"/>
    <w:rsid w:val="00B36252"/>
    <w:rsid w:val="00B368B3"/>
    <w:rsid w:val="00B379D4"/>
    <w:rsid w:val="00B37E38"/>
    <w:rsid w:val="00B40D5A"/>
    <w:rsid w:val="00B41249"/>
    <w:rsid w:val="00B415A8"/>
    <w:rsid w:val="00B41A48"/>
    <w:rsid w:val="00B41AA2"/>
    <w:rsid w:val="00B41BEA"/>
    <w:rsid w:val="00B41EF7"/>
    <w:rsid w:val="00B4225A"/>
    <w:rsid w:val="00B423F1"/>
    <w:rsid w:val="00B4269F"/>
    <w:rsid w:val="00B42C98"/>
    <w:rsid w:val="00B43488"/>
    <w:rsid w:val="00B44089"/>
    <w:rsid w:val="00B44536"/>
    <w:rsid w:val="00B44BCC"/>
    <w:rsid w:val="00B44F70"/>
    <w:rsid w:val="00B45701"/>
    <w:rsid w:val="00B45947"/>
    <w:rsid w:val="00B461BA"/>
    <w:rsid w:val="00B46999"/>
    <w:rsid w:val="00B46DA2"/>
    <w:rsid w:val="00B46FBD"/>
    <w:rsid w:val="00B47116"/>
    <w:rsid w:val="00B4765C"/>
    <w:rsid w:val="00B47980"/>
    <w:rsid w:val="00B47BF5"/>
    <w:rsid w:val="00B47D9D"/>
    <w:rsid w:val="00B47E04"/>
    <w:rsid w:val="00B503A8"/>
    <w:rsid w:val="00B50675"/>
    <w:rsid w:val="00B509E5"/>
    <w:rsid w:val="00B50AF7"/>
    <w:rsid w:val="00B514C4"/>
    <w:rsid w:val="00B51B97"/>
    <w:rsid w:val="00B53EEB"/>
    <w:rsid w:val="00B54DB6"/>
    <w:rsid w:val="00B5519E"/>
    <w:rsid w:val="00B553ED"/>
    <w:rsid w:val="00B55448"/>
    <w:rsid w:val="00B5583D"/>
    <w:rsid w:val="00B55BDD"/>
    <w:rsid w:val="00B56082"/>
    <w:rsid w:val="00B5633B"/>
    <w:rsid w:val="00B569EF"/>
    <w:rsid w:val="00B56D1C"/>
    <w:rsid w:val="00B57078"/>
    <w:rsid w:val="00B571A1"/>
    <w:rsid w:val="00B57E97"/>
    <w:rsid w:val="00B60E98"/>
    <w:rsid w:val="00B6111D"/>
    <w:rsid w:val="00B61222"/>
    <w:rsid w:val="00B6211C"/>
    <w:rsid w:val="00B62155"/>
    <w:rsid w:val="00B627B6"/>
    <w:rsid w:val="00B6373B"/>
    <w:rsid w:val="00B63975"/>
    <w:rsid w:val="00B64647"/>
    <w:rsid w:val="00B6584A"/>
    <w:rsid w:val="00B65AD0"/>
    <w:rsid w:val="00B65CEA"/>
    <w:rsid w:val="00B6634C"/>
    <w:rsid w:val="00B66905"/>
    <w:rsid w:val="00B6737A"/>
    <w:rsid w:val="00B674C9"/>
    <w:rsid w:val="00B67884"/>
    <w:rsid w:val="00B67A61"/>
    <w:rsid w:val="00B67C79"/>
    <w:rsid w:val="00B67DF7"/>
    <w:rsid w:val="00B67E13"/>
    <w:rsid w:val="00B67EF4"/>
    <w:rsid w:val="00B70FCD"/>
    <w:rsid w:val="00B71EBE"/>
    <w:rsid w:val="00B71FAC"/>
    <w:rsid w:val="00B726EA"/>
    <w:rsid w:val="00B7276A"/>
    <w:rsid w:val="00B727E6"/>
    <w:rsid w:val="00B72EBE"/>
    <w:rsid w:val="00B7353B"/>
    <w:rsid w:val="00B74BAA"/>
    <w:rsid w:val="00B7537E"/>
    <w:rsid w:val="00B75C3D"/>
    <w:rsid w:val="00B761C6"/>
    <w:rsid w:val="00B76969"/>
    <w:rsid w:val="00B77380"/>
    <w:rsid w:val="00B7746A"/>
    <w:rsid w:val="00B7763C"/>
    <w:rsid w:val="00B80C16"/>
    <w:rsid w:val="00B80C2F"/>
    <w:rsid w:val="00B80EE6"/>
    <w:rsid w:val="00B80FF6"/>
    <w:rsid w:val="00B8109E"/>
    <w:rsid w:val="00B830C1"/>
    <w:rsid w:val="00B83108"/>
    <w:rsid w:val="00B839AF"/>
    <w:rsid w:val="00B85DBA"/>
    <w:rsid w:val="00B862E1"/>
    <w:rsid w:val="00B867EA"/>
    <w:rsid w:val="00B86ACB"/>
    <w:rsid w:val="00B86BB4"/>
    <w:rsid w:val="00B86CA7"/>
    <w:rsid w:val="00B87583"/>
    <w:rsid w:val="00B87A74"/>
    <w:rsid w:val="00B87B6A"/>
    <w:rsid w:val="00B901E4"/>
    <w:rsid w:val="00B90979"/>
    <w:rsid w:val="00B90D68"/>
    <w:rsid w:val="00B90DE5"/>
    <w:rsid w:val="00B90FB2"/>
    <w:rsid w:val="00B913DA"/>
    <w:rsid w:val="00B91571"/>
    <w:rsid w:val="00B91A16"/>
    <w:rsid w:val="00B91BFB"/>
    <w:rsid w:val="00B91D3E"/>
    <w:rsid w:val="00B921A6"/>
    <w:rsid w:val="00B9258C"/>
    <w:rsid w:val="00B92B0D"/>
    <w:rsid w:val="00B9320B"/>
    <w:rsid w:val="00B9363F"/>
    <w:rsid w:val="00B93F05"/>
    <w:rsid w:val="00B942DF"/>
    <w:rsid w:val="00B9458A"/>
    <w:rsid w:val="00B94CE3"/>
    <w:rsid w:val="00B9528E"/>
    <w:rsid w:val="00B95F21"/>
    <w:rsid w:val="00B966A1"/>
    <w:rsid w:val="00B967BC"/>
    <w:rsid w:val="00B9727C"/>
    <w:rsid w:val="00BA041C"/>
    <w:rsid w:val="00BA1768"/>
    <w:rsid w:val="00BA1A8E"/>
    <w:rsid w:val="00BA1C2D"/>
    <w:rsid w:val="00BA1D6C"/>
    <w:rsid w:val="00BA2FA2"/>
    <w:rsid w:val="00BA33DD"/>
    <w:rsid w:val="00BA4026"/>
    <w:rsid w:val="00BA4678"/>
    <w:rsid w:val="00BA4E51"/>
    <w:rsid w:val="00BA544D"/>
    <w:rsid w:val="00BA5F84"/>
    <w:rsid w:val="00BA5F9D"/>
    <w:rsid w:val="00BA5FF9"/>
    <w:rsid w:val="00BA6121"/>
    <w:rsid w:val="00BA6134"/>
    <w:rsid w:val="00BA7392"/>
    <w:rsid w:val="00BA7420"/>
    <w:rsid w:val="00BA7687"/>
    <w:rsid w:val="00BA78A2"/>
    <w:rsid w:val="00BA7F42"/>
    <w:rsid w:val="00BB01AA"/>
    <w:rsid w:val="00BB071C"/>
    <w:rsid w:val="00BB07D5"/>
    <w:rsid w:val="00BB0F21"/>
    <w:rsid w:val="00BB1811"/>
    <w:rsid w:val="00BB2DF6"/>
    <w:rsid w:val="00BB37C3"/>
    <w:rsid w:val="00BB4990"/>
    <w:rsid w:val="00BB4A2F"/>
    <w:rsid w:val="00BB4B90"/>
    <w:rsid w:val="00BB4C86"/>
    <w:rsid w:val="00BB5777"/>
    <w:rsid w:val="00BB57A8"/>
    <w:rsid w:val="00BB59E6"/>
    <w:rsid w:val="00BB5BFC"/>
    <w:rsid w:val="00BB7BA8"/>
    <w:rsid w:val="00BB7FEF"/>
    <w:rsid w:val="00BC08DB"/>
    <w:rsid w:val="00BC0A5B"/>
    <w:rsid w:val="00BC11C3"/>
    <w:rsid w:val="00BC136A"/>
    <w:rsid w:val="00BC1B62"/>
    <w:rsid w:val="00BC1E06"/>
    <w:rsid w:val="00BC2158"/>
    <w:rsid w:val="00BC26DD"/>
    <w:rsid w:val="00BC2B2C"/>
    <w:rsid w:val="00BC310A"/>
    <w:rsid w:val="00BC3A97"/>
    <w:rsid w:val="00BC444B"/>
    <w:rsid w:val="00BC4C30"/>
    <w:rsid w:val="00BC4F07"/>
    <w:rsid w:val="00BC4F1A"/>
    <w:rsid w:val="00BC5802"/>
    <w:rsid w:val="00BC599A"/>
    <w:rsid w:val="00BC5F97"/>
    <w:rsid w:val="00BC6283"/>
    <w:rsid w:val="00BC6B2E"/>
    <w:rsid w:val="00BC7C38"/>
    <w:rsid w:val="00BD0040"/>
    <w:rsid w:val="00BD0292"/>
    <w:rsid w:val="00BD1D05"/>
    <w:rsid w:val="00BD1FD2"/>
    <w:rsid w:val="00BD33F0"/>
    <w:rsid w:val="00BD351E"/>
    <w:rsid w:val="00BD3524"/>
    <w:rsid w:val="00BD3A51"/>
    <w:rsid w:val="00BD3D6B"/>
    <w:rsid w:val="00BD41EF"/>
    <w:rsid w:val="00BD55CC"/>
    <w:rsid w:val="00BD575B"/>
    <w:rsid w:val="00BD69CC"/>
    <w:rsid w:val="00BD6C55"/>
    <w:rsid w:val="00BD6EDC"/>
    <w:rsid w:val="00BD75DF"/>
    <w:rsid w:val="00BD78A8"/>
    <w:rsid w:val="00BD7D2E"/>
    <w:rsid w:val="00BE085B"/>
    <w:rsid w:val="00BE0900"/>
    <w:rsid w:val="00BE0AE9"/>
    <w:rsid w:val="00BE0D4D"/>
    <w:rsid w:val="00BE1147"/>
    <w:rsid w:val="00BE1165"/>
    <w:rsid w:val="00BE1FB4"/>
    <w:rsid w:val="00BE282F"/>
    <w:rsid w:val="00BE2A76"/>
    <w:rsid w:val="00BE2E63"/>
    <w:rsid w:val="00BE305F"/>
    <w:rsid w:val="00BE3311"/>
    <w:rsid w:val="00BE3CA2"/>
    <w:rsid w:val="00BE49D7"/>
    <w:rsid w:val="00BE4AD4"/>
    <w:rsid w:val="00BE4DE9"/>
    <w:rsid w:val="00BE4F63"/>
    <w:rsid w:val="00BE50E7"/>
    <w:rsid w:val="00BE59CA"/>
    <w:rsid w:val="00BE5A74"/>
    <w:rsid w:val="00BE5C58"/>
    <w:rsid w:val="00BE5CEF"/>
    <w:rsid w:val="00BE5E55"/>
    <w:rsid w:val="00BE63C6"/>
    <w:rsid w:val="00BE6B6B"/>
    <w:rsid w:val="00BE6C17"/>
    <w:rsid w:val="00BE72A7"/>
    <w:rsid w:val="00BF0434"/>
    <w:rsid w:val="00BF068F"/>
    <w:rsid w:val="00BF0745"/>
    <w:rsid w:val="00BF0E3C"/>
    <w:rsid w:val="00BF1075"/>
    <w:rsid w:val="00BF1CFB"/>
    <w:rsid w:val="00BF23BC"/>
    <w:rsid w:val="00BF2958"/>
    <w:rsid w:val="00BF2E10"/>
    <w:rsid w:val="00BF34AA"/>
    <w:rsid w:val="00BF38FD"/>
    <w:rsid w:val="00BF3CFC"/>
    <w:rsid w:val="00BF49CB"/>
    <w:rsid w:val="00BF5169"/>
    <w:rsid w:val="00BF5C4B"/>
    <w:rsid w:val="00BF681A"/>
    <w:rsid w:val="00BF6A6C"/>
    <w:rsid w:val="00C00197"/>
    <w:rsid w:val="00C0065E"/>
    <w:rsid w:val="00C0186A"/>
    <w:rsid w:val="00C02EBE"/>
    <w:rsid w:val="00C02F09"/>
    <w:rsid w:val="00C03051"/>
    <w:rsid w:val="00C043B0"/>
    <w:rsid w:val="00C04988"/>
    <w:rsid w:val="00C049D3"/>
    <w:rsid w:val="00C04AC2"/>
    <w:rsid w:val="00C05013"/>
    <w:rsid w:val="00C05A4A"/>
    <w:rsid w:val="00C060D9"/>
    <w:rsid w:val="00C0622A"/>
    <w:rsid w:val="00C062D4"/>
    <w:rsid w:val="00C065EC"/>
    <w:rsid w:val="00C069D1"/>
    <w:rsid w:val="00C06B43"/>
    <w:rsid w:val="00C06D4C"/>
    <w:rsid w:val="00C06F40"/>
    <w:rsid w:val="00C074C4"/>
    <w:rsid w:val="00C0797C"/>
    <w:rsid w:val="00C07B01"/>
    <w:rsid w:val="00C07C8E"/>
    <w:rsid w:val="00C07E16"/>
    <w:rsid w:val="00C07E5B"/>
    <w:rsid w:val="00C10134"/>
    <w:rsid w:val="00C1078F"/>
    <w:rsid w:val="00C107F1"/>
    <w:rsid w:val="00C10A9D"/>
    <w:rsid w:val="00C10AE7"/>
    <w:rsid w:val="00C10ECB"/>
    <w:rsid w:val="00C112CC"/>
    <w:rsid w:val="00C11453"/>
    <w:rsid w:val="00C118AB"/>
    <w:rsid w:val="00C11B10"/>
    <w:rsid w:val="00C126F2"/>
    <w:rsid w:val="00C12EDE"/>
    <w:rsid w:val="00C130C5"/>
    <w:rsid w:val="00C134FD"/>
    <w:rsid w:val="00C13867"/>
    <w:rsid w:val="00C13AE8"/>
    <w:rsid w:val="00C1400A"/>
    <w:rsid w:val="00C14AEE"/>
    <w:rsid w:val="00C14CB7"/>
    <w:rsid w:val="00C1509C"/>
    <w:rsid w:val="00C152F0"/>
    <w:rsid w:val="00C157B1"/>
    <w:rsid w:val="00C15EF4"/>
    <w:rsid w:val="00C164A7"/>
    <w:rsid w:val="00C1722F"/>
    <w:rsid w:val="00C17463"/>
    <w:rsid w:val="00C1794A"/>
    <w:rsid w:val="00C17B37"/>
    <w:rsid w:val="00C17C65"/>
    <w:rsid w:val="00C17F65"/>
    <w:rsid w:val="00C20501"/>
    <w:rsid w:val="00C20504"/>
    <w:rsid w:val="00C20C71"/>
    <w:rsid w:val="00C210E9"/>
    <w:rsid w:val="00C211D1"/>
    <w:rsid w:val="00C21A91"/>
    <w:rsid w:val="00C21BA1"/>
    <w:rsid w:val="00C230FB"/>
    <w:rsid w:val="00C237D2"/>
    <w:rsid w:val="00C23DBD"/>
    <w:rsid w:val="00C24307"/>
    <w:rsid w:val="00C2488B"/>
    <w:rsid w:val="00C25406"/>
    <w:rsid w:val="00C255D0"/>
    <w:rsid w:val="00C25C34"/>
    <w:rsid w:val="00C25FA7"/>
    <w:rsid w:val="00C26BE2"/>
    <w:rsid w:val="00C27016"/>
    <w:rsid w:val="00C271C2"/>
    <w:rsid w:val="00C316E1"/>
    <w:rsid w:val="00C31860"/>
    <w:rsid w:val="00C31EE6"/>
    <w:rsid w:val="00C32120"/>
    <w:rsid w:val="00C32127"/>
    <w:rsid w:val="00C325B5"/>
    <w:rsid w:val="00C326A6"/>
    <w:rsid w:val="00C32937"/>
    <w:rsid w:val="00C32AD5"/>
    <w:rsid w:val="00C339EE"/>
    <w:rsid w:val="00C349B9"/>
    <w:rsid w:val="00C34C98"/>
    <w:rsid w:val="00C354B3"/>
    <w:rsid w:val="00C3577A"/>
    <w:rsid w:val="00C35BA7"/>
    <w:rsid w:val="00C371D4"/>
    <w:rsid w:val="00C3722E"/>
    <w:rsid w:val="00C37846"/>
    <w:rsid w:val="00C37A47"/>
    <w:rsid w:val="00C37E52"/>
    <w:rsid w:val="00C40865"/>
    <w:rsid w:val="00C40BC3"/>
    <w:rsid w:val="00C40C13"/>
    <w:rsid w:val="00C41A52"/>
    <w:rsid w:val="00C41BD0"/>
    <w:rsid w:val="00C41EE9"/>
    <w:rsid w:val="00C423BF"/>
    <w:rsid w:val="00C425C9"/>
    <w:rsid w:val="00C426D0"/>
    <w:rsid w:val="00C428E2"/>
    <w:rsid w:val="00C42DC4"/>
    <w:rsid w:val="00C4313C"/>
    <w:rsid w:val="00C43267"/>
    <w:rsid w:val="00C43F6D"/>
    <w:rsid w:val="00C44D54"/>
    <w:rsid w:val="00C4504D"/>
    <w:rsid w:val="00C453DA"/>
    <w:rsid w:val="00C45F6D"/>
    <w:rsid w:val="00C462E4"/>
    <w:rsid w:val="00C4678B"/>
    <w:rsid w:val="00C473C2"/>
    <w:rsid w:val="00C475D7"/>
    <w:rsid w:val="00C47BC0"/>
    <w:rsid w:val="00C47F3F"/>
    <w:rsid w:val="00C50879"/>
    <w:rsid w:val="00C512CF"/>
    <w:rsid w:val="00C51337"/>
    <w:rsid w:val="00C516E6"/>
    <w:rsid w:val="00C51AD8"/>
    <w:rsid w:val="00C521D7"/>
    <w:rsid w:val="00C524DE"/>
    <w:rsid w:val="00C52625"/>
    <w:rsid w:val="00C526F5"/>
    <w:rsid w:val="00C52EBE"/>
    <w:rsid w:val="00C543A1"/>
    <w:rsid w:val="00C545C3"/>
    <w:rsid w:val="00C54AA9"/>
    <w:rsid w:val="00C55103"/>
    <w:rsid w:val="00C555C1"/>
    <w:rsid w:val="00C5588B"/>
    <w:rsid w:val="00C56299"/>
    <w:rsid w:val="00C56942"/>
    <w:rsid w:val="00C570DE"/>
    <w:rsid w:val="00C573E1"/>
    <w:rsid w:val="00C57CAF"/>
    <w:rsid w:val="00C60545"/>
    <w:rsid w:val="00C6069F"/>
    <w:rsid w:val="00C60CAD"/>
    <w:rsid w:val="00C612FB"/>
    <w:rsid w:val="00C618CF"/>
    <w:rsid w:val="00C62412"/>
    <w:rsid w:val="00C62495"/>
    <w:rsid w:val="00C625BB"/>
    <w:rsid w:val="00C62C00"/>
    <w:rsid w:val="00C62CFC"/>
    <w:rsid w:val="00C62D0F"/>
    <w:rsid w:val="00C6339F"/>
    <w:rsid w:val="00C6398E"/>
    <w:rsid w:val="00C63D32"/>
    <w:rsid w:val="00C64140"/>
    <w:rsid w:val="00C641D0"/>
    <w:rsid w:val="00C642AC"/>
    <w:rsid w:val="00C645E6"/>
    <w:rsid w:val="00C6473B"/>
    <w:rsid w:val="00C64AAF"/>
    <w:rsid w:val="00C65415"/>
    <w:rsid w:val="00C656DF"/>
    <w:rsid w:val="00C659B4"/>
    <w:rsid w:val="00C660BA"/>
    <w:rsid w:val="00C66493"/>
    <w:rsid w:val="00C66E70"/>
    <w:rsid w:val="00C67565"/>
    <w:rsid w:val="00C67598"/>
    <w:rsid w:val="00C67BB8"/>
    <w:rsid w:val="00C67EC4"/>
    <w:rsid w:val="00C7056E"/>
    <w:rsid w:val="00C70797"/>
    <w:rsid w:val="00C70F97"/>
    <w:rsid w:val="00C70FE0"/>
    <w:rsid w:val="00C71735"/>
    <w:rsid w:val="00C72998"/>
    <w:rsid w:val="00C72D62"/>
    <w:rsid w:val="00C72F38"/>
    <w:rsid w:val="00C73351"/>
    <w:rsid w:val="00C73395"/>
    <w:rsid w:val="00C7488A"/>
    <w:rsid w:val="00C7537A"/>
    <w:rsid w:val="00C75558"/>
    <w:rsid w:val="00C75E95"/>
    <w:rsid w:val="00C769BF"/>
    <w:rsid w:val="00C7704C"/>
    <w:rsid w:val="00C80961"/>
    <w:rsid w:val="00C81219"/>
    <w:rsid w:val="00C81583"/>
    <w:rsid w:val="00C81CD3"/>
    <w:rsid w:val="00C81D6B"/>
    <w:rsid w:val="00C8312C"/>
    <w:rsid w:val="00C83DB0"/>
    <w:rsid w:val="00C8485B"/>
    <w:rsid w:val="00C84C29"/>
    <w:rsid w:val="00C8557C"/>
    <w:rsid w:val="00C855A0"/>
    <w:rsid w:val="00C858E4"/>
    <w:rsid w:val="00C85B43"/>
    <w:rsid w:val="00C8639A"/>
    <w:rsid w:val="00C86BCE"/>
    <w:rsid w:val="00C872AF"/>
    <w:rsid w:val="00C87D3F"/>
    <w:rsid w:val="00C9044E"/>
    <w:rsid w:val="00C907EE"/>
    <w:rsid w:val="00C90B0B"/>
    <w:rsid w:val="00C91163"/>
    <w:rsid w:val="00C921A1"/>
    <w:rsid w:val="00C924B1"/>
    <w:rsid w:val="00C927BE"/>
    <w:rsid w:val="00C92BE9"/>
    <w:rsid w:val="00C92F3A"/>
    <w:rsid w:val="00C931C3"/>
    <w:rsid w:val="00C93BE8"/>
    <w:rsid w:val="00C941DA"/>
    <w:rsid w:val="00C94733"/>
    <w:rsid w:val="00C94952"/>
    <w:rsid w:val="00C94A3A"/>
    <w:rsid w:val="00C94CD1"/>
    <w:rsid w:val="00C94F95"/>
    <w:rsid w:val="00C95A40"/>
    <w:rsid w:val="00C95E77"/>
    <w:rsid w:val="00C95EFD"/>
    <w:rsid w:val="00C95F79"/>
    <w:rsid w:val="00C96F9E"/>
    <w:rsid w:val="00C97BE3"/>
    <w:rsid w:val="00C97E3A"/>
    <w:rsid w:val="00C97FED"/>
    <w:rsid w:val="00CA135C"/>
    <w:rsid w:val="00CA1ABF"/>
    <w:rsid w:val="00CA2085"/>
    <w:rsid w:val="00CA22EE"/>
    <w:rsid w:val="00CA2B8F"/>
    <w:rsid w:val="00CA2DD9"/>
    <w:rsid w:val="00CA2E4A"/>
    <w:rsid w:val="00CA2ECE"/>
    <w:rsid w:val="00CA3DFD"/>
    <w:rsid w:val="00CA4186"/>
    <w:rsid w:val="00CA4673"/>
    <w:rsid w:val="00CA4A5D"/>
    <w:rsid w:val="00CA4BA9"/>
    <w:rsid w:val="00CA5282"/>
    <w:rsid w:val="00CA576B"/>
    <w:rsid w:val="00CA6021"/>
    <w:rsid w:val="00CA60F8"/>
    <w:rsid w:val="00CA615C"/>
    <w:rsid w:val="00CA6CB3"/>
    <w:rsid w:val="00CA7205"/>
    <w:rsid w:val="00CA7CD0"/>
    <w:rsid w:val="00CB0975"/>
    <w:rsid w:val="00CB0C23"/>
    <w:rsid w:val="00CB0E6A"/>
    <w:rsid w:val="00CB161D"/>
    <w:rsid w:val="00CB1855"/>
    <w:rsid w:val="00CB1CE3"/>
    <w:rsid w:val="00CB204D"/>
    <w:rsid w:val="00CB2580"/>
    <w:rsid w:val="00CB2E83"/>
    <w:rsid w:val="00CB3767"/>
    <w:rsid w:val="00CB3B6F"/>
    <w:rsid w:val="00CB3DB9"/>
    <w:rsid w:val="00CB3EA4"/>
    <w:rsid w:val="00CB3FFF"/>
    <w:rsid w:val="00CB41B6"/>
    <w:rsid w:val="00CB4B22"/>
    <w:rsid w:val="00CB58D1"/>
    <w:rsid w:val="00CB5FA9"/>
    <w:rsid w:val="00CB67AC"/>
    <w:rsid w:val="00CB6964"/>
    <w:rsid w:val="00CB6965"/>
    <w:rsid w:val="00CB7603"/>
    <w:rsid w:val="00CB7971"/>
    <w:rsid w:val="00CB7EA8"/>
    <w:rsid w:val="00CB7FDC"/>
    <w:rsid w:val="00CC0494"/>
    <w:rsid w:val="00CC081C"/>
    <w:rsid w:val="00CC0B4A"/>
    <w:rsid w:val="00CC0CFC"/>
    <w:rsid w:val="00CC14B1"/>
    <w:rsid w:val="00CC25FC"/>
    <w:rsid w:val="00CC3C60"/>
    <w:rsid w:val="00CC3D63"/>
    <w:rsid w:val="00CC3FD9"/>
    <w:rsid w:val="00CC430A"/>
    <w:rsid w:val="00CC43C6"/>
    <w:rsid w:val="00CC4E02"/>
    <w:rsid w:val="00CC5195"/>
    <w:rsid w:val="00CC5242"/>
    <w:rsid w:val="00CC5E72"/>
    <w:rsid w:val="00CC6300"/>
    <w:rsid w:val="00CC638F"/>
    <w:rsid w:val="00CC6401"/>
    <w:rsid w:val="00CC7440"/>
    <w:rsid w:val="00CC78EF"/>
    <w:rsid w:val="00CC7F88"/>
    <w:rsid w:val="00CD07F9"/>
    <w:rsid w:val="00CD0AA6"/>
    <w:rsid w:val="00CD1233"/>
    <w:rsid w:val="00CD24C0"/>
    <w:rsid w:val="00CD251C"/>
    <w:rsid w:val="00CD276D"/>
    <w:rsid w:val="00CD287A"/>
    <w:rsid w:val="00CD3740"/>
    <w:rsid w:val="00CD381B"/>
    <w:rsid w:val="00CD403D"/>
    <w:rsid w:val="00CD44BE"/>
    <w:rsid w:val="00CD490C"/>
    <w:rsid w:val="00CD4C90"/>
    <w:rsid w:val="00CD4CDF"/>
    <w:rsid w:val="00CD4E28"/>
    <w:rsid w:val="00CD50A5"/>
    <w:rsid w:val="00CD55C7"/>
    <w:rsid w:val="00CD5B83"/>
    <w:rsid w:val="00CD5CF5"/>
    <w:rsid w:val="00CD5F11"/>
    <w:rsid w:val="00CD6036"/>
    <w:rsid w:val="00CD62FE"/>
    <w:rsid w:val="00CD6BD9"/>
    <w:rsid w:val="00CD7236"/>
    <w:rsid w:val="00CD73AF"/>
    <w:rsid w:val="00CD74A4"/>
    <w:rsid w:val="00CD750A"/>
    <w:rsid w:val="00CD7986"/>
    <w:rsid w:val="00CD7EAE"/>
    <w:rsid w:val="00CE0A66"/>
    <w:rsid w:val="00CE1545"/>
    <w:rsid w:val="00CE1AF0"/>
    <w:rsid w:val="00CE2604"/>
    <w:rsid w:val="00CE3751"/>
    <w:rsid w:val="00CE387A"/>
    <w:rsid w:val="00CE3A88"/>
    <w:rsid w:val="00CE4035"/>
    <w:rsid w:val="00CE4289"/>
    <w:rsid w:val="00CE446C"/>
    <w:rsid w:val="00CE4F8B"/>
    <w:rsid w:val="00CE5BB1"/>
    <w:rsid w:val="00CE5BBE"/>
    <w:rsid w:val="00CE6267"/>
    <w:rsid w:val="00CE6602"/>
    <w:rsid w:val="00CE76E0"/>
    <w:rsid w:val="00CE79C4"/>
    <w:rsid w:val="00CE7AAE"/>
    <w:rsid w:val="00CE7F07"/>
    <w:rsid w:val="00CF0508"/>
    <w:rsid w:val="00CF0F9E"/>
    <w:rsid w:val="00CF15E1"/>
    <w:rsid w:val="00CF1804"/>
    <w:rsid w:val="00CF1D11"/>
    <w:rsid w:val="00CF1DEF"/>
    <w:rsid w:val="00CF1FCF"/>
    <w:rsid w:val="00CF203F"/>
    <w:rsid w:val="00CF21ED"/>
    <w:rsid w:val="00CF2DCE"/>
    <w:rsid w:val="00CF2DE6"/>
    <w:rsid w:val="00CF2F10"/>
    <w:rsid w:val="00CF36DC"/>
    <w:rsid w:val="00CF37E0"/>
    <w:rsid w:val="00CF3F62"/>
    <w:rsid w:val="00CF4077"/>
    <w:rsid w:val="00CF4586"/>
    <w:rsid w:val="00CF51A0"/>
    <w:rsid w:val="00CF5480"/>
    <w:rsid w:val="00CF5EC7"/>
    <w:rsid w:val="00CF61D1"/>
    <w:rsid w:val="00CF68BA"/>
    <w:rsid w:val="00CF6B42"/>
    <w:rsid w:val="00CF6C33"/>
    <w:rsid w:val="00CF7486"/>
    <w:rsid w:val="00CF7504"/>
    <w:rsid w:val="00CF7633"/>
    <w:rsid w:val="00CF76BF"/>
    <w:rsid w:val="00CF7B59"/>
    <w:rsid w:val="00D004BE"/>
    <w:rsid w:val="00D00E1B"/>
    <w:rsid w:val="00D00F3D"/>
    <w:rsid w:val="00D014D2"/>
    <w:rsid w:val="00D01C3F"/>
    <w:rsid w:val="00D01E1D"/>
    <w:rsid w:val="00D0219F"/>
    <w:rsid w:val="00D021AF"/>
    <w:rsid w:val="00D028D5"/>
    <w:rsid w:val="00D0389E"/>
    <w:rsid w:val="00D03B2B"/>
    <w:rsid w:val="00D03BBC"/>
    <w:rsid w:val="00D0459F"/>
    <w:rsid w:val="00D0571C"/>
    <w:rsid w:val="00D064F3"/>
    <w:rsid w:val="00D077BE"/>
    <w:rsid w:val="00D07DC2"/>
    <w:rsid w:val="00D07EED"/>
    <w:rsid w:val="00D113A0"/>
    <w:rsid w:val="00D11844"/>
    <w:rsid w:val="00D11F27"/>
    <w:rsid w:val="00D120FC"/>
    <w:rsid w:val="00D124B9"/>
    <w:rsid w:val="00D126BE"/>
    <w:rsid w:val="00D13096"/>
    <w:rsid w:val="00D133AB"/>
    <w:rsid w:val="00D134A5"/>
    <w:rsid w:val="00D1395D"/>
    <w:rsid w:val="00D13B41"/>
    <w:rsid w:val="00D13EE5"/>
    <w:rsid w:val="00D13EE9"/>
    <w:rsid w:val="00D1498D"/>
    <w:rsid w:val="00D14B77"/>
    <w:rsid w:val="00D14E2D"/>
    <w:rsid w:val="00D156CC"/>
    <w:rsid w:val="00D15719"/>
    <w:rsid w:val="00D15A9B"/>
    <w:rsid w:val="00D15CC1"/>
    <w:rsid w:val="00D15D70"/>
    <w:rsid w:val="00D160F9"/>
    <w:rsid w:val="00D16D51"/>
    <w:rsid w:val="00D1718E"/>
    <w:rsid w:val="00D17566"/>
    <w:rsid w:val="00D17A92"/>
    <w:rsid w:val="00D2036B"/>
    <w:rsid w:val="00D20C5D"/>
    <w:rsid w:val="00D20D15"/>
    <w:rsid w:val="00D20E51"/>
    <w:rsid w:val="00D20E6D"/>
    <w:rsid w:val="00D20FA0"/>
    <w:rsid w:val="00D214B9"/>
    <w:rsid w:val="00D216FB"/>
    <w:rsid w:val="00D2206D"/>
    <w:rsid w:val="00D22331"/>
    <w:rsid w:val="00D228D8"/>
    <w:rsid w:val="00D23225"/>
    <w:rsid w:val="00D23C8A"/>
    <w:rsid w:val="00D23DF3"/>
    <w:rsid w:val="00D2417F"/>
    <w:rsid w:val="00D247BD"/>
    <w:rsid w:val="00D24A58"/>
    <w:rsid w:val="00D24CB7"/>
    <w:rsid w:val="00D24E9A"/>
    <w:rsid w:val="00D24F2D"/>
    <w:rsid w:val="00D26121"/>
    <w:rsid w:val="00D2616E"/>
    <w:rsid w:val="00D26859"/>
    <w:rsid w:val="00D26910"/>
    <w:rsid w:val="00D26A23"/>
    <w:rsid w:val="00D26B4E"/>
    <w:rsid w:val="00D26CAC"/>
    <w:rsid w:val="00D26E9B"/>
    <w:rsid w:val="00D31BE6"/>
    <w:rsid w:val="00D31D48"/>
    <w:rsid w:val="00D326BA"/>
    <w:rsid w:val="00D32AC0"/>
    <w:rsid w:val="00D32F48"/>
    <w:rsid w:val="00D3369A"/>
    <w:rsid w:val="00D34013"/>
    <w:rsid w:val="00D3415D"/>
    <w:rsid w:val="00D345D9"/>
    <w:rsid w:val="00D34A32"/>
    <w:rsid w:val="00D34D75"/>
    <w:rsid w:val="00D34E01"/>
    <w:rsid w:val="00D35161"/>
    <w:rsid w:val="00D35D5F"/>
    <w:rsid w:val="00D35DEE"/>
    <w:rsid w:val="00D36CA5"/>
    <w:rsid w:val="00D36E90"/>
    <w:rsid w:val="00D3737D"/>
    <w:rsid w:val="00D3783A"/>
    <w:rsid w:val="00D3786F"/>
    <w:rsid w:val="00D37EAC"/>
    <w:rsid w:val="00D4024B"/>
    <w:rsid w:val="00D405AF"/>
    <w:rsid w:val="00D40647"/>
    <w:rsid w:val="00D412E4"/>
    <w:rsid w:val="00D4167F"/>
    <w:rsid w:val="00D41BC3"/>
    <w:rsid w:val="00D41CF9"/>
    <w:rsid w:val="00D43A20"/>
    <w:rsid w:val="00D43E5C"/>
    <w:rsid w:val="00D4456A"/>
    <w:rsid w:val="00D44B9D"/>
    <w:rsid w:val="00D44D45"/>
    <w:rsid w:val="00D4520F"/>
    <w:rsid w:val="00D45643"/>
    <w:rsid w:val="00D45EC6"/>
    <w:rsid w:val="00D460DD"/>
    <w:rsid w:val="00D4610E"/>
    <w:rsid w:val="00D462DF"/>
    <w:rsid w:val="00D47296"/>
    <w:rsid w:val="00D475E0"/>
    <w:rsid w:val="00D47EC4"/>
    <w:rsid w:val="00D50BDD"/>
    <w:rsid w:val="00D50C42"/>
    <w:rsid w:val="00D50D0E"/>
    <w:rsid w:val="00D50E6D"/>
    <w:rsid w:val="00D527D5"/>
    <w:rsid w:val="00D52E9C"/>
    <w:rsid w:val="00D5316B"/>
    <w:rsid w:val="00D5381C"/>
    <w:rsid w:val="00D53EDC"/>
    <w:rsid w:val="00D54599"/>
    <w:rsid w:val="00D5547D"/>
    <w:rsid w:val="00D55E5D"/>
    <w:rsid w:val="00D5693C"/>
    <w:rsid w:val="00D56C77"/>
    <w:rsid w:val="00D56D89"/>
    <w:rsid w:val="00D5715D"/>
    <w:rsid w:val="00D57B47"/>
    <w:rsid w:val="00D57E5C"/>
    <w:rsid w:val="00D57FD5"/>
    <w:rsid w:val="00D608EF"/>
    <w:rsid w:val="00D60A10"/>
    <w:rsid w:val="00D60B61"/>
    <w:rsid w:val="00D6183F"/>
    <w:rsid w:val="00D619D7"/>
    <w:rsid w:val="00D61C66"/>
    <w:rsid w:val="00D61CD3"/>
    <w:rsid w:val="00D61E26"/>
    <w:rsid w:val="00D61EBB"/>
    <w:rsid w:val="00D62A91"/>
    <w:rsid w:val="00D62BD1"/>
    <w:rsid w:val="00D62DA7"/>
    <w:rsid w:val="00D62F1B"/>
    <w:rsid w:val="00D63027"/>
    <w:rsid w:val="00D63DB0"/>
    <w:rsid w:val="00D64FF4"/>
    <w:rsid w:val="00D65494"/>
    <w:rsid w:val="00D6594B"/>
    <w:rsid w:val="00D67455"/>
    <w:rsid w:val="00D674A2"/>
    <w:rsid w:val="00D67652"/>
    <w:rsid w:val="00D67CC4"/>
    <w:rsid w:val="00D7001D"/>
    <w:rsid w:val="00D70129"/>
    <w:rsid w:val="00D70183"/>
    <w:rsid w:val="00D70254"/>
    <w:rsid w:val="00D71F66"/>
    <w:rsid w:val="00D722E9"/>
    <w:rsid w:val="00D72938"/>
    <w:rsid w:val="00D72F1C"/>
    <w:rsid w:val="00D73AA3"/>
    <w:rsid w:val="00D73B84"/>
    <w:rsid w:val="00D73D37"/>
    <w:rsid w:val="00D74180"/>
    <w:rsid w:val="00D74545"/>
    <w:rsid w:val="00D74A50"/>
    <w:rsid w:val="00D74D36"/>
    <w:rsid w:val="00D74DF6"/>
    <w:rsid w:val="00D75894"/>
    <w:rsid w:val="00D75A38"/>
    <w:rsid w:val="00D75AC3"/>
    <w:rsid w:val="00D76491"/>
    <w:rsid w:val="00D76C09"/>
    <w:rsid w:val="00D77CA6"/>
    <w:rsid w:val="00D80115"/>
    <w:rsid w:val="00D80182"/>
    <w:rsid w:val="00D81928"/>
    <w:rsid w:val="00D81FF2"/>
    <w:rsid w:val="00D8218D"/>
    <w:rsid w:val="00D8278A"/>
    <w:rsid w:val="00D828F2"/>
    <w:rsid w:val="00D82C4D"/>
    <w:rsid w:val="00D83BCE"/>
    <w:rsid w:val="00D84328"/>
    <w:rsid w:val="00D84777"/>
    <w:rsid w:val="00D84C59"/>
    <w:rsid w:val="00D8635E"/>
    <w:rsid w:val="00D86619"/>
    <w:rsid w:val="00D86700"/>
    <w:rsid w:val="00D87173"/>
    <w:rsid w:val="00D8742F"/>
    <w:rsid w:val="00D87564"/>
    <w:rsid w:val="00D87D70"/>
    <w:rsid w:val="00D90A99"/>
    <w:rsid w:val="00D90BC9"/>
    <w:rsid w:val="00D90BCD"/>
    <w:rsid w:val="00D90C0E"/>
    <w:rsid w:val="00D914B6"/>
    <w:rsid w:val="00D91D6A"/>
    <w:rsid w:val="00D91EE2"/>
    <w:rsid w:val="00D92559"/>
    <w:rsid w:val="00D92643"/>
    <w:rsid w:val="00D92675"/>
    <w:rsid w:val="00D92A7C"/>
    <w:rsid w:val="00D92AAA"/>
    <w:rsid w:val="00D92C82"/>
    <w:rsid w:val="00D92D6A"/>
    <w:rsid w:val="00D93D10"/>
    <w:rsid w:val="00D93E67"/>
    <w:rsid w:val="00D94AFF"/>
    <w:rsid w:val="00D94E21"/>
    <w:rsid w:val="00D96031"/>
    <w:rsid w:val="00D96085"/>
    <w:rsid w:val="00D96390"/>
    <w:rsid w:val="00D97223"/>
    <w:rsid w:val="00DA0407"/>
    <w:rsid w:val="00DA09EC"/>
    <w:rsid w:val="00DA179C"/>
    <w:rsid w:val="00DA1D7F"/>
    <w:rsid w:val="00DA235A"/>
    <w:rsid w:val="00DA29D3"/>
    <w:rsid w:val="00DA3675"/>
    <w:rsid w:val="00DA3727"/>
    <w:rsid w:val="00DA39B5"/>
    <w:rsid w:val="00DA409E"/>
    <w:rsid w:val="00DA429A"/>
    <w:rsid w:val="00DA46CC"/>
    <w:rsid w:val="00DA4D66"/>
    <w:rsid w:val="00DA5240"/>
    <w:rsid w:val="00DA62B9"/>
    <w:rsid w:val="00DA6550"/>
    <w:rsid w:val="00DA6C5D"/>
    <w:rsid w:val="00DA701E"/>
    <w:rsid w:val="00DA75FD"/>
    <w:rsid w:val="00DA795D"/>
    <w:rsid w:val="00DA7C7E"/>
    <w:rsid w:val="00DB01A5"/>
    <w:rsid w:val="00DB02EB"/>
    <w:rsid w:val="00DB0348"/>
    <w:rsid w:val="00DB061A"/>
    <w:rsid w:val="00DB0A53"/>
    <w:rsid w:val="00DB122C"/>
    <w:rsid w:val="00DB2733"/>
    <w:rsid w:val="00DB3415"/>
    <w:rsid w:val="00DB3DB6"/>
    <w:rsid w:val="00DB4345"/>
    <w:rsid w:val="00DB4560"/>
    <w:rsid w:val="00DB474F"/>
    <w:rsid w:val="00DB47FD"/>
    <w:rsid w:val="00DB4C0A"/>
    <w:rsid w:val="00DB52B4"/>
    <w:rsid w:val="00DB532C"/>
    <w:rsid w:val="00DB55CD"/>
    <w:rsid w:val="00DB5631"/>
    <w:rsid w:val="00DB5944"/>
    <w:rsid w:val="00DB625F"/>
    <w:rsid w:val="00DB6849"/>
    <w:rsid w:val="00DB694C"/>
    <w:rsid w:val="00DB6E37"/>
    <w:rsid w:val="00DB70B8"/>
    <w:rsid w:val="00DB73C7"/>
    <w:rsid w:val="00DB74B7"/>
    <w:rsid w:val="00DB74EE"/>
    <w:rsid w:val="00DB7C26"/>
    <w:rsid w:val="00DC039E"/>
    <w:rsid w:val="00DC17C2"/>
    <w:rsid w:val="00DC199A"/>
    <w:rsid w:val="00DC19F7"/>
    <w:rsid w:val="00DC21F5"/>
    <w:rsid w:val="00DC3209"/>
    <w:rsid w:val="00DC330A"/>
    <w:rsid w:val="00DC3A1F"/>
    <w:rsid w:val="00DC3A7C"/>
    <w:rsid w:val="00DC3D33"/>
    <w:rsid w:val="00DC3D41"/>
    <w:rsid w:val="00DC43DB"/>
    <w:rsid w:val="00DC47B4"/>
    <w:rsid w:val="00DC5C07"/>
    <w:rsid w:val="00DC5F4F"/>
    <w:rsid w:val="00DC5F60"/>
    <w:rsid w:val="00DC65C4"/>
    <w:rsid w:val="00DC7EA2"/>
    <w:rsid w:val="00DD0410"/>
    <w:rsid w:val="00DD042F"/>
    <w:rsid w:val="00DD052E"/>
    <w:rsid w:val="00DD101E"/>
    <w:rsid w:val="00DD1BB1"/>
    <w:rsid w:val="00DD29AC"/>
    <w:rsid w:val="00DD301B"/>
    <w:rsid w:val="00DD393B"/>
    <w:rsid w:val="00DD3DE5"/>
    <w:rsid w:val="00DD4791"/>
    <w:rsid w:val="00DD4B45"/>
    <w:rsid w:val="00DD5208"/>
    <w:rsid w:val="00DD5390"/>
    <w:rsid w:val="00DD60F0"/>
    <w:rsid w:val="00DD660F"/>
    <w:rsid w:val="00DD698D"/>
    <w:rsid w:val="00DD6AE7"/>
    <w:rsid w:val="00DE054F"/>
    <w:rsid w:val="00DE065E"/>
    <w:rsid w:val="00DE0F2C"/>
    <w:rsid w:val="00DE199D"/>
    <w:rsid w:val="00DE341C"/>
    <w:rsid w:val="00DE43F2"/>
    <w:rsid w:val="00DE44FD"/>
    <w:rsid w:val="00DE4873"/>
    <w:rsid w:val="00DE489C"/>
    <w:rsid w:val="00DE4A68"/>
    <w:rsid w:val="00DE50CC"/>
    <w:rsid w:val="00DE5177"/>
    <w:rsid w:val="00DE5991"/>
    <w:rsid w:val="00DE5CED"/>
    <w:rsid w:val="00DE60B7"/>
    <w:rsid w:val="00DE6254"/>
    <w:rsid w:val="00DE6436"/>
    <w:rsid w:val="00DE6937"/>
    <w:rsid w:val="00DE6F4D"/>
    <w:rsid w:val="00DE7930"/>
    <w:rsid w:val="00DF01B5"/>
    <w:rsid w:val="00DF0262"/>
    <w:rsid w:val="00DF0DBE"/>
    <w:rsid w:val="00DF1387"/>
    <w:rsid w:val="00DF15FE"/>
    <w:rsid w:val="00DF1875"/>
    <w:rsid w:val="00DF375B"/>
    <w:rsid w:val="00DF395F"/>
    <w:rsid w:val="00DF3A5C"/>
    <w:rsid w:val="00DF3C3E"/>
    <w:rsid w:val="00DF459B"/>
    <w:rsid w:val="00DF4927"/>
    <w:rsid w:val="00DF4B07"/>
    <w:rsid w:val="00DF5D0E"/>
    <w:rsid w:val="00DF6569"/>
    <w:rsid w:val="00DF66EE"/>
    <w:rsid w:val="00DF700B"/>
    <w:rsid w:val="00DF7022"/>
    <w:rsid w:val="00DF7770"/>
    <w:rsid w:val="00DF77D9"/>
    <w:rsid w:val="00E00323"/>
    <w:rsid w:val="00E01069"/>
    <w:rsid w:val="00E01645"/>
    <w:rsid w:val="00E01D1E"/>
    <w:rsid w:val="00E02778"/>
    <w:rsid w:val="00E0291C"/>
    <w:rsid w:val="00E03F4A"/>
    <w:rsid w:val="00E04484"/>
    <w:rsid w:val="00E044AF"/>
    <w:rsid w:val="00E04FC3"/>
    <w:rsid w:val="00E052C9"/>
    <w:rsid w:val="00E057A3"/>
    <w:rsid w:val="00E06585"/>
    <w:rsid w:val="00E066B1"/>
    <w:rsid w:val="00E0712A"/>
    <w:rsid w:val="00E07352"/>
    <w:rsid w:val="00E075A6"/>
    <w:rsid w:val="00E07BC2"/>
    <w:rsid w:val="00E07D83"/>
    <w:rsid w:val="00E07F07"/>
    <w:rsid w:val="00E10CA1"/>
    <w:rsid w:val="00E10E44"/>
    <w:rsid w:val="00E10E81"/>
    <w:rsid w:val="00E115ED"/>
    <w:rsid w:val="00E115F9"/>
    <w:rsid w:val="00E11C18"/>
    <w:rsid w:val="00E12826"/>
    <w:rsid w:val="00E12E8B"/>
    <w:rsid w:val="00E1308B"/>
    <w:rsid w:val="00E134F9"/>
    <w:rsid w:val="00E13CB9"/>
    <w:rsid w:val="00E154D2"/>
    <w:rsid w:val="00E157D0"/>
    <w:rsid w:val="00E15F18"/>
    <w:rsid w:val="00E169D6"/>
    <w:rsid w:val="00E16E15"/>
    <w:rsid w:val="00E17DD3"/>
    <w:rsid w:val="00E17E80"/>
    <w:rsid w:val="00E20309"/>
    <w:rsid w:val="00E20673"/>
    <w:rsid w:val="00E209E3"/>
    <w:rsid w:val="00E20BD8"/>
    <w:rsid w:val="00E211DD"/>
    <w:rsid w:val="00E212A3"/>
    <w:rsid w:val="00E21632"/>
    <w:rsid w:val="00E22EEA"/>
    <w:rsid w:val="00E2304E"/>
    <w:rsid w:val="00E23063"/>
    <w:rsid w:val="00E235DB"/>
    <w:rsid w:val="00E239F7"/>
    <w:rsid w:val="00E2417D"/>
    <w:rsid w:val="00E24673"/>
    <w:rsid w:val="00E24D02"/>
    <w:rsid w:val="00E24EEF"/>
    <w:rsid w:val="00E24FE7"/>
    <w:rsid w:val="00E2560A"/>
    <w:rsid w:val="00E256E8"/>
    <w:rsid w:val="00E25B3F"/>
    <w:rsid w:val="00E25E2E"/>
    <w:rsid w:val="00E26088"/>
    <w:rsid w:val="00E26124"/>
    <w:rsid w:val="00E263A1"/>
    <w:rsid w:val="00E2684F"/>
    <w:rsid w:val="00E269C7"/>
    <w:rsid w:val="00E26BC5"/>
    <w:rsid w:val="00E26CD7"/>
    <w:rsid w:val="00E27351"/>
    <w:rsid w:val="00E2752F"/>
    <w:rsid w:val="00E27705"/>
    <w:rsid w:val="00E27C44"/>
    <w:rsid w:val="00E27E5E"/>
    <w:rsid w:val="00E27FAB"/>
    <w:rsid w:val="00E3069E"/>
    <w:rsid w:val="00E3095A"/>
    <w:rsid w:val="00E30FCC"/>
    <w:rsid w:val="00E30FCD"/>
    <w:rsid w:val="00E31BA8"/>
    <w:rsid w:val="00E32350"/>
    <w:rsid w:val="00E323E2"/>
    <w:rsid w:val="00E325F0"/>
    <w:rsid w:val="00E32ED3"/>
    <w:rsid w:val="00E33A3F"/>
    <w:rsid w:val="00E33B93"/>
    <w:rsid w:val="00E35950"/>
    <w:rsid w:val="00E35AF8"/>
    <w:rsid w:val="00E35EFF"/>
    <w:rsid w:val="00E36156"/>
    <w:rsid w:val="00E367F1"/>
    <w:rsid w:val="00E36B91"/>
    <w:rsid w:val="00E36CC6"/>
    <w:rsid w:val="00E379EC"/>
    <w:rsid w:val="00E37C6F"/>
    <w:rsid w:val="00E40786"/>
    <w:rsid w:val="00E418DA"/>
    <w:rsid w:val="00E4199D"/>
    <w:rsid w:val="00E41E7C"/>
    <w:rsid w:val="00E41F63"/>
    <w:rsid w:val="00E42EC2"/>
    <w:rsid w:val="00E432C7"/>
    <w:rsid w:val="00E436D6"/>
    <w:rsid w:val="00E4400B"/>
    <w:rsid w:val="00E44120"/>
    <w:rsid w:val="00E448E9"/>
    <w:rsid w:val="00E45020"/>
    <w:rsid w:val="00E458A5"/>
    <w:rsid w:val="00E46AE9"/>
    <w:rsid w:val="00E46B19"/>
    <w:rsid w:val="00E475F0"/>
    <w:rsid w:val="00E50177"/>
    <w:rsid w:val="00E502D6"/>
    <w:rsid w:val="00E5031F"/>
    <w:rsid w:val="00E505A1"/>
    <w:rsid w:val="00E50774"/>
    <w:rsid w:val="00E50B45"/>
    <w:rsid w:val="00E50FA4"/>
    <w:rsid w:val="00E510BB"/>
    <w:rsid w:val="00E51237"/>
    <w:rsid w:val="00E5142F"/>
    <w:rsid w:val="00E514DB"/>
    <w:rsid w:val="00E51C3B"/>
    <w:rsid w:val="00E51D9F"/>
    <w:rsid w:val="00E5213E"/>
    <w:rsid w:val="00E52695"/>
    <w:rsid w:val="00E53187"/>
    <w:rsid w:val="00E53AB4"/>
    <w:rsid w:val="00E53C2E"/>
    <w:rsid w:val="00E54601"/>
    <w:rsid w:val="00E54B35"/>
    <w:rsid w:val="00E550B9"/>
    <w:rsid w:val="00E558D8"/>
    <w:rsid w:val="00E55F9E"/>
    <w:rsid w:val="00E56038"/>
    <w:rsid w:val="00E560F4"/>
    <w:rsid w:val="00E56771"/>
    <w:rsid w:val="00E56860"/>
    <w:rsid w:val="00E5696F"/>
    <w:rsid w:val="00E56D04"/>
    <w:rsid w:val="00E56FA7"/>
    <w:rsid w:val="00E575C1"/>
    <w:rsid w:val="00E57CD7"/>
    <w:rsid w:val="00E57E91"/>
    <w:rsid w:val="00E57FF2"/>
    <w:rsid w:val="00E600B1"/>
    <w:rsid w:val="00E6045E"/>
    <w:rsid w:val="00E6133F"/>
    <w:rsid w:val="00E61939"/>
    <w:rsid w:val="00E62233"/>
    <w:rsid w:val="00E6352C"/>
    <w:rsid w:val="00E636AD"/>
    <w:rsid w:val="00E64C46"/>
    <w:rsid w:val="00E6504A"/>
    <w:rsid w:val="00E65CEA"/>
    <w:rsid w:val="00E66313"/>
    <w:rsid w:val="00E66906"/>
    <w:rsid w:val="00E66D4C"/>
    <w:rsid w:val="00E66ECA"/>
    <w:rsid w:val="00E670DA"/>
    <w:rsid w:val="00E67340"/>
    <w:rsid w:val="00E7034D"/>
    <w:rsid w:val="00E705E1"/>
    <w:rsid w:val="00E70826"/>
    <w:rsid w:val="00E7096E"/>
    <w:rsid w:val="00E7142D"/>
    <w:rsid w:val="00E7148B"/>
    <w:rsid w:val="00E71AF4"/>
    <w:rsid w:val="00E71F37"/>
    <w:rsid w:val="00E73577"/>
    <w:rsid w:val="00E73C01"/>
    <w:rsid w:val="00E74735"/>
    <w:rsid w:val="00E747F9"/>
    <w:rsid w:val="00E752DF"/>
    <w:rsid w:val="00E753F1"/>
    <w:rsid w:val="00E75543"/>
    <w:rsid w:val="00E76AE2"/>
    <w:rsid w:val="00E774E6"/>
    <w:rsid w:val="00E77912"/>
    <w:rsid w:val="00E7799A"/>
    <w:rsid w:val="00E7799D"/>
    <w:rsid w:val="00E809EB"/>
    <w:rsid w:val="00E810AD"/>
    <w:rsid w:val="00E81A3F"/>
    <w:rsid w:val="00E81F73"/>
    <w:rsid w:val="00E82184"/>
    <w:rsid w:val="00E82518"/>
    <w:rsid w:val="00E82D27"/>
    <w:rsid w:val="00E82F7C"/>
    <w:rsid w:val="00E8329F"/>
    <w:rsid w:val="00E834DF"/>
    <w:rsid w:val="00E8351B"/>
    <w:rsid w:val="00E83C26"/>
    <w:rsid w:val="00E8459A"/>
    <w:rsid w:val="00E846DF"/>
    <w:rsid w:val="00E85764"/>
    <w:rsid w:val="00E85BA9"/>
    <w:rsid w:val="00E865CD"/>
    <w:rsid w:val="00E86B4C"/>
    <w:rsid w:val="00E86FAC"/>
    <w:rsid w:val="00E87B0D"/>
    <w:rsid w:val="00E87B2C"/>
    <w:rsid w:val="00E906E5"/>
    <w:rsid w:val="00E90752"/>
    <w:rsid w:val="00E907D8"/>
    <w:rsid w:val="00E90986"/>
    <w:rsid w:val="00E90A0E"/>
    <w:rsid w:val="00E90B6D"/>
    <w:rsid w:val="00E90D02"/>
    <w:rsid w:val="00E90D8F"/>
    <w:rsid w:val="00E90DF3"/>
    <w:rsid w:val="00E91111"/>
    <w:rsid w:val="00E914CA"/>
    <w:rsid w:val="00E91518"/>
    <w:rsid w:val="00E9188D"/>
    <w:rsid w:val="00E91EB3"/>
    <w:rsid w:val="00E92432"/>
    <w:rsid w:val="00E92AB4"/>
    <w:rsid w:val="00E92AC6"/>
    <w:rsid w:val="00E92AE5"/>
    <w:rsid w:val="00E92D85"/>
    <w:rsid w:val="00E92E6A"/>
    <w:rsid w:val="00E933FC"/>
    <w:rsid w:val="00E93689"/>
    <w:rsid w:val="00E93A18"/>
    <w:rsid w:val="00E93E44"/>
    <w:rsid w:val="00E93EA6"/>
    <w:rsid w:val="00E94542"/>
    <w:rsid w:val="00E947CF"/>
    <w:rsid w:val="00E954A7"/>
    <w:rsid w:val="00E95A17"/>
    <w:rsid w:val="00E965CF"/>
    <w:rsid w:val="00E9731F"/>
    <w:rsid w:val="00E97980"/>
    <w:rsid w:val="00E97E3A"/>
    <w:rsid w:val="00E97F5C"/>
    <w:rsid w:val="00E97FEB"/>
    <w:rsid w:val="00EA0092"/>
    <w:rsid w:val="00EA022E"/>
    <w:rsid w:val="00EA0B46"/>
    <w:rsid w:val="00EA0E74"/>
    <w:rsid w:val="00EA153E"/>
    <w:rsid w:val="00EA18E2"/>
    <w:rsid w:val="00EA1938"/>
    <w:rsid w:val="00EA2C40"/>
    <w:rsid w:val="00EA31E1"/>
    <w:rsid w:val="00EA3ACF"/>
    <w:rsid w:val="00EA46F4"/>
    <w:rsid w:val="00EA5529"/>
    <w:rsid w:val="00EA57EF"/>
    <w:rsid w:val="00EA587F"/>
    <w:rsid w:val="00EA5A0E"/>
    <w:rsid w:val="00EA6A26"/>
    <w:rsid w:val="00EA6A90"/>
    <w:rsid w:val="00EA6D66"/>
    <w:rsid w:val="00EA72EE"/>
    <w:rsid w:val="00EA774A"/>
    <w:rsid w:val="00EA7E33"/>
    <w:rsid w:val="00EB017D"/>
    <w:rsid w:val="00EB05B7"/>
    <w:rsid w:val="00EB0B0A"/>
    <w:rsid w:val="00EB0B5A"/>
    <w:rsid w:val="00EB1109"/>
    <w:rsid w:val="00EB18C3"/>
    <w:rsid w:val="00EB1CD0"/>
    <w:rsid w:val="00EB2306"/>
    <w:rsid w:val="00EB2490"/>
    <w:rsid w:val="00EB28D5"/>
    <w:rsid w:val="00EB300B"/>
    <w:rsid w:val="00EB327B"/>
    <w:rsid w:val="00EB334D"/>
    <w:rsid w:val="00EB456C"/>
    <w:rsid w:val="00EB4C5F"/>
    <w:rsid w:val="00EB5188"/>
    <w:rsid w:val="00EB5E7E"/>
    <w:rsid w:val="00EB64F9"/>
    <w:rsid w:val="00EB6E31"/>
    <w:rsid w:val="00EB7BEF"/>
    <w:rsid w:val="00EC0B22"/>
    <w:rsid w:val="00EC1B53"/>
    <w:rsid w:val="00EC282C"/>
    <w:rsid w:val="00EC363C"/>
    <w:rsid w:val="00EC38C1"/>
    <w:rsid w:val="00EC4A19"/>
    <w:rsid w:val="00EC4C53"/>
    <w:rsid w:val="00EC4F4F"/>
    <w:rsid w:val="00EC59A6"/>
    <w:rsid w:val="00EC5B41"/>
    <w:rsid w:val="00EC5C46"/>
    <w:rsid w:val="00EC5EEF"/>
    <w:rsid w:val="00EC60D7"/>
    <w:rsid w:val="00EC61D9"/>
    <w:rsid w:val="00EC6FF4"/>
    <w:rsid w:val="00EC773C"/>
    <w:rsid w:val="00EC7A72"/>
    <w:rsid w:val="00EC7BF2"/>
    <w:rsid w:val="00ED0240"/>
    <w:rsid w:val="00ED0BB1"/>
    <w:rsid w:val="00ED0DAF"/>
    <w:rsid w:val="00ED1586"/>
    <w:rsid w:val="00ED1C26"/>
    <w:rsid w:val="00ED345D"/>
    <w:rsid w:val="00ED3B01"/>
    <w:rsid w:val="00ED3C6B"/>
    <w:rsid w:val="00ED4447"/>
    <w:rsid w:val="00ED46E0"/>
    <w:rsid w:val="00ED47A4"/>
    <w:rsid w:val="00ED4DBC"/>
    <w:rsid w:val="00ED4E71"/>
    <w:rsid w:val="00ED52CE"/>
    <w:rsid w:val="00ED52DE"/>
    <w:rsid w:val="00ED5920"/>
    <w:rsid w:val="00ED5BDD"/>
    <w:rsid w:val="00ED5FB7"/>
    <w:rsid w:val="00ED64B9"/>
    <w:rsid w:val="00ED65AE"/>
    <w:rsid w:val="00ED690E"/>
    <w:rsid w:val="00ED6BB5"/>
    <w:rsid w:val="00ED6E6F"/>
    <w:rsid w:val="00ED7822"/>
    <w:rsid w:val="00ED7877"/>
    <w:rsid w:val="00ED791F"/>
    <w:rsid w:val="00EE069D"/>
    <w:rsid w:val="00EE07EB"/>
    <w:rsid w:val="00EE0AEC"/>
    <w:rsid w:val="00EE0CE1"/>
    <w:rsid w:val="00EE0D19"/>
    <w:rsid w:val="00EE17DA"/>
    <w:rsid w:val="00EE189A"/>
    <w:rsid w:val="00EE27AD"/>
    <w:rsid w:val="00EE2E43"/>
    <w:rsid w:val="00EE3769"/>
    <w:rsid w:val="00EE3C34"/>
    <w:rsid w:val="00EE5584"/>
    <w:rsid w:val="00EE5DA9"/>
    <w:rsid w:val="00EE5E75"/>
    <w:rsid w:val="00EE6243"/>
    <w:rsid w:val="00EE6AB6"/>
    <w:rsid w:val="00EE6ED6"/>
    <w:rsid w:val="00EE7176"/>
    <w:rsid w:val="00EE75C3"/>
    <w:rsid w:val="00EF09F8"/>
    <w:rsid w:val="00EF1DF7"/>
    <w:rsid w:val="00EF211C"/>
    <w:rsid w:val="00EF217D"/>
    <w:rsid w:val="00EF2A59"/>
    <w:rsid w:val="00EF335A"/>
    <w:rsid w:val="00EF3DBB"/>
    <w:rsid w:val="00EF3F2F"/>
    <w:rsid w:val="00EF4793"/>
    <w:rsid w:val="00EF5906"/>
    <w:rsid w:val="00EF5B3A"/>
    <w:rsid w:val="00EF699F"/>
    <w:rsid w:val="00EF6D35"/>
    <w:rsid w:val="00EF764F"/>
    <w:rsid w:val="00EF7707"/>
    <w:rsid w:val="00F00747"/>
    <w:rsid w:val="00F013FC"/>
    <w:rsid w:val="00F0284E"/>
    <w:rsid w:val="00F02D65"/>
    <w:rsid w:val="00F0380E"/>
    <w:rsid w:val="00F03AEA"/>
    <w:rsid w:val="00F043A0"/>
    <w:rsid w:val="00F04E72"/>
    <w:rsid w:val="00F051CD"/>
    <w:rsid w:val="00F052E3"/>
    <w:rsid w:val="00F06996"/>
    <w:rsid w:val="00F06AE0"/>
    <w:rsid w:val="00F06B15"/>
    <w:rsid w:val="00F072D8"/>
    <w:rsid w:val="00F079F7"/>
    <w:rsid w:val="00F10292"/>
    <w:rsid w:val="00F1036B"/>
    <w:rsid w:val="00F108EA"/>
    <w:rsid w:val="00F11843"/>
    <w:rsid w:val="00F11D7D"/>
    <w:rsid w:val="00F12005"/>
    <w:rsid w:val="00F124E2"/>
    <w:rsid w:val="00F139CB"/>
    <w:rsid w:val="00F13B97"/>
    <w:rsid w:val="00F14106"/>
    <w:rsid w:val="00F14445"/>
    <w:rsid w:val="00F1617A"/>
    <w:rsid w:val="00F17425"/>
    <w:rsid w:val="00F177D1"/>
    <w:rsid w:val="00F200D2"/>
    <w:rsid w:val="00F203D6"/>
    <w:rsid w:val="00F20BAE"/>
    <w:rsid w:val="00F2125D"/>
    <w:rsid w:val="00F21D05"/>
    <w:rsid w:val="00F22578"/>
    <w:rsid w:val="00F22712"/>
    <w:rsid w:val="00F227A0"/>
    <w:rsid w:val="00F22C04"/>
    <w:rsid w:val="00F23115"/>
    <w:rsid w:val="00F234C5"/>
    <w:rsid w:val="00F23539"/>
    <w:rsid w:val="00F23CE1"/>
    <w:rsid w:val="00F23DEB"/>
    <w:rsid w:val="00F23F00"/>
    <w:rsid w:val="00F23FA4"/>
    <w:rsid w:val="00F2451A"/>
    <w:rsid w:val="00F25769"/>
    <w:rsid w:val="00F25A7B"/>
    <w:rsid w:val="00F25F94"/>
    <w:rsid w:val="00F261F5"/>
    <w:rsid w:val="00F26228"/>
    <w:rsid w:val="00F26259"/>
    <w:rsid w:val="00F26A8A"/>
    <w:rsid w:val="00F26D9A"/>
    <w:rsid w:val="00F27437"/>
    <w:rsid w:val="00F27508"/>
    <w:rsid w:val="00F2790E"/>
    <w:rsid w:val="00F279CC"/>
    <w:rsid w:val="00F30B06"/>
    <w:rsid w:val="00F317D1"/>
    <w:rsid w:val="00F31D85"/>
    <w:rsid w:val="00F32452"/>
    <w:rsid w:val="00F3272B"/>
    <w:rsid w:val="00F32C3C"/>
    <w:rsid w:val="00F3328A"/>
    <w:rsid w:val="00F34EE7"/>
    <w:rsid w:val="00F354FB"/>
    <w:rsid w:val="00F35975"/>
    <w:rsid w:val="00F36A83"/>
    <w:rsid w:val="00F36D12"/>
    <w:rsid w:val="00F377F2"/>
    <w:rsid w:val="00F37877"/>
    <w:rsid w:val="00F378BA"/>
    <w:rsid w:val="00F400F8"/>
    <w:rsid w:val="00F4068A"/>
    <w:rsid w:val="00F40C5A"/>
    <w:rsid w:val="00F40D8D"/>
    <w:rsid w:val="00F420C2"/>
    <w:rsid w:val="00F431C0"/>
    <w:rsid w:val="00F43548"/>
    <w:rsid w:val="00F43586"/>
    <w:rsid w:val="00F43820"/>
    <w:rsid w:val="00F44805"/>
    <w:rsid w:val="00F44A01"/>
    <w:rsid w:val="00F44DE0"/>
    <w:rsid w:val="00F44F1C"/>
    <w:rsid w:val="00F45802"/>
    <w:rsid w:val="00F45C58"/>
    <w:rsid w:val="00F45F36"/>
    <w:rsid w:val="00F461E9"/>
    <w:rsid w:val="00F46F07"/>
    <w:rsid w:val="00F4767B"/>
    <w:rsid w:val="00F47758"/>
    <w:rsid w:val="00F47F78"/>
    <w:rsid w:val="00F501B2"/>
    <w:rsid w:val="00F50811"/>
    <w:rsid w:val="00F50DAD"/>
    <w:rsid w:val="00F50E1D"/>
    <w:rsid w:val="00F5137B"/>
    <w:rsid w:val="00F51494"/>
    <w:rsid w:val="00F5258C"/>
    <w:rsid w:val="00F52769"/>
    <w:rsid w:val="00F52FF6"/>
    <w:rsid w:val="00F53ADE"/>
    <w:rsid w:val="00F53FA1"/>
    <w:rsid w:val="00F541EB"/>
    <w:rsid w:val="00F5451A"/>
    <w:rsid w:val="00F546C1"/>
    <w:rsid w:val="00F54812"/>
    <w:rsid w:val="00F5489B"/>
    <w:rsid w:val="00F54BA7"/>
    <w:rsid w:val="00F54C8F"/>
    <w:rsid w:val="00F554CC"/>
    <w:rsid w:val="00F55D64"/>
    <w:rsid w:val="00F55F8D"/>
    <w:rsid w:val="00F56A8E"/>
    <w:rsid w:val="00F56E64"/>
    <w:rsid w:val="00F56F90"/>
    <w:rsid w:val="00F573E7"/>
    <w:rsid w:val="00F57908"/>
    <w:rsid w:val="00F6024F"/>
    <w:rsid w:val="00F60923"/>
    <w:rsid w:val="00F60B31"/>
    <w:rsid w:val="00F611BD"/>
    <w:rsid w:val="00F615BF"/>
    <w:rsid w:val="00F61654"/>
    <w:rsid w:val="00F61E0A"/>
    <w:rsid w:val="00F621DE"/>
    <w:rsid w:val="00F62587"/>
    <w:rsid w:val="00F625AF"/>
    <w:rsid w:val="00F62B97"/>
    <w:rsid w:val="00F6339C"/>
    <w:rsid w:val="00F633C5"/>
    <w:rsid w:val="00F6387D"/>
    <w:rsid w:val="00F655F3"/>
    <w:rsid w:val="00F65BE5"/>
    <w:rsid w:val="00F6650A"/>
    <w:rsid w:val="00F66AD0"/>
    <w:rsid w:val="00F66E23"/>
    <w:rsid w:val="00F672FA"/>
    <w:rsid w:val="00F67D50"/>
    <w:rsid w:val="00F718F3"/>
    <w:rsid w:val="00F722B8"/>
    <w:rsid w:val="00F7399C"/>
    <w:rsid w:val="00F73D8B"/>
    <w:rsid w:val="00F74330"/>
    <w:rsid w:val="00F7454B"/>
    <w:rsid w:val="00F749A6"/>
    <w:rsid w:val="00F74BD0"/>
    <w:rsid w:val="00F74EE6"/>
    <w:rsid w:val="00F76A2B"/>
    <w:rsid w:val="00F76C72"/>
    <w:rsid w:val="00F774B4"/>
    <w:rsid w:val="00F775FE"/>
    <w:rsid w:val="00F77610"/>
    <w:rsid w:val="00F7766C"/>
    <w:rsid w:val="00F77EDC"/>
    <w:rsid w:val="00F8018C"/>
    <w:rsid w:val="00F805DD"/>
    <w:rsid w:val="00F80675"/>
    <w:rsid w:val="00F80806"/>
    <w:rsid w:val="00F80836"/>
    <w:rsid w:val="00F809D2"/>
    <w:rsid w:val="00F80A00"/>
    <w:rsid w:val="00F80AB9"/>
    <w:rsid w:val="00F81907"/>
    <w:rsid w:val="00F81FFB"/>
    <w:rsid w:val="00F82082"/>
    <w:rsid w:val="00F820B5"/>
    <w:rsid w:val="00F82536"/>
    <w:rsid w:val="00F8254D"/>
    <w:rsid w:val="00F82C38"/>
    <w:rsid w:val="00F83119"/>
    <w:rsid w:val="00F83593"/>
    <w:rsid w:val="00F83DB2"/>
    <w:rsid w:val="00F84934"/>
    <w:rsid w:val="00F849E9"/>
    <w:rsid w:val="00F84A4B"/>
    <w:rsid w:val="00F84E58"/>
    <w:rsid w:val="00F85554"/>
    <w:rsid w:val="00F8569A"/>
    <w:rsid w:val="00F8623E"/>
    <w:rsid w:val="00F86387"/>
    <w:rsid w:val="00F86D81"/>
    <w:rsid w:val="00F86F1B"/>
    <w:rsid w:val="00F86FCB"/>
    <w:rsid w:val="00F87B81"/>
    <w:rsid w:val="00F87DEC"/>
    <w:rsid w:val="00F905C3"/>
    <w:rsid w:val="00F907BA"/>
    <w:rsid w:val="00F91A5E"/>
    <w:rsid w:val="00F91BA4"/>
    <w:rsid w:val="00F91E8C"/>
    <w:rsid w:val="00F929A6"/>
    <w:rsid w:val="00F93666"/>
    <w:rsid w:val="00F93D5E"/>
    <w:rsid w:val="00F93D98"/>
    <w:rsid w:val="00F94000"/>
    <w:rsid w:val="00F9485F"/>
    <w:rsid w:val="00F94C49"/>
    <w:rsid w:val="00F951DF"/>
    <w:rsid w:val="00F95323"/>
    <w:rsid w:val="00F95C4F"/>
    <w:rsid w:val="00F95C71"/>
    <w:rsid w:val="00F95E36"/>
    <w:rsid w:val="00F95FC4"/>
    <w:rsid w:val="00F963CC"/>
    <w:rsid w:val="00F96B77"/>
    <w:rsid w:val="00F96E4F"/>
    <w:rsid w:val="00F970F7"/>
    <w:rsid w:val="00F97383"/>
    <w:rsid w:val="00F97416"/>
    <w:rsid w:val="00FA0F71"/>
    <w:rsid w:val="00FA24E4"/>
    <w:rsid w:val="00FA2517"/>
    <w:rsid w:val="00FA2635"/>
    <w:rsid w:val="00FA276A"/>
    <w:rsid w:val="00FA4753"/>
    <w:rsid w:val="00FA4EEA"/>
    <w:rsid w:val="00FA579F"/>
    <w:rsid w:val="00FA5925"/>
    <w:rsid w:val="00FA5C7F"/>
    <w:rsid w:val="00FA5D5A"/>
    <w:rsid w:val="00FA6194"/>
    <w:rsid w:val="00FA699E"/>
    <w:rsid w:val="00FA6EDB"/>
    <w:rsid w:val="00FA7098"/>
    <w:rsid w:val="00FA7A89"/>
    <w:rsid w:val="00FA7E61"/>
    <w:rsid w:val="00FA7F73"/>
    <w:rsid w:val="00FB0411"/>
    <w:rsid w:val="00FB06B9"/>
    <w:rsid w:val="00FB0EBD"/>
    <w:rsid w:val="00FB1FF5"/>
    <w:rsid w:val="00FB25DB"/>
    <w:rsid w:val="00FB2E33"/>
    <w:rsid w:val="00FB36D1"/>
    <w:rsid w:val="00FB3DCF"/>
    <w:rsid w:val="00FB412D"/>
    <w:rsid w:val="00FB497C"/>
    <w:rsid w:val="00FB52A0"/>
    <w:rsid w:val="00FB56A6"/>
    <w:rsid w:val="00FB5A44"/>
    <w:rsid w:val="00FB5BEE"/>
    <w:rsid w:val="00FB5FCA"/>
    <w:rsid w:val="00FB6001"/>
    <w:rsid w:val="00FB6136"/>
    <w:rsid w:val="00FB674B"/>
    <w:rsid w:val="00FB7466"/>
    <w:rsid w:val="00FB7EBC"/>
    <w:rsid w:val="00FC01CA"/>
    <w:rsid w:val="00FC03EA"/>
    <w:rsid w:val="00FC0996"/>
    <w:rsid w:val="00FC0E3C"/>
    <w:rsid w:val="00FC188B"/>
    <w:rsid w:val="00FC1935"/>
    <w:rsid w:val="00FC1E81"/>
    <w:rsid w:val="00FC20EE"/>
    <w:rsid w:val="00FC2217"/>
    <w:rsid w:val="00FC23E7"/>
    <w:rsid w:val="00FC3242"/>
    <w:rsid w:val="00FC40F9"/>
    <w:rsid w:val="00FC4227"/>
    <w:rsid w:val="00FC432A"/>
    <w:rsid w:val="00FC4EC0"/>
    <w:rsid w:val="00FC4F88"/>
    <w:rsid w:val="00FC540B"/>
    <w:rsid w:val="00FC5668"/>
    <w:rsid w:val="00FC5796"/>
    <w:rsid w:val="00FC62E5"/>
    <w:rsid w:val="00FC6393"/>
    <w:rsid w:val="00FC6495"/>
    <w:rsid w:val="00FC6DDA"/>
    <w:rsid w:val="00FC7A80"/>
    <w:rsid w:val="00FC7E00"/>
    <w:rsid w:val="00FD069C"/>
    <w:rsid w:val="00FD06C4"/>
    <w:rsid w:val="00FD09EF"/>
    <w:rsid w:val="00FD1567"/>
    <w:rsid w:val="00FD2020"/>
    <w:rsid w:val="00FD258A"/>
    <w:rsid w:val="00FD267B"/>
    <w:rsid w:val="00FD26CE"/>
    <w:rsid w:val="00FD3132"/>
    <w:rsid w:val="00FD341D"/>
    <w:rsid w:val="00FD3482"/>
    <w:rsid w:val="00FD3655"/>
    <w:rsid w:val="00FD3AFB"/>
    <w:rsid w:val="00FD3F12"/>
    <w:rsid w:val="00FD4740"/>
    <w:rsid w:val="00FD4CF3"/>
    <w:rsid w:val="00FD568A"/>
    <w:rsid w:val="00FD5CEF"/>
    <w:rsid w:val="00FD6D99"/>
    <w:rsid w:val="00FD700A"/>
    <w:rsid w:val="00FD7848"/>
    <w:rsid w:val="00FD7BA8"/>
    <w:rsid w:val="00FE06AC"/>
    <w:rsid w:val="00FE13D9"/>
    <w:rsid w:val="00FE142C"/>
    <w:rsid w:val="00FE376B"/>
    <w:rsid w:val="00FE3C4C"/>
    <w:rsid w:val="00FE4215"/>
    <w:rsid w:val="00FE489A"/>
    <w:rsid w:val="00FE4D08"/>
    <w:rsid w:val="00FE50C2"/>
    <w:rsid w:val="00FE5785"/>
    <w:rsid w:val="00FE5874"/>
    <w:rsid w:val="00FE5A90"/>
    <w:rsid w:val="00FE5CD9"/>
    <w:rsid w:val="00FE63D7"/>
    <w:rsid w:val="00FE6433"/>
    <w:rsid w:val="00FE6496"/>
    <w:rsid w:val="00FE6716"/>
    <w:rsid w:val="00FE6843"/>
    <w:rsid w:val="00FE6AF4"/>
    <w:rsid w:val="00FE7065"/>
    <w:rsid w:val="00FE70E6"/>
    <w:rsid w:val="00FE71DB"/>
    <w:rsid w:val="00FE71FE"/>
    <w:rsid w:val="00FE7CB1"/>
    <w:rsid w:val="00FF0080"/>
    <w:rsid w:val="00FF036D"/>
    <w:rsid w:val="00FF059A"/>
    <w:rsid w:val="00FF07F3"/>
    <w:rsid w:val="00FF111C"/>
    <w:rsid w:val="00FF13AB"/>
    <w:rsid w:val="00FF1445"/>
    <w:rsid w:val="00FF1B47"/>
    <w:rsid w:val="00FF1CD9"/>
    <w:rsid w:val="00FF1D28"/>
    <w:rsid w:val="00FF1DEF"/>
    <w:rsid w:val="00FF20DB"/>
    <w:rsid w:val="00FF22D2"/>
    <w:rsid w:val="00FF2553"/>
    <w:rsid w:val="00FF2A45"/>
    <w:rsid w:val="00FF35E6"/>
    <w:rsid w:val="00FF42EF"/>
    <w:rsid w:val="00FF44F5"/>
    <w:rsid w:val="00FF454E"/>
    <w:rsid w:val="00FF4A60"/>
    <w:rsid w:val="00FF6763"/>
    <w:rsid w:val="00FF6A69"/>
    <w:rsid w:val="00FF6AD2"/>
    <w:rsid w:val="00FF6D05"/>
    <w:rsid w:val="00FF73B6"/>
    <w:rsid w:val="00FF7401"/>
    <w:rsid w:val="00FF7BB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5569F095"/>
  <w15:docId w15:val="{8107F779-5F67-47F5-9218-CFE134BDE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overflowPunct w:val="0"/>
      <w:autoSpaceDE w:val="0"/>
      <w:autoSpaceDN w:val="0"/>
      <w:adjustRightInd w:val="0"/>
      <w:textAlignment w:val="baseline"/>
    </w:pPr>
    <w:rPr>
      <w:lang w:val="es-ES_tradnl" w:eastAsia="es-ES"/>
    </w:rPr>
  </w:style>
  <w:style w:type="paragraph" w:styleId="Ttulo1">
    <w:name w:val="heading 1"/>
    <w:basedOn w:val="Normal"/>
    <w:next w:val="Normal"/>
    <w:qFormat/>
    <w:pPr>
      <w:keepNext/>
      <w:overflowPunct/>
      <w:autoSpaceDE/>
      <w:autoSpaceDN/>
      <w:adjustRightInd/>
      <w:jc w:val="both"/>
      <w:textAlignment w:val="auto"/>
      <w:outlineLvl w:val="0"/>
    </w:pPr>
    <w:rPr>
      <w:rFonts w:ascii="Tahoma" w:hAnsi="Tahoma" w:cs="Tahoma"/>
      <w:b/>
      <w:bCs/>
      <w:i/>
      <w:iCs/>
      <w:color w:val="333333"/>
      <w:sz w:val="24"/>
      <w:szCs w:val="24"/>
      <w:lang w:val="es-ES"/>
    </w:rPr>
  </w:style>
  <w:style w:type="paragraph" w:styleId="Ttulo2">
    <w:name w:val="heading 2"/>
    <w:basedOn w:val="Normal"/>
    <w:next w:val="Normal"/>
    <w:qFormat/>
    <w:pPr>
      <w:keepNext/>
      <w:overflowPunct/>
      <w:autoSpaceDE/>
      <w:autoSpaceDN/>
      <w:adjustRightInd/>
      <w:jc w:val="right"/>
      <w:textAlignment w:val="auto"/>
      <w:outlineLvl w:val="1"/>
    </w:pPr>
    <w:rPr>
      <w:rFonts w:ascii="Tahoma" w:hAnsi="Tahoma" w:cs="Tahoma"/>
      <w:i/>
      <w:iCs/>
      <w:sz w:val="24"/>
      <w:szCs w:val="24"/>
      <w:lang w:val="es-ES"/>
    </w:rPr>
  </w:style>
  <w:style w:type="paragraph" w:styleId="Ttulo3">
    <w:name w:val="heading 3"/>
    <w:aliases w:val=" Car Car"/>
    <w:basedOn w:val="Normal"/>
    <w:next w:val="Normal"/>
    <w:link w:val="Ttulo3Car"/>
    <w:qFormat/>
    <w:pPr>
      <w:keepNext/>
      <w:jc w:val="center"/>
      <w:outlineLvl w:val="2"/>
    </w:pPr>
    <w:rPr>
      <w:rFonts w:ascii="Arial" w:hAnsi="Arial"/>
      <w:b/>
      <w:bCs/>
      <w:sz w:val="22"/>
      <w:szCs w:val="22"/>
      <w:lang w:eastAsia="x-none"/>
    </w:rPr>
  </w:style>
  <w:style w:type="paragraph" w:styleId="Ttulo4">
    <w:name w:val="heading 4"/>
    <w:basedOn w:val="Normal"/>
    <w:next w:val="Normal"/>
    <w:qFormat/>
    <w:pPr>
      <w:keepNext/>
      <w:jc w:val="both"/>
      <w:outlineLvl w:val="3"/>
    </w:pPr>
    <w:rPr>
      <w:rFonts w:ascii="Arial" w:hAnsi="Arial" w:cs="Arial"/>
      <w:b/>
      <w:bCs/>
      <w:sz w:val="22"/>
      <w:szCs w:val="22"/>
      <w:lang w:val="es-ES"/>
    </w:rPr>
  </w:style>
  <w:style w:type="paragraph" w:styleId="Ttulo5">
    <w:name w:val="heading 5"/>
    <w:basedOn w:val="Normal"/>
    <w:next w:val="Normal"/>
    <w:qFormat/>
    <w:pPr>
      <w:keepNext/>
      <w:jc w:val="both"/>
      <w:outlineLvl w:val="4"/>
    </w:pPr>
    <w:rPr>
      <w:rFonts w:ascii="Arial" w:hAnsi="Arial" w:cs="Arial"/>
      <w:b/>
      <w:bCs/>
      <w:sz w:val="18"/>
      <w:szCs w:val="22"/>
      <w:lang w:val="es-ES"/>
    </w:rPr>
  </w:style>
  <w:style w:type="paragraph" w:styleId="Ttulo6">
    <w:name w:val="heading 6"/>
    <w:aliases w:val=" Car Car"/>
    <w:basedOn w:val="Normal"/>
    <w:next w:val="Normal"/>
    <w:link w:val="Ttulo6Car"/>
    <w:qFormat/>
    <w:pPr>
      <w:keepNext/>
      <w:jc w:val="center"/>
      <w:outlineLvl w:val="5"/>
    </w:pPr>
    <w:rPr>
      <w:rFonts w:ascii="Verdana" w:hAnsi="Verdana"/>
      <w:b/>
      <w:bCs/>
      <w:sz w:val="16"/>
      <w:szCs w:val="22"/>
      <w:lang w:val="x-none" w:eastAsia="x-none"/>
    </w:rPr>
  </w:style>
  <w:style w:type="paragraph" w:styleId="Ttulo7">
    <w:name w:val="heading 7"/>
    <w:basedOn w:val="Normal"/>
    <w:next w:val="Normal"/>
    <w:qFormat/>
    <w:pPr>
      <w:keepNext/>
      <w:ind w:right="-1204"/>
      <w:jc w:val="center"/>
      <w:outlineLvl w:val="6"/>
    </w:pPr>
    <w:rPr>
      <w:rFonts w:ascii="Verdana" w:hAnsi="Verdana" w:cs="Arial"/>
      <w:b/>
      <w:bCs/>
      <w:sz w:val="16"/>
      <w:szCs w:val="22"/>
      <w:lang w:val="es-ES"/>
    </w:rPr>
  </w:style>
  <w:style w:type="paragraph" w:styleId="Ttulo8">
    <w:name w:val="heading 8"/>
    <w:basedOn w:val="Normal"/>
    <w:next w:val="Normal"/>
    <w:qFormat/>
    <w:pPr>
      <w:keepNext/>
      <w:outlineLvl w:val="7"/>
    </w:pPr>
    <w:rPr>
      <w:rFonts w:ascii="Verdana" w:hAnsi="Verdana" w:cs="Arial"/>
      <w:b/>
      <w:bCs/>
      <w:szCs w:val="22"/>
      <w:lang w:val="es-ES"/>
    </w:rPr>
  </w:style>
  <w:style w:type="paragraph" w:styleId="Ttulo9">
    <w:name w:val="heading 9"/>
    <w:basedOn w:val="Normal"/>
    <w:next w:val="Normal"/>
    <w:qFormat/>
    <w:pPr>
      <w:keepNext/>
      <w:jc w:val="both"/>
      <w:outlineLvl w:val="8"/>
    </w:pPr>
    <w:rPr>
      <w:rFonts w:ascii="Verdana" w:hAnsi="Verdana"/>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Car Car,h18 Car,h18 Car Car Car Car,h18"/>
    <w:basedOn w:val="Normal"/>
    <w:link w:val="EncabezadoCar"/>
    <w:pPr>
      <w:tabs>
        <w:tab w:val="center" w:pos="4419"/>
        <w:tab w:val="right" w:pos="8838"/>
      </w:tabs>
    </w:pPr>
  </w:style>
  <w:style w:type="paragraph" w:styleId="Piedepgina">
    <w:name w:val="footer"/>
    <w:aliases w:val=" Car Car"/>
    <w:basedOn w:val="Normal"/>
    <w:link w:val="PiedepginaCar"/>
    <w:pPr>
      <w:tabs>
        <w:tab w:val="center" w:pos="4419"/>
        <w:tab w:val="right" w:pos="8838"/>
      </w:tabs>
    </w:pPr>
    <w:rPr>
      <w:lang w:eastAsia="x-none"/>
    </w:rPr>
  </w:style>
  <w:style w:type="paragraph" w:styleId="Textodeglobo">
    <w:name w:val="Balloon Text"/>
    <w:basedOn w:val="Normal"/>
    <w:semiHidden/>
    <w:rPr>
      <w:rFonts w:ascii="Tahoma" w:hAnsi="Tahoma" w:cs="Tahoma"/>
      <w:sz w:val="16"/>
      <w:szCs w:val="16"/>
    </w:rPr>
  </w:style>
  <w:style w:type="character" w:styleId="Hipervnculo">
    <w:name w:val="Hyperlink"/>
    <w:rPr>
      <w:color w:val="0000FF"/>
      <w:u w:val="single"/>
    </w:rPr>
  </w:style>
  <w:style w:type="paragraph" w:styleId="Textoindependiente">
    <w:name w:val="Body Text"/>
    <w:basedOn w:val="Normal"/>
    <w:pPr>
      <w:overflowPunct/>
      <w:autoSpaceDE/>
      <w:autoSpaceDN/>
      <w:adjustRightInd/>
      <w:jc w:val="both"/>
      <w:textAlignment w:val="auto"/>
    </w:pPr>
    <w:rPr>
      <w:rFonts w:ascii="Bookman Old Style" w:hAnsi="Bookman Old Style"/>
      <w:sz w:val="24"/>
      <w:lang w:val="es-ES"/>
    </w:rPr>
  </w:style>
  <w:style w:type="paragraph" w:styleId="Textoindependiente2">
    <w:name w:val="Body Text 2"/>
    <w:aliases w:val=" Car Car, Car"/>
    <w:basedOn w:val="Normal"/>
    <w:link w:val="Textoindependiente2Car"/>
    <w:pPr>
      <w:jc w:val="both"/>
    </w:pPr>
    <w:rPr>
      <w:rFonts w:ascii="Arial" w:hAnsi="Arial"/>
      <w:sz w:val="22"/>
      <w:szCs w:val="22"/>
      <w:lang w:eastAsia="x-none"/>
    </w:rPr>
  </w:style>
  <w:style w:type="paragraph" w:styleId="Textoindependiente3">
    <w:name w:val="Body Text 3"/>
    <w:aliases w:val=" Car Car Car"/>
    <w:basedOn w:val="Normal"/>
    <w:link w:val="Textoindependiente3Car"/>
    <w:pPr>
      <w:jc w:val="center"/>
    </w:pPr>
    <w:rPr>
      <w:rFonts w:ascii="Arial" w:hAnsi="Arial"/>
      <w:b/>
      <w:bCs/>
      <w:sz w:val="22"/>
      <w:szCs w:val="22"/>
      <w:lang w:val="x-none" w:eastAsia="x-none"/>
    </w:rPr>
  </w:style>
  <w:style w:type="character" w:customStyle="1" w:styleId="EquationCaption">
    <w:name w:val="_Equation Caption"/>
    <w:basedOn w:val="Fuentedeprrafopredeter"/>
  </w:style>
  <w:style w:type="character" w:styleId="Hipervnculovisitado">
    <w:name w:val="FollowedHyperlink"/>
    <w:rPr>
      <w:color w:val="800080"/>
      <w:u w:val="single"/>
    </w:rPr>
  </w:style>
  <w:style w:type="paragraph" w:customStyle="1" w:styleId="Default">
    <w:name w:val="Default"/>
    <w:pPr>
      <w:autoSpaceDE w:val="0"/>
      <w:autoSpaceDN w:val="0"/>
      <w:adjustRightInd w:val="0"/>
    </w:pPr>
    <w:rPr>
      <w:rFonts w:ascii="ArialNarrow-Bold" w:hAnsi="ArialNarrow-Bold"/>
      <w:lang w:val="es-ES" w:eastAsia="es-ES"/>
    </w:rPr>
  </w:style>
  <w:style w:type="paragraph" w:customStyle="1" w:styleId="staE">
    <w:name w:val="staáE"/>
    <w:basedOn w:val="Normal"/>
    <w:pPr>
      <w:suppressAutoHyphens/>
      <w:overflowPunct/>
      <w:autoSpaceDE/>
      <w:autoSpaceDN/>
      <w:adjustRightInd/>
      <w:jc w:val="both"/>
      <w:textAlignment w:val="auto"/>
    </w:pPr>
    <w:rPr>
      <w:rFonts w:ascii="Century Gothic" w:hAnsi="Century Gothic"/>
      <w:sz w:val="22"/>
      <w:lang w:val="es-CO" w:eastAsia="ar-SA"/>
    </w:rPr>
  </w:style>
  <w:style w:type="paragraph" w:customStyle="1" w:styleId="xl59">
    <w:name w:val="xl59"/>
    <w:basedOn w:val="Normal"/>
    <w:pPr>
      <w:suppressAutoHyphens/>
      <w:overflowPunct/>
      <w:autoSpaceDE/>
      <w:autoSpaceDN/>
      <w:adjustRightInd/>
      <w:spacing w:before="100" w:after="100"/>
      <w:jc w:val="center"/>
      <w:textAlignment w:val="auto"/>
    </w:pPr>
    <w:rPr>
      <w:rFonts w:ascii="Arial" w:hAnsi="Arial" w:cs="Arial"/>
      <w:sz w:val="16"/>
      <w:szCs w:val="16"/>
      <w:lang w:val="es-ES" w:eastAsia="ar-SA"/>
    </w:rPr>
  </w:style>
  <w:style w:type="paragraph" w:styleId="Sangra2detindependiente">
    <w:name w:val="Body Text Indent 2"/>
    <w:basedOn w:val="Normal"/>
    <w:pPr>
      <w:overflowPunct/>
      <w:autoSpaceDE/>
      <w:autoSpaceDN/>
      <w:adjustRightInd/>
      <w:ind w:left="360" w:hanging="360"/>
      <w:jc w:val="both"/>
      <w:textAlignment w:val="auto"/>
    </w:pPr>
    <w:rPr>
      <w:rFonts w:ascii="Arial" w:hAnsi="Arial" w:cs="Arial"/>
      <w:i/>
      <w:iCs/>
      <w:sz w:val="24"/>
      <w:lang w:val="es-CO"/>
    </w:rPr>
  </w:style>
  <w:style w:type="table" w:styleId="Tablaconcuadrcula">
    <w:name w:val="Table Grid"/>
    <w:basedOn w:val="Tablanormal"/>
    <w:uiPriority w:val="59"/>
    <w:rsid w:val="0059749C"/>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AD59FF"/>
    <w:pPr>
      <w:overflowPunct/>
      <w:autoSpaceDE/>
      <w:autoSpaceDN/>
      <w:adjustRightInd/>
      <w:spacing w:before="100" w:beforeAutospacing="1" w:after="100" w:afterAutospacing="1"/>
      <w:textAlignment w:val="auto"/>
    </w:pPr>
    <w:rPr>
      <w:color w:val="663300"/>
      <w:sz w:val="24"/>
      <w:szCs w:val="24"/>
      <w:lang w:val="es-ES"/>
    </w:rPr>
  </w:style>
  <w:style w:type="paragraph" w:customStyle="1" w:styleId="Textocomentario1">
    <w:name w:val="Texto comentario1"/>
    <w:basedOn w:val="Normal"/>
    <w:rsid w:val="00D20FA0"/>
    <w:pPr>
      <w:suppressAutoHyphens/>
      <w:autoSpaceDN/>
      <w:adjustRightInd/>
      <w:jc w:val="both"/>
      <w:textAlignment w:val="auto"/>
    </w:pPr>
    <w:rPr>
      <w:rFonts w:ascii="Arial" w:hAnsi="Arial"/>
      <w:sz w:val="24"/>
      <w:lang w:val="es-CO" w:eastAsia="ar-SA"/>
    </w:rPr>
  </w:style>
  <w:style w:type="paragraph" w:customStyle="1" w:styleId="Sangra2detindependiente1">
    <w:name w:val="Sangría 2 de t. independiente1"/>
    <w:basedOn w:val="Normal"/>
    <w:rsid w:val="007F6145"/>
    <w:pPr>
      <w:tabs>
        <w:tab w:val="left" w:pos="0"/>
        <w:tab w:val="left" w:pos="1440"/>
      </w:tabs>
      <w:suppressAutoHyphens/>
      <w:overflowPunct/>
      <w:autoSpaceDE/>
      <w:autoSpaceDN/>
      <w:adjustRightInd/>
      <w:ind w:left="1418" w:hanging="1418"/>
      <w:jc w:val="both"/>
      <w:textAlignment w:val="auto"/>
    </w:pPr>
    <w:rPr>
      <w:rFonts w:ascii="Arial" w:hAnsi="Arial"/>
      <w:i/>
      <w:spacing w:val="-3"/>
      <w:sz w:val="24"/>
      <w:lang w:val="es-CO" w:eastAsia="ar-SA"/>
    </w:rPr>
  </w:style>
  <w:style w:type="paragraph" w:styleId="Sangra3detindependiente">
    <w:name w:val="Body Text Indent 3"/>
    <w:basedOn w:val="Normal"/>
    <w:rsid w:val="00621819"/>
    <w:pPr>
      <w:spacing w:after="120"/>
      <w:ind w:left="283"/>
    </w:pPr>
    <w:rPr>
      <w:sz w:val="16"/>
      <w:szCs w:val="16"/>
    </w:rPr>
  </w:style>
  <w:style w:type="paragraph" w:styleId="Sangradetextonormal">
    <w:name w:val="Body Text Indent"/>
    <w:basedOn w:val="Normal"/>
    <w:link w:val="SangradetextonormalCar"/>
    <w:rsid w:val="00CF7486"/>
    <w:pPr>
      <w:spacing w:after="120"/>
      <w:ind w:left="283"/>
    </w:pPr>
  </w:style>
  <w:style w:type="paragraph" w:customStyle="1" w:styleId="CarCar1">
    <w:name w:val="Car Car1"/>
    <w:basedOn w:val="Normal"/>
    <w:rsid w:val="0080011D"/>
    <w:pPr>
      <w:widowControl w:val="0"/>
      <w:overflowPunct/>
      <w:autoSpaceDE/>
      <w:autoSpaceDN/>
      <w:adjustRightInd/>
      <w:spacing w:after="160" w:line="240" w:lineRule="exact"/>
      <w:textAlignment w:val="auto"/>
    </w:pPr>
    <w:rPr>
      <w:rFonts w:ascii="Verdana" w:hAnsi="Verdana"/>
      <w:lang w:val="es-ES" w:eastAsia="en-US"/>
    </w:rPr>
  </w:style>
  <w:style w:type="character" w:customStyle="1" w:styleId="EncabezadoCar">
    <w:name w:val="Encabezado Car"/>
    <w:aliases w:val="encabezado Car,h Car,h8 Car,h9 Car,h10 Car,h18 Car Car Car,h18 Car Car1,h18 Car Car Car Car Car,h18 Car1"/>
    <w:link w:val="Encabezado"/>
    <w:rsid w:val="00C60CAD"/>
    <w:rPr>
      <w:lang w:val="es-ES_tradnl" w:eastAsia="es-ES" w:bidi="ar-SA"/>
    </w:rPr>
  </w:style>
  <w:style w:type="character" w:styleId="Nmerodepgina">
    <w:name w:val="page number"/>
    <w:basedOn w:val="Fuentedeprrafopredeter"/>
    <w:rsid w:val="005F13EB"/>
  </w:style>
  <w:style w:type="character" w:customStyle="1" w:styleId="Ttulo6Car">
    <w:name w:val="Título 6 Car"/>
    <w:aliases w:val=" Car Car Car3"/>
    <w:link w:val="Ttulo6"/>
    <w:rsid w:val="00CA2ECE"/>
    <w:rPr>
      <w:rFonts w:ascii="Verdana" w:hAnsi="Verdana" w:cs="Arial"/>
      <w:b/>
      <w:bCs/>
      <w:sz w:val="16"/>
      <w:szCs w:val="22"/>
    </w:rPr>
  </w:style>
  <w:style w:type="character" w:customStyle="1" w:styleId="PiedepginaCar">
    <w:name w:val="Pie de página Car"/>
    <w:aliases w:val=" Car Car Car2"/>
    <w:link w:val="Piedepgina"/>
    <w:rsid w:val="006A6BAC"/>
    <w:rPr>
      <w:lang w:val="es-ES_tradnl"/>
    </w:rPr>
  </w:style>
  <w:style w:type="paragraph" w:styleId="Prrafodelista">
    <w:name w:val="List Paragraph"/>
    <w:basedOn w:val="Normal"/>
    <w:link w:val="PrrafodelistaCar"/>
    <w:uiPriority w:val="34"/>
    <w:qFormat/>
    <w:rsid w:val="00656675"/>
    <w:pPr>
      <w:ind w:left="708"/>
    </w:pPr>
  </w:style>
  <w:style w:type="character" w:customStyle="1" w:styleId="Textoindependiente2Car">
    <w:name w:val="Texto independiente 2 Car"/>
    <w:aliases w:val=" Car Car Car1, Car Car1"/>
    <w:link w:val="Textoindependiente2"/>
    <w:rsid w:val="005E1BA3"/>
    <w:rPr>
      <w:rFonts w:ascii="Arial" w:hAnsi="Arial" w:cs="Arial"/>
      <w:sz w:val="22"/>
      <w:szCs w:val="22"/>
      <w:lang w:val="es-ES_tradnl"/>
    </w:rPr>
  </w:style>
  <w:style w:type="character" w:customStyle="1" w:styleId="Ttulo3Car">
    <w:name w:val="Título 3 Car"/>
    <w:aliases w:val=" Car Car Car4"/>
    <w:link w:val="Ttulo3"/>
    <w:rsid w:val="006F3636"/>
    <w:rPr>
      <w:rFonts w:ascii="Arial" w:hAnsi="Arial" w:cs="Arial"/>
      <w:b/>
      <w:bCs/>
      <w:sz w:val="22"/>
      <w:szCs w:val="22"/>
      <w:lang w:val="es-ES_tradnl"/>
    </w:rPr>
  </w:style>
  <w:style w:type="paragraph" w:styleId="Lista">
    <w:name w:val="List"/>
    <w:basedOn w:val="Textoindependiente"/>
    <w:rsid w:val="00BE5A74"/>
    <w:pPr>
      <w:widowControl w:val="0"/>
      <w:suppressAutoHyphens/>
      <w:overflowPunct w:val="0"/>
      <w:autoSpaceDE w:val="0"/>
      <w:autoSpaceDN w:val="0"/>
      <w:adjustRightInd w:val="0"/>
      <w:spacing w:after="120"/>
      <w:jc w:val="left"/>
    </w:pPr>
    <w:rPr>
      <w:rFonts w:ascii="Times New Roman" w:hAnsi="Times New Roman"/>
      <w:lang w:val="es-CO"/>
    </w:rPr>
  </w:style>
  <w:style w:type="character" w:customStyle="1" w:styleId="Textoindependiente3Car">
    <w:name w:val="Texto independiente 3 Car"/>
    <w:aliases w:val=" Car Car Car Car"/>
    <w:link w:val="Textoindependiente3"/>
    <w:rsid w:val="008E7660"/>
    <w:rPr>
      <w:rFonts w:ascii="Arial" w:hAnsi="Arial" w:cs="Arial"/>
      <w:b/>
      <w:bCs/>
      <w:sz w:val="22"/>
      <w:szCs w:val="22"/>
    </w:rPr>
  </w:style>
  <w:style w:type="paragraph" w:customStyle="1" w:styleId="Prrafodelista1">
    <w:name w:val="Párrafo de lista1"/>
    <w:basedOn w:val="Normal"/>
    <w:rsid w:val="00785F73"/>
    <w:pPr>
      <w:overflowPunct/>
      <w:autoSpaceDE/>
      <w:autoSpaceDN/>
      <w:adjustRightInd/>
      <w:ind w:left="708"/>
      <w:textAlignment w:val="auto"/>
    </w:pPr>
    <w:rPr>
      <w:sz w:val="24"/>
      <w:szCs w:val="24"/>
      <w:lang w:val="es-ES"/>
    </w:rPr>
  </w:style>
  <w:style w:type="paragraph" w:styleId="Sinespaciado">
    <w:name w:val="No Spacing"/>
    <w:uiPriority w:val="1"/>
    <w:qFormat/>
    <w:rsid w:val="00A65EE0"/>
    <w:rPr>
      <w:rFonts w:ascii="Arial" w:eastAsia="Calibri" w:hAnsi="Arial" w:cs="Arial"/>
      <w:lang w:val="es-ES" w:eastAsia="en-US"/>
    </w:rPr>
  </w:style>
  <w:style w:type="paragraph" w:customStyle="1" w:styleId="western">
    <w:name w:val="western"/>
    <w:basedOn w:val="Normal"/>
    <w:rsid w:val="009339A0"/>
    <w:pPr>
      <w:overflowPunct/>
      <w:autoSpaceDE/>
      <w:autoSpaceDN/>
      <w:adjustRightInd/>
      <w:textAlignment w:val="auto"/>
    </w:pPr>
    <w:rPr>
      <w:sz w:val="24"/>
      <w:szCs w:val="24"/>
      <w:lang w:val="es-ES"/>
    </w:rPr>
  </w:style>
  <w:style w:type="character" w:customStyle="1" w:styleId="SangradetextonormalCar">
    <w:name w:val="Sangría de texto normal Car"/>
    <w:link w:val="Sangradetextonormal"/>
    <w:rsid w:val="002C12A0"/>
    <w:rPr>
      <w:lang w:val="es-ES_tradnl"/>
    </w:rPr>
  </w:style>
  <w:style w:type="paragraph" w:customStyle="1" w:styleId="Prrafodelista2">
    <w:name w:val="Párrafo de lista2"/>
    <w:basedOn w:val="Normal"/>
    <w:rsid w:val="00C04AC2"/>
    <w:pPr>
      <w:overflowPunct/>
      <w:autoSpaceDE/>
      <w:autoSpaceDN/>
      <w:adjustRightInd/>
      <w:ind w:left="708"/>
      <w:textAlignment w:val="auto"/>
    </w:pPr>
    <w:rPr>
      <w:sz w:val="24"/>
      <w:szCs w:val="24"/>
      <w:lang w:val="es-ES"/>
    </w:rPr>
  </w:style>
  <w:style w:type="paragraph" w:customStyle="1" w:styleId="Prrafodelista3">
    <w:name w:val="Párrafo de lista3"/>
    <w:basedOn w:val="Normal"/>
    <w:rsid w:val="00487F15"/>
    <w:pPr>
      <w:overflowPunct/>
      <w:autoSpaceDE/>
      <w:autoSpaceDN/>
      <w:adjustRightInd/>
      <w:ind w:left="708"/>
      <w:textAlignment w:val="auto"/>
    </w:pPr>
    <w:rPr>
      <w:sz w:val="24"/>
      <w:szCs w:val="24"/>
      <w:lang w:val="es-ES"/>
    </w:rPr>
  </w:style>
  <w:style w:type="character" w:customStyle="1" w:styleId="PrrafodelistaCar">
    <w:name w:val="Párrafo de lista Car"/>
    <w:basedOn w:val="Fuentedeprrafopredeter"/>
    <w:link w:val="Prrafodelista"/>
    <w:uiPriority w:val="34"/>
    <w:rsid w:val="00360E2D"/>
    <w:rPr>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080725">
      <w:bodyDiv w:val="1"/>
      <w:marLeft w:val="0"/>
      <w:marRight w:val="0"/>
      <w:marTop w:val="0"/>
      <w:marBottom w:val="0"/>
      <w:divBdr>
        <w:top w:val="none" w:sz="0" w:space="0" w:color="auto"/>
        <w:left w:val="none" w:sz="0" w:space="0" w:color="auto"/>
        <w:bottom w:val="none" w:sz="0" w:space="0" w:color="auto"/>
        <w:right w:val="none" w:sz="0" w:space="0" w:color="auto"/>
      </w:divBdr>
    </w:div>
    <w:div w:id="418524511">
      <w:bodyDiv w:val="1"/>
      <w:marLeft w:val="0"/>
      <w:marRight w:val="0"/>
      <w:marTop w:val="0"/>
      <w:marBottom w:val="0"/>
      <w:divBdr>
        <w:top w:val="none" w:sz="0" w:space="0" w:color="auto"/>
        <w:left w:val="none" w:sz="0" w:space="0" w:color="auto"/>
        <w:bottom w:val="none" w:sz="0" w:space="0" w:color="auto"/>
        <w:right w:val="none" w:sz="0" w:space="0" w:color="auto"/>
      </w:divBdr>
    </w:div>
    <w:div w:id="431125622">
      <w:bodyDiv w:val="1"/>
      <w:marLeft w:val="0"/>
      <w:marRight w:val="0"/>
      <w:marTop w:val="0"/>
      <w:marBottom w:val="0"/>
      <w:divBdr>
        <w:top w:val="none" w:sz="0" w:space="0" w:color="auto"/>
        <w:left w:val="none" w:sz="0" w:space="0" w:color="auto"/>
        <w:bottom w:val="none" w:sz="0" w:space="0" w:color="auto"/>
        <w:right w:val="none" w:sz="0" w:space="0" w:color="auto"/>
      </w:divBdr>
    </w:div>
    <w:div w:id="594627924">
      <w:bodyDiv w:val="1"/>
      <w:marLeft w:val="0"/>
      <w:marRight w:val="0"/>
      <w:marTop w:val="0"/>
      <w:marBottom w:val="0"/>
      <w:divBdr>
        <w:top w:val="none" w:sz="0" w:space="0" w:color="auto"/>
        <w:left w:val="none" w:sz="0" w:space="0" w:color="auto"/>
        <w:bottom w:val="none" w:sz="0" w:space="0" w:color="auto"/>
        <w:right w:val="none" w:sz="0" w:space="0" w:color="auto"/>
      </w:divBdr>
    </w:div>
    <w:div w:id="696737011">
      <w:bodyDiv w:val="1"/>
      <w:marLeft w:val="0"/>
      <w:marRight w:val="0"/>
      <w:marTop w:val="0"/>
      <w:marBottom w:val="0"/>
      <w:divBdr>
        <w:top w:val="none" w:sz="0" w:space="0" w:color="auto"/>
        <w:left w:val="none" w:sz="0" w:space="0" w:color="auto"/>
        <w:bottom w:val="none" w:sz="0" w:space="0" w:color="auto"/>
        <w:right w:val="none" w:sz="0" w:space="0" w:color="auto"/>
      </w:divBdr>
    </w:div>
    <w:div w:id="809177241">
      <w:bodyDiv w:val="1"/>
      <w:marLeft w:val="0"/>
      <w:marRight w:val="0"/>
      <w:marTop w:val="0"/>
      <w:marBottom w:val="0"/>
      <w:divBdr>
        <w:top w:val="none" w:sz="0" w:space="0" w:color="auto"/>
        <w:left w:val="none" w:sz="0" w:space="0" w:color="auto"/>
        <w:bottom w:val="none" w:sz="0" w:space="0" w:color="auto"/>
        <w:right w:val="none" w:sz="0" w:space="0" w:color="auto"/>
      </w:divBdr>
    </w:div>
    <w:div w:id="839543331">
      <w:bodyDiv w:val="1"/>
      <w:marLeft w:val="0"/>
      <w:marRight w:val="0"/>
      <w:marTop w:val="0"/>
      <w:marBottom w:val="0"/>
      <w:divBdr>
        <w:top w:val="none" w:sz="0" w:space="0" w:color="auto"/>
        <w:left w:val="none" w:sz="0" w:space="0" w:color="auto"/>
        <w:bottom w:val="none" w:sz="0" w:space="0" w:color="auto"/>
        <w:right w:val="none" w:sz="0" w:space="0" w:color="auto"/>
      </w:divBdr>
    </w:div>
    <w:div w:id="862206733">
      <w:bodyDiv w:val="1"/>
      <w:marLeft w:val="0"/>
      <w:marRight w:val="0"/>
      <w:marTop w:val="0"/>
      <w:marBottom w:val="0"/>
      <w:divBdr>
        <w:top w:val="none" w:sz="0" w:space="0" w:color="auto"/>
        <w:left w:val="none" w:sz="0" w:space="0" w:color="auto"/>
        <w:bottom w:val="none" w:sz="0" w:space="0" w:color="auto"/>
        <w:right w:val="none" w:sz="0" w:space="0" w:color="auto"/>
      </w:divBdr>
    </w:div>
    <w:div w:id="1047682193">
      <w:bodyDiv w:val="1"/>
      <w:marLeft w:val="0"/>
      <w:marRight w:val="0"/>
      <w:marTop w:val="0"/>
      <w:marBottom w:val="0"/>
      <w:divBdr>
        <w:top w:val="none" w:sz="0" w:space="0" w:color="auto"/>
        <w:left w:val="none" w:sz="0" w:space="0" w:color="auto"/>
        <w:bottom w:val="none" w:sz="0" w:space="0" w:color="auto"/>
        <w:right w:val="none" w:sz="0" w:space="0" w:color="auto"/>
      </w:divBdr>
    </w:div>
    <w:div w:id="1063718601">
      <w:bodyDiv w:val="1"/>
      <w:marLeft w:val="0"/>
      <w:marRight w:val="0"/>
      <w:marTop w:val="0"/>
      <w:marBottom w:val="0"/>
      <w:divBdr>
        <w:top w:val="none" w:sz="0" w:space="0" w:color="auto"/>
        <w:left w:val="none" w:sz="0" w:space="0" w:color="auto"/>
        <w:bottom w:val="none" w:sz="0" w:space="0" w:color="auto"/>
        <w:right w:val="none" w:sz="0" w:space="0" w:color="auto"/>
      </w:divBdr>
    </w:div>
    <w:div w:id="1140147742">
      <w:bodyDiv w:val="1"/>
      <w:marLeft w:val="0"/>
      <w:marRight w:val="0"/>
      <w:marTop w:val="0"/>
      <w:marBottom w:val="0"/>
      <w:divBdr>
        <w:top w:val="none" w:sz="0" w:space="0" w:color="auto"/>
        <w:left w:val="none" w:sz="0" w:space="0" w:color="auto"/>
        <w:bottom w:val="none" w:sz="0" w:space="0" w:color="auto"/>
        <w:right w:val="none" w:sz="0" w:space="0" w:color="auto"/>
      </w:divBdr>
    </w:div>
    <w:div w:id="1166360493">
      <w:bodyDiv w:val="1"/>
      <w:marLeft w:val="0"/>
      <w:marRight w:val="0"/>
      <w:marTop w:val="0"/>
      <w:marBottom w:val="0"/>
      <w:divBdr>
        <w:top w:val="none" w:sz="0" w:space="0" w:color="auto"/>
        <w:left w:val="none" w:sz="0" w:space="0" w:color="auto"/>
        <w:bottom w:val="none" w:sz="0" w:space="0" w:color="auto"/>
        <w:right w:val="none" w:sz="0" w:space="0" w:color="auto"/>
      </w:divBdr>
    </w:div>
    <w:div w:id="1315649334">
      <w:bodyDiv w:val="1"/>
      <w:marLeft w:val="0"/>
      <w:marRight w:val="0"/>
      <w:marTop w:val="0"/>
      <w:marBottom w:val="0"/>
      <w:divBdr>
        <w:top w:val="none" w:sz="0" w:space="0" w:color="auto"/>
        <w:left w:val="none" w:sz="0" w:space="0" w:color="auto"/>
        <w:bottom w:val="none" w:sz="0" w:space="0" w:color="auto"/>
        <w:right w:val="none" w:sz="0" w:space="0" w:color="auto"/>
      </w:divBdr>
    </w:div>
    <w:div w:id="1410230238">
      <w:bodyDiv w:val="1"/>
      <w:marLeft w:val="0"/>
      <w:marRight w:val="0"/>
      <w:marTop w:val="0"/>
      <w:marBottom w:val="0"/>
      <w:divBdr>
        <w:top w:val="none" w:sz="0" w:space="0" w:color="auto"/>
        <w:left w:val="none" w:sz="0" w:space="0" w:color="auto"/>
        <w:bottom w:val="none" w:sz="0" w:space="0" w:color="auto"/>
        <w:right w:val="none" w:sz="0" w:space="0" w:color="auto"/>
      </w:divBdr>
    </w:div>
    <w:div w:id="1521895609">
      <w:bodyDiv w:val="1"/>
      <w:marLeft w:val="0"/>
      <w:marRight w:val="0"/>
      <w:marTop w:val="0"/>
      <w:marBottom w:val="0"/>
      <w:divBdr>
        <w:top w:val="none" w:sz="0" w:space="0" w:color="auto"/>
        <w:left w:val="none" w:sz="0" w:space="0" w:color="auto"/>
        <w:bottom w:val="none" w:sz="0" w:space="0" w:color="auto"/>
        <w:right w:val="none" w:sz="0" w:space="0" w:color="auto"/>
      </w:divBdr>
    </w:div>
    <w:div w:id="1721395718">
      <w:bodyDiv w:val="1"/>
      <w:marLeft w:val="0"/>
      <w:marRight w:val="0"/>
      <w:marTop w:val="0"/>
      <w:marBottom w:val="0"/>
      <w:divBdr>
        <w:top w:val="none" w:sz="0" w:space="0" w:color="auto"/>
        <w:left w:val="none" w:sz="0" w:space="0" w:color="auto"/>
        <w:bottom w:val="none" w:sz="0" w:space="0" w:color="auto"/>
        <w:right w:val="none" w:sz="0" w:space="0" w:color="auto"/>
      </w:divBdr>
    </w:div>
    <w:div w:id="1801655304">
      <w:bodyDiv w:val="1"/>
      <w:marLeft w:val="0"/>
      <w:marRight w:val="0"/>
      <w:marTop w:val="0"/>
      <w:marBottom w:val="0"/>
      <w:divBdr>
        <w:top w:val="none" w:sz="0" w:space="0" w:color="auto"/>
        <w:left w:val="none" w:sz="0" w:space="0" w:color="auto"/>
        <w:bottom w:val="none" w:sz="0" w:space="0" w:color="auto"/>
        <w:right w:val="none" w:sz="0" w:space="0" w:color="auto"/>
      </w:divBdr>
    </w:div>
    <w:div w:id="1811246214">
      <w:bodyDiv w:val="1"/>
      <w:marLeft w:val="0"/>
      <w:marRight w:val="0"/>
      <w:marTop w:val="0"/>
      <w:marBottom w:val="0"/>
      <w:divBdr>
        <w:top w:val="none" w:sz="0" w:space="0" w:color="auto"/>
        <w:left w:val="none" w:sz="0" w:space="0" w:color="auto"/>
        <w:bottom w:val="none" w:sz="0" w:space="0" w:color="auto"/>
        <w:right w:val="none" w:sz="0" w:space="0" w:color="auto"/>
      </w:divBdr>
    </w:div>
    <w:div w:id="1836919757">
      <w:bodyDiv w:val="1"/>
      <w:marLeft w:val="0"/>
      <w:marRight w:val="0"/>
      <w:marTop w:val="0"/>
      <w:marBottom w:val="0"/>
      <w:divBdr>
        <w:top w:val="none" w:sz="0" w:space="0" w:color="auto"/>
        <w:left w:val="none" w:sz="0" w:space="0" w:color="auto"/>
        <w:bottom w:val="none" w:sz="0" w:space="0" w:color="auto"/>
        <w:right w:val="none" w:sz="0" w:space="0" w:color="auto"/>
      </w:divBdr>
    </w:div>
    <w:div w:id="1984653985">
      <w:bodyDiv w:val="1"/>
      <w:marLeft w:val="0"/>
      <w:marRight w:val="0"/>
      <w:marTop w:val="0"/>
      <w:marBottom w:val="0"/>
      <w:divBdr>
        <w:top w:val="none" w:sz="0" w:space="0" w:color="auto"/>
        <w:left w:val="none" w:sz="0" w:space="0" w:color="auto"/>
        <w:bottom w:val="none" w:sz="0" w:space="0" w:color="auto"/>
        <w:right w:val="none" w:sz="0" w:space="0" w:color="auto"/>
      </w:divBdr>
    </w:div>
    <w:div w:id="2082172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hyperlink" Target="http://www.medicinalegal.gov.co" TargetMode="External"/><Relationship Id="rId1" Type="http://schemas.openxmlformats.org/officeDocument/2006/relationships/hyperlink" Target="mailto:drocadministrativa@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A:\direccion.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3BB687-EB7D-4D9D-8ABC-6A077B4BB3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direccion</Template>
  <TotalTime>187</TotalTime>
  <Pages>2</Pages>
  <Words>470</Words>
  <Characters>2588</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CIRCULAR No</vt:lpstr>
    </vt:vector>
  </TitlesOfParts>
  <Company>INST. NAL. DE MEDICINA LEGAL</Company>
  <LinksUpToDate>false</LinksUpToDate>
  <CharactersWithSpaces>3052</CharactersWithSpaces>
  <SharedDoc>false</SharedDoc>
  <HLinks>
    <vt:vector size="36" baseType="variant">
      <vt:variant>
        <vt:i4>6029407</vt:i4>
      </vt:variant>
      <vt:variant>
        <vt:i4>12</vt:i4>
      </vt:variant>
      <vt:variant>
        <vt:i4>0</vt:i4>
      </vt:variant>
      <vt:variant>
        <vt:i4>5</vt:i4>
      </vt:variant>
      <vt:variant>
        <vt:lpwstr>http://www.colombiacompra.gov.co/</vt:lpwstr>
      </vt:variant>
      <vt:variant>
        <vt:lpwstr/>
      </vt:variant>
      <vt:variant>
        <vt:i4>917573</vt:i4>
      </vt:variant>
      <vt:variant>
        <vt:i4>9</vt:i4>
      </vt:variant>
      <vt:variant>
        <vt:i4>0</vt:i4>
      </vt:variant>
      <vt:variant>
        <vt:i4>5</vt:i4>
      </vt:variant>
      <vt:variant>
        <vt:lpwstr>http://www.contratos.gov.co/</vt:lpwstr>
      </vt:variant>
      <vt:variant>
        <vt:lpwstr/>
      </vt:variant>
      <vt:variant>
        <vt:i4>917573</vt:i4>
      </vt:variant>
      <vt:variant>
        <vt:i4>6</vt:i4>
      </vt:variant>
      <vt:variant>
        <vt:i4>0</vt:i4>
      </vt:variant>
      <vt:variant>
        <vt:i4>5</vt:i4>
      </vt:variant>
      <vt:variant>
        <vt:lpwstr>http://www.contratos.gov.co/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917573</vt:i4>
      </vt:variant>
      <vt:variant>
        <vt:i4>0</vt:i4>
      </vt:variant>
      <vt:variant>
        <vt:i4>0</vt:i4>
      </vt:variant>
      <vt:variant>
        <vt:i4>5</vt:i4>
      </vt:variant>
      <vt:variant>
        <vt:lpwstr>http://www.contratos.gov.co/</vt:lpwstr>
      </vt:variant>
      <vt:variant>
        <vt:lpwstr/>
      </vt:variant>
      <vt:variant>
        <vt:i4>4718643</vt:i4>
      </vt:variant>
      <vt:variant>
        <vt:i4>3</vt:i4>
      </vt:variant>
      <vt:variant>
        <vt:i4>0</vt:i4>
      </vt:variant>
      <vt:variant>
        <vt:i4>5</vt:i4>
      </vt:variant>
      <vt:variant>
        <vt:lpwstr>mailto:drocadministrativa@medicinalegal.gov.co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CIRCULAR No</dc:title>
  <dc:creator>Medicinal Legal</dc:creator>
  <cp:lastModifiedBy>Alejandro Naranjo Gaviria</cp:lastModifiedBy>
  <cp:revision>113</cp:revision>
  <cp:lastPrinted>2021-10-15T12:06:00Z</cp:lastPrinted>
  <dcterms:created xsi:type="dcterms:W3CDTF">2023-01-25T17:46:00Z</dcterms:created>
  <dcterms:modified xsi:type="dcterms:W3CDTF">2026-08-20T13:37:00Z</dcterms:modified>
</cp:coreProperties>
</file>