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DBC65" w14:textId="77777777" w:rsidR="009050CC" w:rsidRPr="00F1631A" w:rsidRDefault="009050CC" w:rsidP="00F1631A">
      <w:pPr>
        <w:pStyle w:val="Sinespaciado"/>
        <w:jc w:val="center"/>
        <w:rPr>
          <w:rFonts w:ascii="Arial" w:eastAsia="Calibri" w:hAnsi="Arial" w:cs="Arial"/>
          <w:b/>
          <w:color w:val="000000"/>
          <w:sz w:val="22"/>
          <w:szCs w:val="22"/>
          <w:lang w:val="es-CO" w:eastAsia="en-US"/>
        </w:rPr>
      </w:pPr>
      <w:r w:rsidRPr="00F1631A">
        <w:rPr>
          <w:rFonts w:ascii="Arial" w:eastAsia="Calibri" w:hAnsi="Arial" w:cs="Arial"/>
          <w:b/>
          <w:sz w:val="22"/>
          <w:szCs w:val="22"/>
          <w:lang w:val="es-CO" w:eastAsia="en-US"/>
        </w:rPr>
        <w:t>ANEXO N° 1</w:t>
      </w:r>
    </w:p>
    <w:p w14:paraId="16B154D2" w14:textId="77777777" w:rsidR="009050CC" w:rsidRPr="00F1631A" w:rsidRDefault="009050CC" w:rsidP="00F1631A">
      <w:pPr>
        <w:pStyle w:val="Sinespaciado"/>
        <w:jc w:val="center"/>
        <w:rPr>
          <w:rFonts w:ascii="Arial" w:eastAsia="Calibri" w:hAnsi="Arial" w:cs="Arial"/>
          <w:sz w:val="22"/>
          <w:szCs w:val="22"/>
          <w:lang w:val="es-CO" w:eastAsia="en-US"/>
        </w:rPr>
      </w:pPr>
    </w:p>
    <w:p w14:paraId="2C0FC5F2" w14:textId="77777777" w:rsidR="009050CC" w:rsidRPr="00F1631A" w:rsidRDefault="009050CC" w:rsidP="00F1631A">
      <w:pPr>
        <w:pStyle w:val="Sinespaciado"/>
        <w:jc w:val="center"/>
        <w:rPr>
          <w:rFonts w:ascii="Arial" w:hAnsi="Arial" w:cs="Arial"/>
          <w:b/>
          <w:bCs/>
          <w:iCs/>
          <w:sz w:val="22"/>
          <w:szCs w:val="22"/>
          <w:lang w:val="es-CO" w:eastAsia="en-US"/>
        </w:rPr>
      </w:pPr>
      <w:bookmarkStart w:id="0" w:name="_Toc130957065"/>
      <w:r w:rsidRPr="00F1631A">
        <w:rPr>
          <w:rFonts w:ascii="Arial" w:hAnsi="Arial" w:cs="Arial"/>
          <w:b/>
          <w:bCs/>
          <w:iCs/>
          <w:sz w:val="22"/>
          <w:szCs w:val="22"/>
          <w:lang w:val="es-CO" w:eastAsia="en-US"/>
        </w:rPr>
        <w:t>CARTA DE PRESENTACIÓN DE LA PROPUESTA</w:t>
      </w:r>
      <w:bookmarkEnd w:id="0"/>
    </w:p>
    <w:p w14:paraId="74299D97" w14:textId="77777777" w:rsidR="009050CC" w:rsidRPr="00F1631A" w:rsidRDefault="009050CC" w:rsidP="00F1631A">
      <w:pPr>
        <w:tabs>
          <w:tab w:val="left" w:pos="-720"/>
        </w:tabs>
        <w:jc w:val="both"/>
        <w:rPr>
          <w:rFonts w:ascii="Arial" w:eastAsia="Calibri" w:hAnsi="Arial" w:cs="Arial"/>
          <w:b/>
          <w:sz w:val="22"/>
          <w:szCs w:val="22"/>
          <w:lang w:val="es-CO" w:eastAsia="en-US"/>
        </w:rPr>
      </w:pPr>
    </w:p>
    <w:p w14:paraId="7B8FB166" w14:textId="55E4CEA0" w:rsidR="009050CC" w:rsidRPr="00F1631A" w:rsidRDefault="009050CC" w:rsidP="00F1631A">
      <w:pPr>
        <w:tabs>
          <w:tab w:val="left" w:pos="-720"/>
        </w:tabs>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Santuario Risaralda, _______________del 202</w:t>
      </w:r>
      <w:r w:rsidR="00906514" w:rsidRPr="00F1631A">
        <w:rPr>
          <w:rFonts w:ascii="Arial" w:eastAsia="Calibri" w:hAnsi="Arial" w:cs="Arial"/>
          <w:sz w:val="22"/>
          <w:szCs w:val="22"/>
          <w:lang w:val="es-CO" w:eastAsia="en-US"/>
        </w:rPr>
        <w:t>6</w:t>
      </w:r>
    </w:p>
    <w:p w14:paraId="52958685" w14:textId="77777777" w:rsidR="009050CC" w:rsidRPr="00F1631A" w:rsidRDefault="009050CC" w:rsidP="00F1631A">
      <w:pPr>
        <w:tabs>
          <w:tab w:val="left" w:pos="-720"/>
        </w:tabs>
        <w:jc w:val="both"/>
        <w:rPr>
          <w:rFonts w:ascii="Arial" w:eastAsia="Calibri" w:hAnsi="Arial" w:cs="Arial"/>
          <w:sz w:val="22"/>
          <w:szCs w:val="22"/>
          <w:lang w:val="es-CO" w:eastAsia="en-US"/>
        </w:rPr>
      </w:pPr>
    </w:p>
    <w:p w14:paraId="4D568EE2"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Señores</w:t>
      </w:r>
    </w:p>
    <w:p w14:paraId="0CB44387" w14:textId="77777777" w:rsidR="009050CC" w:rsidRPr="00F1631A" w:rsidRDefault="009050CC" w:rsidP="00F1631A">
      <w:pPr>
        <w:jc w:val="both"/>
        <w:rPr>
          <w:rFonts w:ascii="Arial" w:eastAsia="Calibri" w:hAnsi="Arial" w:cs="Arial"/>
          <w:b/>
          <w:sz w:val="22"/>
          <w:szCs w:val="22"/>
          <w:lang w:val="es-CO" w:eastAsia="en-US"/>
        </w:rPr>
      </w:pPr>
      <w:r w:rsidRPr="00F1631A">
        <w:rPr>
          <w:rFonts w:ascii="Arial" w:eastAsia="Calibri" w:hAnsi="Arial" w:cs="Arial"/>
          <w:b/>
          <w:sz w:val="22"/>
          <w:szCs w:val="22"/>
          <w:lang w:val="es-CO" w:eastAsia="en-US"/>
        </w:rPr>
        <w:t>ALCALDIA DE SANTUARIO</w:t>
      </w:r>
    </w:p>
    <w:p w14:paraId="7A8F5A32"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Administración Municipal </w:t>
      </w:r>
    </w:p>
    <w:p w14:paraId="68842D4B"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Santuario, Risaralda</w:t>
      </w:r>
    </w:p>
    <w:p w14:paraId="31CA7D46" w14:textId="77777777" w:rsidR="009050CC" w:rsidRPr="00F1631A" w:rsidRDefault="009050CC" w:rsidP="00F1631A">
      <w:pPr>
        <w:jc w:val="both"/>
        <w:rPr>
          <w:rFonts w:ascii="Arial" w:eastAsia="Calibri" w:hAnsi="Arial" w:cs="Arial"/>
          <w:sz w:val="22"/>
          <w:szCs w:val="22"/>
          <w:lang w:val="es-CO" w:eastAsia="en-US"/>
        </w:rPr>
      </w:pPr>
    </w:p>
    <w:p w14:paraId="4034B6E7" w14:textId="7F43E784" w:rsidR="009050CC" w:rsidRPr="00F1631A" w:rsidRDefault="009050CC" w:rsidP="00F1631A">
      <w:pPr>
        <w:tabs>
          <w:tab w:val="left" w:pos="993"/>
          <w:tab w:val="left" w:pos="2694"/>
        </w:tabs>
        <w:jc w:val="both"/>
        <w:rPr>
          <w:rFonts w:ascii="Arial" w:eastAsia="Calibri" w:hAnsi="Arial" w:cs="Arial"/>
          <w:sz w:val="22"/>
          <w:szCs w:val="22"/>
          <w:lang w:val="es-CO" w:eastAsia="en-US"/>
        </w:rPr>
      </w:pPr>
      <w:r w:rsidRPr="00F1631A">
        <w:rPr>
          <w:rFonts w:ascii="Arial" w:hAnsi="Arial" w:cs="Arial"/>
          <w:color w:val="000000"/>
          <w:sz w:val="22"/>
          <w:szCs w:val="22"/>
          <w:lang w:val="es-CO"/>
        </w:rPr>
        <w:tab/>
        <w:t>Referencia</w:t>
      </w:r>
      <w:r w:rsidRPr="00F1631A">
        <w:rPr>
          <w:rFonts w:ascii="Arial" w:hAnsi="Arial" w:cs="Arial"/>
          <w:b/>
          <w:color w:val="000000"/>
          <w:sz w:val="22"/>
          <w:szCs w:val="22"/>
          <w:lang w:val="es-CO"/>
        </w:rPr>
        <w:t>: Invitación</w:t>
      </w:r>
      <w:r w:rsidRPr="00F1631A">
        <w:rPr>
          <w:rFonts w:ascii="Arial" w:eastAsia="Calibri" w:hAnsi="Arial" w:cs="Arial"/>
          <w:sz w:val="22"/>
          <w:szCs w:val="22"/>
          <w:lang w:val="es-CO" w:eastAsia="en-US"/>
        </w:rPr>
        <w:t xml:space="preserve"> </w:t>
      </w:r>
      <w:r w:rsidRPr="00F1631A">
        <w:rPr>
          <w:rFonts w:ascii="Arial" w:eastAsia="Calibri" w:hAnsi="Arial" w:cs="Arial"/>
          <w:b/>
          <w:sz w:val="22"/>
          <w:szCs w:val="22"/>
          <w:lang w:val="es-CO" w:eastAsia="en-US"/>
        </w:rPr>
        <w:t xml:space="preserve">Pública </w:t>
      </w:r>
      <w:proofErr w:type="spellStart"/>
      <w:r w:rsidRPr="00F1631A">
        <w:rPr>
          <w:rFonts w:ascii="Arial" w:eastAsia="Calibri" w:hAnsi="Arial" w:cs="Arial"/>
          <w:b/>
          <w:sz w:val="22"/>
          <w:szCs w:val="22"/>
          <w:lang w:val="es-CO" w:eastAsia="en-US"/>
        </w:rPr>
        <w:t>Nº</w:t>
      </w:r>
      <w:proofErr w:type="spellEnd"/>
      <w:r w:rsidRPr="00F1631A">
        <w:rPr>
          <w:rFonts w:ascii="Arial" w:eastAsia="Calibri" w:hAnsi="Arial" w:cs="Arial"/>
          <w:b/>
          <w:sz w:val="22"/>
          <w:szCs w:val="22"/>
          <w:lang w:val="es-CO" w:eastAsia="en-US"/>
        </w:rPr>
        <w:t xml:space="preserve"> CMC-xxx-202</w:t>
      </w:r>
      <w:r w:rsidR="00906514" w:rsidRPr="00F1631A">
        <w:rPr>
          <w:rFonts w:ascii="Arial" w:eastAsia="Calibri" w:hAnsi="Arial" w:cs="Arial"/>
          <w:b/>
          <w:sz w:val="22"/>
          <w:szCs w:val="22"/>
          <w:lang w:val="es-CO" w:eastAsia="en-US"/>
        </w:rPr>
        <w:t>6</w:t>
      </w:r>
      <w:r w:rsidRPr="00F1631A">
        <w:rPr>
          <w:rFonts w:ascii="Arial" w:eastAsia="Calibri" w:hAnsi="Arial" w:cs="Arial"/>
          <w:b/>
          <w:sz w:val="22"/>
          <w:szCs w:val="22"/>
          <w:lang w:val="es-CO" w:eastAsia="en-US"/>
        </w:rPr>
        <w:t>.</w:t>
      </w:r>
    </w:p>
    <w:p w14:paraId="415998E7" w14:textId="77777777" w:rsidR="009050CC" w:rsidRPr="00F1631A" w:rsidRDefault="009050CC" w:rsidP="00F1631A">
      <w:pPr>
        <w:jc w:val="both"/>
        <w:rPr>
          <w:rFonts w:ascii="Arial" w:hAnsi="Arial" w:cs="Arial"/>
          <w:b/>
          <w:color w:val="000000"/>
          <w:sz w:val="22"/>
          <w:szCs w:val="22"/>
          <w:lang w:val="es-CO"/>
        </w:rPr>
      </w:pPr>
    </w:p>
    <w:p w14:paraId="09752835" w14:textId="5C5324C6" w:rsidR="009050CC" w:rsidRPr="00F1631A" w:rsidRDefault="009050CC" w:rsidP="00F1631A">
      <w:pPr>
        <w:autoSpaceDE w:val="0"/>
        <w:autoSpaceDN w:val="0"/>
        <w:adjustRightInd w:val="0"/>
        <w:jc w:val="both"/>
        <w:rPr>
          <w:rFonts w:ascii="Arial" w:hAnsi="Arial" w:cs="Arial"/>
          <w:color w:val="000000"/>
          <w:sz w:val="22"/>
          <w:szCs w:val="22"/>
        </w:rPr>
      </w:pPr>
      <w:r w:rsidRPr="00F1631A">
        <w:rPr>
          <w:rFonts w:ascii="Arial" w:eastAsia="Calibri" w:hAnsi="Arial" w:cs="Arial"/>
          <w:sz w:val="22"/>
          <w:szCs w:val="22"/>
          <w:lang w:val="es-CO" w:eastAsia="en-US"/>
        </w:rPr>
        <w:t xml:space="preserve">________________________________ </w:t>
      </w:r>
      <w:r w:rsidRPr="00F1631A">
        <w:rPr>
          <w:rFonts w:ascii="Arial" w:hAnsi="Arial" w:cs="Arial"/>
          <w:color w:val="000000"/>
          <w:sz w:val="22"/>
          <w:szCs w:val="22"/>
          <w:lang w:val="es-CO"/>
        </w:rPr>
        <w:t xml:space="preserve">Identificado con la cedula de ciudadanía número__________ expedida en________ actuando en representación_____________ </w:t>
      </w:r>
      <w:r w:rsidRPr="00F1631A">
        <w:rPr>
          <w:rFonts w:ascii="Arial" w:hAnsi="Arial" w:cs="Arial"/>
          <w:sz w:val="22"/>
          <w:szCs w:val="22"/>
          <w:lang w:val="es-CO"/>
        </w:rPr>
        <w:t>identificado con número de Nit. _______p</w:t>
      </w:r>
      <w:r w:rsidRPr="00F1631A">
        <w:rPr>
          <w:rFonts w:ascii="Arial" w:hAnsi="Arial" w:cs="Arial"/>
          <w:color w:val="000000"/>
          <w:sz w:val="22"/>
          <w:szCs w:val="22"/>
          <w:lang w:val="es-CO"/>
        </w:rPr>
        <w:t xml:space="preserve">or medio del presente y </w:t>
      </w:r>
      <w:r w:rsidRPr="00F1631A">
        <w:rPr>
          <w:rFonts w:ascii="Arial" w:eastAsia="Calibri" w:hAnsi="Arial" w:cs="Arial"/>
          <w:sz w:val="22"/>
          <w:szCs w:val="22"/>
          <w:lang w:val="es-CO" w:eastAsia="en-US"/>
        </w:rPr>
        <w:t>de acuerdo con las condiciones que se estipulan en los documentos de la contratación, hago la siguiente Propuesta, seria e irrevocable</w:t>
      </w:r>
      <w:r w:rsidRPr="00F1631A">
        <w:rPr>
          <w:rFonts w:ascii="Arial" w:hAnsi="Arial" w:cs="Arial"/>
          <w:color w:val="000000"/>
          <w:sz w:val="22"/>
          <w:szCs w:val="22"/>
          <w:lang w:val="es-CO"/>
        </w:rPr>
        <w:t xml:space="preserve"> para el proceso </w:t>
      </w:r>
      <w:r w:rsidRPr="00F1631A">
        <w:rPr>
          <w:rFonts w:ascii="Arial" w:eastAsia="Calibri" w:hAnsi="Arial" w:cs="Arial"/>
          <w:b/>
          <w:sz w:val="22"/>
          <w:szCs w:val="22"/>
          <w:lang w:val="es-CO" w:eastAsia="en-US"/>
        </w:rPr>
        <w:t>CMC-xxx-202</w:t>
      </w:r>
      <w:r w:rsidR="00906514" w:rsidRPr="00F1631A">
        <w:rPr>
          <w:rFonts w:ascii="Arial" w:eastAsia="Calibri" w:hAnsi="Arial" w:cs="Arial"/>
          <w:b/>
          <w:sz w:val="22"/>
          <w:szCs w:val="22"/>
          <w:lang w:val="es-CO" w:eastAsia="en-US"/>
        </w:rPr>
        <w:t>6</w:t>
      </w:r>
      <w:r w:rsidRPr="00F1631A">
        <w:rPr>
          <w:rFonts w:ascii="Arial" w:eastAsia="Calibri" w:hAnsi="Arial" w:cs="Arial"/>
          <w:b/>
          <w:sz w:val="22"/>
          <w:szCs w:val="22"/>
          <w:lang w:val="es-CO" w:eastAsia="en-US"/>
        </w:rPr>
        <w:t xml:space="preserve"> </w:t>
      </w:r>
      <w:r w:rsidRPr="00F1631A">
        <w:rPr>
          <w:rFonts w:ascii="Arial" w:hAnsi="Arial" w:cs="Arial"/>
          <w:color w:val="000000"/>
          <w:sz w:val="22"/>
          <w:szCs w:val="22"/>
          <w:lang w:val="es-CO"/>
        </w:rPr>
        <w:t xml:space="preserve">cuyo objeto </w:t>
      </w:r>
      <w:r w:rsidRPr="00F1631A">
        <w:rPr>
          <w:rFonts w:ascii="Arial" w:hAnsi="Arial" w:cs="Arial"/>
          <w:b/>
          <w:bCs/>
          <w:color w:val="000000"/>
          <w:sz w:val="22"/>
          <w:szCs w:val="22"/>
        </w:rPr>
        <w:t>SERVICIO DE CORTE DE CÉSPED, PODA Y TALA DE ÁRBOLES EN EL MUNICIPIO DE SANTUARIO</w:t>
      </w:r>
      <w:r w:rsidRPr="00F1631A">
        <w:rPr>
          <w:rFonts w:ascii="Arial" w:hAnsi="Arial" w:cs="Arial"/>
          <w:color w:val="000000"/>
          <w:sz w:val="22"/>
          <w:szCs w:val="22"/>
        </w:rPr>
        <w:t>,</w:t>
      </w:r>
    </w:p>
    <w:p w14:paraId="254BBFB8" w14:textId="6E941F64"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 </w:t>
      </w:r>
      <w:r w:rsidRPr="00F1631A">
        <w:rPr>
          <w:rFonts w:ascii="Arial" w:hAnsi="Arial" w:cs="Arial"/>
          <w:color w:val="000000"/>
          <w:sz w:val="22"/>
          <w:szCs w:val="22"/>
          <w:lang w:val="es-CO"/>
        </w:rPr>
        <w:t>para lo cual desde ahora me (nos) permito(s) declarar lo siguiente:</w:t>
      </w:r>
    </w:p>
    <w:p w14:paraId="6606BB9A" w14:textId="77777777" w:rsidR="009050CC" w:rsidRPr="00F1631A" w:rsidRDefault="009050CC" w:rsidP="00F1631A">
      <w:pPr>
        <w:jc w:val="both"/>
        <w:rPr>
          <w:rFonts w:ascii="Arial" w:eastAsia="Calibri" w:hAnsi="Arial" w:cs="Arial"/>
          <w:sz w:val="22"/>
          <w:szCs w:val="22"/>
          <w:lang w:val="es-CO" w:eastAsia="en-US"/>
        </w:rPr>
      </w:pPr>
    </w:p>
    <w:p w14:paraId="2B57E0E8" w14:textId="77777777" w:rsidR="009050CC" w:rsidRPr="00F1631A" w:rsidRDefault="009050CC" w:rsidP="00F1631A">
      <w:pPr>
        <w:pStyle w:val="Prrafodelista"/>
        <w:numPr>
          <w:ilvl w:val="0"/>
          <w:numId w:val="33"/>
        </w:num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Que </w:t>
      </w:r>
      <w:proofErr w:type="gramStart"/>
      <w:r w:rsidRPr="00F1631A">
        <w:rPr>
          <w:rFonts w:ascii="Arial" w:eastAsia="Calibri" w:hAnsi="Arial" w:cs="Arial"/>
          <w:sz w:val="22"/>
          <w:szCs w:val="22"/>
          <w:lang w:val="es-CO" w:eastAsia="en-US"/>
        </w:rPr>
        <w:t>ésta</w:t>
      </w:r>
      <w:proofErr w:type="gramEnd"/>
      <w:r w:rsidRPr="00F1631A">
        <w:rPr>
          <w:rFonts w:ascii="Arial" w:eastAsia="Calibri" w:hAnsi="Arial" w:cs="Arial"/>
          <w:sz w:val="22"/>
          <w:szCs w:val="22"/>
          <w:lang w:val="es-CO" w:eastAsia="en-US"/>
        </w:rPr>
        <w:t xml:space="preserve"> Propuesta sólo compromete al firmante de </w:t>
      </w:r>
      <w:proofErr w:type="gramStart"/>
      <w:r w:rsidRPr="00F1631A">
        <w:rPr>
          <w:rFonts w:ascii="Arial" w:eastAsia="Calibri" w:hAnsi="Arial" w:cs="Arial"/>
          <w:sz w:val="22"/>
          <w:szCs w:val="22"/>
          <w:lang w:val="es-CO" w:eastAsia="en-US"/>
        </w:rPr>
        <w:t>ésta</w:t>
      </w:r>
      <w:proofErr w:type="gramEnd"/>
      <w:r w:rsidRPr="00F1631A">
        <w:rPr>
          <w:rFonts w:ascii="Arial" w:eastAsia="Calibri" w:hAnsi="Arial" w:cs="Arial"/>
          <w:sz w:val="22"/>
          <w:szCs w:val="22"/>
          <w:lang w:val="es-CO" w:eastAsia="en-US"/>
        </w:rPr>
        <w:t xml:space="preserve"> carta.</w:t>
      </w:r>
    </w:p>
    <w:p w14:paraId="655BF594" w14:textId="77777777" w:rsidR="009050CC" w:rsidRPr="00F1631A" w:rsidRDefault="009050CC" w:rsidP="00F1631A">
      <w:pPr>
        <w:pStyle w:val="Prrafodelista"/>
        <w:numPr>
          <w:ilvl w:val="0"/>
          <w:numId w:val="33"/>
        </w:num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Que ninguna Entidad o persona distinta del firmante tiene interés comercial es esta Propuesta ni en el Contrato probable que de ella se derive.</w:t>
      </w:r>
    </w:p>
    <w:p w14:paraId="13E90BAE" w14:textId="77777777" w:rsidR="009050CC" w:rsidRPr="00F1631A" w:rsidRDefault="009050CC" w:rsidP="00F1631A">
      <w:pPr>
        <w:pStyle w:val="Prrafodelista"/>
        <w:numPr>
          <w:ilvl w:val="0"/>
          <w:numId w:val="33"/>
        </w:numPr>
        <w:rPr>
          <w:rFonts w:ascii="Arial" w:eastAsia="Calibri" w:hAnsi="Arial" w:cs="Arial"/>
          <w:sz w:val="22"/>
          <w:szCs w:val="22"/>
          <w:lang w:val="es-CO" w:eastAsia="en-US"/>
        </w:rPr>
      </w:pPr>
      <w:r w:rsidRPr="00F1631A">
        <w:rPr>
          <w:rFonts w:ascii="Arial" w:eastAsia="Calibri" w:hAnsi="Arial" w:cs="Arial"/>
          <w:sz w:val="22"/>
          <w:szCs w:val="22"/>
          <w:lang w:val="es-CO" w:eastAsia="en-US"/>
        </w:rPr>
        <w:t>Que suministraré la información, aclaraciones dentro de los plazos establecidos por el Municipio.</w:t>
      </w:r>
    </w:p>
    <w:p w14:paraId="6E71CEAD" w14:textId="77777777" w:rsidR="009050CC" w:rsidRPr="00F1631A" w:rsidRDefault="009050CC" w:rsidP="00F1631A">
      <w:pPr>
        <w:pStyle w:val="Prrafodelista"/>
        <w:numPr>
          <w:ilvl w:val="0"/>
          <w:numId w:val="33"/>
        </w:num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Que conozco los documentos de la contratación y acepto los requisitos en ellos contenidos y lo descrito en la invitación pública.</w:t>
      </w:r>
    </w:p>
    <w:p w14:paraId="1F12B318" w14:textId="77777777" w:rsidR="009050CC" w:rsidRPr="00F1631A" w:rsidRDefault="009050CC" w:rsidP="00F1631A">
      <w:pPr>
        <w:pStyle w:val="Prrafodelista"/>
        <w:numPr>
          <w:ilvl w:val="0"/>
          <w:numId w:val="33"/>
        </w:num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Que me comprometo a ejecutar totalmente el objeto del contrato dentro del plazo establecido. </w:t>
      </w:r>
    </w:p>
    <w:p w14:paraId="2B6D5718" w14:textId="77777777" w:rsidR="009050CC" w:rsidRPr="00F1631A" w:rsidRDefault="009050CC" w:rsidP="00F1631A">
      <w:pPr>
        <w:pStyle w:val="Prrafodelista"/>
        <w:numPr>
          <w:ilvl w:val="0"/>
          <w:numId w:val="33"/>
        </w:num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Que la presente Propuesta consta de </w:t>
      </w:r>
      <w:r w:rsidRPr="00F1631A">
        <w:rPr>
          <w:rFonts w:ascii="Arial" w:eastAsia="Calibri" w:hAnsi="Arial" w:cs="Arial"/>
          <w:b/>
          <w:sz w:val="22"/>
          <w:szCs w:val="22"/>
          <w:lang w:val="es-CO" w:eastAsia="en-US"/>
        </w:rPr>
        <w:t>(__)</w:t>
      </w:r>
      <w:r w:rsidRPr="00F1631A">
        <w:rPr>
          <w:rFonts w:ascii="Arial" w:eastAsia="Calibri" w:hAnsi="Arial" w:cs="Arial"/>
          <w:sz w:val="22"/>
          <w:szCs w:val="22"/>
          <w:lang w:val="es-CO" w:eastAsia="en-US"/>
        </w:rPr>
        <w:t xml:space="preserve"> folios debidamente numerados.</w:t>
      </w:r>
    </w:p>
    <w:p w14:paraId="1CB2F01D" w14:textId="77777777" w:rsidR="009050CC" w:rsidRPr="00F1631A" w:rsidRDefault="009050CC" w:rsidP="00F1631A">
      <w:pPr>
        <w:pStyle w:val="Prrafodelista"/>
        <w:numPr>
          <w:ilvl w:val="0"/>
          <w:numId w:val="33"/>
        </w:num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Con el presente manifiesto que como persona natural (SI__ NO__) requiero estar afiliado a ARL. </w:t>
      </w:r>
    </w:p>
    <w:p w14:paraId="17B24B73" w14:textId="77777777" w:rsidR="009050CC" w:rsidRPr="00F1631A" w:rsidRDefault="009050CC" w:rsidP="00F1631A">
      <w:pPr>
        <w:jc w:val="both"/>
        <w:rPr>
          <w:rFonts w:ascii="Arial" w:eastAsia="Calibri" w:hAnsi="Arial" w:cs="Arial"/>
          <w:sz w:val="22"/>
          <w:szCs w:val="22"/>
          <w:lang w:val="es-CO" w:eastAsia="en-US"/>
        </w:rPr>
      </w:pPr>
    </w:p>
    <w:p w14:paraId="2E05361F"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Así mismo, declaro bajo la gravedad de juramento, sujeto las sanciones establecidas en el Artículo 172 del Código Penal:</w:t>
      </w:r>
    </w:p>
    <w:p w14:paraId="18FA17B5" w14:textId="77777777" w:rsidR="009050CC" w:rsidRPr="00F1631A" w:rsidRDefault="009050CC" w:rsidP="00F1631A">
      <w:pPr>
        <w:pStyle w:val="Prrafodelista"/>
        <w:tabs>
          <w:tab w:val="left" w:pos="7008"/>
        </w:tabs>
        <w:ind w:left="720"/>
        <w:jc w:val="both"/>
        <w:rPr>
          <w:rFonts w:ascii="Arial" w:eastAsia="Calibri" w:hAnsi="Arial" w:cs="Arial"/>
          <w:sz w:val="22"/>
          <w:szCs w:val="22"/>
          <w:lang w:val="es-CO" w:eastAsia="en-US"/>
        </w:rPr>
      </w:pPr>
    </w:p>
    <w:p w14:paraId="4D6C496E" w14:textId="77777777" w:rsidR="009050CC" w:rsidRPr="00F1631A" w:rsidRDefault="009050CC" w:rsidP="00F1631A">
      <w:pPr>
        <w:pStyle w:val="Prrafodelista"/>
        <w:tabs>
          <w:tab w:val="left" w:pos="7008"/>
        </w:tabs>
        <w:ind w:left="0"/>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 xml:space="preserve">Que declaro que no he sido sancionado con multas o clausula penal por ninguna Entidad Oficial, mediante acto administrativo ejecutoriado dentro de los últimos </w:t>
      </w:r>
      <w:r w:rsidRPr="00F1631A">
        <w:rPr>
          <w:rFonts w:ascii="Arial" w:eastAsia="Calibri" w:hAnsi="Arial" w:cs="Arial"/>
          <w:b/>
          <w:sz w:val="22"/>
          <w:szCs w:val="22"/>
          <w:lang w:val="es-CO" w:eastAsia="en-US"/>
        </w:rPr>
        <w:t>CINCO (5)</w:t>
      </w:r>
      <w:r w:rsidRPr="00F1631A">
        <w:rPr>
          <w:rFonts w:ascii="Arial" w:eastAsia="Calibri" w:hAnsi="Arial" w:cs="Arial"/>
          <w:sz w:val="22"/>
          <w:szCs w:val="22"/>
          <w:lang w:val="es-CO" w:eastAsia="en-US"/>
        </w:rPr>
        <w:t xml:space="preserve"> años anteriores a la entrega de la Propuesta. </w:t>
      </w:r>
    </w:p>
    <w:p w14:paraId="4E49D029" w14:textId="77777777" w:rsidR="009050CC" w:rsidRPr="00F1631A" w:rsidRDefault="009050CC" w:rsidP="00F1631A">
      <w:pPr>
        <w:jc w:val="both"/>
        <w:rPr>
          <w:rFonts w:ascii="Arial" w:eastAsia="Calibri" w:hAnsi="Arial" w:cs="Arial"/>
          <w:sz w:val="22"/>
          <w:szCs w:val="22"/>
          <w:lang w:val="es-CO" w:eastAsia="en-US"/>
        </w:rPr>
      </w:pPr>
    </w:p>
    <w:p w14:paraId="00C38E83" w14:textId="77777777" w:rsidR="009050CC" w:rsidRPr="00F1631A" w:rsidRDefault="009050CC" w:rsidP="00F1631A">
      <w:pPr>
        <w:pStyle w:val="Prrafodelista"/>
        <w:ind w:left="0"/>
        <w:contextualSpacing/>
        <w:jc w:val="both"/>
        <w:rPr>
          <w:rFonts w:ascii="Arial" w:hAnsi="Arial" w:cs="Arial"/>
          <w:color w:val="000000"/>
          <w:sz w:val="22"/>
          <w:szCs w:val="22"/>
          <w:lang w:val="es-CO"/>
        </w:rPr>
      </w:pPr>
      <w:r w:rsidRPr="00F1631A">
        <w:rPr>
          <w:rFonts w:ascii="Arial" w:hAnsi="Arial" w:cs="Arial"/>
          <w:color w:val="000000"/>
          <w:sz w:val="22"/>
          <w:szCs w:val="22"/>
          <w:lang w:val="es-CO"/>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693EF45B" w14:textId="77777777" w:rsidR="009050CC" w:rsidRPr="00F1631A" w:rsidRDefault="009050CC" w:rsidP="00F1631A">
      <w:pPr>
        <w:jc w:val="both"/>
        <w:rPr>
          <w:rFonts w:ascii="Arial" w:eastAsia="Calibri" w:hAnsi="Arial" w:cs="Arial"/>
          <w:sz w:val="22"/>
          <w:szCs w:val="22"/>
          <w:lang w:val="es-CO" w:eastAsia="en-US"/>
        </w:rPr>
      </w:pPr>
    </w:p>
    <w:p w14:paraId="2F312CD0"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b/>
          <w:sz w:val="22"/>
          <w:szCs w:val="22"/>
          <w:lang w:val="es-CO" w:eastAsia="en-US"/>
        </w:rPr>
        <w:t xml:space="preserve">PARA PERSONA NATURAL: </w:t>
      </w:r>
      <w:r w:rsidRPr="00F1631A">
        <w:rPr>
          <w:rFonts w:ascii="Arial" w:eastAsia="Calibri" w:hAnsi="Arial" w:cs="Arial"/>
          <w:sz w:val="22"/>
          <w:szCs w:val="22"/>
          <w:lang w:val="es-CO" w:eastAsia="en-US"/>
        </w:rPr>
        <w:t xml:space="preserve">Yo como persona natural y abajo firmante de la presente oferta </w:t>
      </w:r>
      <w:r w:rsidRPr="00F1631A">
        <w:rPr>
          <w:rFonts w:ascii="Arial" w:eastAsia="Calibri" w:hAnsi="Arial" w:cs="Arial"/>
          <w:b/>
          <w:sz w:val="22"/>
          <w:szCs w:val="22"/>
          <w:lang w:val="es-CO" w:eastAsia="en-US"/>
        </w:rPr>
        <w:t>Certifico que tengo plena facultad para contratar y</w:t>
      </w:r>
      <w:r w:rsidRPr="00F1631A">
        <w:rPr>
          <w:rFonts w:ascii="Arial" w:eastAsia="Calibri" w:hAnsi="Arial" w:cs="Arial"/>
          <w:sz w:val="22"/>
          <w:szCs w:val="22"/>
          <w:lang w:val="es-CO" w:eastAsia="en-US"/>
        </w:rPr>
        <w:t xml:space="preserve"> que no me encuentro incurso en causal </w:t>
      </w:r>
      <w:r w:rsidRPr="00F1631A">
        <w:rPr>
          <w:rFonts w:ascii="Arial" w:eastAsia="Calibri" w:hAnsi="Arial" w:cs="Arial"/>
          <w:sz w:val="22"/>
          <w:szCs w:val="22"/>
          <w:lang w:val="es-CO" w:eastAsia="en-US"/>
        </w:rPr>
        <w:lastRenderedPageBreak/>
        <w:t>alguna de inhabilidad e incompatibilidad de las señaladas en la Constitución y la Ley y no me encuentro incurso en ninguno de los eventos de prohibiciones especiales para contratar con el Estado.</w:t>
      </w:r>
    </w:p>
    <w:p w14:paraId="0C910022" w14:textId="77777777" w:rsidR="009050CC" w:rsidRPr="00F1631A" w:rsidRDefault="009050CC" w:rsidP="00F1631A">
      <w:pPr>
        <w:jc w:val="both"/>
        <w:rPr>
          <w:rFonts w:ascii="Arial" w:eastAsia="Calibri" w:hAnsi="Arial" w:cs="Arial"/>
          <w:sz w:val="22"/>
          <w:szCs w:val="22"/>
          <w:lang w:val="es-CO" w:eastAsia="en-US"/>
        </w:rPr>
      </w:pPr>
    </w:p>
    <w:p w14:paraId="31BEC04A"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b/>
          <w:sz w:val="22"/>
          <w:szCs w:val="22"/>
          <w:lang w:val="es-CO" w:eastAsia="en-US"/>
        </w:rPr>
        <w:t xml:space="preserve">PARA JURIDICA: </w:t>
      </w:r>
      <w:r w:rsidRPr="00F1631A">
        <w:rPr>
          <w:rFonts w:ascii="Arial" w:eastAsia="Calibri" w:hAnsi="Arial" w:cs="Arial"/>
          <w:sz w:val="22"/>
          <w:szCs w:val="22"/>
          <w:lang w:val="es-CO" w:eastAsia="en-US"/>
        </w:rPr>
        <w:t xml:space="preserve">En calidad de Representante legal de ___________ y abajo firmante de la presente oferta </w:t>
      </w:r>
      <w:r w:rsidRPr="00F1631A">
        <w:rPr>
          <w:rFonts w:ascii="Arial" w:eastAsia="Calibri" w:hAnsi="Arial" w:cs="Arial"/>
          <w:b/>
          <w:sz w:val="22"/>
          <w:szCs w:val="22"/>
          <w:lang w:val="es-CO" w:eastAsia="en-US"/>
        </w:rPr>
        <w:t>Certifico</w:t>
      </w:r>
      <w:r w:rsidRPr="00F1631A">
        <w:rPr>
          <w:rFonts w:ascii="Arial" w:eastAsia="Calibri" w:hAnsi="Arial" w:cs="Arial"/>
          <w:sz w:val="22"/>
          <w:szCs w:val="22"/>
          <w:lang w:val="es-CO" w:eastAsia="en-US"/>
        </w:rPr>
        <w:t xml:space="preserve"> que ni la empresa que represento, ni yo como representante nos encontramos incursos en causal alguna de inhabilidad e incompatibilidad de las señaladas en la Constitución y en la Ley y no nos encontramos incursos en ninguno de los eventos de prohibiciones especiales para contratar con el Estado.</w:t>
      </w:r>
    </w:p>
    <w:p w14:paraId="7DE3A99A"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b/>
          <w:sz w:val="22"/>
          <w:szCs w:val="22"/>
          <w:lang w:val="es-CO" w:eastAsia="en-US"/>
        </w:rPr>
        <w:t>Anexo:</w:t>
      </w:r>
      <w:r w:rsidRPr="00F1631A">
        <w:rPr>
          <w:rFonts w:ascii="Arial" w:eastAsia="Calibri" w:hAnsi="Arial" w:cs="Arial"/>
          <w:sz w:val="22"/>
          <w:szCs w:val="22"/>
          <w:lang w:val="es-CO" w:eastAsia="en-US"/>
        </w:rPr>
        <w:t xml:space="preserve"> Propuesta técnica y económica (Cotización).</w:t>
      </w:r>
    </w:p>
    <w:p w14:paraId="21EE672B" w14:textId="77777777" w:rsidR="009050CC" w:rsidRPr="00F1631A" w:rsidRDefault="009050CC" w:rsidP="00F1631A">
      <w:pPr>
        <w:jc w:val="both"/>
        <w:rPr>
          <w:rFonts w:ascii="Arial" w:eastAsia="Calibri" w:hAnsi="Arial" w:cs="Arial"/>
          <w:sz w:val="22"/>
          <w:szCs w:val="22"/>
          <w:lang w:val="es-CO" w:eastAsia="en-US"/>
        </w:rPr>
      </w:pPr>
    </w:p>
    <w:p w14:paraId="51F89797"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Atentamente,</w:t>
      </w:r>
    </w:p>
    <w:p w14:paraId="48DC53D2" w14:textId="77777777" w:rsidR="009050CC" w:rsidRPr="00F1631A" w:rsidRDefault="009050CC" w:rsidP="00F1631A">
      <w:pPr>
        <w:jc w:val="both"/>
        <w:rPr>
          <w:rFonts w:ascii="Arial" w:eastAsia="Calibri" w:hAnsi="Arial" w:cs="Arial"/>
          <w:sz w:val="22"/>
          <w:szCs w:val="22"/>
          <w:lang w:val="es-CO" w:eastAsia="en-US"/>
        </w:rPr>
      </w:pPr>
    </w:p>
    <w:p w14:paraId="47888292"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Nombre o razón social del Proponente: _______________________________</w:t>
      </w:r>
    </w:p>
    <w:p w14:paraId="5B05E85D"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NIT: ___________________________________________________________</w:t>
      </w:r>
    </w:p>
    <w:p w14:paraId="0CB02303"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Nombre del Representar Legal: _____________________________________</w:t>
      </w:r>
    </w:p>
    <w:p w14:paraId="5C3BDACB" w14:textId="77777777" w:rsidR="009050CC" w:rsidRPr="00F1631A" w:rsidRDefault="009050CC" w:rsidP="00F1631A">
      <w:pPr>
        <w:jc w:val="both"/>
        <w:rPr>
          <w:rFonts w:ascii="Arial" w:eastAsia="Calibri" w:hAnsi="Arial" w:cs="Arial"/>
          <w:sz w:val="22"/>
          <w:szCs w:val="22"/>
          <w:lang w:val="es-CO" w:eastAsia="en-US"/>
        </w:rPr>
      </w:pPr>
      <w:proofErr w:type="spellStart"/>
      <w:r w:rsidRPr="00F1631A">
        <w:rPr>
          <w:rFonts w:ascii="Arial" w:eastAsia="Calibri" w:hAnsi="Arial" w:cs="Arial"/>
          <w:sz w:val="22"/>
          <w:szCs w:val="22"/>
          <w:lang w:val="es-CO" w:eastAsia="en-US"/>
        </w:rPr>
        <w:t>C.C.No</w:t>
      </w:r>
      <w:proofErr w:type="spellEnd"/>
      <w:r w:rsidRPr="00F1631A">
        <w:rPr>
          <w:rFonts w:ascii="Arial" w:eastAsia="Calibri" w:hAnsi="Arial" w:cs="Arial"/>
          <w:sz w:val="22"/>
          <w:szCs w:val="22"/>
          <w:lang w:val="es-CO" w:eastAsia="en-US"/>
        </w:rPr>
        <w:t>.: __________________ de: __________________________________</w:t>
      </w:r>
    </w:p>
    <w:p w14:paraId="7F457A21"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Dirección: ______________________________________________________</w:t>
      </w:r>
    </w:p>
    <w:p w14:paraId="276B42C5" w14:textId="77777777" w:rsidR="009050CC" w:rsidRPr="00F1631A" w:rsidRDefault="009050CC" w:rsidP="00F1631A">
      <w:pPr>
        <w:jc w:val="both"/>
        <w:rPr>
          <w:rFonts w:ascii="Arial" w:eastAsia="Calibri" w:hAnsi="Arial" w:cs="Arial"/>
          <w:sz w:val="22"/>
          <w:szCs w:val="22"/>
          <w:lang w:val="es-CO" w:eastAsia="en-US"/>
        </w:rPr>
      </w:pPr>
      <w:proofErr w:type="spellStart"/>
      <w:proofErr w:type="gramStart"/>
      <w:r w:rsidRPr="00F1631A">
        <w:rPr>
          <w:rFonts w:ascii="Arial" w:eastAsia="Calibri" w:hAnsi="Arial" w:cs="Arial"/>
          <w:sz w:val="22"/>
          <w:szCs w:val="22"/>
          <w:lang w:val="es-CO" w:eastAsia="en-US"/>
        </w:rPr>
        <w:t>Teléfono:_</w:t>
      </w:r>
      <w:proofErr w:type="gramEnd"/>
      <w:r w:rsidRPr="00F1631A">
        <w:rPr>
          <w:rFonts w:ascii="Arial" w:eastAsia="Calibri" w:hAnsi="Arial" w:cs="Arial"/>
          <w:sz w:val="22"/>
          <w:szCs w:val="22"/>
          <w:lang w:val="es-CO" w:eastAsia="en-US"/>
        </w:rPr>
        <w:t>___________________________Fax</w:t>
      </w:r>
      <w:proofErr w:type="spellEnd"/>
      <w:r w:rsidRPr="00F1631A">
        <w:rPr>
          <w:rFonts w:ascii="Arial" w:eastAsia="Calibri" w:hAnsi="Arial" w:cs="Arial"/>
          <w:sz w:val="22"/>
          <w:szCs w:val="22"/>
          <w:lang w:val="es-CO" w:eastAsia="en-US"/>
        </w:rPr>
        <w:t>: _______________________</w:t>
      </w:r>
    </w:p>
    <w:p w14:paraId="58ED3FEE" w14:textId="77777777" w:rsidR="009050CC" w:rsidRPr="00F1631A" w:rsidRDefault="009050CC" w:rsidP="00F1631A">
      <w:pPr>
        <w:jc w:val="both"/>
        <w:rPr>
          <w:rFonts w:ascii="Arial" w:eastAsia="Calibri" w:hAnsi="Arial" w:cs="Arial"/>
          <w:sz w:val="22"/>
          <w:szCs w:val="22"/>
          <w:lang w:val="es-CO" w:eastAsia="en-US"/>
        </w:rPr>
      </w:pPr>
      <w:proofErr w:type="gramStart"/>
      <w:r w:rsidRPr="00F1631A">
        <w:rPr>
          <w:rFonts w:ascii="Arial" w:eastAsia="Calibri" w:hAnsi="Arial" w:cs="Arial"/>
          <w:sz w:val="22"/>
          <w:szCs w:val="22"/>
          <w:lang w:val="es-CO" w:eastAsia="en-US"/>
        </w:rPr>
        <w:t>E-mail:_</w:t>
      </w:r>
      <w:proofErr w:type="gramEnd"/>
      <w:r w:rsidRPr="00F1631A">
        <w:rPr>
          <w:rFonts w:ascii="Arial" w:eastAsia="Calibri" w:hAnsi="Arial" w:cs="Arial"/>
          <w:sz w:val="22"/>
          <w:szCs w:val="22"/>
          <w:lang w:val="es-CO" w:eastAsia="en-US"/>
        </w:rPr>
        <w:t>________________________________________________________</w:t>
      </w:r>
    </w:p>
    <w:p w14:paraId="20BA686D"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Ciudad: ________________________________________________________</w:t>
      </w:r>
    </w:p>
    <w:p w14:paraId="2A44E4B5"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Firma__________________________________________________________</w:t>
      </w:r>
    </w:p>
    <w:p w14:paraId="3006B5B1" w14:textId="77777777" w:rsidR="009050CC" w:rsidRPr="00F1631A" w:rsidRDefault="009050CC" w:rsidP="00F1631A">
      <w:pPr>
        <w:jc w:val="both"/>
        <w:rPr>
          <w:rFonts w:ascii="Arial" w:eastAsia="Calibri" w:hAnsi="Arial" w:cs="Arial"/>
          <w:sz w:val="22"/>
          <w:szCs w:val="22"/>
          <w:lang w:val="es-CO" w:eastAsia="en-US"/>
        </w:rPr>
      </w:pPr>
      <w:r w:rsidRPr="00F1631A">
        <w:rPr>
          <w:rFonts w:ascii="Arial" w:eastAsia="Calibri" w:hAnsi="Arial" w:cs="Arial"/>
          <w:sz w:val="22"/>
          <w:szCs w:val="22"/>
          <w:lang w:val="es-CO" w:eastAsia="en-US"/>
        </w:rPr>
        <w:t>Nombre de quien firma</w:t>
      </w:r>
    </w:p>
    <w:p w14:paraId="0C751B26" w14:textId="77777777" w:rsidR="009050CC" w:rsidRPr="00F1631A" w:rsidRDefault="009050CC" w:rsidP="00F1631A">
      <w:pPr>
        <w:jc w:val="both"/>
        <w:rPr>
          <w:rFonts w:ascii="Arial" w:eastAsia="Calibri" w:hAnsi="Arial" w:cs="Arial"/>
          <w:sz w:val="22"/>
          <w:szCs w:val="22"/>
          <w:lang w:val="es-CO" w:eastAsia="en-US"/>
        </w:rPr>
      </w:pPr>
    </w:p>
    <w:p w14:paraId="6D6060B3" w14:textId="77777777" w:rsidR="00B614B2" w:rsidRDefault="00B614B2" w:rsidP="00F1631A">
      <w:pPr>
        <w:rPr>
          <w:sz w:val="22"/>
          <w:szCs w:val="22"/>
        </w:rPr>
      </w:pPr>
    </w:p>
    <w:p w14:paraId="35633217" w14:textId="77777777" w:rsidR="003E0A9D" w:rsidRDefault="003E0A9D" w:rsidP="00F1631A">
      <w:pPr>
        <w:rPr>
          <w:sz w:val="22"/>
          <w:szCs w:val="22"/>
        </w:rPr>
      </w:pPr>
    </w:p>
    <w:p w14:paraId="5133A0E7" w14:textId="77777777" w:rsidR="003E0A9D" w:rsidRDefault="003E0A9D" w:rsidP="00F1631A">
      <w:pPr>
        <w:rPr>
          <w:sz w:val="22"/>
          <w:szCs w:val="22"/>
        </w:rPr>
      </w:pPr>
    </w:p>
    <w:p w14:paraId="4724EEDA" w14:textId="77777777" w:rsidR="003E0A9D" w:rsidRDefault="003E0A9D" w:rsidP="00F1631A">
      <w:pPr>
        <w:rPr>
          <w:sz w:val="22"/>
          <w:szCs w:val="22"/>
        </w:rPr>
      </w:pPr>
    </w:p>
    <w:p w14:paraId="70A53BEF" w14:textId="77777777" w:rsidR="003E0A9D" w:rsidRDefault="003E0A9D" w:rsidP="00F1631A">
      <w:pPr>
        <w:rPr>
          <w:sz w:val="22"/>
          <w:szCs w:val="22"/>
        </w:rPr>
      </w:pPr>
    </w:p>
    <w:p w14:paraId="2E8199A3" w14:textId="77777777" w:rsidR="003E0A9D" w:rsidRDefault="003E0A9D" w:rsidP="00F1631A">
      <w:pPr>
        <w:rPr>
          <w:sz w:val="22"/>
          <w:szCs w:val="22"/>
        </w:rPr>
      </w:pPr>
    </w:p>
    <w:p w14:paraId="54D7A4ED" w14:textId="77777777" w:rsidR="003E0A9D" w:rsidRDefault="003E0A9D" w:rsidP="00F1631A">
      <w:pPr>
        <w:rPr>
          <w:sz w:val="22"/>
          <w:szCs w:val="22"/>
        </w:rPr>
      </w:pPr>
    </w:p>
    <w:p w14:paraId="58E59F7C" w14:textId="77777777" w:rsidR="003E0A9D" w:rsidRDefault="003E0A9D" w:rsidP="00F1631A">
      <w:pPr>
        <w:rPr>
          <w:sz w:val="22"/>
          <w:szCs w:val="22"/>
        </w:rPr>
      </w:pPr>
    </w:p>
    <w:p w14:paraId="15F0883D" w14:textId="77777777" w:rsidR="003E0A9D" w:rsidRDefault="003E0A9D" w:rsidP="00F1631A">
      <w:pPr>
        <w:rPr>
          <w:sz w:val="22"/>
          <w:szCs w:val="22"/>
        </w:rPr>
      </w:pPr>
    </w:p>
    <w:p w14:paraId="79FB76F3" w14:textId="77777777" w:rsidR="003E0A9D" w:rsidRDefault="003E0A9D" w:rsidP="00F1631A">
      <w:pPr>
        <w:rPr>
          <w:sz w:val="22"/>
          <w:szCs w:val="22"/>
        </w:rPr>
      </w:pPr>
    </w:p>
    <w:p w14:paraId="4479D52D" w14:textId="77777777" w:rsidR="003E0A9D" w:rsidRDefault="003E0A9D" w:rsidP="00F1631A">
      <w:pPr>
        <w:rPr>
          <w:sz w:val="22"/>
          <w:szCs w:val="22"/>
        </w:rPr>
      </w:pPr>
    </w:p>
    <w:p w14:paraId="7C9CC1BC" w14:textId="77777777" w:rsidR="003E0A9D" w:rsidRDefault="003E0A9D" w:rsidP="00F1631A">
      <w:pPr>
        <w:rPr>
          <w:sz w:val="22"/>
          <w:szCs w:val="22"/>
        </w:rPr>
      </w:pPr>
    </w:p>
    <w:p w14:paraId="22C0CCC5" w14:textId="77777777" w:rsidR="003E0A9D" w:rsidRDefault="003E0A9D" w:rsidP="00F1631A">
      <w:pPr>
        <w:rPr>
          <w:sz w:val="22"/>
          <w:szCs w:val="22"/>
        </w:rPr>
      </w:pPr>
    </w:p>
    <w:p w14:paraId="1280F10A" w14:textId="77777777" w:rsidR="003E0A9D" w:rsidRDefault="003E0A9D" w:rsidP="00F1631A">
      <w:pPr>
        <w:rPr>
          <w:sz w:val="22"/>
          <w:szCs w:val="22"/>
        </w:rPr>
      </w:pPr>
    </w:p>
    <w:p w14:paraId="16B2F8C8" w14:textId="77777777" w:rsidR="003E0A9D" w:rsidRDefault="003E0A9D" w:rsidP="00F1631A">
      <w:pPr>
        <w:rPr>
          <w:sz w:val="22"/>
          <w:szCs w:val="22"/>
        </w:rPr>
      </w:pPr>
    </w:p>
    <w:p w14:paraId="4BF90F8A" w14:textId="77777777" w:rsidR="003E0A9D" w:rsidRDefault="003E0A9D" w:rsidP="00F1631A">
      <w:pPr>
        <w:rPr>
          <w:sz w:val="22"/>
          <w:szCs w:val="22"/>
        </w:rPr>
      </w:pPr>
    </w:p>
    <w:p w14:paraId="27D076B8" w14:textId="77777777" w:rsidR="003E0A9D" w:rsidRDefault="003E0A9D" w:rsidP="00F1631A">
      <w:pPr>
        <w:rPr>
          <w:sz w:val="22"/>
          <w:szCs w:val="22"/>
        </w:rPr>
      </w:pPr>
    </w:p>
    <w:p w14:paraId="27B26669" w14:textId="77777777" w:rsidR="003E0A9D" w:rsidRDefault="003E0A9D" w:rsidP="00F1631A">
      <w:pPr>
        <w:rPr>
          <w:sz w:val="22"/>
          <w:szCs w:val="22"/>
        </w:rPr>
      </w:pPr>
    </w:p>
    <w:p w14:paraId="2A04EF66" w14:textId="77777777" w:rsidR="003E0A9D" w:rsidRDefault="003E0A9D" w:rsidP="00F1631A">
      <w:pPr>
        <w:rPr>
          <w:sz w:val="22"/>
          <w:szCs w:val="22"/>
        </w:rPr>
      </w:pPr>
    </w:p>
    <w:p w14:paraId="10372F60" w14:textId="77777777" w:rsidR="003E0A9D" w:rsidRDefault="003E0A9D" w:rsidP="00F1631A">
      <w:pPr>
        <w:rPr>
          <w:sz w:val="22"/>
          <w:szCs w:val="22"/>
        </w:rPr>
      </w:pPr>
    </w:p>
    <w:p w14:paraId="0555BB30" w14:textId="77777777" w:rsidR="003E0A9D" w:rsidRDefault="003E0A9D" w:rsidP="00F1631A">
      <w:pPr>
        <w:rPr>
          <w:sz w:val="22"/>
          <w:szCs w:val="22"/>
        </w:rPr>
      </w:pPr>
    </w:p>
    <w:p w14:paraId="5E8B561C" w14:textId="77777777" w:rsidR="002E0F27" w:rsidRDefault="002E0F27" w:rsidP="00F1631A">
      <w:pPr>
        <w:rPr>
          <w:sz w:val="22"/>
          <w:szCs w:val="22"/>
        </w:rPr>
      </w:pPr>
    </w:p>
    <w:p w14:paraId="3E8608C2" w14:textId="77777777" w:rsidR="002E0F27" w:rsidRDefault="002E0F27" w:rsidP="00F1631A">
      <w:pPr>
        <w:rPr>
          <w:sz w:val="22"/>
          <w:szCs w:val="22"/>
        </w:rPr>
      </w:pPr>
    </w:p>
    <w:p w14:paraId="35E1B4B4" w14:textId="77777777" w:rsidR="002E0F27" w:rsidRDefault="002E0F27" w:rsidP="00F1631A">
      <w:pPr>
        <w:rPr>
          <w:sz w:val="22"/>
          <w:szCs w:val="22"/>
        </w:rPr>
      </w:pPr>
    </w:p>
    <w:p w14:paraId="1A285014" w14:textId="77777777" w:rsidR="002E0F27" w:rsidRDefault="002E0F27" w:rsidP="00F1631A">
      <w:pPr>
        <w:rPr>
          <w:sz w:val="22"/>
          <w:szCs w:val="22"/>
        </w:rPr>
      </w:pPr>
    </w:p>
    <w:p w14:paraId="650DF046" w14:textId="77777777" w:rsidR="003E0A9D" w:rsidRDefault="003E0A9D" w:rsidP="00F1631A">
      <w:pPr>
        <w:rPr>
          <w:sz w:val="22"/>
          <w:szCs w:val="22"/>
        </w:rPr>
      </w:pPr>
    </w:p>
    <w:p w14:paraId="1E4C34D5" w14:textId="77777777" w:rsidR="003E0A9D" w:rsidRDefault="003E0A9D" w:rsidP="00F1631A">
      <w:pPr>
        <w:rPr>
          <w:sz w:val="22"/>
          <w:szCs w:val="22"/>
        </w:rPr>
      </w:pPr>
    </w:p>
    <w:p w14:paraId="3FEF924C" w14:textId="77777777" w:rsidR="003E0A9D" w:rsidRPr="00AF4285" w:rsidRDefault="003E0A9D" w:rsidP="003E0A9D">
      <w:pPr>
        <w:jc w:val="center"/>
        <w:rPr>
          <w:rFonts w:ascii="Arial" w:hAnsi="Arial" w:cs="Arial"/>
          <w:b/>
          <w:sz w:val="22"/>
          <w:szCs w:val="22"/>
          <w:lang w:val="es-CO"/>
        </w:rPr>
      </w:pPr>
      <w:r w:rsidRPr="00AF4285">
        <w:rPr>
          <w:rFonts w:ascii="Arial" w:hAnsi="Arial" w:cs="Arial"/>
          <w:b/>
          <w:sz w:val="22"/>
          <w:szCs w:val="22"/>
          <w:lang w:val="es-CO"/>
        </w:rPr>
        <w:lastRenderedPageBreak/>
        <w:t>ANEXO No. 2</w:t>
      </w:r>
    </w:p>
    <w:p w14:paraId="64CC3277" w14:textId="77777777" w:rsidR="003E0A9D" w:rsidRPr="00AF4285" w:rsidRDefault="003E0A9D" w:rsidP="003E0A9D">
      <w:pPr>
        <w:jc w:val="center"/>
        <w:rPr>
          <w:rFonts w:ascii="Arial" w:hAnsi="Arial" w:cs="Arial"/>
          <w:b/>
          <w:sz w:val="22"/>
          <w:szCs w:val="22"/>
          <w:lang w:val="es-CO"/>
        </w:rPr>
      </w:pPr>
    </w:p>
    <w:p w14:paraId="08B8FCAA" w14:textId="77777777" w:rsidR="003E0A9D" w:rsidRPr="00AF4285" w:rsidRDefault="003E0A9D" w:rsidP="003E0A9D">
      <w:pPr>
        <w:jc w:val="center"/>
        <w:rPr>
          <w:rFonts w:ascii="Arial" w:hAnsi="Arial" w:cs="Arial"/>
          <w:sz w:val="22"/>
          <w:szCs w:val="22"/>
          <w:lang w:val="es-CO"/>
        </w:rPr>
      </w:pPr>
      <w:r w:rsidRPr="00AF4285">
        <w:rPr>
          <w:rFonts w:ascii="Arial" w:hAnsi="Arial" w:cs="Arial"/>
          <w:sz w:val="22"/>
          <w:szCs w:val="22"/>
          <w:lang w:val="es-CO"/>
        </w:rPr>
        <w:t>COMPROMISO ANTICORRUPCIÓN</w:t>
      </w:r>
    </w:p>
    <w:p w14:paraId="3BC1BBC8" w14:textId="77777777" w:rsidR="003E0A9D" w:rsidRPr="00AF4285" w:rsidRDefault="003E0A9D" w:rsidP="003E0A9D">
      <w:pPr>
        <w:jc w:val="both"/>
        <w:rPr>
          <w:rFonts w:ascii="Arial" w:hAnsi="Arial" w:cs="Arial"/>
          <w:sz w:val="22"/>
          <w:szCs w:val="22"/>
          <w:lang w:val="es-CO"/>
        </w:rPr>
      </w:pPr>
    </w:p>
    <w:p w14:paraId="124DC013"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 xml:space="preserve">Lugar y fecha </w:t>
      </w:r>
    </w:p>
    <w:p w14:paraId="4BCE5944" w14:textId="77777777" w:rsidR="003E0A9D" w:rsidRPr="00AF4285" w:rsidRDefault="003E0A9D" w:rsidP="003E0A9D">
      <w:pPr>
        <w:jc w:val="both"/>
        <w:rPr>
          <w:rFonts w:ascii="Arial" w:hAnsi="Arial" w:cs="Arial"/>
          <w:sz w:val="22"/>
          <w:szCs w:val="22"/>
          <w:lang w:val="es-CO"/>
        </w:rPr>
      </w:pPr>
    </w:p>
    <w:p w14:paraId="464360AA"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 xml:space="preserve">Señores </w:t>
      </w:r>
      <w:r w:rsidRPr="00AF4285">
        <w:rPr>
          <w:rFonts w:ascii="Arial" w:hAnsi="Arial" w:cs="Arial"/>
          <w:color w:val="7F7F7F"/>
          <w:sz w:val="22"/>
          <w:szCs w:val="22"/>
          <w:lang w:val="es-CO"/>
        </w:rPr>
        <w:t>[Nombre de la Entidad Estatal]</w:t>
      </w:r>
    </w:p>
    <w:p w14:paraId="21E0473B"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Proceso de Contratación [Insertar información]</w:t>
      </w:r>
    </w:p>
    <w:p w14:paraId="3419645F" w14:textId="77777777" w:rsidR="003E0A9D" w:rsidRPr="00AF4285" w:rsidRDefault="003E0A9D" w:rsidP="003E0A9D">
      <w:pPr>
        <w:jc w:val="both"/>
        <w:rPr>
          <w:rFonts w:ascii="Arial" w:hAnsi="Arial" w:cs="Arial"/>
          <w:color w:val="7F7F7F"/>
          <w:sz w:val="22"/>
          <w:szCs w:val="22"/>
          <w:lang w:val="es-CO"/>
        </w:rPr>
      </w:pPr>
    </w:p>
    <w:p w14:paraId="4D2C645B" w14:textId="77777777" w:rsidR="003E0A9D" w:rsidRPr="00AF4285" w:rsidRDefault="003E0A9D" w:rsidP="003E0A9D">
      <w:pPr>
        <w:jc w:val="both"/>
        <w:rPr>
          <w:rFonts w:ascii="Arial" w:hAnsi="Arial" w:cs="Arial"/>
          <w:sz w:val="22"/>
          <w:szCs w:val="22"/>
          <w:lang w:val="es-CO"/>
        </w:rPr>
      </w:pPr>
      <w:r w:rsidRPr="00AF4285">
        <w:rPr>
          <w:rFonts w:ascii="Arial" w:hAnsi="Arial" w:cs="Arial"/>
          <w:color w:val="7F7F7F"/>
          <w:sz w:val="22"/>
          <w:szCs w:val="22"/>
          <w:lang w:val="es-CO"/>
        </w:rPr>
        <w:t xml:space="preserve">[Nombre del representante legal o de la persona natural Proponente], </w:t>
      </w:r>
      <w:r w:rsidRPr="00AF4285">
        <w:rPr>
          <w:rFonts w:ascii="Arial" w:hAnsi="Arial" w:cs="Arial"/>
          <w:sz w:val="22"/>
          <w:szCs w:val="22"/>
          <w:lang w:val="es-CO"/>
        </w:rPr>
        <w:t xml:space="preserve">identificado como aparece al pie de mi firma, </w:t>
      </w:r>
      <w:r w:rsidRPr="00AF4285">
        <w:rPr>
          <w:rFonts w:ascii="Arial" w:hAnsi="Arial" w:cs="Arial"/>
          <w:color w:val="7F7F7F"/>
          <w:sz w:val="22"/>
          <w:szCs w:val="22"/>
          <w:lang w:val="es-CO"/>
        </w:rPr>
        <w:t xml:space="preserve">[obrando en mi propio nombre o en mi calidad de representante legal de] [nombre del Proponente], </w:t>
      </w:r>
      <w:r w:rsidRPr="00AF4285">
        <w:rPr>
          <w:rFonts w:ascii="Arial" w:hAnsi="Arial" w:cs="Arial"/>
          <w:sz w:val="22"/>
          <w:szCs w:val="22"/>
          <w:lang w:val="es-CO"/>
        </w:rPr>
        <w:t>manifiesto que:</w:t>
      </w:r>
    </w:p>
    <w:p w14:paraId="3B12DAB7" w14:textId="77777777" w:rsidR="003E0A9D" w:rsidRPr="00AF4285" w:rsidRDefault="003E0A9D" w:rsidP="003E0A9D">
      <w:pPr>
        <w:jc w:val="both"/>
        <w:rPr>
          <w:rFonts w:ascii="Arial" w:hAnsi="Arial" w:cs="Arial"/>
          <w:sz w:val="22"/>
          <w:szCs w:val="22"/>
          <w:lang w:val="es-CO"/>
        </w:rPr>
      </w:pPr>
    </w:p>
    <w:p w14:paraId="5D5D6849"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1. Apoyamos la acción del Estado colombiano y de</w:t>
      </w:r>
      <w:r w:rsidRPr="00AF4285">
        <w:rPr>
          <w:rFonts w:ascii="Arial" w:hAnsi="Arial" w:cs="Arial"/>
          <w:color w:val="7F7F7F"/>
          <w:sz w:val="22"/>
          <w:szCs w:val="22"/>
          <w:lang w:val="es-CO"/>
        </w:rPr>
        <w:t xml:space="preserve"> [Nombre de la Entidad Estatal] </w:t>
      </w:r>
      <w:r w:rsidRPr="00AF4285">
        <w:rPr>
          <w:rFonts w:ascii="Arial" w:hAnsi="Arial" w:cs="Arial"/>
          <w:sz w:val="22"/>
          <w:szCs w:val="22"/>
          <w:lang w:val="es-CO"/>
        </w:rPr>
        <w:t>para fortalecer la transparencia y la rendición de cuentas de la administración pública.</w:t>
      </w:r>
    </w:p>
    <w:p w14:paraId="63768F23" w14:textId="77777777" w:rsidR="003E0A9D" w:rsidRPr="00AF4285" w:rsidRDefault="003E0A9D" w:rsidP="003E0A9D">
      <w:pPr>
        <w:jc w:val="both"/>
        <w:rPr>
          <w:rFonts w:ascii="Arial" w:hAnsi="Arial" w:cs="Arial"/>
          <w:sz w:val="22"/>
          <w:szCs w:val="22"/>
          <w:lang w:val="es-CO"/>
        </w:rPr>
      </w:pPr>
    </w:p>
    <w:p w14:paraId="565E0AA7"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2. No estamos en causal de inhabilidad alguna para celebrar el contrato objeto de la convocatoria</w:t>
      </w:r>
    </w:p>
    <w:p w14:paraId="70CB99CF" w14:textId="77777777" w:rsidR="003E0A9D" w:rsidRPr="00AF4285" w:rsidRDefault="003E0A9D" w:rsidP="003E0A9D">
      <w:pPr>
        <w:jc w:val="both"/>
        <w:rPr>
          <w:rFonts w:ascii="Arial" w:hAnsi="Arial" w:cs="Arial"/>
          <w:color w:val="7F7F7F"/>
          <w:sz w:val="22"/>
          <w:szCs w:val="22"/>
          <w:lang w:val="es-CO"/>
        </w:rPr>
      </w:pPr>
      <w:r w:rsidRPr="00AF4285">
        <w:rPr>
          <w:rFonts w:ascii="Arial" w:hAnsi="Arial" w:cs="Arial"/>
          <w:color w:val="7F7F7F"/>
          <w:sz w:val="22"/>
          <w:szCs w:val="22"/>
          <w:lang w:val="es-CO"/>
        </w:rPr>
        <w:t>[Insertar información].</w:t>
      </w:r>
    </w:p>
    <w:p w14:paraId="4DD87EAD" w14:textId="77777777" w:rsidR="003E0A9D" w:rsidRPr="00AF4285" w:rsidRDefault="003E0A9D" w:rsidP="003E0A9D">
      <w:pPr>
        <w:jc w:val="both"/>
        <w:rPr>
          <w:rFonts w:ascii="Arial" w:hAnsi="Arial" w:cs="Arial"/>
          <w:sz w:val="22"/>
          <w:szCs w:val="22"/>
          <w:lang w:val="es-CO"/>
        </w:rPr>
      </w:pPr>
    </w:p>
    <w:p w14:paraId="0580A305"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3. Nos comprometemos a no ofrecer y no dar dádivas, sobornos o cualquier forma de halago,</w:t>
      </w:r>
    </w:p>
    <w:p w14:paraId="32FAA712"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Retribuciones o prebenda a servidores públicos o asesores de la Entidad convocante, directamente o a través de sus empleados, contratistas o tercero.</w:t>
      </w:r>
    </w:p>
    <w:p w14:paraId="54E8367A" w14:textId="77777777" w:rsidR="003E0A9D" w:rsidRPr="00AF4285" w:rsidRDefault="003E0A9D" w:rsidP="003E0A9D">
      <w:pPr>
        <w:jc w:val="both"/>
        <w:rPr>
          <w:rFonts w:ascii="Arial" w:hAnsi="Arial" w:cs="Arial"/>
          <w:sz w:val="22"/>
          <w:szCs w:val="22"/>
          <w:lang w:val="es-CO"/>
        </w:rPr>
      </w:pPr>
    </w:p>
    <w:p w14:paraId="6B7ED776"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 xml:space="preserve">4. Nos comprometemos a no efectuar acuerdos, o realizar actos o conductas que tengan por objeto o efecto la colusión en el Proceso de la referencia </w:t>
      </w:r>
      <w:r w:rsidRPr="00AF4285">
        <w:rPr>
          <w:rFonts w:ascii="Arial" w:hAnsi="Arial" w:cs="Arial"/>
          <w:color w:val="7F7F7F"/>
          <w:sz w:val="22"/>
          <w:szCs w:val="22"/>
          <w:lang w:val="es-CO"/>
        </w:rPr>
        <w:t>[Insertar información].</w:t>
      </w:r>
    </w:p>
    <w:p w14:paraId="7C1CAE58" w14:textId="77777777" w:rsidR="003E0A9D" w:rsidRPr="00AF4285" w:rsidRDefault="003E0A9D" w:rsidP="003E0A9D">
      <w:pPr>
        <w:jc w:val="both"/>
        <w:rPr>
          <w:rFonts w:ascii="Arial" w:hAnsi="Arial" w:cs="Arial"/>
          <w:sz w:val="22"/>
          <w:szCs w:val="22"/>
          <w:lang w:val="es-CO"/>
        </w:rPr>
      </w:pPr>
    </w:p>
    <w:p w14:paraId="73595622"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5. Nos comprometemos a revelar la información que sobre el Proceso CMC-xxx-20xx nos soliciten los organismos de control de la República de Colombia.</w:t>
      </w:r>
    </w:p>
    <w:p w14:paraId="454A5368" w14:textId="77777777" w:rsidR="003E0A9D" w:rsidRPr="00AF4285" w:rsidRDefault="003E0A9D" w:rsidP="003E0A9D">
      <w:pPr>
        <w:jc w:val="both"/>
        <w:rPr>
          <w:rFonts w:ascii="Arial" w:hAnsi="Arial" w:cs="Arial"/>
          <w:sz w:val="22"/>
          <w:szCs w:val="22"/>
          <w:lang w:val="es-CO"/>
        </w:rPr>
      </w:pPr>
    </w:p>
    <w:p w14:paraId="4F6E9CC4"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6. Conocemos las consecuencias derivadas del incumplimiento del presente compromiso anticorrupción.</w:t>
      </w:r>
    </w:p>
    <w:p w14:paraId="6180D8D4" w14:textId="77777777" w:rsidR="003E0A9D" w:rsidRPr="00AF4285" w:rsidRDefault="003E0A9D" w:rsidP="003E0A9D">
      <w:pPr>
        <w:jc w:val="both"/>
        <w:rPr>
          <w:rFonts w:ascii="Arial" w:hAnsi="Arial" w:cs="Arial"/>
          <w:sz w:val="22"/>
          <w:szCs w:val="22"/>
          <w:lang w:val="es-CO"/>
        </w:rPr>
      </w:pPr>
    </w:p>
    <w:p w14:paraId="270B1DC0" w14:textId="77777777" w:rsidR="003E0A9D" w:rsidRPr="00AF4285" w:rsidRDefault="003E0A9D" w:rsidP="003E0A9D">
      <w:pPr>
        <w:jc w:val="both"/>
        <w:rPr>
          <w:rFonts w:ascii="Arial" w:hAnsi="Arial" w:cs="Arial"/>
          <w:color w:val="7F7F7F"/>
          <w:sz w:val="22"/>
          <w:szCs w:val="22"/>
          <w:lang w:val="es-CO"/>
        </w:rPr>
      </w:pPr>
      <w:r w:rsidRPr="00AF4285">
        <w:rPr>
          <w:rFonts w:ascii="Arial" w:hAnsi="Arial" w:cs="Arial"/>
          <w:sz w:val="22"/>
          <w:szCs w:val="22"/>
          <w:lang w:val="es-CO"/>
        </w:rPr>
        <w:t>En constancia de lo anterior firmo este documento a los</w:t>
      </w:r>
      <w:r w:rsidRPr="00AF4285">
        <w:rPr>
          <w:rFonts w:ascii="Arial" w:hAnsi="Arial" w:cs="Arial"/>
          <w:color w:val="7F7F7F"/>
          <w:sz w:val="22"/>
          <w:szCs w:val="22"/>
          <w:lang w:val="es-CO"/>
        </w:rPr>
        <w:t xml:space="preserve"> [Insertar información] </w:t>
      </w:r>
      <w:r w:rsidRPr="00AF4285">
        <w:rPr>
          <w:rFonts w:ascii="Arial" w:hAnsi="Arial" w:cs="Arial"/>
          <w:sz w:val="22"/>
          <w:szCs w:val="22"/>
          <w:lang w:val="es-CO"/>
        </w:rPr>
        <w:t xml:space="preserve">días del mes de </w:t>
      </w:r>
      <w:r w:rsidRPr="00AF4285">
        <w:rPr>
          <w:rFonts w:ascii="Arial" w:hAnsi="Arial" w:cs="Arial"/>
          <w:color w:val="7F7F7F"/>
          <w:sz w:val="22"/>
          <w:szCs w:val="22"/>
          <w:lang w:val="es-CO"/>
        </w:rPr>
        <w:t xml:space="preserve">[Insertar información] </w:t>
      </w:r>
      <w:r w:rsidRPr="00AF4285">
        <w:rPr>
          <w:rFonts w:ascii="Arial" w:hAnsi="Arial" w:cs="Arial"/>
          <w:sz w:val="22"/>
          <w:szCs w:val="22"/>
          <w:lang w:val="es-CO"/>
        </w:rPr>
        <w:t>de</w:t>
      </w:r>
      <w:r w:rsidRPr="00AF4285">
        <w:rPr>
          <w:rFonts w:ascii="Arial" w:hAnsi="Arial" w:cs="Arial"/>
          <w:color w:val="7F7F7F"/>
          <w:sz w:val="22"/>
          <w:szCs w:val="22"/>
          <w:lang w:val="es-CO"/>
        </w:rPr>
        <w:t xml:space="preserve"> [Insertar información].</w:t>
      </w:r>
    </w:p>
    <w:p w14:paraId="70811554" w14:textId="77777777" w:rsidR="003E0A9D" w:rsidRPr="00AF4285" w:rsidRDefault="003E0A9D" w:rsidP="003E0A9D">
      <w:pPr>
        <w:jc w:val="both"/>
        <w:rPr>
          <w:rFonts w:ascii="Arial" w:hAnsi="Arial" w:cs="Arial"/>
          <w:sz w:val="22"/>
          <w:szCs w:val="22"/>
          <w:lang w:val="es-CO"/>
        </w:rPr>
      </w:pPr>
    </w:p>
    <w:p w14:paraId="231C3BC4"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____________________________________</w:t>
      </w:r>
    </w:p>
    <w:p w14:paraId="0D2D989C" w14:textId="77777777" w:rsidR="003E0A9D" w:rsidRPr="00AF4285" w:rsidRDefault="003E0A9D" w:rsidP="003E0A9D">
      <w:pPr>
        <w:jc w:val="both"/>
        <w:rPr>
          <w:rFonts w:ascii="Arial" w:hAnsi="Arial" w:cs="Arial"/>
          <w:color w:val="7F7F7F"/>
          <w:sz w:val="22"/>
          <w:szCs w:val="22"/>
          <w:lang w:val="es-CO"/>
        </w:rPr>
      </w:pPr>
      <w:r w:rsidRPr="00AF4285">
        <w:rPr>
          <w:rFonts w:ascii="Arial" w:hAnsi="Arial" w:cs="Arial"/>
          <w:color w:val="7F7F7F"/>
          <w:sz w:val="22"/>
          <w:szCs w:val="22"/>
          <w:lang w:val="es-CO"/>
        </w:rPr>
        <w:t xml:space="preserve">[Firma representante legal del Proponente o de la Proponente persona natural] </w:t>
      </w:r>
    </w:p>
    <w:p w14:paraId="29445A50" w14:textId="77777777" w:rsidR="003E0A9D" w:rsidRPr="00AF4285" w:rsidRDefault="003E0A9D" w:rsidP="003E0A9D">
      <w:pPr>
        <w:jc w:val="both"/>
        <w:rPr>
          <w:rFonts w:ascii="Arial" w:hAnsi="Arial" w:cs="Arial"/>
          <w:color w:val="7F7F7F"/>
          <w:sz w:val="22"/>
          <w:szCs w:val="22"/>
          <w:lang w:val="es-CO"/>
        </w:rPr>
      </w:pPr>
      <w:r w:rsidRPr="00AF4285">
        <w:rPr>
          <w:rFonts w:ascii="Arial" w:hAnsi="Arial" w:cs="Arial"/>
          <w:sz w:val="22"/>
          <w:szCs w:val="22"/>
          <w:lang w:val="es-CO"/>
        </w:rPr>
        <w:t xml:space="preserve">Nombre: </w:t>
      </w:r>
      <w:r w:rsidRPr="00AF4285">
        <w:rPr>
          <w:rFonts w:ascii="Arial" w:hAnsi="Arial" w:cs="Arial"/>
          <w:color w:val="7F7F7F"/>
          <w:sz w:val="22"/>
          <w:szCs w:val="22"/>
          <w:lang w:val="es-CO"/>
        </w:rPr>
        <w:t xml:space="preserve">[Insertar información] </w:t>
      </w:r>
    </w:p>
    <w:p w14:paraId="3E496709"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Cargo</w:t>
      </w:r>
      <w:r w:rsidRPr="00AF4285">
        <w:rPr>
          <w:rFonts w:ascii="Arial" w:hAnsi="Arial" w:cs="Arial"/>
          <w:color w:val="000000"/>
          <w:sz w:val="22"/>
          <w:szCs w:val="22"/>
          <w:lang w:val="es-CO"/>
        </w:rPr>
        <w:t>:</w:t>
      </w:r>
      <w:r w:rsidRPr="00AF4285">
        <w:rPr>
          <w:rFonts w:ascii="Arial" w:hAnsi="Arial" w:cs="Arial"/>
          <w:color w:val="7F7F7F"/>
          <w:sz w:val="22"/>
          <w:szCs w:val="22"/>
          <w:lang w:val="es-CO"/>
        </w:rPr>
        <w:t xml:space="preserve"> [Insertar información] </w:t>
      </w:r>
    </w:p>
    <w:p w14:paraId="2102920C" w14:textId="77777777" w:rsidR="003E0A9D" w:rsidRPr="00AF4285" w:rsidRDefault="003E0A9D" w:rsidP="003E0A9D">
      <w:pPr>
        <w:jc w:val="both"/>
        <w:rPr>
          <w:rFonts w:ascii="Arial" w:hAnsi="Arial" w:cs="Arial"/>
          <w:sz w:val="22"/>
          <w:szCs w:val="22"/>
          <w:lang w:val="es-CO"/>
        </w:rPr>
      </w:pPr>
      <w:r w:rsidRPr="00AF4285">
        <w:rPr>
          <w:rFonts w:ascii="Arial" w:hAnsi="Arial" w:cs="Arial"/>
          <w:sz w:val="22"/>
          <w:szCs w:val="22"/>
          <w:lang w:val="es-CO"/>
        </w:rPr>
        <w:t xml:space="preserve">Documento de Identidad: </w:t>
      </w:r>
      <w:r w:rsidRPr="00AF4285">
        <w:rPr>
          <w:rFonts w:ascii="Arial" w:hAnsi="Arial" w:cs="Arial"/>
          <w:color w:val="7F7F7F"/>
          <w:sz w:val="22"/>
          <w:szCs w:val="22"/>
          <w:lang w:val="es-CO"/>
        </w:rPr>
        <w:t>[Insertar información]</w:t>
      </w:r>
    </w:p>
    <w:p w14:paraId="7AA99EA9" w14:textId="77777777" w:rsidR="003E0A9D" w:rsidRPr="00AF4285" w:rsidRDefault="003E0A9D" w:rsidP="003E0A9D">
      <w:pPr>
        <w:rPr>
          <w:rFonts w:ascii="Arial" w:hAnsi="Arial" w:cs="Arial"/>
          <w:sz w:val="22"/>
          <w:szCs w:val="22"/>
          <w:lang w:val="es-CO"/>
        </w:rPr>
      </w:pPr>
    </w:p>
    <w:p w14:paraId="73DEA868" w14:textId="77777777" w:rsidR="003E0A9D" w:rsidRPr="003E0A9D" w:rsidRDefault="003E0A9D" w:rsidP="00F1631A">
      <w:pPr>
        <w:rPr>
          <w:sz w:val="22"/>
          <w:szCs w:val="22"/>
          <w:lang w:val="es-CO"/>
        </w:rPr>
      </w:pPr>
    </w:p>
    <w:sectPr w:rsidR="003E0A9D" w:rsidRPr="003E0A9D" w:rsidSect="00907597">
      <w:headerReference w:type="even" r:id="rId8"/>
      <w:footerReference w:type="default" r:id="rId9"/>
      <w:headerReference w:type="first" r:id="rId10"/>
      <w:pgSz w:w="12242" w:h="15842" w:code="1"/>
      <w:pgMar w:top="1701" w:right="1418" w:bottom="1170"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D7BA4" w14:textId="77777777" w:rsidR="00E90AE5" w:rsidRDefault="00E90AE5">
      <w:r>
        <w:separator/>
      </w:r>
    </w:p>
  </w:endnote>
  <w:endnote w:type="continuationSeparator" w:id="0">
    <w:p w14:paraId="51170362" w14:textId="77777777" w:rsidR="00E90AE5" w:rsidRDefault="00E90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0FDB" w14:textId="77777777" w:rsidR="00BB1619" w:rsidRDefault="00BB161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99C1B" w14:textId="77777777" w:rsidR="00E90AE5" w:rsidRDefault="00E90AE5">
      <w:r>
        <w:separator/>
      </w:r>
    </w:p>
  </w:footnote>
  <w:footnote w:type="continuationSeparator" w:id="0">
    <w:p w14:paraId="5BCBF73B" w14:textId="77777777" w:rsidR="00E90AE5" w:rsidRDefault="00E90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C55AB" w14:textId="77777777" w:rsidR="0001232A" w:rsidRDefault="00000000">
    <w:pPr>
      <w:pStyle w:val="Encabezado"/>
    </w:pPr>
    <w:r>
      <w:rPr>
        <w:noProof/>
      </w:rPr>
      <w:pict w14:anchorId="266C10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962422" o:spid="_x0000_s1089" type="#_x0000_t136" style="position:absolute;margin-left:0;margin-top:0;width:595.5pt;height:47.6pt;rotation:315;z-index:-251650560;mso-position-horizontal:center;mso-position-horizontal-relative:margin;mso-position-vertical:center;mso-position-vertical-relative:margin" o:allowincell="f" fillcolor="silver" stroked="f">
          <v:fill opacity=".5"/>
          <v:textpath style="font-family:&quot;Arial&quot;;font-size:1pt" string="SECRETARIA DE GOBIERNO"/>
          <w10:wrap anchorx="margin" anchory="margin"/>
        </v:shape>
      </w:pict>
    </w:r>
    <w:r w:rsidR="0041059B">
      <w:rPr>
        <w:noProof/>
        <w:lang w:val="es-CO" w:eastAsia="es-CO"/>
      </w:rPr>
      <w:drawing>
        <wp:anchor distT="0" distB="0" distL="114300" distR="114300" simplePos="0" relativeHeight="251657216" behindDoc="1" locked="0" layoutInCell="0" allowOverlap="1" wp14:anchorId="1ACEFDF8" wp14:editId="11F1E239">
          <wp:simplePos x="0" y="0"/>
          <wp:positionH relativeFrom="margin">
            <wp:align>center</wp:align>
          </wp:positionH>
          <wp:positionV relativeFrom="margin">
            <wp:align>center</wp:align>
          </wp:positionV>
          <wp:extent cx="5611495" cy="7215505"/>
          <wp:effectExtent l="0" t="0" r="8255" b="4445"/>
          <wp:wrapNone/>
          <wp:docPr id="317226533" name="Imagen 1" descr="Descripción: FOND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FONDO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611495" cy="72155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A6DD" w14:textId="77777777" w:rsidR="0001232A" w:rsidRDefault="00000000">
    <w:pPr>
      <w:pStyle w:val="Encabezado"/>
    </w:pPr>
    <w:r>
      <w:rPr>
        <w:noProof/>
      </w:rPr>
      <w:pict w14:anchorId="488905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962421" o:spid="_x0000_s1088" type="#_x0000_t136" style="position:absolute;margin-left:0;margin-top:0;width:595.5pt;height:47.6pt;rotation:315;z-index:-251652608;mso-position-horizontal:center;mso-position-horizontal-relative:margin;mso-position-vertical:center;mso-position-vertical-relative:margin" o:allowincell="f" fillcolor="silver" stroked="f">
          <v:fill opacity=".5"/>
          <v:textpath style="font-family:&quot;Arial&quot;;font-size:1pt" string="SECRETARIA DE GOBIERN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10D6"/>
    <w:multiLevelType w:val="hybridMultilevel"/>
    <w:tmpl w:val="31BA19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BC5CA9"/>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9A24EA5"/>
    <w:multiLevelType w:val="hybridMultilevel"/>
    <w:tmpl w:val="F64C6EA6"/>
    <w:lvl w:ilvl="0" w:tplc="0F72E30C">
      <w:start w:val="14"/>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9BC251B"/>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4" w15:restartNumberingAfterBreak="0">
    <w:nsid w:val="0ACD1AF0"/>
    <w:multiLevelType w:val="hybridMultilevel"/>
    <w:tmpl w:val="6A024208"/>
    <w:lvl w:ilvl="0" w:tplc="9F0ACA7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BFA29E4"/>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6" w15:restartNumberingAfterBreak="0">
    <w:nsid w:val="0D8F62B0"/>
    <w:multiLevelType w:val="hybridMultilevel"/>
    <w:tmpl w:val="65CCA09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26427C2"/>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16AD21BC"/>
    <w:multiLevelType w:val="singleLevel"/>
    <w:tmpl w:val="0C0A000F"/>
    <w:lvl w:ilvl="0">
      <w:start w:val="1"/>
      <w:numFmt w:val="decimal"/>
      <w:lvlText w:val="%1."/>
      <w:lvlJc w:val="left"/>
      <w:pPr>
        <w:tabs>
          <w:tab w:val="num" w:pos="360"/>
        </w:tabs>
        <w:ind w:left="360" w:hanging="360"/>
      </w:pPr>
    </w:lvl>
  </w:abstractNum>
  <w:abstractNum w:abstractNumId="9" w15:restartNumberingAfterBreak="0">
    <w:nsid w:val="1B3E526E"/>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1BB2277E"/>
    <w:multiLevelType w:val="hybridMultilevel"/>
    <w:tmpl w:val="CCB82D54"/>
    <w:lvl w:ilvl="0" w:tplc="777AF6C4">
      <w:start w:val="1"/>
      <w:numFmt w:val="lowerLetter"/>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DB560C6"/>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12" w15:restartNumberingAfterBreak="0">
    <w:nsid w:val="1E9A3802"/>
    <w:multiLevelType w:val="hybridMultilevel"/>
    <w:tmpl w:val="E2C2B4BE"/>
    <w:lvl w:ilvl="0" w:tplc="2F32DF16">
      <w:start w:val="1"/>
      <w:numFmt w:val="lowerLetter"/>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3" w15:restartNumberingAfterBreak="0">
    <w:nsid w:val="20BA44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1171DD1"/>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15" w15:restartNumberingAfterBreak="0">
    <w:nsid w:val="29F60D0A"/>
    <w:multiLevelType w:val="singleLevel"/>
    <w:tmpl w:val="BAA4DDBC"/>
    <w:lvl w:ilvl="0">
      <w:start w:val="29"/>
      <w:numFmt w:val="upperLetter"/>
      <w:lvlText w:val="%1."/>
      <w:lvlJc w:val="left"/>
      <w:pPr>
        <w:tabs>
          <w:tab w:val="num" w:pos="4950"/>
        </w:tabs>
        <w:ind w:left="4950" w:hanging="4950"/>
      </w:pPr>
      <w:rPr>
        <w:rFonts w:hint="default"/>
      </w:rPr>
    </w:lvl>
  </w:abstractNum>
  <w:abstractNum w:abstractNumId="16" w15:restartNumberingAfterBreak="0">
    <w:nsid w:val="2A751212"/>
    <w:multiLevelType w:val="singleLevel"/>
    <w:tmpl w:val="BAB89736"/>
    <w:lvl w:ilvl="0">
      <w:start w:val="3"/>
      <w:numFmt w:val="decimal"/>
      <w:lvlText w:val="%1"/>
      <w:lvlJc w:val="left"/>
      <w:pPr>
        <w:tabs>
          <w:tab w:val="num" w:pos="360"/>
        </w:tabs>
        <w:ind w:left="360" w:hanging="360"/>
      </w:pPr>
      <w:rPr>
        <w:rFonts w:hint="default"/>
      </w:rPr>
    </w:lvl>
  </w:abstractNum>
  <w:abstractNum w:abstractNumId="17" w15:restartNumberingAfterBreak="0">
    <w:nsid w:val="2C056DC8"/>
    <w:multiLevelType w:val="singleLevel"/>
    <w:tmpl w:val="4816CA76"/>
    <w:lvl w:ilvl="0">
      <w:start w:val="1"/>
      <w:numFmt w:val="decimal"/>
      <w:lvlText w:val="%1."/>
      <w:lvlJc w:val="left"/>
      <w:pPr>
        <w:tabs>
          <w:tab w:val="num" w:pos="705"/>
        </w:tabs>
        <w:ind w:left="705" w:hanging="705"/>
      </w:pPr>
      <w:rPr>
        <w:rFonts w:hint="default"/>
      </w:rPr>
    </w:lvl>
  </w:abstractNum>
  <w:abstractNum w:abstractNumId="18" w15:restartNumberingAfterBreak="0">
    <w:nsid w:val="2D125647"/>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19" w15:restartNumberingAfterBreak="0">
    <w:nsid w:val="2FBE4352"/>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20" w15:restartNumberingAfterBreak="0">
    <w:nsid w:val="31FB3823"/>
    <w:multiLevelType w:val="hybridMultilevel"/>
    <w:tmpl w:val="8FAAE9D2"/>
    <w:lvl w:ilvl="0" w:tplc="240A0017">
      <w:start w:val="1"/>
      <w:numFmt w:val="lowerLetter"/>
      <w:lvlText w:val="%1)"/>
      <w:lvlJc w:val="left"/>
      <w:pPr>
        <w:ind w:left="720" w:hanging="360"/>
      </w:pPr>
    </w:lvl>
    <w:lvl w:ilvl="1" w:tplc="F6B8B01A">
      <w:start w:val="1"/>
      <w:numFmt w:val="lowerLetter"/>
      <w:lvlText w:val="%2)"/>
      <w:lvlJc w:val="left"/>
      <w:pPr>
        <w:ind w:left="36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B578A8"/>
    <w:multiLevelType w:val="singleLevel"/>
    <w:tmpl w:val="4816CA76"/>
    <w:lvl w:ilvl="0">
      <w:start w:val="1"/>
      <w:numFmt w:val="decimal"/>
      <w:lvlText w:val="%1."/>
      <w:lvlJc w:val="left"/>
      <w:pPr>
        <w:tabs>
          <w:tab w:val="num" w:pos="705"/>
        </w:tabs>
        <w:ind w:left="705" w:hanging="705"/>
      </w:pPr>
      <w:rPr>
        <w:rFonts w:hint="default"/>
      </w:rPr>
    </w:lvl>
  </w:abstractNum>
  <w:abstractNum w:abstractNumId="22" w15:restartNumberingAfterBreak="0">
    <w:nsid w:val="393F5B93"/>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23" w15:restartNumberingAfterBreak="0">
    <w:nsid w:val="39C905F4"/>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24" w15:restartNumberingAfterBreak="0">
    <w:nsid w:val="3D3311B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1BD3295"/>
    <w:multiLevelType w:val="hybridMultilevel"/>
    <w:tmpl w:val="7CAEBB7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68403BE"/>
    <w:multiLevelType w:val="hybridMultilevel"/>
    <w:tmpl w:val="754C4AA8"/>
    <w:lvl w:ilvl="0" w:tplc="81288132">
      <w:start w:val="1"/>
      <w:numFmt w:val="decimal"/>
      <w:lvlText w:val="%1."/>
      <w:lvlJc w:val="left"/>
      <w:pPr>
        <w:ind w:left="360" w:hanging="360"/>
      </w:pPr>
      <w:rPr>
        <w:rFonts w:hint="default"/>
        <w:b/>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9D0040A"/>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28" w15:restartNumberingAfterBreak="0">
    <w:nsid w:val="4B7F0603"/>
    <w:multiLevelType w:val="hybridMultilevel"/>
    <w:tmpl w:val="31ECAD5A"/>
    <w:lvl w:ilvl="0" w:tplc="C2609366">
      <w:start w:val="1"/>
      <w:numFmt w:val="lowerLetter"/>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9" w15:restartNumberingAfterBreak="0">
    <w:nsid w:val="4D3703F6"/>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30" w15:restartNumberingAfterBreak="0">
    <w:nsid w:val="4F3D2D39"/>
    <w:multiLevelType w:val="singleLevel"/>
    <w:tmpl w:val="4816CA76"/>
    <w:lvl w:ilvl="0">
      <w:start w:val="1"/>
      <w:numFmt w:val="decimal"/>
      <w:lvlText w:val="%1."/>
      <w:lvlJc w:val="left"/>
      <w:pPr>
        <w:tabs>
          <w:tab w:val="num" w:pos="705"/>
        </w:tabs>
        <w:ind w:left="705" w:hanging="705"/>
      </w:pPr>
      <w:rPr>
        <w:rFonts w:hint="default"/>
      </w:rPr>
    </w:lvl>
  </w:abstractNum>
  <w:abstractNum w:abstractNumId="31" w15:restartNumberingAfterBreak="0">
    <w:nsid w:val="53133D4B"/>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32" w15:restartNumberingAfterBreak="0">
    <w:nsid w:val="5DBA7169"/>
    <w:multiLevelType w:val="singleLevel"/>
    <w:tmpl w:val="35426C82"/>
    <w:lvl w:ilvl="0">
      <w:start w:val="1"/>
      <w:numFmt w:val="bullet"/>
      <w:lvlText w:val=""/>
      <w:lvlJc w:val="left"/>
      <w:pPr>
        <w:tabs>
          <w:tab w:val="num" w:pos="360"/>
        </w:tabs>
        <w:ind w:left="340" w:hanging="340"/>
      </w:pPr>
      <w:rPr>
        <w:rFonts w:ascii="Symbol" w:hAnsi="Symbol" w:hint="default"/>
      </w:rPr>
    </w:lvl>
  </w:abstractNum>
  <w:abstractNum w:abstractNumId="33" w15:restartNumberingAfterBreak="0">
    <w:nsid w:val="61455107"/>
    <w:multiLevelType w:val="singleLevel"/>
    <w:tmpl w:val="6E309156"/>
    <w:lvl w:ilvl="0">
      <w:start w:val="29"/>
      <w:numFmt w:val="upperLetter"/>
      <w:lvlText w:val="%1."/>
      <w:lvlJc w:val="left"/>
      <w:pPr>
        <w:tabs>
          <w:tab w:val="num" w:pos="4950"/>
        </w:tabs>
        <w:ind w:left="4950" w:hanging="4950"/>
      </w:pPr>
      <w:rPr>
        <w:rFonts w:hint="default"/>
      </w:rPr>
    </w:lvl>
  </w:abstractNum>
  <w:abstractNum w:abstractNumId="34" w15:restartNumberingAfterBreak="0">
    <w:nsid w:val="62093195"/>
    <w:multiLevelType w:val="hybridMultilevel"/>
    <w:tmpl w:val="9AF29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E37175"/>
    <w:multiLevelType w:val="singleLevel"/>
    <w:tmpl w:val="4816CA76"/>
    <w:lvl w:ilvl="0">
      <w:start w:val="1"/>
      <w:numFmt w:val="decimal"/>
      <w:lvlText w:val="%1."/>
      <w:lvlJc w:val="left"/>
      <w:pPr>
        <w:tabs>
          <w:tab w:val="num" w:pos="705"/>
        </w:tabs>
        <w:ind w:left="705" w:hanging="705"/>
      </w:pPr>
      <w:rPr>
        <w:rFonts w:hint="default"/>
      </w:rPr>
    </w:lvl>
  </w:abstractNum>
  <w:abstractNum w:abstractNumId="36" w15:restartNumberingAfterBreak="0">
    <w:nsid w:val="70E84E4B"/>
    <w:multiLevelType w:val="singleLevel"/>
    <w:tmpl w:val="4816CA76"/>
    <w:lvl w:ilvl="0">
      <w:start w:val="1"/>
      <w:numFmt w:val="decimal"/>
      <w:lvlText w:val="%1."/>
      <w:lvlJc w:val="left"/>
      <w:pPr>
        <w:tabs>
          <w:tab w:val="num" w:pos="705"/>
        </w:tabs>
        <w:ind w:left="705" w:hanging="705"/>
      </w:pPr>
      <w:rPr>
        <w:rFonts w:hint="default"/>
      </w:rPr>
    </w:lvl>
  </w:abstractNum>
  <w:abstractNum w:abstractNumId="37" w15:restartNumberingAfterBreak="0">
    <w:nsid w:val="731E1FE3"/>
    <w:multiLevelType w:val="singleLevel"/>
    <w:tmpl w:val="0C0A000F"/>
    <w:lvl w:ilvl="0">
      <w:start w:val="1"/>
      <w:numFmt w:val="decimal"/>
      <w:lvlText w:val="%1."/>
      <w:lvlJc w:val="left"/>
      <w:pPr>
        <w:tabs>
          <w:tab w:val="num" w:pos="360"/>
        </w:tabs>
        <w:ind w:left="360" w:hanging="360"/>
      </w:pPr>
    </w:lvl>
  </w:abstractNum>
  <w:abstractNum w:abstractNumId="38" w15:restartNumberingAfterBreak="0">
    <w:nsid w:val="787A2C6F"/>
    <w:multiLevelType w:val="singleLevel"/>
    <w:tmpl w:val="B57261CA"/>
    <w:lvl w:ilvl="0">
      <w:start w:val="29"/>
      <w:numFmt w:val="upperLetter"/>
      <w:lvlText w:val="%1."/>
      <w:lvlJc w:val="left"/>
      <w:pPr>
        <w:tabs>
          <w:tab w:val="num" w:pos="4950"/>
        </w:tabs>
        <w:ind w:left="4950" w:hanging="4950"/>
      </w:pPr>
      <w:rPr>
        <w:rFonts w:hint="default"/>
      </w:rPr>
    </w:lvl>
  </w:abstractNum>
  <w:abstractNum w:abstractNumId="39" w15:restartNumberingAfterBreak="0">
    <w:nsid w:val="7DB55D15"/>
    <w:multiLevelType w:val="singleLevel"/>
    <w:tmpl w:val="6E309156"/>
    <w:lvl w:ilvl="0">
      <w:start w:val="29"/>
      <w:numFmt w:val="upperLetter"/>
      <w:lvlText w:val="%1."/>
      <w:lvlJc w:val="left"/>
      <w:pPr>
        <w:tabs>
          <w:tab w:val="num" w:pos="4950"/>
        </w:tabs>
        <w:ind w:left="4950" w:hanging="4950"/>
      </w:pPr>
      <w:rPr>
        <w:rFonts w:hint="default"/>
      </w:rPr>
    </w:lvl>
  </w:abstractNum>
  <w:abstractNum w:abstractNumId="40" w15:restartNumberingAfterBreak="0">
    <w:nsid w:val="7F327C74"/>
    <w:multiLevelType w:val="hybridMultilevel"/>
    <w:tmpl w:val="67A49A84"/>
    <w:lvl w:ilvl="0" w:tplc="0C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64634343">
    <w:abstractNumId w:val="13"/>
  </w:num>
  <w:num w:numId="2" w16cid:durableId="1786581482">
    <w:abstractNumId w:val="1"/>
  </w:num>
  <w:num w:numId="3" w16cid:durableId="1904245010">
    <w:abstractNumId w:val="9"/>
  </w:num>
  <w:num w:numId="4" w16cid:durableId="920871237">
    <w:abstractNumId w:val="15"/>
  </w:num>
  <w:num w:numId="5" w16cid:durableId="285430808">
    <w:abstractNumId w:val="38"/>
  </w:num>
  <w:num w:numId="6" w16cid:durableId="285353819">
    <w:abstractNumId w:val="39"/>
  </w:num>
  <w:num w:numId="7" w16cid:durableId="1557741309">
    <w:abstractNumId w:val="11"/>
  </w:num>
  <w:num w:numId="8" w16cid:durableId="815298970">
    <w:abstractNumId w:val="33"/>
  </w:num>
  <w:num w:numId="9" w16cid:durableId="1771780874">
    <w:abstractNumId w:val="21"/>
  </w:num>
  <w:num w:numId="10" w16cid:durableId="1666401423">
    <w:abstractNumId w:val="32"/>
  </w:num>
  <w:num w:numId="11" w16cid:durableId="2090273520">
    <w:abstractNumId w:val="14"/>
  </w:num>
  <w:num w:numId="12" w16cid:durableId="1219056090">
    <w:abstractNumId w:val="5"/>
  </w:num>
  <w:num w:numId="13" w16cid:durableId="1075203993">
    <w:abstractNumId w:val="27"/>
  </w:num>
  <w:num w:numId="14" w16cid:durableId="1033531082">
    <w:abstractNumId w:val="18"/>
  </w:num>
  <w:num w:numId="15" w16cid:durableId="456721518">
    <w:abstractNumId w:val="22"/>
  </w:num>
  <w:num w:numId="16" w16cid:durableId="175848783">
    <w:abstractNumId w:val="29"/>
  </w:num>
  <w:num w:numId="17" w16cid:durableId="1450126080">
    <w:abstractNumId w:val="19"/>
  </w:num>
  <w:num w:numId="18" w16cid:durableId="1075979289">
    <w:abstractNumId w:val="31"/>
  </w:num>
  <w:num w:numId="19" w16cid:durableId="1994068241">
    <w:abstractNumId w:val="23"/>
  </w:num>
  <w:num w:numId="20" w16cid:durableId="1887570955">
    <w:abstractNumId w:val="3"/>
  </w:num>
  <w:num w:numId="21" w16cid:durableId="199828995">
    <w:abstractNumId w:val="17"/>
  </w:num>
  <w:num w:numId="22" w16cid:durableId="488250888">
    <w:abstractNumId w:val="35"/>
  </w:num>
  <w:num w:numId="23" w16cid:durableId="2073966683">
    <w:abstractNumId w:val="36"/>
  </w:num>
  <w:num w:numId="24" w16cid:durableId="815952109">
    <w:abstractNumId w:val="30"/>
  </w:num>
  <w:num w:numId="25" w16cid:durableId="523061908">
    <w:abstractNumId w:val="16"/>
  </w:num>
  <w:num w:numId="26" w16cid:durableId="1743941067">
    <w:abstractNumId w:val="7"/>
  </w:num>
  <w:num w:numId="27" w16cid:durableId="1167600670">
    <w:abstractNumId w:val="37"/>
  </w:num>
  <w:num w:numId="28" w16cid:durableId="733744143">
    <w:abstractNumId w:val="8"/>
  </w:num>
  <w:num w:numId="29" w16cid:durableId="46613490">
    <w:abstractNumId w:val="24"/>
  </w:num>
  <w:num w:numId="30" w16cid:durableId="1925450759">
    <w:abstractNumId w:val="0"/>
  </w:num>
  <w:num w:numId="31" w16cid:durableId="916793090">
    <w:abstractNumId w:val="34"/>
  </w:num>
  <w:num w:numId="32" w16cid:durableId="138401882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4571109">
    <w:abstractNumId w:val="6"/>
  </w:num>
  <w:num w:numId="34" w16cid:durableId="1075010894">
    <w:abstractNumId w:val="20"/>
  </w:num>
  <w:num w:numId="35" w16cid:durableId="739913175">
    <w:abstractNumId w:val="4"/>
  </w:num>
  <w:num w:numId="36" w16cid:durableId="2105882644">
    <w:abstractNumId w:val="26"/>
  </w:num>
  <w:num w:numId="37" w16cid:durableId="1414886813">
    <w:abstractNumId w:val="25"/>
  </w:num>
  <w:num w:numId="38" w16cid:durableId="955067059">
    <w:abstractNumId w:val="10"/>
  </w:num>
  <w:num w:numId="39" w16cid:durableId="1804152439">
    <w:abstractNumId w:val="2"/>
  </w:num>
  <w:num w:numId="40" w16cid:durableId="1748186907">
    <w:abstractNumId w:val="28"/>
  </w:num>
  <w:num w:numId="41" w16cid:durableId="1753164456">
    <w:abstractNumId w:val="12"/>
  </w:num>
  <w:num w:numId="42" w16cid:durableId="98921710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59B"/>
    <w:rsid w:val="00000B48"/>
    <w:rsid w:val="0001232A"/>
    <w:rsid w:val="00030876"/>
    <w:rsid w:val="00034B84"/>
    <w:rsid w:val="000357DD"/>
    <w:rsid w:val="00051C00"/>
    <w:rsid w:val="000537CC"/>
    <w:rsid w:val="00053D42"/>
    <w:rsid w:val="000606F0"/>
    <w:rsid w:val="000608F0"/>
    <w:rsid w:val="000638A2"/>
    <w:rsid w:val="000705C8"/>
    <w:rsid w:val="000739C5"/>
    <w:rsid w:val="000753B6"/>
    <w:rsid w:val="00075DEB"/>
    <w:rsid w:val="00082358"/>
    <w:rsid w:val="00083080"/>
    <w:rsid w:val="000837AB"/>
    <w:rsid w:val="000852FC"/>
    <w:rsid w:val="00087262"/>
    <w:rsid w:val="00090A90"/>
    <w:rsid w:val="000A0757"/>
    <w:rsid w:val="000A0DC0"/>
    <w:rsid w:val="000A32D0"/>
    <w:rsid w:val="000A4C06"/>
    <w:rsid w:val="000A4F65"/>
    <w:rsid w:val="000A56ED"/>
    <w:rsid w:val="000C21D6"/>
    <w:rsid w:val="000C3CEA"/>
    <w:rsid w:val="000C49EB"/>
    <w:rsid w:val="000C70E1"/>
    <w:rsid w:val="000E09D9"/>
    <w:rsid w:val="000E1440"/>
    <w:rsid w:val="000E2ED4"/>
    <w:rsid w:val="000E6107"/>
    <w:rsid w:val="000E687C"/>
    <w:rsid w:val="000F0210"/>
    <w:rsid w:val="000F507A"/>
    <w:rsid w:val="00100614"/>
    <w:rsid w:val="0011160E"/>
    <w:rsid w:val="001126E4"/>
    <w:rsid w:val="001176F0"/>
    <w:rsid w:val="0012041F"/>
    <w:rsid w:val="001234BF"/>
    <w:rsid w:val="0013125D"/>
    <w:rsid w:val="0013526B"/>
    <w:rsid w:val="001359E2"/>
    <w:rsid w:val="00136995"/>
    <w:rsid w:val="00137855"/>
    <w:rsid w:val="00141D0F"/>
    <w:rsid w:val="0014547D"/>
    <w:rsid w:val="00146EBD"/>
    <w:rsid w:val="00151E51"/>
    <w:rsid w:val="00152E80"/>
    <w:rsid w:val="00165A0C"/>
    <w:rsid w:val="001673C5"/>
    <w:rsid w:val="001673C9"/>
    <w:rsid w:val="001732C2"/>
    <w:rsid w:val="00177F6C"/>
    <w:rsid w:val="00180B31"/>
    <w:rsid w:val="00182E86"/>
    <w:rsid w:val="00182FC8"/>
    <w:rsid w:val="001926C4"/>
    <w:rsid w:val="00193330"/>
    <w:rsid w:val="001A08F0"/>
    <w:rsid w:val="001A739C"/>
    <w:rsid w:val="001B41A0"/>
    <w:rsid w:val="001C3CA5"/>
    <w:rsid w:val="001C7138"/>
    <w:rsid w:val="001D0D2B"/>
    <w:rsid w:val="001D6418"/>
    <w:rsid w:val="001E05D1"/>
    <w:rsid w:val="001E1D6E"/>
    <w:rsid w:val="001E246F"/>
    <w:rsid w:val="001E26D6"/>
    <w:rsid w:val="001F1D78"/>
    <w:rsid w:val="001F1DBA"/>
    <w:rsid w:val="001F797E"/>
    <w:rsid w:val="00201E31"/>
    <w:rsid w:val="00203EF8"/>
    <w:rsid w:val="002058F7"/>
    <w:rsid w:val="00205998"/>
    <w:rsid w:val="00213C9F"/>
    <w:rsid w:val="00215BCE"/>
    <w:rsid w:val="00220398"/>
    <w:rsid w:val="00220B99"/>
    <w:rsid w:val="002229D9"/>
    <w:rsid w:val="00225649"/>
    <w:rsid w:val="002303D9"/>
    <w:rsid w:val="00235E6D"/>
    <w:rsid w:val="002378B9"/>
    <w:rsid w:val="002415EF"/>
    <w:rsid w:val="00241F27"/>
    <w:rsid w:val="00242E3F"/>
    <w:rsid w:val="0025247D"/>
    <w:rsid w:val="00273EC9"/>
    <w:rsid w:val="00276DFC"/>
    <w:rsid w:val="00277B72"/>
    <w:rsid w:val="002806B2"/>
    <w:rsid w:val="00284528"/>
    <w:rsid w:val="00284750"/>
    <w:rsid w:val="002853D3"/>
    <w:rsid w:val="002934E5"/>
    <w:rsid w:val="00296196"/>
    <w:rsid w:val="00296F5B"/>
    <w:rsid w:val="002A017D"/>
    <w:rsid w:val="002A0B74"/>
    <w:rsid w:val="002A17EC"/>
    <w:rsid w:val="002A4197"/>
    <w:rsid w:val="002B439B"/>
    <w:rsid w:val="002B52F0"/>
    <w:rsid w:val="002B59C4"/>
    <w:rsid w:val="002C11F9"/>
    <w:rsid w:val="002C1DA0"/>
    <w:rsid w:val="002D22AF"/>
    <w:rsid w:val="002D51CB"/>
    <w:rsid w:val="002D784A"/>
    <w:rsid w:val="002E0F27"/>
    <w:rsid w:val="002E2BAC"/>
    <w:rsid w:val="002E5A03"/>
    <w:rsid w:val="002F44B7"/>
    <w:rsid w:val="002F6E76"/>
    <w:rsid w:val="00302318"/>
    <w:rsid w:val="0031012D"/>
    <w:rsid w:val="00330393"/>
    <w:rsid w:val="00331293"/>
    <w:rsid w:val="00332524"/>
    <w:rsid w:val="00332E33"/>
    <w:rsid w:val="0033337E"/>
    <w:rsid w:val="00335C86"/>
    <w:rsid w:val="00345A0F"/>
    <w:rsid w:val="003626EE"/>
    <w:rsid w:val="00363AA1"/>
    <w:rsid w:val="00364F34"/>
    <w:rsid w:val="003650A4"/>
    <w:rsid w:val="003667B5"/>
    <w:rsid w:val="00366A87"/>
    <w:rsid w:val="00372D78"/>
    <w:rsid w:val="00374C37"/>
    <w:rsid w:val="00375976"/>
    <w:rsid w:val="00376872"/>
    <w:rsid w:val="00377D49"/>
    <w:rsid w:val="00380A5D"/>
    <w:rsid w:val="00393D16"/>
    <w:rsid w:val="003966C2"/>
    <w:rsid w:val="00396B8E"/>
    <w:rsid w:val="00396FE4"/>
    <w:rsid w:val="003A11BF"/>
    <w:rsid w:val="003A6331"/>
    <w:rsid w:val="003B72E0"/>
    <w:rsid w:val="003C4940"/>
    <w:rsid w:val="003C54CB"/>
    <w:rsid w:val="003C70D6"/>
    <w:rsid w:val="003D1F35"/>
    <w:rsid w:val="003D1F98"/>
    <w:rsid w:val="003E0A9D"/>
    <w:rsid w:val="003E1622"/>
    <w:rsid w:val="003E5311"/>
    <w:rsid w:val="003E7E83"/>
    <w:rsid w:val="003F2C01"/>
    <w:rsid w:val="003F4AFB"/>
    <w:rsid w:val="004035CD"/>
    <w:rsid w:val="0041054C"/>
    <w:rsid w:val="0041059B"/>
    <w:rsid w:val="004114B9"/>
    <w:rsid w:val="004118CF"/>
    <w:rsid w:val="004164C7"/>
    <w:rsid w:val="00422F0B"/>
    <w:rsid w:val="00424139"/>
    <w:rsid w:val="00427DBA"/>
    <w:rsid w:val="00430A8F"/>
    <w:rsid w:val="00431563"/>
    <w:rsid w:val="00432B59"/>
    <w:rsid w:val="004349CA"/>
    <w:rsid w:val="00440C5D"/>
    <w:rsid w:val="00440CDC"/>
    <w:rsid w:val="00441D9F"/>
    <w:rsid w:val="00442030"/>
    <w:rsid w:val="00454D92"/>
    <w:rsid w:val="00455EE5"/>
    <w:rsid w:val="00461F92"/>
    <w:rsid w:val="0047270E"/>
    <w:rsid w:val="00474EED"/>
    <w:rsid w:val="00484198"/>
    <w:rsid w:val="004854DE"/>
    <w:rsid w:val="00492269"/>
    <w:rsid w:val="004924B8"/>
    <w:rsid w:val="004928A3"/>
    <w:rsid w:val="004957A4"/>
    <w:rsid w:val="004A5627"/>
    <w:rsid w:val="004A7339"/>
    <w:rsid w:val="004B49AA"/>
    <w:rsid w:val="004B4B1F"/>
    <w:rsid w:val="004B53E8"/>
    <w:rsid w:val="004C1A0D"/>
    <w:rsid w:val="004C732E"/>
    <w:rsid w:val="004D16CF"/>
    <w:rsid w:val="004E09D5"/>
    <w:rsid w:val="004E1484"/>
    <w:rsid w:val="004F0AB4"/>
    <w:rsid w:val="004F4AA3"/>
    <w:rsid w:val="004F51D9"/>
    <w:rsid w:val="004F6D2D"/>
    <w:rsid w:val="00501AEF"/>
    <w:rsid w:val="00501D35"/>
    <w:rsid w:val="00505BBF"/>
    <w:rsid w:val="00506CED"/>
    <w:rsid w:val="005101F1"/>
    <w:rsid w:val="00511A01"/>
    <w:rsid w:val="0052183D"/>
    <w:rsid w:val="00524222"/>
    <w:rsid w:val="0052709E"/>
    <w:rsid w:val="00527C9A"/>
    <w:rsid w:val="005428F7"/>
    <w:rsid w:val="00552D35"/>
    <w:rsid w:val="005535FF"/>
    <w:rsid w:val="00563F12"/>
    <w:rsid w:val="00594DE0"/>
    <w:rsid w:val="005A501F"/>
    <w:rsid w:val="005A5BDA"/>
    <w:rsid w:val="005B3D6F"/>
    <w:rsid w:val="005B5C95"/>
    <w:rsid w:val="005D46DF"/>
    <w:rsid w:val="005D6D80"/>
    <w:rsid w:val="005D7F49"/>
    <w:rsid w:val="005E163C"/>
    <w:rsid w:val="00605543"/>
    <w:rsid w:val="00605A61"/>
    <w:rsid w:val="00617175"/>
    <w:rsid w:val="0062250E"/>
    <w:rsid w:val="00641180"/>
    <w:rsid w:val="00646BA8"/>
    <w:rsid w:val="00656B3C"/>
    <w:rsid w:val="00656D1E"/>
    <w:rsid w:val="006573D9"/>
    <w:rsid w:val="006639A5"/>
    <w:rsid w:val="00665656"/>
    <w:rsid w:val="0066668C"/>
    <w:rsid w:val="006676D7"/>
    <w:rsid w:val="00673A6E"/>
    <w:rsid w:val="006821D7"/>
    <w:rsid w:val="0069417C"/>
    <w:rsid w:val="00696AD7"/>
    <w:rsid w:val="00697365"/>
    <w:rsid w:val="006A56E4"/>
    <w:rsid w:val="006A78A2"/>
    <w:rsid w:val="006B1935"/>
    <w:rsid w:val="006B78AE"/>
    <w:rsid w:val="006D7561"/>
    <w:rsid w:val="006E5160"/>
    <w:rsid w:val="006E71C4"/>
    <w:rsid w:val="006F0488"/>
    <w:rsid w:val="006F20B5"/>
    <w:rsid w:val="006F2C4F"/>
    <w:rsid w:val="00713E07"/>
    <w:rsid w:val="007141D4"/>
    <w:rsid w:val="00721FFD"/>
    <w:rsid w:val="00723FD4"/>
    <w:rsid w:val="00733A28"/>
    <w:rsid w:val="0073702A"/>
    <w:rsid w:val="00741782"/>
    <w:rsid w:val="007429C8"/>
    <w:rsid w:val="007436F1"/>
    <w:rsid w:val="00751072"/>
    <w:rsid w:val="00753D8F"/>
    <w:rsid w:val="00755111"/>
    <w:rsid w:val="00757610"/>
    <w:rsid w:val="00760183"/>
    <w:rsid w:val="00775B41"/>
    <w:rsid w:val="00776E0A"/>
    <w:rsid w:val="00777845"/>
    <w:rsid w:val="007815CB"/>
    <w:rsid w:val="00782A97"/>
    <w:rsid w:val="0078415B"/>
    <w:rsid w:val="007933B0"/>
    <w:rsid w:val="00794A72"/>
    <w:rsid w:val="00796CE7"/>
    <w:rsid w:val="007A4697"/>
    <w:rsid w:val="007C1679"/>
    <w:rsid w:val="007C1DE4"/>
    <w:rsid w:val="007D02B3"/>
    <w:rsid w:val="007D06EE"/>
    <w:rsid w:val="007D3472"/>
    <w:rsid w:val="007D53FB"/>
    <w:rsid w:val="007E2076"/>
    <w:rsid w:val="007E69C7"/>
    <w:rsid w:val="007F0203"/>
    <w:rsid w:val="007F413B"/>
    <w:rsid w:val="007F4FAA"/>
    <w:rsid w:val="007F4FC4"/>
    <w:rsid w:val="007F5F7B"/>
    <w:rsid w:val="007F6791"/>
    <w:rsid w:val="007F6C93"/>
    <w:rsid w:val="008079D1"/>
    <w:rsid w:val="00811D27"/>
    <w:rsid w:val="00814C53"/>
    <w:rsid w:val="008206D1"/>
    <w:rsid w:val="00820DE0"/>
    <w:rsid w:val="00824F2C"/>
    <w:rsid w:val="00831515"/>
    <w:rsid w:val="0083336A"/>
    <w:rsid w:val="00835AB0"/>
    <w:rsid w:val="0083749C"/>
    <w:rsid w:val="008457AE"/>
    <w:rsid w:val="008463E8"/>
    <w:rsid w:val="00852000"/>
    <w:rsid w:val="00856A48"/>
    <w:rsid w:val="00863661"/>
    <w:rsid w:val="00863EF1"/>
    <w:rsid w:val="0087043D"/>
    <w:rsid w:val="00870AF0"/>
    <w:rsid w:val="00871F63"/>
    <w:rsid w:val="00880DBE"/>
    <w:rsid w:val="00885DCA"/>
    <w:rsid w:val="00895A29"/>
    <w:rsid w:val="008A0F5C"/>
    <w:rsid w:val="008A4906"/>
    <w:rsid w:val="008A7EF1"/>
    <w:rsid w:val="008B211C"/>
    <w:rsid w:val="008B76E7"/>
    <w:rsid w:val="008C76ED"/>
    <w:rsid w:val="008E0A62"/>
    <w:rsid w:val="008E3326"/>
    <w:rsid w:val="008E4931"/>
    <w:rsid w:val="008E6A58"/>
    <w:rsid w:val="008E6BAB"/>
    <w:rsid w:val="008F3D1D"/>
    <w:rsid w:val="008F4234"/>
    <w:rsid w:val="008F4E37"/>
    <w:rsid w:val="008F4E85"/>
    <w:rsid w:val="008F5F75"/>
    <w:rsid w:val="008F5F7C"/>
    <w:rsid w:val="00900FB5"/>
    <w:rsid w:val="009048A1"/>
    <w:rsid w:val="0090498E"/>
    <w:rsid w:val="009050CC"/>
    <w:rsid w:val="00905ED0"/>
    <w:rsid w:val="00906514"/>
    <w:rsid w:val="00907597"/>
    <w:rsid w:val="00912AE6"/>
    <w:rsid w:val="009138F4"/>
    <w:rsid w:val="009153DE"/>
    <w:rsid w:val="00917961"/>
    <w:rsid w:val="00931AE1"/>
    <w:rsid w:val="00932984"/>
    <w:rsid w:val="00935F90"/>
    <w:rsid w:val="00937CE6"/>
    <w:rsid w:val="009608E9"/>
    <w:rsid w:val="00960D3F"/>
    <w:rsid w:val="009617CA"/>
    <w:rsid w:val="00964DA9"/>
    <w:rsid w:val="009665BF"/>
    <w:rsid w:val="00974F94"/>
    <w:rsid w:val="00975844"/>
    <w:rsid w:val="0098161F"/>
    <w:rsid w:val="00984CEC"/>
    <w:rsid w:val="00984F60"/>
    <w:rsid w:val="00985FF7"/>
    <w:rsid w:val="00987472"/>
    <w:rsid w:val="00987938"/>
    <w:rsid w:val="009914FE"/>
    <w:rsid w:val="009931D4"/>
    <w:rsid w:val="00997715"/>
    <w:rsid w:val="009A0A81"/>
    <w:rsid w:val="009A148A"/>
    <w:rsid w:val="009A193D"/>
    <w:rsid w:val="009A26BA"/>
    <w:rsid w:val="009A59DE"/>
    <w:rsid w:val="009B4111"/>
    <w:rsid w:val="009B4CFC"/>
    <w:rsid w:val="009C4FC6"/>
    <w:rsid w:val="009D0DEA"/>
    <w:rsid w:val="009D51CB"/>
    <w:rsid w:val="009D7CA4"/>
    <w:rsid w:val="009E06A1"/>
    <w:rsid w:val="009E1CF3"/>
    <w:rsid w:val="009F1D95"/>
    <w:rsid w:val="009F28D9"/>
    <w:rsid w:val="009F41DB"/>
    <w:rsid w:val="00A055F1"/>
    <w:rsid w:val="00A06240"/>
    <w:rsid w:val="00A103D7"/>
    <w:rsid w:val="00A1789F"/>
    <w:rsid w:val="00A20862"/>
    <w:rsid w:val="00A218B4"/>
    <w:rsid w:val="00A23464"/>
    <w:rsid w:val="00A2442B"/>
    <w:rsid w:val="00A24FF5"/>
    <w:rsid w:val="00A2565A"/>
    <w:rsid w:val="00A300E1"/>
    <w:rsid w:val="00A32D61"/>
    <w:rsid w:val="00A37513"/>
    <w:rsid w:val="00A40B8A"/>
    <w:rsid w:val="00A452D3"/>
    <w:rsid w:val="00A47DC1"/>
    <w:rsid w:val="00A50E4D"/>
    <w:rsid w:val="00A56407"/>
    <w:rsid w:val="00A613FF"/>
    <w:rsid w:val="00A63967"/>
    <w:rsid w:val="00A826F2"/>
    <w:rsid w:val="00A85816"/>
    <w:rsid w:val="00A85C55"/>
    <w:rsid w:val="00A91439"/>
    <w:rsid w:val="00A918F4"/>
    <w:rsid w:val="00A972F8"/>
    <w:rsid w:val="00AA2513"/>
    <w:rsid w:val="00AA4762"/>
    <w:rsid w:val="00AB5FF6"/>
    <w:rsid w:val="00AC31CD"/>
    <w:rsid w:val="00AD021B"/>
    <w:rsid w:val="00AD0A17"/>
    <w:rsid w:val="00AD11D9"/>
    <w:rsid w:val="00AE062C"/>
    <w:rsid w:val="00AE1D8B"/>
    <w:rsid w:val="00AF2580"/>
    <w:rsid w:val="00AF3406"/>
    <w:rsid w:val="00AF5873"/>
    <w:rsid w:val="00B12B39"/>
    <w:rsid w:val="00B132F7"/>
    <w:rsid w:val="00B1759C"/>
    <w:rsid w:val="00B3103C"/>
    <w:rsid w:val="00B34150"/>
    <w:rsid w:val="00B361C5"/>
    <w:rsid w:val="00B459D6"/>
    <w:rsid w:val="00B52064"/>
    <w:rsid w:val="00B536BD"/>
    <w:rsid w:val="00B55191"/>
    <w:rsid w:val="00B56924"/>
    <w:rsid w:val="00B60596"/>
    <w:rsid w:val="00B60C62"/>
    <w:rsid w:val="00B614B2"/>
    <w:rsid w:val="00B66524"/>
    <w:rsid w:val="00B66876"/>
    <w:rsid w:val="00B720F6"/>
    <w:rsid w:val="00B72483"/>
    <w:rsid w:val="00B742C2"/>
    <w:rsid w:val="00B8122C"/>
    <w:rsid w:val="00B82F19"/>
    <w:rsid w:val="00B83EF1"/>
    <w:rsid w:val="00B94446"/>
    <w:rsid w:val="00B96D72"/>
    <w:rsid w:val="00B96DB8"/>
    <w:rsid w:val="00BA50CA"/>
    <w:rsid w:val="00BB109B"/>
    <w:rsid w:val="00BB1619"/>
    <w:rsid w:val="00BB396F"/>
    <w:rsid w:val="00BC1D41"/>
    <w:rsid w:val="00BD435A"/>
    <w:rsid w:val="00BD4477"/>
    <w:rsid w:val="00BD4711"/>
    <w:rsid w:val="00BE1B75"/>
    <w:rsid w:val="00BF2448"/>
    <w:rsid w:val="00BF5B67"/>
    <w:rsid w:val="00C04A3B"/>
    <w:rsid w:val="00C05854"/>
    <w:rsid w:val="00C144E1"/>
    <w:rsid w:val="00C166DB"/>
    <w:rsid w:val="00C16B96"/>
    <w:rsid w:val="00C2023B"/>
    <w:rsid w:val="00C31012"/>
    <w:rsid w:val="00C346FD"/>
    <w:rsid w:val="00C348C8"/>
    <w:rsid w:val="00C35AF1"/>
    <w:rsid w:val="00C36ED9"/>
    <w:rsid w:val="00C37307"/>
    <w:rsid w:val="00C43EFD"/>
    <w:rsid w:val="00C43FA7"/>
    <w:rsid w:val="00C4594D"/>
    <w:rsid w:val="00C5498E"/>
    <w:rsid w:val="00C604E7"/>
    <w:rsid w:val="00C64DF5"/>
    <w:rsid w:val="00C67073"/>
    <w:rsid w:val="00C70973"/>
    <w:rsid w:val="00C76A23"/>
    <w:rsid w:val="00C859A3"/>
    <w:rsid w:val="00C86490"/>
    <w:rsid w:val="00C9424A"/>
    <w:rsid w:val="00C95F6C"/>
    <w:rsid w:val="00C963AC"/>
    <w:rsid w:val="00C97215"/>
    <w:rsid w:val="00CB1FD7"/>
    <w:rsid w:val="00CB7C79"/>
    <w:rsid w:val="00CD289C"/>
    <w:rsid w:val="00CE0983"/>
    <w:rsid w:val="00CF5A76"/>
    <w:rsid w:val="00CF7577"/>
    <w:rsid w:val="00D03309"/>
    <w:rsid w:val="00D10C18"/>
    <w:rsid w:val="00D263C5"/>
    <w:rsid w:val="00D44929"/>
    <w:rsid w:val="00D51325"/>
    <w:rsid w:val="00D6118E"/>
    <w:rsid w:val="00D64A7B"/>
    <w:rsid w:val="00D754F0"/>
    <w:rsid w:val="00D853C6"/>
    <w:rsid w:val="00D8577F"/>
    <w:rsid w:val="00D878D0"/>
    <w:rsid w:val="00D92D7D"/>
    <w:rsid w:val="00D93DC1"/>
    <w:rsid w:val="00D95525"/>
    <w:rsid w:val="00DB5549"/>
    <w:rsid w:val="00DD0F4F"/>
    <w:rsid w:val="00DD2E2D"/>
    <w:rsid w:val="00DE0C0B"/>
    <w:rsid w:val="00DE38BA"/>
    <w:rsid w:val="00DE7A90"/>
    <w:rsid w:val="00DF0E53"/>
    <w:rsid w:val="00E01168"/>
    <w:rsid w:val="00E03E70"/>
    <w:rsid w:val="00E04B99"/>
    <w:rsid w:val="00E077C1"/>
    <w:rsid w:val="00E129BA"/>
    <w:rsid w:val="00E15026"/>
    <w:rsid w:val="00E34EAB"/>
    <w:rsid w:val="00E447C1"/>
    <w:rsid w:val="00E4574B"/>
    <w:rsid w:val="00E457EE"/>
    <w:rsid w:val="00E45C69"/>
    <w:rsid w:val="00E554D5"/>
    <w:rsid w:val="00E55661"/>
    <w:rsid w:val="00E558DC"/>
    <w:rsid w:val="00E63BBD"/>
    <w:rsid w:val="00E661B3"/>
    <w:rsid w:val="00E8247F"/>
    <w:rsid w:val="00E86238"/>
    <w:rsid w:val="00E90AE5"/>
    <w:rsid w:val="00E9198C"/>
    <w:rsid w:val="00E933ED"/>
    <w:rsid w:val="00EB4D03"/>
    <w:rsid w:val="00EB5ECF"/>
    <w:rsid w:val="00EB65FB"/>
    <w:rsid w:val="00EC1C84"/>
    <w:rsid w:val="00EC7CAA"/>
    <w:rsid w:val="00ED3CF9"/>
    <w:rsid w:val="00EE14C2"/>
    <w:rsid w:val="00EE5C79"/>
    <w:rsid w:val="00EF3101"/>
    <w:rsid w:val="00EF35EA"/>
    <w:rsid w:val="00EF7454"/>
    <w:rsid w:val="00F021E0"/>
    <w:rsid w:val="00F025A1"/>
    <w:rsid w:val="00F03B45"/>
    <w:rsid w:val="00F137C4"/>
    <w:rsid w:val="00F1631A"/>
    <w:rsid w:val="00F16C2C"/>
    <w:rsid w:val="00F20CFC"/>
    <w:rsid w:val="00F2668A"/>
    <w:rsid w:val="00F2738E"/>
    <w:rsid w:val="00F41637"/>
    <w:rsid w:val="00F456A7"/>
    <w:rsid w:val="00F45A70"/>
    <w:rsid w:val="00F546D5"/>
    <w:rsid w:val="00F648BC"/>
    <w:rsid w:val="00F728DA"/>
    <w:rsid w:val="00F80164"/>
    <w:rsid w:val="00F84A83"/>
    <w:rsid w:val="00F9141B"/>
    <w:rsid w:val="00FA1899"/>
    <w:rsid w:val="00FB019C"/>
    <w:rsid w:val="00FB106F"/>
    <w:rsid w:val="00FB1B39"/>
    <w:rsid w:val="00FC119A"/>
    <w:rsid w:val="00FD07B7"/>
    <w:rsid w:val="00FE26D4"/>
    <w:rsid w:val="00FE4C89"/>
    <w:rsid w:val="00FF0E5B"/>
    <w:rsid w:val="00FF5ACC"/>
    <w:rsid w:val="00FF65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63E65"/>
  <w15:docId w15:val="{AA20A80B-9CBA-405F-A735-75BB70C6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1F27"/>
    <w:rPr>
      <w:lang w:val="es-ES" w:eastAsia="es-ES"/>
    </w:rPr>
  </w:style>
  <w:style w:type="paragraph" w:styleId="Ttulo1">
    <w:name w:val="heading 1"/>
    <w:basedOn w:val="Normal"/>
    <w:next w:val="Normal"/>
    <w:qFormat/>
    <w:rsid w:val="00E86238"/>
    <w:pPr>
      <w:keepNext/>
      <w:jc w:val="both"/>
      <w:outlineLvl w:val="0"/>
    </w:pPr>
    <w:rPr>
      <w:rFonts w:ascii="Arial Narrow" w:hAnsi="Arial Narrow"/>
      <w:b/>
      <w:smallCaps/>
      <w:sz w:val="28"/>
    </w:rPr>
  </w:style>
  <w:style w:type="paragraph" w:styleId="Ttulo2">
    <w:name w:val="heading 2"/>
    <w:basedOn w:val="Normal"/>
    <w:next w:val="Normal"/>
    <w:qFormat/>
    <w:rsid w:val="00E86238"/>
    <w:pPr>
      <w:keepNext/>
      <w:jc w:val="center"/>
      <w:outlineLvl w:val="1"/>
    </w:pPr>
    <w:rPr>
      <w:rFonts w:ascii="Arial Narrow" w:hAnsi="Arial Narrow"/>
      <w:b/>
      <w:sz w:val="28"/>
      <w:lang w:val="es-ES_tradnl"/>
    </w:rPr>
  </w:style>
  <w:style w:type="paragraph" w:styleId="Ttulo3">
    <w:name w:val="heading 3"/>
    <w:basedOn w:val="Normal"/>
    <w:next w:val="Normal"/>
    <w:qFormat/>
    <w:rsid w:val="00E86238"/>
    <w:pPr>
      <w:keepNext/>
      <w:spacing w:line="480" w:lineRule="auto"/>
      <w:jc w:val="both"/>
      <w:outlineLvl w:val="2"/>
    </w:pPr>
    <w:rPr>
      <w:rFonts w:ascii="Arial Narrow" w:hAnsi="Arial Narrow"/>
      <w:sz w:val="28"/>
      <w:lang w:val="es-ES_tradnl"/>
    </w:rPr>
  </w:style>
  <w:style w:type="paragraph" w:styleId="Ttulo4">
    <w:name w:val="heading 4"/>
    <w:basedOn w:val="Normal"/>
    <w:next w:val="Normal"/>
    <w:qFormat/>
    <w:rsid w:val="00E86238"/>
    <w:pPr>
      <w:keepNext/>
      <w:outlineLvl w:val="3"/>
    </w:pPr>
    <w:rPr>
      <w:rFonts w:ascii="Arial Narrow" w:hAnsi="Arial Narrow"/>
      <w:b/>
      <w:sz w:val="28"/>
      <w:lang w:val="es-ES_tradnl"/>
    </w:rPr>
  </w:style>
  <w:style w:type="paragraph" w:styleId="Ttulo5">
    <w:name w:val="heading 5"/>
    <w:basedOn w:val="Normal"/>
    <w:next w:val="Normal"/>
    <w:qFormat/>
    <w:rsid w:val="00E86238"/>
    <w:pPr>
      <w:keepNext/>
      <w:outlineLvl w:val="4"/>
    </w:pPr>
    <w:rPr>
      <w:rFonts w:ascii="Arial Narrow" w:hAnsi="Arial Narrow"/>
      <w:sz w:val="28"/>
      <w:lang w:val="es-ES_tradnl"/>
    </w:rPr>
  </w:style>
  <w:style w:type="paragraph" w:styleId="Ttulo6">
    <w:name w:val="heading 6"/>
    <w:basedOn w:val="Normal"/>
    <w:next w:val="Normal"/>
    <w:qFormat/>
    <w:rsid w:val="00E86238"/>
    <w:pPr>
      <w:keepNext/>
      <w:outlineLvl w:val="5"/>
    </w:pPr>
    <w:rPr>
      <w:rFonts w:ascii="Arial Narrow" w:hAnsi="Arial Narrow"/>
      <w:b/>
    </w:rPr>
  </w:style>
  <w:style w:type="paragraph" w:styleId="Ttulo7">
    <w:name w:val="heading 7"/>
    <w:basedOn w:val="Normal"/>
    <w:next w:val="Normal"/>
    <w:qFormat/>
    <w:rsid w:val="00E86238"/>
    <w:pPr>
      <w:keepNext/>
      <w:jc w:val="center"/>
      <w:outlineLvl w:val="6"/>
    </w:pPr>
    <w:rPr>
      <w:rFonts w:ascii="Arial Narrow" w:hAnsi="Arial Narrow"/>
      <w:b/>
      <w:lang w:val="es-ES_tradnl"/>
    </w:rPr>
  </w:style>
  <w:style w:type="paragraph" w:styleId="Ttulo8">
    <w:name w:val="heading 8"/>
    <w:basedOn w:val="Normal"/>
    <w:next w:val="Normal"/>
    <w:qFormat/>
    <w:rsid w:val="00E86238"/>
    <w:pPr>
      <w:keepNext/>
      <w:spacing w:line="360" w:lineRule="auto"/>
      <w:jc w:val="center"/>
      <w:outlineLvl w:val="7"/>
    </w:pPr>
    <w:rPr>
      <w:rFonts w:ascii="Arial Narrow" w:hAnsi="Arial Narrow"/>
      <w:b/>
      <w:lang w:val="es-ES_tradnl"/>
    </w:rPr>
  </w:style>
  <w:style w:type="paragraph" w:styleId="Ttulo9">
    <w:name w:val="heading 9"/>
    <w:basedOn w:val="Normal"/>
    <w:next w:val="Normal"/>
    <w:qFormat/>
    <w:rsid w:val="00E86238"/>
    <w:pPr>
      <w:keepNext/>
      <w:jc w:val="both"/>
      <w:outlineLvl w:val="8"/>
    </w:pPr>
    <w:rPr>
      <w:rFonts w:ascii="Arial Narrow" w:hAnsi="Arial Narrow"/>
      <w:b/>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E86238"/>
    <w:pPr>
      <w:tabs>
        <w:tab w:val="center" w:pos="4252"/>
        <w:tab w:val="right" w:pos="8504"/>
      </w:tabs>
    </w:pPr>
  </w:style>
  <w:style w:type="paragraph" w:styleId="Piedepgina">
    <w:name w:val="footer"/>
    <w:basedOn w:val="Normal"/>
    <w:link w:val="PiedepginaCar"/>
    <w:uiPriority w:val="99"/>
    <w:rsid w:val="00E86238"/>
    <w:pPr>
      <w:tabs>
        <w:tab w:val="center" w:pos="4252"/>
        <w:tab w:val="right" w:pos="8504"/>
      </w:tabs>
    </w:pPr>
  </w:style>
  <w:style w:type="character" w:styleId="Hipervnculo">
    <w:name w:val="Hyperlink"/>
    <w:rsid w:val="00E86238"/>
    <w:rPr>
      <w:color w:val="0000FF"/>
      <w:u w:val="single"/>
    </w:rPr>
  </w:style>
  <w:style w:type="paragraph" w:customStyle="1" w:styleId="Ttulo10">
    <w:name w:val="Título1"/>
    <w:basedOn w:val="Normal"/>
    <w:qFormat/>
    <w:rsid w:val="00E86238"/>
    <w:pPr>
      <w:jc w:val="center"/>
    </w:pPr>
    <w:rPr>
      <w:b/>
      <w:lang w:val="es-MX"/>
    </w:rPr>
  </w:style>
  <w:style w:type="paragraph" w:styleId="Textoindependiente">
    <w:name w:val="Body Text"/>
    <w:basedOn w:val="Normal"/>
    <w:link w:val="TextoindependienteCar"/>
    <w:rsid w:val="00E86238"/>
    <w:pPr>
      <w:jc w:val="both"/>
    </w:pPr>
    <w:rPr>
      <w:rFonts w:ascii="Arial Narrow" w:hAnsi="Arial Narrow"/>
      <w:sz w:val="28"/>
      <w:lang w:val="es-ES_tradnl"/>
    </w:rPr>
  </w:style>
  <w:style w:type="paragraph" w:styleId="Sangradetextonormal">
    <w:name w:val="Body Text Indent"/>
    <w:basedOn w:val="Normal"/>
    <w:rsid w:val="00E86238"/>
    <w:pPr>
      <w:ind w:left="2832" w:hanging="2832"/>
      <w:jc w:val="both"/>
    </w:pPr>
    <w:rPr>
      <w:rFonts w:ascii="Arial Narrow" w:hAnsi="Arial Narrow"/>
      <w:sz w:val="28"/>
      <w:lang w:val="es-ES_tradnl"/>
    </w:rPr>
  </w:style>
  <w:style w:type="paragraph" w:styleId="Textoindependiente2">
    <w:name w:val="Body Text 2"/>
    <w:basedOn w:val="Normal"/>
    <w:rsid w:val="00E86238"/>
    <w:pPr>
      <w:jc w:val="center"/>
    </w:pPr>
    <w:rPr>
      <w:rFonts w:ascii="Arial Narrow" w:hAnsi="Arial Narrow"/>
      <w:b/>
      <w:sz w:val="22"/>
    </w:rPr>
  </w:style>
  <w:style w:type="paragraph" w:styleId="Textoindependiente3">
    <w:name w:val="Body Text 3"/>
    <w:basedOn w:val="Normal"/>
    <w:rsid w:val="00E86238"/>
    <w:pPr>
      <w:jc w:val="center"/>
    </w:pPr>
    <w:rPr>
      <w:rFonts w:ascii="Arial Narrow" w:hAnsi="Arial Narrow"/>
      <w:b/>
      <w:sz w:val="28"/>
    </w:rPr>
  </w:style>
  <w:style w:type="table" w:styleId="Tablaconcuadrcula">
    <w:name w:val="Table Grid"/>
    <w:basedOn w:val="Tablanormal"/>
    <w:rsid w:val="00A10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uiPriority w:val="33"/>
    <w:qFormat/>
    <w:rsid w:val="00F9141B"/>
    <w:rPr>
      <w:b/>
      <w:bCs/>
      <w:smallCaps/>
      <w:spacing w:val="5"/>
    </w:rPr>
  </w:style>
  <w:style w:type="paragraph" w:styleId="Prrafodelista">
    <w:name w:val="List Paragraph"/>
    <w:aliases w:val="HOJA,Bolita,Párrafo de lista4,BOLADEF,Párrafo de lista3,Párrafo de lista21,BOLA,Nivel 1 OS,Colorful List Accent 1,Colorful List - Accent 11,Ha,List Paragraph1,lp1,Bullet List,FooterText,numbered,Paragraphe de liste1,Foot,List Paragraph"/>
    <w:basedOn w:val="Normal"/>
    <w:link w:val="PrrafodelistaCar"/>
    <w:uiPriority w:val="34"/>
    <w:qFormat/>
    <w:rsid w:val="0052183D"/>
    <w:pPr>
      <w:ind w:left="708"/>
    </w:pPr>
  </w:style>
  <w:style w:type="character" w:customStyle="1" w:styleId="EncabezadoCar">
    <w:name w:val="Encabezado Car"/>
    <w:aliases w:val="h Car,h8 Car,h9 Car,h10 Car,h18 Car"/>
    <w:link w:val="Encabezado"/>
    <w:rsid w:val="00296F5B"/>
  </w:style>
  <w:style w:type="paragraph" w:styleId="Textodeglobo">
    <w:name w:val="Balloon Text"/>
    <w:basedOn w:val="Normal"/>
    <w:link w:val="TextodegloboCar"/>
    <w:rsid w:val="00374C37"/>
    <w:rPr>
      <w:rFonts w:ascii="Tahoma" w:hAnsi="Tahoma"/>
      <w:sz w:val="16"/>
      <w:szCs w:val="16"/>
    </w:rPr>
  </w:style>
  <w:style w:type="character" w:customStyle="1" w:styleId="TextodegloboCar">
    <w:name w:val="Texto de globo Car"/>
    <w:link w:val="Textodeglobo"/>
    <w:rsid w:val="00374C37"/>
    <w:rPr>
      <w:rFonts w:ascii="Tahoma" w:hAnsi="Tahoma" w:cs="Tahoma"/>
      <w:sz w:val="16"/>
      <w:szCs w:val="16"/>
    </w:rPr>
  </w:style>
  <w:style w:type="character" w:customStyle="1" w:styleId="PiedepginaCar">
    <w:name w:val="Pie de página Car"/>
    <w:basedOn w:val="Fuentedeprrafopredeter"/>
    <w:link w:val="Piedepgina"/>
    <w:uiPriority w:val="99"/>
    <w:rsid w:val="004F0AB4"/>
  </w:style>
  <w:style w:type="character" w:customStyle="1" w:styleId="TextoindependienteCar">
    <w:name w:val="Texto independiente Car"/>
    <w:basedOn w:val="Fuentedeprrafopredeter"/>
    <w:link w:val="Textoindependiente"/>
    <w:rsid w:val="00241F27"/>
    <w:rPr>
      <w:rFonts w:ascii="Arial Narrow" w:hAnsi="Arial Narrow"/>
      <w:sz w:val="28"/>
      <w:lang w:val="es-ES_tradnl" w:eastAsia="es-ES"/>
    </w:rPr>
  </w:style>
  <w:style w:type="paragraph" w:styleId="Sinespaciado">
    <w:name w:val="No Spacing"/>
    <w:uiPriority w:val="1"/>
    <w:qFormat/>
    <w:rsid w:val="00D64A7B"/>
    <w:rPr>
      <w:lang w:val="es-ES" w:eastAsia="es-ES"/>
    </w:rPr>
  </w:style>
  <w:style w:type="character" w:styleId="Refdecomentario">
    <w:name w:val="annotation reference"/>
    <w:basedOn w:val="Fuentedeprrafopredeter"/>
    <w:semiHidden/>
    <w:unhideWhenUsed/>
    <w:rsid w:val="00430A8F"/>
    <w:rPr>
      <w:sz w:val="16"/>
      <w:szCs w:val="16"/>
    </w:rPr>
  </w:style>
  <w:style w:type="paragraph" w:styleId="Textocomentario">
    <w:name w:val="annotation text"/>
    <w:basedOn w:val="Normal"/>
    <w:link w:val="TextocomentarioCar"/>
    <w:semiHidden/>
    <w:unhideWhenUsed/>
    <w:rsid w:val="00430A8F"/>
  </w:style>
  <w:style w:type="character" w:customStyle="1" w:styleId="TextocomentarioCar">
    <w:name w:val="Texto comentario Car"/>
    <w:basedOn w:val="Fuentedeprrafopredeter"/>
    <w:link w:val="Textocomentario"/>
    <w:semiHidden/>
    <w:rsid w:val="00430A8F"/>
    <w:rPr>
      <w:lang w:val="es-ES" w:eastAsia="es-ES"/>
    </w:rPr>
  </w:style>
  <w:style w:type="paragraph" w:styleId="Asuntodelcomentario">
    <w:name w:val="annotation subject"/>
    <w:basedOn w:val="Textocomentario"/>
    <w:next w:val="Textocomentario"/>
    <w:link w:val="AsuntodelcomentarioCar"/>
    <w:semiHidden/>
    <w:unhideWhenUsed/>
    <w:rsid w:val="00430A8F"/>
    <w:rPr>
      <w:b/>
      <w:bCs/>
    </w:rPr>
  </w:style>
  <w:style w:type="character" w:customStyle="1" w:styleId="AsuntodelcomentarioCar">
    <w:name w:val="Asunto del comentario Car"/>
    <w:basedOn w:val="TextocomentarioCar"/>
    <w:link w:val="Asuntodelcomentario"/>
    <w:semiHidden/>
    <w:rsid w:val="00430A8F"/>
    <w:rPr>
      <w:b/>
      <w:bCs/>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List Paragraph1 Car,lp1 Car,Bullet List Car"/>
    <w:link w:val="Prrafodelista"/>
    <w:uiPriority w:val="34"/>
    <w:qFormat/>
    <w:rsid w:val="007F4FC4"/>
    <w:rPr>
      <w:lang w:val="es-ES" w:eastAsia="es-ES"/>
    </w:rPr>
  </w:style>
  <w:style w:type="paragraph" w:customStyle="1" w:styleId="Default">
    <w:name w:val="Default"/>
    <w:link w:val="DefaultCar"/>
    <w:rsid w:val="009153DE"/>
    <w:pPr>
      <w:autoSpaceDE w:val="0"/>
      <w:autoSpaceDN w:val="0"/>
      <w:adjustRightInd w:val="0"/>
    </w:pPr>
    <w:rPr>
      <w:rFonts w:ascii="Arial" w:hAnsi="Arial"/>
      <w:color w:val="000000"/>
      <w:sz w:val="24"/>
      <w:szCs w:val="24"/>
      <w:lang w:val="es-ES" w:eastAsia="es-ES"/>
    </w:rPr>
  </w:style>
  <w:style w:type="character" w:customStyle="1" w:styleId="DefaultCar">
    <w:name w:val="Default Car"/>
    <w:link w:val="Default"/>
    <w:locked/>
    <w:rsid w:val="009153DE"/>
    <w:rPr>
      <w:rFonts w:ascii="Arial" w:hAnsi="Arial"/>
      <w:color w:val="000000"/>
      <w:sz w:val="24"/>
      <w:szCs w:val="24"/>
      <w:lang w:val="es-ES" w:eastAsia="es-ES"/>
    </w:rPr>
  </w:style>
  <w:style w:type="paragraph" w:customStyle="1" w:styleId="TITMINUTA">
    <w:name w:val="TIT. MINUTA"/>
    <w:rsid w:val="00332524"/>
    <w:pPr>
      <w:spacing w:before="454"/>
      <w:ind w:left="170" w:right="170"/>
      <w:jc w:val="center"/>
    </w:pPr>
    <w:rPr>
      <w:rFonts w:ascii="Times" w:eastAsia="Calibri" w:hAnsi="Times"/>
      <w:b/>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736864">
      <w:bodyDiv w:val="1"/>
      <w:marLeft w:val="0"/>
      <w:marRight w:val="0"/>
      <w:marTop w:val="0"/>
      <w:marBottom w:val="0"/>
      <w:divBdr>
        <w:top w:val="none" w:sz="0" w:space="0" w:color="auto"/>
        <w:left w:val="none" w:sz="0" w:space="0" w:color="auto"/>
        <w:bottom w:val="none" w:sz="0" w:space="0" w:color="auto"/>
        <w:right w:val="none" w:sz="0" w:space="0" w:color="auto"/>
      </w:divBdr>
    </w:div>
    <w:div w:id="174610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ALCALDIA\FORMATOS%20SISTEMAS\FORMATOS%20PARA%20ACTUALIZAR\Nueva%20carpeta\Oficios%20y%20document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86F8DB-E52C-4A52-8949-CDF646375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Oficios y documentos</Template>
  <TotalTime>1</TotalTime>
  <Pages>3</Pages>
  <Words>852</Words>
  <Characters>4687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Santuario, Risaralda</vt:lpstr>
    </vt:vector>
  </TitlesOfParts>
  <Company>Alcaldia Municipal</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Santuario, Risaralda</dc:title>
  <dc:creator>COMISARIA</dc:creator>
  <cp:lastModifiedBy>ALCALDIA SANTUARIO SANTUARIO</cp:lastModifiedBy>
  <cp:revision>4</cp:revision>
  <cp:lastPrinted>2017-10-31T16:15:00Z</cp:lastPrinted>
  <dcterms:created xsi:type="dcterms:W3CDTF">2026-04-08T16:28:00Z</dcterms:created>
  <dcterms:modified xsi:type="dcterms:W3CDTF">2026-04-08T16:28:00Z</dcterms:modified>
</cp:coreProperties>
</file>