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8AF1C" w14:textId="1CA322BB" w:rsidR="007F3092" w:rsidRPr="00A57928" w:rsidRDefault="007F3092" w:rsidP="007E091A">
      <w:pPr>
        <w:spacing w:before="100" w:beforeAutospacing="1" w:after="100" w:afterAutospacing="1"/>
        <w:jc w:val="center"/>
        <w:rPr>
          <w:rFonts w:ascii="Segoe UI" w:hAnsi="Segoe UI" w:cs="Segoe UI"/>
          <w:b/>
          <w:bCs/>
          <w:lang w:eastAsia="es-ES_tradnl"/>
        </w:rPr>
      </w:pPr>
      <w:r w:rsidRPr="00A57928">
        <w:rPr>
          <w:rFonts w:ascii="Segoe UI" w:hAnsi="Segoe UI" w:cs="Segoe UI"/>
          <w:b/>
          <w:bCs/>
          <w:lang w:eastAsia="es-ES_tradnl"/>
        </w:rPr>
        <w:t>DEPARTAMENTO ADMINISTRATIVO NACIONAL DE ESTADISTICA - DANE</w:t>
      </w:r>
    </w:p>
    <w:p w14:paraId="3432A60E" w14:textId="77777777" w:rsidR="007F3092" w:rsidRPr="00A57928" w:rsidRDefault="007F3092" w:rsidP="00A57928">
      <w:pPr>
        <w:spacing w:before="100" w:beforeAutospacing="1" w:after="100" w:afterAutospacing="1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Para efecto de la atención de las reclamaciones y dadas las características y estadísticas del comportamiento siniestral de la ENTIDAD se requiere una atención ágil y resolución oportuna de las reclamaciones.</w:t>
      </w:r>
    </w:p>
    <w:p w14:paraId="5C451224" w14:textId="38DE2B91" w:rsidR="00CA205C" w:rsidRPr="007E091A" w:rsidRDefault="007F3092" w:rsidP="00A57928">
      <w:pPr>
        <w:spacing w:before="100" w:beforeAutospacing="1" w:after="100" w:afterAutospacing="1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Para este efecto la Aseguradora tendrá en cuenta que además del aviso que debe realizar el DANE, a través de su INTERMEDIARIO DE SEGUROS, dentro de los términos establecidos para cada póliza, los únicos documentos requeridos por la Aseguradora para cada caso serán:</w:t>
      </w:r>
    </w:p>
    <w:p w14:paraId="20ACB4DC" w14:textId="4C88AB55" w:rsidR="00CA205C" w:rsidRPr="007E091A" w:rsidRDefault="007F3092" w:rsidP="007E091A">
      <w:pPr>
        <w:pStyle w:val="Textoindependiente"/>
        <w:ind w:left="426"/>
        <w:jc w:val="center"/>
        <w:rPr>
          <w:rFonts w:ascii="Segoe UI" w:hAnsi="Segoe UI" w:cs="Segoe UI"/>
          <w:b/>
          <w:color w:val="00B0F0"/>
          <w:sz w:val="20"/>
        </w:rPr>
      </w:pPr>
      <w:r w:rsidRPr="00A57928">
        <w:rPr>
          <w:rFonts w:ascii="Segoe UI" w:hAnsi="Segoe UI" w:cs="Segoe UI"/>
          <w:b/>
          <w:color w:val="00B0F0"/>
          <w:sz w:val="20"/>
        </w:rPr>
        <w:t>SEGURO DE CASCO AVIACIÓN (DRONES)</w:t>
      </w:r>
    </w:p>
    <w:p w14:paraId="4D6AA46C" w14:textId="7289847D" w:rsidR="007F3092" w:rsidRPr="00A57928" w:rsidRDefault="007F3092" w:rsidP="00A57928">
      <w:pPr>
        <w:spacing w:before="100" w:beforeAutospacing="1" w:after="100" w:afterAutospacing="1"/>
        <w:jc w:val="both"/>
        <w:rPr>
          <w:rFonts w:ascii="Segoe UI" w:hAnsi="Segoe UI" w:cs="Segoe UI"/>
          <w:b/>
          <w:lang w:eastAsia="es-ES_tradnl"/>
        </w:rPr>
      </w:pPr>
      <w:r w:rsidRPr="00A57928">
        <w:rPr>
          <w:rFonts w:ascii="Segoe UI" w:hAnsi="Segoe UI" w:cs="Segoe UI"/>
          <w:b/>
          <w:lang w:eastAsia="es-ES_tradnl"/>
        </w:rPr>
        <w:t>EN CASO DE DAÑOS DEL DRONE</w:t>
      </w:r>
    </w:p>
    <w:p w14:paraId="0F32AE4F" w14:textId="77777777" w:rsidR="007F3092" w:rsidRPr="00A57928" w:rsidRDefault="007F3092" w:rsidP="00A57928">
      <w:pPr>
        <w:pStyle w:val="Prrafodelista"/>
        <w:numPr>
          <w:ilvl w:val="3"/>
          <w:numId w:val="20"/>
        </w:numPr>
        <w:spacing w:before="100" w:beforeAutospacing="1" w:after="100" w:afterAutospacing="1"/>
        <w:ind w:left="426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 xml:space="preserve">Oficio por parte del DANE, informando la novedad presentada, en la cual indique claramente las circunstancias de modo, tiempo y lugar de los hechos. </w:t>
      </w:r>
    </w:p>
    <w:p w14:paraId="2A00DF1A" w14:textId="77777777" w:rsidR="00A57928" w:rsidRPr="00A57928" w:rsidRDefault="007F3092" w:rsidP="00A5792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26" w:hanging="283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 xml:space="preserve">En caso de daños, original o copia de COTIZACIÓN del valor de reparación y/o reposición del bien o bienes afectados, deben ser del mismo tipo, clase y naturaleza o en su defecto de un modelo similar. </w:t>
      </w:r>
    </w:p>
    <w:p w14:paraId="59AFEE29" w14:textId="77777777" w:rsidR="00A57928" w:rsidRPr="00A57928" w:rsidRDefault="007F3092" w:rsidP="00A5792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26" w:hanging="283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 xml:space="preserve">Informe Técnico en el cual se detallen las causas de ocurrencia del evento, indicando el alcance de los daños del equipo y las condiciones de reparación o daño total. </w:t>
      </w:r>
    </w:p>
    <w:p w14:paraId="7E1A339B" w14:textId="52607687" w:rsidR="007F3092" w:rsidRPr="00A57928" w:rsidRDefault="007F3092" w:rsidP="00A5792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26" w:hanging="283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En caso de pérdida total, original o copia de COTIZACIÓN del valor de cada uno de los bienes.</w:t>
      </w:r>
    </w:p>
    <w:p w14:paraId="4E3AAF14" w14:textId="77777777" w:rsidR="007F3092" w:rsidRPr="00A57928" w:rsidRDefault="007F3092" w:rsidP="00A57928">
      <w:pPr>
        <w:spacing w:before="100" w:beforeAutospacing="1" w:after="100" w:afterAutospacing="1"/>
        <w:jc w:val="both"/>
        <w:rPr>
          <w:rFonts w:ascii="Segoe UI" w:hAnsi="Segoe UI" w:cs="Segoe UI"/>
          <w:b/>
          <w:lang w:eastAsia="es-ES_tradnl"/>
        </w:rPr>
      </w:pPr>
      <w:r w:rsidRPr="00A57928">
        <w:rPr>
          <w:rFonts w:ascii="Segoe UI" w:hAnsi="Segoe UI" w:cs="Segoe UI"/>
          <w:b/>
          <w:lang w:eastAsia="es-ES_tradnl"/>
        </w:rPr>
        <w:t xml:space="preserve">EN CASO DE RESPONSABILIDAD CIVIL </w:t>
      </w:r>
    </w:p>
    <w:p w14:paraId="39C27A81" w14:textId="77777777" w:rsidR="00A57928" w:rsidRPr="00A57928" w:rsidRDefault="007F3092" w:rsidP="00A57928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before="100" w:beforeAutospacing="1" w:after="100" w:afterAutospacing="1"/>
        <w:ind w:left="426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Carta de reclamo del tercero afectado (indicando las circunstancias de tiempo, modo y lugar de los hechos) por los perjuicios causados por el DANE o sus funcionarios.</w:t>
      </w:r>
    </w:p>
    <w:p w14:paraId="2D39F79D" w14:textId="77777777" w:rsidR="00A57928" w:rsidRPr="00A57928" w:rsidRDefault="007F3092" w:rsidP="00A57928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before="100" w:beforeAutospacing="1" w:after="100" w:afterAutospacing="1"/>
        <w:ind w:left="426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Autorización del DANE para transigir con el reclamante</w:t>
      </w:r>
    </w:p>
    <w:p w14:paraId="05688008" w14:textId="77777777" w:rsidR="00A57928" w:rsidRPr="00A57928" w:rsidRDefault="007F3092" w:rsidP="00A57928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before="100" w:beforeAutospacing="1" w:after="100" w:afterAutospacing="1"/>
        <w:ind w:left="426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Reclamación formal presentada por él o los terceros afectados, notificando las circunstancias de tiempo, modo y lugar que ocurrieron los hechos generadores del perjuicio, indicando cual es la pretensión económica que debe estar debidamente soportada.</w:t>
      </w:r>
    </w:p>
    <w:p w14:paraId="00C55B15" w14:textId="3986ABA8" w:rsidR="007F3092" w:rsidRPr="00A57928" w:rsidRDefault="007F3092" w:rsidP="00A57928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before="100" w:beforeAutospacing="1" w:after="100" w:afterAutospacing="1"/>
        <w:ind w:left="426"/>
        <w:jc w:val="both"/>
        <w:rPr>
          <w:rFonts w:ascii="Segoe UI" w:hAnsi="Segoe UI" w:cs="Segoe UI"/>
          <w:lang w:eastAsia="es-ES_tradnl"/>
        </w:rPr>
      </w:pPr>
      <w:r w:rsidRPr="00A57928">
        <w:rPr>
          <w:rFonts w:ascii="Segoe UI" w:hAnsi="Segoe UI" w:cs="Segoe UI"/>
          <w:lang w:eastAsia="es-ES_tradnl"/>
        </w:rPr>
        <w:t>Para afectar la cobertura de GASTOS MÉDICOS, copia de las facturas originales y/o auténticas de los gastos en que incurrió la(s) persona(s) afectada(s) por concepto de: primeros auxilios inmediatos, o servicios médicos o quirúrgicos, o de ambulancia o de enfermeras o de medicamentos, como consecuencia de las lesiones corporales para la asistencia médica.</w:t>
      </w:r>
    </w:p>
    <w:p w14:paraId="18D4DDB3" w14:textId="09BF597C" w:rsidR="00E217EB" w:rsidRPr="00A57928" w:rsidRDefault="00E217EB" w:rsidP="00E217EB">
      <w:pPr>
        <w:ind w:firstLine="426"/>
        <w:contextualSpacing/>
        <w:jc w:val="both"/>
        <w:rPr>
          <w:rFonts w:ascii="Segoe UI" w:hAnsi="Segoe UI" w:cs="Segoe UI"/>
          <w:color w:val="000000" w:themeColor="text1"/>
          <w:lang w:val="es-ES_tradnl"/>
        </w:rPr>
      </w:pPr>
    </w:p>
    <w:p w14:paraId="7D6B0C99" w14:textId="74292AAD" w:rsidR="00044C7A" w:rsidRPr="00A57928" w:rsidRDefault="00A85829" w:rsidP="00CA205C">
      <w:pPr>
        <w:ind w:firstLine="426"/>
        <w:contextualSpacing/>
        <w:jc w:val="both"/>
        <w:rPr>
          <w:rFonts w:ascii="Segoe UI" w:hAnsi="Segoe UI" w:cs="Segoe UI"/>
          <w:color w:val="000000" w:themeColor="text1"/>
          <w:lang w:val="es-ES_tradnl"/>
        </w:rPr>
      </w:pPr>
      <w:r>
        <w:rPr>
          <w:rFonts w:ascii="Segoe UI" w:hAnsi="Segoe UI" w:cs="Segoe UI"/>
          <w:color w:val="000000" w:themeColor="text1"/>
          <w:lang w:val="es-ES_tradnl"/>
        </w:rPr>
        <w:t xml:space="preserve"> </w:t>
      </w:r>
    </w:p>
    <w:p w14:paraId="1CA90BB3" w14:textId="5893467C" w:rsidR="00FC6C95" w:rsidRPr="00A57928" w:rsidRDefault="00FC6C95" w:rsidP="00A470C9">
      <w:pPr>
        <w:jc w:val="both"/>
        <w:rPr>
          <w:rFonts w:ascii="Segoe UI" w:hAnsi="Segoe UI" w:cs="Segoe UI"/>
          <w:lang w:val="es-ES_tradnl"/>
        </w:rPr>
      </w:pPr>
    </w:p>
    <w:sectPr w:rsidR="00FC6C95" w:rsidRPr="00A57928" w:rsidSect="00A579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417" w:right="1701" w:bottom="1417" w:left="170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9745A" w14:textId="77777777" w:rsidR="0042170E" w:rsidRDefault="0042170E">
      <w:r>
        <w:separator/>
      </w:r>
    </w:p>
  </w:endnote>
  <w:endnote w:type="continuationSeparator" w:id="0">
    <w:p w14:paraId="497142B8" w14:textId="77777777" w:rsidR="0042170E" w:rsidRDefault="0042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D585" w14:textId="77777777" w:rsidR="007C066B" w:rsidRDefault="007C06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5DFCB" w14:textId="77777777" w:rsidR="007C066B" w:rsidRDefault="007C06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CAF99" w14:textId="77777777" w:rsidR="007C066B" w:rsidRDefault="007C06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D9442" w14:textId="77777777" w:rsidR="0042170E" w:rsidRDefault="0042170E">
      <w:r>
        <w:separator/>
      </w:r>
    </w:p>
  </w:footnote>
  <w:footnote w:type="continuationSeparator" w:id="0">
    <w:p w14:paraId="2D01101E" w14:textId="77777777" w:rsidR="0042170E" w:rsidRDefault="0042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95054" w14:textId="77777777" w:rsidR="007C066B" w:rsidRDefault="007C06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2092"/>
      <w:gridCol w:w="5279"/>
      <w:gridCol w:w="1843"/>
    </w:tblGrid>
    <w:tr w:rsidR="006B2061" w:rsidRPr="00923000" w14:paraId="4B630613" w14:textId="77777777" w:rsidTr="00A57928">
      <w:trPr>
        <w:trHeight w:val="233"/>
      </w:trPr>
      <w:tc>
        <w:tcPr>
          <w:tcW w:w="2092" w:type="dxa"/>
          <w:vMerge w:val="restart"/>
          <w:vAlign w:val="center"/>
        </w:tcPr>
        <w:p w14:paraId="25BB1801" w14:textId="1C418D3D" w:rsidR="006B2061" w:rsidRPr="00E87EE9" w:rsidRDefault="00044C7A" w:rsidP="003718EB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19D422EC" wp14:editId="6E0CD525">
                <wp:extent cx="1161940" cy="362071"/>
                <wp:effectExtent l="0" t="0" r="63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9580" cy="373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9" w:type="dxa"/>
          <w:vMerge w:val="restart"/>
          <w:vAlign w:val="center"/>
        </w:tcPr>
        <w:p w14:paraId="601A4AF2" w14:textId="77777777" w:rsidR="007F3092" w:rsidRDefault="007F3092" w:rsidP="006B2061">
          <w:pPr>
            <w:pStyle w:val="Encabezado"/>
            <w:ind w:right="201"/>
            <w:jc w:val="center"/>
            <w:rPr>
              <w:rFonts w:ascii="Arial Narrow" w:hAnsi="Arial Narrow"/>
              <w:b/>
              <w:w w:val="85"/>
              <w:sz w:val="28"/>
            </w:rPr>
          </w:pPr>
        </w:p>
        <w:p w14:paraId="2E9F171E" w14:textId="66374A29" w:rsidR="007F3092" w:rsidRDefault="007F3092" w:rsidP="006B2061">
          <w:pPr>
            <w:pStyle w:val="Encabezado"/>
            <w:ind w:right="201"/>
            <w:jc w:val="center"/>
            <w:rPr>
              <w:rFonts w:ascii="Arial Narrow" w:hAnsi="Arial Narrow"/>
              <w:b/>
              <w:w w:val="85"/>
              <w:sz w:val="28"/>
            </w:rPr>
          </w:pPr>
          <w:r>
            <w:rPr>
              <w:rFonts w:ascii="Arial Narrow" w:hAnsi="Arial Narrow"/>
              <w:b/>
              <w:w w:val="85"/>
              <w:sz w:val="28"/>
            </w:rPr>
            <w:t>ANEXO No 5</w:t>
          </w:r>
          <w:r w:rsidR="00372F1E">
            <w:rPr>
              <w:rFonts w:ascii="Arial Narrow" w:hAnsi="Arial Narrow"/>
              <w:b/>
              <w:w w:val="85"/>
              <w:sz w:val="28"/>
            </w:rPr>
            <w:t>.</w:t>
          </w:r>
          <w:r>
            <w:rPr>
              <w:rFonts w:ascii="Arial Narrow" w:hAnsi="Arial Narrow"/>
              <w:b/>
              <w:w w:val="85"/>
              <w:sz w:val="28"/>
            </w:rPr>
            <w:t xml:space="preserve"> REQUISITOS PARA EL TR</w:t>
          </w:r>
          <w:r w:rsidR="00372F1E">
            <w:rPr>
              <w:rFonts w:ascii="Arial Narrow" w:hAnsi="Arial Narrow"/>
              <w:b/>
              <w:w w:val="85"/>
              <w:sz w:val="28"/>
            </w:rPr>
            <w:t>Á</w:t>
          </w:r>
          <w:r>
            <w:rPr>
              <w:rFonts w:ascii="Arial Narrow" w:hAnsi="Arial Narrow"/>
              <w:b/>
              <w:w w:val="85"/>
              <w:sz w:val="28"/>
            </w:rPr>
            <w:t>MITE DE SINIESTROS</w:t>
          </w:r>
        </w:p>
        <w:p w14:paraId="1594B535" w14:textId="531D85B3" w:rsidR="007F3092" w:rsidRPr="00923000" w:rsidRDefault="007F3092" w:rsidP="006B2061">
          <w:pPr>
            <w:pStyle w:val="Encabezado"/>
            <w:ind w:right="201"/>
            <w:jc w:val="center"/>
            <w:rPr>
              <w:rFonts w:ascii="Arial" w:hAnsi="Arial" w:cs="Arial"/>
              <w:b/>
            </w:rPr>
          </w:pPr>
        </w:p>
      </w:tc>
      <w:tc>
        <w:tcPr>
          <w:tcW w:w="1843" w:type="dxa"/>
          <w:vAlign w:val="center"/>
        </w:tcPr>
        <w:p w14:paraId="04F879BD" w14:textId="196A30EF" w:rsidR="006B2061" w:rsidRPr="00E87EE9" w:rsidRDefault="006B2061" w:rsidP="006B2061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E87EE9">
            <w:rPr>
              <w:rFonts w:ascii="Arial" w:hAnsi="Arial" w:cs="Arial"/>
              <w:sz w:val="18"/>
              <w:szCs w:val="18"/>
            </w:rPr>
            <w:t xml:space="preserve">CÓDIGO: </w:t>
          </w:r>
          <w:r w:rsidR="007F3092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6B2061" w:rsidRPr="00923000" w14:paraId="04C93F26" w14:textId="77777777" w:rsidTr="00A57928">
      <w:trPr>
        <w:trHeight w:val="358"/>
      </w:trPr>
      <w:tc>
        <w:tcPr>
          <w:tcW w:w="2092" w:type="dxa"/>
          <w:vMerge/>
        </w:tcPr>
        <w:p w14:paraId="30ECEC82" w14:textId="77777777" w:rsidR="006B2061" w:rsidRPr="00E87EE9" w:rsidRDefault="006B2061" w:rsidP="006B2061">
          <w:pPr>
            <w:pStyle w:val="Encabezado"/>
            <w:rPr>
              <w:rFonts w:ascii="Arial" w:hAnsi="Arial" w:cs="Arial"/>
            </w:rPr>
          </w:pPr>
        </w:p>
      </w:tc>
      <w:tc>
        <w:tcPr>
          <w:tcW w:w="5279" w:type="dxa"/>
          <w:vMerge/>
        </w:tcPr>
        <w:p w14:paraId="0C39F665" w14:textId="77777777" w:rsidR="006B2061" w:rsidRPr="00E87EE9" w:rsidRDefault="006B2061" w:rsidP="006B2061">
          <w:pPr>
            <w:pStyle w:val="Encabezado"/>
            <w:rPr>
              <w:rFonts w:ascii="Arial" w:hAnsi="Arial" w:cs="Arial"/>
            </w:rPr>
          </w:pPr>
        </w:p>
      </w:tc>
      <w:tc>
        <w:tcPr>
          <w:tcW w:w="1843" w:type="dxa"/>
          <w:vAlign w:val="center"/>
        </w:tcPr>
        <w:p w14:paraId="26AE38E4" w14:textId="5D86CCF3" w:rsidR="006B2061" w:rsidRPr="00E87EE9" w:rsidRDefault="006B2061" w:rsidP="006B2061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E87EE9">
            <w:rPr>
              <w:rFonts w:ascii="Arial" w:hAnsi="Arial" w:cs="Arial"/>
              <w:sz w:val="18"/>
              <w:szCs w:val="18"/>
            </w:rPr>
            <w:t>VERSIÓN:</w:t>
          </w:r>
          <w:r w:rsidR="007F3092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</w:tbl>
  <w:p w14:paraId="378850C0" w14:textId="77777777" w:rsidR="006B2061" w:rsidRPr="00C70F09" w:rsidRDefault="006B2061" w:rsidP="006B2061">
    <w:pPr>
      <w:pStyle w:val="Encabezado"/>
      <w:jc w:val="center"/>
      <w:rPr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08CFE" w14:textId="77777777" w:rsidR="007C066B" w:rsidRDefault="007C06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 w15:restartNumberingAfterBreak="0">
    <w:nsid w:val="04B37712"/>
    <w:multiLevelType w:val="hybridMultilevel"/>
    <w:tmpl w:val="6DFCF0E2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91611"/>
    <w:multiLevelType w:val="hybridMultilevel"/>
    <w:tmpl w:val="19BED9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45E47"/>
    <w:multiLevelType w:val="hybridMultilevel"/>
    <w:tmpl w:val="2152A3C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FA3EF1"/>
    <w:multiLevelType w:val="hybridMultilevel"/>
    <w:tmpl w:val="579EA538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A7B98"/>
    <w:multiLevelType w:val="hybridMultilevel"/>
    <w:tmpl w:val="06F8CA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8200F"/>
    <w:multiLevelType w:val="hybridMultilevel"/>
    <w:tmpl w:val="3DD43A82"/>
    <w:lvl w:ilvl="0" w:tplc="C7F46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340E3"/>
    <w:multiLevelType w:val="hybridMultilevel"/>
    <w:tmpl w:val="B4D020F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275BC"/>
    <w:multiLevelType w:val="hybridMultilevel"/>
    <w:tmpl w:val="0E28688E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B12C5"/>
    <w:multiLevelType w:val="hybridMultilevel"/>
    <w:tmpl w:val="95BE4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506BB"/>
    <w:multiLevelType w:val="hybridMultilevel"/>
    <w:tmpl w:val="438CCC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94F61"/>
    <w:multiLevelType w:val="hybridMultilevel"/>
    <w:tmpl w:val="D444F3A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"/>
      <w:lvlJc w:val="left"/>
      <w:pPr>
        <w:tabs>
          <w:tab w:val="num" w:pos="1789"/>
        </w:tabs>
        <w:ind w:left="1069" w:hanging="360"/>
      </w:pPr>
      <w:rPr>
        <w:rFonts w:ascii="Wingdings" w:hAnsi="Wingdings" w:hint="default"/>
        <w:sz w:val="56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53542"/>
    <w:multiLevelType w:val="hybridMultilevel"/>
    <w:tmpl w:val="88C69230"/>
    <w:lvl w:ilvl="0" w:tplc="AF4801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A045D"/>
    <w:multiLevelType w:val="hybridMultilevel"/>
    <w:tmpl w:val="7D14DF70"/>
    <w:lvl w:ilvl="0" w:tplc="20D83F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52B3F62"/>
    <w:multiLevelType w:val="hybridMultilevel"/>
    <w:tmpl w:val="59AA65CE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FFFFFFFF">
      <w:start w:val="1"/>
      <w:numFmt w:val="bullet"/>
      <w:lvlText w:val=""/>
      <w:lvlJc w:val="left"/>
      <w:pPr>
        <w:tabs>
          <w:tab w:val="num" w:pos="1647"/>
        </w:tabs>
        <w:ind w:left="927" w:hanging="360"/>
      </w:pPr>
      <w:rPr>
        <w:rFonts w:ascii="Wingdings" w:hAnsi="Wingdings" w:hint="default"/>
        <w:sz w:val="56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70B2ED9"/>
    <w:multiLevelType w:val="hybridMultilevel"/>
    <w:tmpl w:val="EA7C14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F87B88"/>
    <w:multiLevelType w:val="hybridMultilevel"/>
    <w:tmpl w:val="E5FC78F4"/>
    <w:lvl w:ilvl="0" w:tplc="C7F465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538D8"/>
    <w:multiLevelType w:val="hybridMultilevel"/>
    <w:tmpl w:val="EB56F4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786B02"/>
    <w:multiLevelType w:val="hybridMultilevel"/>
    <w:tmpl w:val="1506E9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F4701F"/>
    <w:multiLevelType w:val="hybridMultilevel"/>
    <w:tmpl w:val="4E5A5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22C73"/>
    <w:multiLevelType w:val="hybridMultilevel"/>
    <w:tmpl w:val="A02AFC6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6F0855"/>
    <w:multiLevelType w:val="hybridMultilevel"/>
    <w:tmpl w:val="D70A3C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6268FF"/>
    <w:multiLevelType w:val="hybridMultilevel"/>
    <w:tmpl w:val="F6C8D9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513731">
    <w:abstractNumId w:val="10"/>
  </w:num>
  <w:num w:numId="2" w16cid:durableId="108666107">
    <w:abstractNumId w:val="13"/>
  </w:num>
  <w:num w:numId="3" w16cid:durableId="1079136149">
    <w:abstractNumId w:val="1"/>
  </w:num>
  <w:num w:numId="4" w16cid:durableId="795294461">
    <w:abstractNumId w:val="2"/>
  </w:num>
  <w:num w:numId="5" w16cid:durableId="1120223971">
    <w:abstractNumId w:val="4"/>
  </w:num>
  <w:num w:numId="6" w16cid:durableId="1465855579">
    <w:abstractNumId w:val="0"/>
  </w:num>
  <w:num w:numId="7" w16cid:durableId="917984444">
    <w:abstractNumId w:val="3"/>
  </w:num>
  <w:num w:numId="8" w16cid:durableId="1921792010">
    <w:abstractNumId w:val="7"/>
  </w:num>
  <w:num w:numId="9" w16cid:durableId="372970080">
    <w:abstractNumId w:val="15"/>
  </w:num>
  <w:num w:numId="10" w16cid:durableId="2087726015">
    <w:abstractNumId w:val="18"/>
  </w:num>
  <w:num w:numId="11" w16cid:durableId="1490780074">
    <w:abstractNumId w:val="12"/>
  </w:num>
  <w:num w:numId="12" w16cid:durableId="357973802">
    <w:abstractNumId w:val="16"/>
  </w:num>
  <w:num w:numId="13" w16cid:durableId="1595824727">
    <w:abstractNumId w:val="17"/>
  </w:num>
  <w:num w:numId="14" w16cid:durableId="2031056835">
    <w:abstractNumId w:val="8"/>
  </w:num>
  <w:num w:numId="15" w16cid:durableId="2081176306">
    <w:abstractNumId w:val="5"/>
  </w:num>
  <w:num w:numId="16" w16cid:durableId="628557164">
    <w:abstractNumId w:val="9"/>
  </w:num>
  <w:num w:numId="17" w16cid:durableId="430467951">
    <w:abstractNumId w:val="21"/>
  </w:num>
  <w:num w:numId="18" w16cid:durableId="1094133046">
    <w:abstractNumId w:val="11"/>
  </w:num>
  <w:num w:numId="19" w16cid:durableId="238517015">
    <w:abstractNumId w:val="6"/>
  </w:num>
  <w:num w:numId="20" w16cid:durableId="1196773615">
    <w:abstractNumId w:val="19"/>
  </w:num>
  <w:num w:numId="21" w16cid:durableId="10756620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97632920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3B0"/>
    <w:rsid w:val="00000D1F"/>
    <w:rsid w:val="00001DC5"/>
    <w:rsid w:val="000023F3"/>
    <w:rsid w:val="00006CBA"/>
    <w:rsid w:val="00010C6A"/>
    <w:rsid w:val="000113DB"/>
    <w:rsid w:val="00012DBE"/>
    <w:rsid w:val="00016FFB"/>
    <w:rsid w:val="00020DF2"/>
    <w:rsid w:val="0003221F"/>
    <w:rsid w:val="00032964"/>
    <w:rsid w:val="00032F4F"/>
    <w:rsid w:val="0003791B"/>
    <w:rsid w:val="00037C76"/>
    <w:rsid w:val="000423B0"/>
    <w:rsid w:val="00044C7A"/>
    <w:rsid w:val="00051D02"/>
    <w:rsid w:val="00055D63"/>
    <w:rsid w:val="000709C2"/>
    <w:rsid w:val="0008085B"/>
    <w:rsid w:val="000847C7"/>
    <w:rsid w:val="00085241"/>
    <w:rsid w:val="00097C00"/>
    <w:rsid w:val="000A4195"/>
    <w:rsid w:val="000A5E5A"/>
    <w:rsid w:val="000B028A"/>
    <w:rsid w:val="000B17D4"/>
    <w:rsid w:val="000B70B5"/>
    <w:rsid w:val="000B7F9A"/>
    <w:rsid w:val="000C0117"/>
    <w:rsid w:val="000C4FD9"/>
    <w:rsid w:val="000D0D5F"/>
    <w:rsid w:val="000D3C28"/>
    <w:rsid w:val="000D3E84"/>
    <w:rsid w:val="000D5B2E"/>
    <w:rsid w:val="000D7E6B"/>
    <w:rsid w:val="000E0699"/>
    <w:rsid w:val="000E0FED"/>
    <w:rsid w:val="000F14CB"/>
    <w:rsid w:val="001008BC"/>
    <w:rsid w:val="00100E5C"/>
    <w:rsid w:val="00102CA8"/>
    <w:rsid w:val="00106BC3"/>
    <w:rsid w:val="0011039C"/>
    <w:rsid w:val="00124F5D"/>
    <w:rsid w:val="00127212"/>
    <w:rsid w:val="00127C4C"/>
    <w:rsid w:val="00133173"/>
    <w:rsid w:val="00133C39"/>
    <w:rsid w:val="001422E5"/>
    <w:rsid w:val="00147161"/>
    <w:rsid w:val="00150852"/>
    <w:rsid w:val="00157CBC"/>
    <w:rsid w:val="001645E0"/>
    <w:rsid w:val="0016671D"/>
    <w:rsid w:val="001801D3"/>
    <w:rsid w:val="00181B45"/>
    <w:rsid w:val="00192320"/>
    <w:rsid w:val="00192855"/>
    <w:rsid w:val="00194B88"/>
    <w:rsid w:val="001A08F2"/>
    <w:rsid w:val="001A5418"/>
    <w:rsid w:val="001B2509"/>
    <w:rsid w:val="001C20D3"/>
    <w:rsid w:val="001C708F"/>
    <w:rsid w:val="001C72F7"/>
    <w:rsid w:val="001D4FE7"/>
    <w:rsid w:val="001E0751"/>
    <w:rsid w:val="001F45A2"/>
    <w:rsid w:val="001F7504"/>
    <w:rsid w:val="00202C07"/>
    <w:rsid w:val="00205379"/>
    <w:rsid w:val="0020570E"/>
    <w:rsid w:val="0020571C"/>
    <w:rsid w:val="00212ABD"/>
    <w:rsid w:val="0021309C"/>
    <w:rsid w:val="0021628F"/>
    <w:rsid w:val="00224331"/>
    <w:rsid w:val="00226FC7"/>
    <w:rsid w:val="00230018"/>
    <w:rsid w:val="00230F20"/>
    <w:rsid w:val="00230FA0"/>
    <w:rsid w:val="002311D3"/>
    <w:rsid w:val="002376C5"/>
    <w:rsid w:val="00241124"/>
    <w:rsid w:val="00245744"/>
    <w:rsid w:val="00246BF2"/>
    <w:rsid w:val="002476E4"/>
    <w:rsid w:val="002706ED"/>
    <w:rsid w:val="002765E3"/>
    <w:rsid w:val="00281B06"/>
    <w:rsid w:val="002824A0"/>
    <w:rsid w:val="002835C3"/>
    <w:rsid w:val="00290D51"/>
    <w:rsid w:val="002A1FAD"/>
    <w:rsid w:val="002A22C2"/>
    <w:rsid w:val="002A3F4C"/>
    <w:rsid w:val="002A5102"/>
    <w:rsid w:val="002A5F4D"/>
    <w:rsid w:val="002B2D20"/>
    <w:rsid w:val="002B3789"/>
    <w:rsid w:val="002B5298"/>
    <w:rsid w:val="002B68BF"/>
    <w:rsid w:val="002B69C8"/>
    <w:rsid w:val="002C58F2"/>
    <w:rsid w:val="002C77A9"/>
    <w:rsid w:val="002D25A1"/>
    <w:rsid w:val="002E00C0"/>
    <w:rsid w:val="002E00DE"/>
    <w:rsid w:val="002E0F66"/>
    <w:rsid w:val="002E280F"/>
    <w:rsid w:val="002F2049"/>
    <w:rsid w:val="002F49CA"/>
    <w:rsid w:val="002F5792"/>
    <w:rsid w:val="002F68E0"/>
    <w:rsid w:val="002F6F31"/>
    <w:rsid w:val="00301110"/>
    <w:rsid w:val="00311210"/>
    <w:rsid w:val="003124C2"/>
    <w:rsid w:val="00317DD2"/>
    <w:rsid w:val="00320E8A"/>
    <w:rsid w:val="00331FEE"/>
    <w:rsid w:val="00336F98"/>
    <w:rsid w:val="0034277F"/>
    <w:rsid w:val="00343EC2"/>
    <w:rsid w:val="00344EFB"/>
    <w:rsid w:val="00366167"/>
    <w:rsid w:val="003718EB"/>
    <w:rsid w:val="00372C26"/>
    <w:rsid w:val="00372F1E"/>
    <w:rsid w:val="00373745"/>
    <w:rsid w:val="00373A87"/>
    <w:rsid w:val="0039244D"/>
    <w:rsid w:val="0039665A"/>
    <w:rsid w:val="003A2034"/>
    <w:rsid w:val="003A2FF4"/>
    <w:rsid w:val="003A59FB"/>
    <w:rsid w:val="003B14B4"/>
    <w:rsid w:val="003B2B6F"/>
    <w:rsid w:val="003B46C8"/>
    <w:rsid w:val="003C6D46"/>
    <w:rsid w:val="003E148B"/>
    <w:rsid w:val="003E481D"/>
    <w:rsid w:val="00410F6C"/>
    <w:rsid w:val="00411067"/>
    <w:rsid w:val="0042170E"/>
    <w:rsid w:val="00423C4C"/>
    <w:rsid w:val="00431414"/>
    <w:rsid w:val="00435D76"/>
    <w:rsid w:val="00443FE6"/>
    <w:rsid w:val="00446273"/>
    <w:rsid w:val="00450F8E"/>
    <w:rsid w:val="00453A16"/>
    <w:rsid w:val="00456CAA"/>
    <w:rsid w:val="00456D55"/>
    <w:rsid w:val="004574AC"/>
    <w:rsid w:val="0047777B"/>
    <w:rsid w:val="00481628"/>
    <w:rsid w:val="00482515"/>
    <w:rsid w:val="004A399B"/>
    <w:rsid w:val="004B4E15"/>
    <w:rsid w:val="004B7ACB"/>
    <w:rsid w:val="004C2B91"/>
    <w:rsid w:val="004C2C40"/>
    <w:rsid w:val="004C4C8D"/>
    <w:rsid w:val="004D406D"/>
    <w:rsid w:val="004D4A9A"/>
    <w:rsid w:val="004E1735"/>
    <w:rsid w:val="004F1BB5"/>
    <w:rsid w:val="004F3D04"/>
    <w:rsid w:val="00507023"/>
    <w:rsid w:val="00514D0F"/>
    <w:rsid w:val="00522507"/>
    <w:rsid w:val="00525E25"/>
    <w:rsid w:val="00526F62"/>
    <w:rsid w:val="005270E9"/>
    <w:rsid w:val="005328EE"/>
    <w:rsid w:val="005531F5"/>
    <w:rsid w:val="00557B32"/>
    <w:rsid w:val="00557CDE"/>
    <w:rsid w:val="00557FFD"/>
    <w:rsid w:val="00562688"/>
    <w:rsid w:val="00572DA3"/>
    <w:rsid w:val="00572EFD"/>
    <w:rsid w:val="00581EB0"/>
    <w:rsid w:val="00590C2D"/>
    <w:rsid w:val="00593A24"/>
    <w:rsid w:val="005A720F"/>
    <w:rsid w:val="005B159D"/>
    <w:rsid w:val="005B2CD9"/>
    <w:rsid w:val="005B6604"/>
    <w:rsid w:val="005C5AB6"/>
    <w:rsid w:val="005C5B3F"/>
    <w:rsid w:val="005C65D4"/>
    <w:rsid w:val="005C6A8F"/>
    <w:rsid w:val="005D0E37"/>
    <w:rsid w:val="005D1231"/>
    <w:rsid w:val="005F1DA4"/>
    <w:rsid w:val="005F3A90"/>
    <w:rsid w:val="005F5216"/>
    <w:rsid w:val="00603DEB"/>
    <w:rsid w:val="00615D8F"/>
    <w:rsid w:val="00616E55"/>
    <w:rsid w:val="006214DB"/>
    <w:rsid w:val="00624C14"/>
    <w:rsid w:val="006334F7"/>
    <w:rsid w:val="0064002C"/>
    <w:rsid w:val="00642A5F"/>
    <w:rsid w:val="006500FE"/>
    <w:rsid w:val="00660D0F"/>
    <w:rsid w:val="0066116F"/>
    <w:rsid w:val="006670E4"/>
    <w:rsid w:val="006723B0"/>
    <w:rsid w:val="0067558C"/>
    <w:rsid w:val="00681441"/>
    <w:rsid w:val="00684E8A"/>
    <w:rsid w:val="006868CE"/>
    <w:rsid w:val="00694980"/>
    <w:rsid w:val="006A11E4"/>
    <w:rsid w:val="006A1723"/>
    <w:rsid w:val="006A6278"/>
    <w:rsid w:val="006A7CDE"/>
    <w:rsid w:val="006B2061"/>
    <w:rsid w:val="006B20A1"/>
    <w:rsid w:val="006C070B"/>
    <w:rsid w:val="006C6C11"/>
    <w:rsid w:val="006C75C8"/>
    <w:rsid w:val="006E09B3"/>
    <w:rsid w:val="006E12F5"/>
    <w:rsid w:val="006E1B8A"/>
    <w:rsid w:val="006E3034"/>
    <w:rsid w:val="006E5794"/>
    <w:rsid w:val="006E7088"/>
    <w:rsid w:val="006F1B8F"/>
    <w:rsid w:val="006F6C7A"/>
    <w:rsid w:val="00722325"/>
    <w:rsid w:val="00723D51"/>
    <w:rsid w:val="00726521"/>
    <w:rsid w:val="00734D3A"/>
    <w:rsid w:val="0073500B"/>
    <w:rsid w:val="00745883"/>
    <w:rsid w:val="00745ED7"/>
    <w:rsid w:val="007468FE"/>
    <w:rsid w:val="00755650"/>
    <w:rsid w:val="0077406D"/>
    <w:rsid w:val="00786F05"/>
    <w:rsid w:val="00787506"/>
    <w:rsid w:val="00787A52"/>
    <w:rsid w:val="0079233C"/>
    <w:rsid w:val="00795965"/>
    <w:rsid w:val="00797089"/>
    <w:rsid w:val="007A0F3F"/>
    <w:rsid w:val="007A4B5E"/>
    <w:rsid w:val="007B1603"/>
    <w:rsid w:val="007B1D73"/>
    <w:rsid w:val="007B65A1"/>
    <w:rsid w:val="007C066B"/>
    <w:rsid w:val="007C22E1"/>
    <w:rsid w:val="007C511B"/>
    <w:rsid w:val="007C5B8A"/>
    <w:rsid w:val="007C5C41"/>
    <w:rsid w:val="007C7D32"/>
    <w:rsid w:val="007D33B0"/>
    <w:rsid w:val="007E091A"/>
    <w:rsid w:val="007E1677"/>
    <w:rsid w:val="007E5A92"/>
    <w:rsid w:val="007F3092"/>
    <w:rsid w:val="008034FD"/>
    <w:rsid w:val="008040D0"/>
    <w:rsid w:val="00810836"/>
    <w:rsid w:val="0081250C"/>
    <w:rsid w:val="00822A4F"/>
    <w:rsid w:val="00823115"/>
    <w:rsid w:val="00826290"/>
    <w:rsid w:val="00826855"/>
    <w:rsid w:val="008271EC"/>
    <w:rsid w:val="008327EB"/>
    <w:rsid w:val="00832A39"/>
    <w:rsid w:val="008378BD"/>
    <w:rsid w:val="008421AE"/>
    <w:rsid w:val="00843DC4"/>
    <w:rsid w:val="00845C1E"/>
    <w:rsid w:val="00846049"/>
    <w:rsid w:val="008610BB"/>
    <w:rsid w:val="008657AF"/>
    <w:rsid w:val="00865A53"/>
    <w:rsid w:val="00870603"/>
    <w:rsid w:val="0087545B"/>
    <w:rsid w:val="00891B62"/>
    <w:rsid w:val="00894156"/>
    <w:rsid w:val="008A1086"/>
    <w:rsid w:val="008C4FDB"/>
    <w:rsid w:val="008D3C21"/>
    <w:rsid w:val="008D48E7"/>
    <w:rsid w:val="008D6110"/>
    <w:rsid w:val="008E2BB6"/>
    <w:rsid w:val="008E6F6C"/>
    <w:rsid w:val="008E7ABE"/>
    <w:rsid w:val="008F0524"/>
    <w:rsid w:val="008F5E5F"/>
    <w:rsid w:val="008F793E"/>
    <w:rsid w:val="0091022A"/>
    <w:rsid w:val="00910E75"/>
    <w:rsid w:val="00912A70"/>
    <w:rsid w:val="00915BBC"/>
    <w:rsid w:val="00923000"/>
    <w:rsid w:val="00923A22"/>
    <w:rsid w:val="00924EF5"/>
    <w:rsid w:val="009309EB"/>
    <w:rsid w:val="009321B6"/>
    <w:rsid w:val="0093390A"/>
    <w:rsid w:val="009367D9"/>
    <w:rsid w:val="00942C3A"/>
    <w:rsid w:val="00950968"/>
    <w:rsid w:val="0095195D"/>
    <w:rsid w:val="00957F37"/>
    <w:rsid w:val="00960C82"/>
    <w:rsid w:val="009612C8"/>
    <w:rsid w:val="00967FB3"/>
    <w:rsid w:val="0097295F"/>
    <w:rsid w:val="00977EF7"/>
    <w:rsid w:val="0098030F"/>
    <w:rsid w:val="00981B9D"/>
    <w:rsid w:val="009829A5"/>
    <w:rsid w:val="0098351F"/>
    <w:rsid w:val="00983FF1"/>
    <w:rsid w:val="00991C1B"/>
    <w:rsid w:val="00993160"/>
    <w:rsid w:val="009A120F"/>
    <w:rsid w:val="009B0EF4"/>
    <w:rsid w:val="009B38CB"/>
    <w:rsid w:val="009C0475"/>
    <w:rsid w:val="009D5D22"/>
    <w:rsid w:val="009E01DF"/>
    <w:rsid w:val="009E1C7F"/>
    <w:rsid w:val="009E1FDF"/>
    <w:rsid w:val="009E5C6A"/>
    <w:rsid w:val="009F018C"/>
    <w:rsid w:val="009F46CA"/>
    <w:rsid w:val="00A02D31"/>
    <w:rsid w:val="00A03B3C"/>
    <w:rsid w:val="00A102A3"/>
    <w:rsid w:val="00A2567B"/>
    <w:rsid w:val="00A2611F"/>
    <w:rsid w:val="00A44793"/>
    <w:rsid w:val="00A45DB5"/>
    <w:rsid w:val="00A470C9"/>
    <w:rsid w:val="00A5556A"/>
    <w:rsid w:val="00A57928"/>
    <w:rsid w:val="00A6684D"/>
    <w:rsid w:val="00A66AC3"/>
    <w:rsid w:val="00A727B0"/>
    <w:rsid w:val="00A72BD7"/>
    <w:rsid w:val="00A85829"/>
    <w:rsid w:val="00A959CF"/>
    <w:rsid w:val="00AA003D"/>
    <w:rsid w:val="00AA2460"/>
    <w:rsid w:val="00AB092F"/>
    <w:rsid w:val="00AB0B1D"/>
    <w:rsid w:val="00AB2009"/>
    <w:rsid w:val="00AB77A7"/>
    <w:rsid w:val="00AC149C"/>
    <w:rsid w:val="00AC57C5"/>
    <w:rsid w:val="00AC6716"/>
    <w:rsid w:val="00AD0B51"/>
    <w:rsid w:val="00AD0C9D"/>
    <w:rsid w:val="00AD0EA5"/>
    <w:rsid w:val="00AE3FCC"/>
    <w:rsid w:val="00AE5C41"/>
    <w:rsid w:val="00AE62A0"/>
    <w:rsid w:val="00B0029E"/>
    <w:rsid w:val="00B0073F"/>
    <w:rsid w:val="00B01578"/>
    <w:rsid w:val="00B04DD9"/>
    <w:rsid w:val="00B05784"/>
    <w:rsid w:val="00B10624"/>
    <w:rsid w:val="00B13447"/>
    <w:rsid w:val="00B16433"/>
    <w:rsid w:val="00B2225E"/>
    <w:rsid w:val="00B223B8"/>
    <w:rsid w:val="00B25082"/>
    <w:rsid w:val="00B33A45"/>
    <w:rsid w:val="00B33EE9"/>
    <w:rsid w:val="00B41EDD"/>
    <w:rsid w:val="00B4631F"/>
    <w:rsid w:val="00B508BB"/>
    <w:rsid w:val="00B50D8F"/>
    <w:rsid w:val="00B50F27"/>
    <w:rsid w:val="00B51752"/>
    <w:rsid w:val="00B5304E"/>
    <w:rsid w:val="00B5783C"/>
    <w:rsid w:val="00B74AC6"/>
    <w:rsid w:val="00B74EE8"/>
    <w:rsid w:val="00B8276E"/>
    <w:rsid w:val="00B84BA3"/>
    <w:rsid w:val="00B870F1"/>
    <w:rsid w:val="00BA2AD6"/>
    <w:rsid w:val="00BA6108"/>
    <w:rsid w:val="00BA7A29"/>
    <w:rsid w:val="00BB572C"/>
    <w:rsid w:val="00BD0D63"/>
    <w:rsid w:val="00BD2A45"/>
    <w:rsid w:val="00BD37AB"/>
    <w:rsid w:val="00BD4B37"/>
    <w:rsid w:val="00BD4B4F"/>
    <w:rsid w:val="00BD51F9"/>
    <w:rsid w:val="00BD78B4"/>
    <w:rsid w:val="00BE305F"/>
    <w:rsid w:val="00BE4476"/>
    <w:rsid w:val="00BE66C5"/>
    <w:rsid w:val="00BF2E25"/>
    <w:rsid w:val="00C02770"/>
    <w:rsid w:val="00C0405E"/>
    <w:rsid w:val="00C07166"/>
    <w:rsid w:val="00C23422"/>
    <w:rsid w:val="00C27A3B"/>
    <w:rsid w:val="00C3176D"/>
    <w:rsid w:val="00C42956"/>
    <w:rsid w:val="00C47FDC"/>
    <w:rsid w:val="00C51356"/>
    <w:rsid w:val="00C57AD1"/>
    <w:rsid w:val="00C57F7B"/>
    <w:rsid w:val="00C607D5"/>
    <w:rsid w:val="00C70F09"/>
    <w:rsid w:val="00C75C52"/>
    <w:rsid w:val="00C8667D"/>
    <w:rsid w:val="00C87547"/>
    <w:rsid w:val="00C903F3"/>
    <w:rsid w:val="00C920FB"/>
    <w:rsid w:val="00CA0E35"/>
    <w:rsid w:val="00CA1707"/>
    <w:rsid w:val="00CA205C"/>
    <w:rsid w:val="00CA3523"/>
    <w:rsid w:val="00CA556E"/>
    <w:rsid w:val="00CA6219"/>
    <w:rsid w:val="00CB1E27"/>
    <w:rsid w:val="00CB4288"/>
    <w:rsid w:val="00CB6885"/>
    <w:rsid w:val="00CD039A"/>
    <w:rsid w:val="00CD6A54"/>
    <w:rsid w:val="00CD7F51"/>
    <w:rsid w:val="00CE0F45"/>
    <w:rsid w:val="00CE3FC0"/>
    <w:rsid w:val="00CF17E8"/>
    <w:rsid w:val="00CF3DA9"/>
    <w:rsid w:val="00CF562D"/>
    <w:rsid w:val="00D04A63"/>
    <w:rsid w:val="00D17D44"/>
    <w:rsid w:val="00D233B9"/>
    <w:rsid w:val="00D41088"/>
    <w:rsid w:val="00D4568C"/>
    <w:rsid w:val="00D50FC2"/>
    <w:rsid w:val="00D51461"/>
    <w:rsid w:val="00D52BC4"/>
    <w:rsid w:val="00D62DD3"/>
    <w:rsid w:val="00D679A4"/>
    <w:rsid w:val="00D73820"/>
    <w:rsid w:val="00D8398D"/>
    <w:rsid w:val="00D8410D"/>
    <w:rsid w:val="00D84CDE"/>
    <w:rsid w:val="00D863B3"/>
    <w:rsid w:val="00D91046"/>
    <w:rsid w:val="00D95817"/>
    <w:rsid w:val="00D965E9"/>
    <w:rsid w:val="00DA2F1E"/>
    <w:rsid w:val="00DA6237"/>
    <w:rsid w:val="00DB15FE"/>
    <w:rsid w:val="00DB4197"/>
    <w:rsid w:val="00DB7D70"/>
    <w:rsid w:val="00DC22A4"/>
    <w:rsid w:val="00DC7068"/>
    <w:rsid w:val="00DD57C8"/>
    <w:rsid w:val="00DD65D4"/>
    <w:rsid w:val="00DE1273"/>
    <w:rsid w:val="00DF413D"/>
    <w:rsid w:val="00E06E39"/>
    <w:rsid w:val="00E10445"/>
    <w:rsid w:val="00E20F13"/>
    <w:rsid w:val="00E20FE4"/>
    <w:rsid w:val="00E217EB"/>
    <w:rsid w:val="00E2656C"/>
    <w:rsid w:val="00E34942"/>
    <w:rsid w:val="00E63CCB"/>
    <w:rsid w:val="00E67FE8"/>
    <w:rsid w:val="00E74B23"/>
    <w:rsid w:val="00E8056C"/>
    <w:rsid w:val="00E8103E"/>
    <w:rsid w:val="00E87EE9"/>
    <w:rsid w:val="00E90E08"/>
    <w:rsid w:val="00E97B76"/>
    <w:rsid w:val="00EA4433"/>
    <w:rsid w:val="00ED347D"/>
    <w:rsid w:val="00ED3EDD"/>
    <w:rsid w:val="00EE1927"/>
    <w:rsid w:val="00EE4843"/>
    <w:rsid w:val="00EF0817"/>
    <w:rsid w:val="00EF1048"/>
    <w:rsid w:val="00EF196E"/>
    <w:rsid w:val="00EF7C37"/>
    <w:rsid w:val="00F01D0E"/>
    <w:rsid w:val="00F0709D"/>
    <w:rsid w:val="00F11068"/>
    <w:rsid w:val="00F11DB9"/>
    <w:rsid w:val="00F145A9"/>
    <w:rsid w:val="00F14759"/>
    <w:rsid w:val="00F159D6"/>
    <w:rsid w:val="00F16853"/>
    <w:rsid w:val="00F202E0"/>
    <w:rsid w:val="00F27758"/>
    <w:rsid w:val="00F27A13"/>
    <w:rsid w:val="00F31F9A"/>
    <w:rsid w:val="00F32902"/>
    <w:rsid w:val="00F37664"/>
    <w:rsid w:val="00F451AA"/>
    <w:rsid w:val="00F46994"/>
    <w:rsid w:val="00F507F4"/>
    <w:rsid w:val="00F54090"/>
    <w:rsid w:val="00F54294"/>
    <w:rsid w:val="00F544B9"/>
    <w:rsid w:val="00F631BF"/>
    <w:rsid w:val="00F71257"/>
    <w:rsid w:val="00F749B9"/>
    <w:rsid w:val="00F84543"/>
    <w:rsid w:val="00FA19E9"/>
    <w:rsid w:val="00FA3F70"/>
    <w:rsid w:val="00FB2C2A"/>
    <w:rsid w:val="00FB6A71"/>
    <w:rsid w:val="00FB73AA"/>
    <w:rsid w:val="00FC22EA"/>
    <w:rsid w:val="00FC6C95"/>
    <w:rsid w:val="00FD4146"/>
    <w:rsid w:val="00FE340A"/>
    <w:rsid w:val="00FF413B"/>
    <w:rsid w:val="00FF64AE"/>
    <w:rsid w:val="00FF7BED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D68BC"/>
  <w15:docId w15:val="{87AF7735-745C-4DF2-A4C7-2EE5C015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5FE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B15FE"/>
    <w:pPr>
      <w:keepNext/>
      <w:jc w:val="both"/>
      <w:outlineLvl w:val="0"/>
    </w:pPr>
    <w:rPr>
      <w:rFonts w:ascii="Arial" w:hAnsi="Arial"/>
      <w:b/>
      <w:lang w:val="es-MX"/>
    </w:rPr>
  </w:style>
  <w:style w:type="paragraph" w:styleId="Ttulo2">
    <w:name w:val="heading 2"/>
    <w:basedOn w:val="Normal"/>
    <w:next w:val="Normal"/>
    <w:link w:val="Ttulo2Car"/>
    <w:uiPriority w:val="9"/>
    <w:qFormat/>
    <w:rsid w:val="00DB15FE"/>
    <w:pPr>
      <w:keepNext/>
      <w:ind w:left="360"/>
      <w:jc w:val="both"/>
      <w:outlineLvl w:val="1"/>
    </w:pPr>
    <w:rPr>
      <w:rFonts w:ascii="Arial Narrow" w:hAnsi="Arial Narrow"/>
      <w:sz w:val="24"/>
      <w:lang w:val="es-MX"/>
    </w:rPr>
  </w:style>
  <w:style w:type="paragraph" w:styleId="Ttulo3">
    <w:name w:val="heading 3"/>
    <w:basedOn w:val="Normal"/>
    <w:next w:val="Normal"/>
    <w:link w:val="Ttulo3Car"/>
    <w:uiPriority w:val="9"/>
    <w:qFormat/>
    <w:rsid w:val="00DB15FE"/>
    <w:pPr>
      <w:keepNext/>
      <w:jc w:val="center"/>
      <w:outlineLvl w:val="2"/>
    </w:pPr>
    <w:rPr>
      <w:rFonts w:ascii="Arial Narrow" w:hAnsi="Arial Narrow"/>
      <w:b/>
      <w:sz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DB15FE"/>
    <w:pPr>
      <w:keepNext/>
      <w:jc w:val="both"/>
      <w:outlineLvl w:val="3"/>
    </w:pPr>
    <w:rPr>
      <w:rFonts w:ascii="Arial" w:hAnsi="Arial"/>
      <w:b/>
      <w:sz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DB15FE"/>
    <w:pPr>
      <w:keepNext/>
      <w:jc w:val="center"/>
      <w:outlineLvl w:val="4"/>
    </w:pPr>
    <w:rPr>
      <w:rFonts w:ascii="Verdana" w:hAnsi="Verdana"/>
      <w:sz w:val="24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sid w:val="00DB15F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locked/>
    <w:rsid w:val="00DB15FE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locked/>
    <w:rsid w:val="00DB15FE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locked/>
    <w:rsid w:val="00DB15F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semiHidden/>
    <w:locked/>
    <w:rsid w:val="00DB15FE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B15FE"/>
    <w:rPr>
      <w:rFonts w:ascii="Arial" w:hAnsi="Arial"/>
      <w:sz w:val="22"/>
      <w:lang w:val="es-MX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DB15FE"/>
    <w:rPr>
      <w:rFonts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DB15FE"/>
    <w:pPr>
      <w:jc w:val="both"/>
    </w:pPr>
    <w:rPr>
      <w:rFonts w:ascii="Arial" w:hAnsi="Arial"/>
      <w:b/>
      <w:lang w:val="es-MX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DB15FE"/>
    <w:rPr>
      <w:rFonts w:cs="Times New Roman"/>
      <w:lang w:val="es-ES" w:eastAsia="es-ES"/>
    </w:rPr>
  </w:style>
  <w:style w:type="paragraph" w:styleId="Encabezado">
    <w:name w:val="header"/>
    <w:aliases w:val="encabezado,Encabezado 1"/>
    <w:basedOn w:val="Normal"/>
    <w:link w:val="EncabezadoCar"/>
    <w:rsid w:val="00DB15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1 Car"/>
    <w:link w:val="Encabezado"/>
    <w:locked/>
    <w:rsid w:val="00C70F09"/>
    <w:rPr>
      <w:rFonts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DB15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semiHidden/>
    <w:locked/>
    <w:rsid w:val="00DB15FE"/>
    <w:rPr>
      <w:rFonts w:cs="Times New Roman"/>
      <w:lang w:val="es-ES" w:eastAsia="es-ES"/>
    </w:rPr>
  </w:style>
  <w:style w:type="character" w:styleId="Refdecomentario">
    <w:name w:val="annotation reference"/>
    <w:uiPriority w:val="99"/>
    <w:semiHidden/>
    <w:rsid w:val="00DB15FE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DB15FE"/>
  </w:style>
  <w:style w:type="character" w:customStyle="1" w:styleId="TextocomentarioCar">
    <w:name w:val="Texto comentario Car"/>
    <w:link w:val="Textocomentario"/>
    <w:uiPriority w:val="99"/>
    <w:semiHidden/>
    <w:locked/>
    <w:rsid w:val="00DB15FE"/>
    <w:rPr>
      <w:rFonts w:cs="Times New Roman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DB15FE"/>
    <w:pPr>
      <w:tabs>
        <w:tab w:val="left" w:pos="284"/>
      </w:tabs>
      <w:jc w:val="both"/>
    </w:pPr>
    <w:rPr>
      <w:rFonts w:ascii="Arial" w:hAnsi="Arial"/>
      <w:lang w:val="es-MX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DB15FE"/>
    <w:rPr>
      <w:rFonts w:cs="Times New Roman"/>
      <w:sz w:val="16"/>
      <w:szCs w:val="16"/>
      <w:lang w:val="es-ES" w:eastAsia="es-ES"/>
    </w:rPr>
  </w:style>
  <w:style w:type="paragraph" w:styleId="Ttulo">
    <w:name w:val="Title"/>
    <w:basedOn w:val="Normal"/>
    <w:link w:val="TtuloCar"/>
    <w:uiPriority w:val="10"/>
    <w:qFormat/>
    <w:rsid w:val="00DB15FE"/>
    <w:pPr>
      <w:jc w:val="center"/>
    </w:pPr>
    <w:rPr>
      <w:rFonts w:ascii="Arial" w:hAnsi="Arial"/>
      <w:sz w:val="24"/>
    </w:rPr>
  </w:style>
  <w:style w:type="character" w:customStyle="1" w:styleId="TtuloCar">
    <w:name w:val="Título Car"/>
    <w:link w:val="Ttulo"/>
    <w:uiPriority w:val="10"/>
    <w:locked/>
    <w:rsid w:val="00DB15FE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DB15FE"/>
    <w:pPr>
      <w:ind w:left="2832" w:hanging="2832"/>
      <w:jc w:val="both"/>
    </w:pPr>
    <w:rPr>
      <w:rFonts w:ascii="Arial" w:hAnsi="Arial"/>
      <w:sz w:val="24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DB15FE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CD7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uiPriority w:val="99"/>
    <w:rsid w:val="002B69C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E97B7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E97B76"/>
    <w:rPr>
      <w:rFonts w:ascii="Tahoma" w:hAnsi="Tahoma" w:cs="Tahoma"/>
      <w:sz w:val="16"/>
      <w:szCs w:val="16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34D3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link w:val="Subttulo"/>
    <w:rsid w:val="00734D3A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01D0E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F01D0E"/>
    <w:rPr>
      <w:rFonts w:cs="Times New Roman"/>
      <w:b/>
      <w:bCs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List Paragraph,Ha,List Paragraph1,lp1,Bullet List,FooterText,numbered,Paragraphe de liste1,Foot"/>
    <w:basedOn w:val="Normal"/>
    <w:link w:val="PrrafodelistaCar"/>
    <w:uiPriority w:val="34"/>
    <w:qFormat/>
    <w:rsid w:val="00230F20"/>
    <w:pPr>
      <w:ind w:left="720"/>
      <w:contextualSpacing/>
    </w:pPr>
  </w:style>
  <w:style w:type="paragraph" w:styleId="Revisin">
    <w:name w:val="Revision"/>
    <w:hidden/>
    <w:uiPriority w:val="99"/>
    <w:semiHidden/>
    <w:rsid w:val="00226FC7"/>
    <w:rPr>
      <w:lang w:val="es-ES"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ist Paragraph Car,Ha Car,List Paragraph1 Car"/>
    <w:link w:val="Prrafodelista"/>
    <w:uiPriority w:val="34"/>
    <w:qFormat/>
    <w:locked/>
    <w:rsid w:val="007F3092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9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D17C3-BD0C-4A6E-BDFC-5E685C75D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~wd09.tmp</Template>
  <TotalTime>0</TotalTime>
  <Pages>1</Pages>
  <Words>319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</vt:lpstr>
    </vt:vector>
  </TitlesOfParts>
  <Company>DAACD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</dc:title>
  <dc:creator>Augusto Sandoval</dc:creator>
  <cp:lastModifiedBy>Carlos Arturo Ricardo Beleño</cp:lastModifiedBy>
  <cp:revision>2</cp:revision>
  <cp:lastPrinted>2023-08-02T03:47:00Z</cp:lastPrinted>
  <dcterms:created xsi:type="dcterms:W3CDTF">2026-07-17T12:48:00Z</dcterms:created>
  <dcterms:modified xsi:type="dcterms:W3CDTF">2026-07-17T12:48:00Z</dcterms:modified>
</cp:coreProperties>
</file>