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B1BA6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4DF06674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1A973DFE" w14:textId="79365892"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Certificación </w:t>
      </w:r>
      <w:r w:rsidR="006C0BA6">
        <w:rPr>
          <w:rFonts w:ascii="Arial" w:hAnsi="Arial" w:cs="Arial"/>
          <w:bCs/>
          <w:sz w:val="22"/>
          <w:szCs w:val="22"/>
          <w:lang w:val="es-CO"/>
        </w:rPr>
        <w:t xml:space="preserve">de multas sanciones e </w:t>
      </w:r>
      <w:r w:rsidRPr="001D4807">
        <w:rPr>
          <w:rFonts w:ascii="Arial" w:hAnsi="Arial" w:cs="Arial"/>
          <w:bCs/>
          <w:sz w:val="22"/>
          <w:szCs w:val="22"/>
          <w:lang w:val="es-CO"/>
        </w:rPr>
        <w:t>Incumplimiento Contractual</w:t>
      </w:r>
    </w:p>
    <w:p w14:paraId="3732088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57EC37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B1CA50F" w14:textId="231C8ECE" w:rsidR="008A5687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de contratación </w:t>
      </w:r>
      <w:r w:rsidR="006C0BA6">
        <w:rPr>
          <w:rFonts w:ascii="Arial" w:hAnsi="Arial" w:cs="Arial"/>
          <w:bCs/>
          <w:sz w:val="22"/>
          <w:szCs w:val="22"/>
          <w:lang w:val="es-CO"/>
        </w:rPr>
        <w:t>de Selección Abreviada de Menor Cuantía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 No. </w:t>
      </w:r>
      <w:r w:rsidR="00667964" w:rsidRPr="001D4807">
        <w:rPr>
          <w:rFonts w:ascii="Arial" w:hAnsi="Arial" w:cs="Arial"/>
          <w:bCs/>
          <w:sz w:val="22"/>
          <w:szCs w:val="22"/>
        </w:rPr>
        <w:t>XXXXXXXXXXXXX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“</w:t>
      </w:r>
      <w:r w:rsidR="00667964" w:rsidRPr="001D4807">
        <w:rPr>
          <w:rFonts w:ascii="Arial" w:hAnsi="Arial" w:cs="Arial"/>
          <w:bCs/>
          <w:i/>
          <w:sz w:val="22"/>
          <w:szCs w:val="22"/>
          <w:lang w:val="es-CO"/>
        </w:rPr>
        <w:t>XXXXXXXXXXXXXXXXXXXXXXXXXXXXXXXXXXXXXXXXXXXXXXXXXXXXXXXXXXXXXXXXXXXXXXXXXXXXXXXXXXXXXXXXXXXXXXXXXXXXXXX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”.</w:t>
      </w:r>
    </w:p>
    <w:p w14:paraId="54F5169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96FF558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</w:t>
      </w:r>
      <w:r w:rsidR="007D1CD4">
        <w:rPr>
          <w:rFonts w:ascii="Arial" w:hAnsi="Arial" w:cs="Arial"/>
          <w:sz w:val="22"/>
          <w:szCs w:val="22"/>
          <w:lang w:val="es-CO"/>
        </w:rPr>
        <w:t>atos dentro de los últimos tres (3</w:t>
      </w:r>
      <w:r w:rsidRPr="001D4807">
        <w:rPr>
          <w:rFonts w:ascii="Arial" w:hAnsi="Arial" w:cs="Arial"/>
          <w:sz w:val="22"/>
          <w:szCs w:val="22"/>
          <w:lang w:val="es-CO"/>
        </w:rPr>
        <w:t>) años anteriores a la fecha de cierre del presente proceso.</w:t>
      </w:r>
    </w:p>
    <w:p w14:paraId="3724190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EE1A04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14:paraId="30CF73A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14:paraId="455E3403" w14:textId="77777777" w:rsidTr="002E084C">
        <w:tc>
          <w:tcPr>
            <w:tcW w:w="2936" w:type="dxa"/>
          </w:tcPr>
          <w:p w14:paraId="2193B0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</w:tcPr>
          <w:p w14:paraId="39DD22A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</w:tcPr>
          <w:p w14:paraId="73880C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14:paraId="77C1F2D3" w14:textId="77777777" w:rsidTr="00950EEE">
        <w:tc>
          <w:tcPr>
            <w:tcW w:w="2936" w:type="dxa"/>
          </w:tcPr>
          <w:p w14:paraId="49FE2025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524091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27E063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272BE0C" w14:textId="77777777" w:rsidTr="00950EEE">
        <w:tc>
          <w:tcPr>
            <w:tcW w:w="2936" w:type="dxa"/>
          </w:tcPr>
          <w:p w14:paraId="668D9058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5FE77E5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EE7ECC2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E7F28B5" w14:textId="77777777" w:rsidTr="00950EEE">
        <w:tc>
          <w:tcPr>
            <w:tcW w:w="2936" w:type="dxa"/>
          </w:tcPr>
          <w:p w14:paraId="76F1979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2D5175C4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291FA810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1AF68BA5" w14:textId="77777777" w:rsidTr="00950EEE">
        <w:tc>
          <w:tcPr>
            <w:tcW w:w="2936" w:type="dxa"/>
          </w:tcPr>
          <w:p w14:paraId="2F4978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0AA452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0F2BB61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4BC0205" w14:textId="77777777" w:rsidTr="00950EEE">
        <w:tc>
          <w:tcPr>
            <w:tcW w:w="2936" w:type="dxa"/>
          </w:tcPr>
          <w:p w14:paraId="7F57FE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DC1B7C3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3BB39DD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25EE5FA" w14:textId="77777777" w:rsidTr="00950EEE">
        <w:tc>
          <w:tcPr>
            <w:tcW w:w="2936" w:type="dxa"/>
          </w:tcPr>
          <w:p w14:paraId="6BA678BE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C7305D6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13B3C37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14:paraId="3DA98CAD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C868F3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4130AD3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14:paraId="0372AD7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6176745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859347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13DDE4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84C347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14:paraId="594435D6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14:paraId="28D231A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14:paraId="22C8990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14:paraId="04A2AF6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14:paraId="7030D04C" w14:textId="77777777"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14:paraId="1BB3DC70" w14:textId="77777777" w:rsidR="00283B72" w:rsidRPr="001D4807" w:rsidRDefault="00283B72">
      <w:pPr>
        <w:rPr>
          <w:sz w:val="22"/>
          <w:szCs w:val="22"/>
        </w:rPr>
      </w:pPr>
    </w:p>
    <w:sectPr w:rsidR="00283B72" w:rsidRPr="001D4807" w:rsidSect="00530303">
      <w:headerReference w:type="default" r:id="rId9"/>
      <w:footerReference w:type="default" r:id="rId10"/>
      <w:pgSz w:w="12240" w:h="15840"/>
      <w:pgMar w:top="2268" w:right="1701" w:bottom="1701" w:left="2268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C9C2A" w14:textId="77777777" w:rsidR="00FD37FC" w:rsidRDefault="00FD37FC" w:rsidP="001D4807">
      <w:r>
        <w:separator/>
      </w:r>
    </w:p>
  </w:endnote>
  <w:endnote w:type="continuationSeparator" w:id="0">
    <w:p w14:paraId="65C39263" w14:textId="77777777" w:rsidR="00FD37FC" w:rsidRDefault="00FD37FC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48C8" w14:textId="07DD8995"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7131074" w14:textId="0BF3E1FE" w:rsidR="00530303" w:rsidRPr="000D5D0C" w:rsidRDefault="00530303" w:rsidP="00530303">
    <w:pPr>
      <w:jc w:val="both"/>
      <w:rPr>
        <w:rFonts w:ascii="Arial" w:hAnsi="Arial" w:cs="Arial"/>
        <w:color w:val="808080" w:themeColor="background1" w:themeShade="80"/>
        <w:sz w:val="16"/>
      </w:rPr>
    </w:pPr>
    <w:r w:rsidRPr="000D5D0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0D5D0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0D5D0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016AE5EC" w14:textId="26317656" w:rsidR="00530303" w:rsidRPr="00C21C41" w:rsidRDefault="003D63B5" w:rsidP="00530303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F0A9E41" wp14:editId="158B332B">
          <wp:simplePos x="0" y="0"/>
          <wp:positionH relativeFrom="column">
            <wp:posOffset>-278130</wp:posOffset>
          </wp:positionH>
          <wp:positionV relativeFrom="paragraph">
            <wp:posOffset>54610</wp:posOffset>
          </wp:positionV>
          <wp:extent cx="6588643" cy="936000"/>
          <wp:effectExtent l="0" t="0" r="3175" b="0"/>
          <wp:wrapNone/>
          <wp:docPr id="1456679433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679433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32F8D" w14:textId="77777777"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E0A93" w14:textId="77777777" w:rsidR="00FD37FC" w:rsidRDefault="00FD37FC" w:rsidP="001D4807">
      <w:r>
        <w:separator/>
      </w:r>
    </w:p>
  </w:footnote>
  <w:footnote w:type="continuationSeparator" w:id="0">
    <w:p w14:paraId="3CDC3196" w14:textId="77777777" w:rsidR="00FD37FC" w:rsidRDefault="00FD37FC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54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4"/>
      <w:gridCol w:w="2082"/>
      <w:gridCol w:w="2083"/>
      <w:gridCol w:w="2135"/>
    </w:tblGrid>
    <w:tr w:rsidR="001D4807" w14:paraId="1F6B7185" w14:textId="77777777" w:rsidTr="004A0051">
      <w:trPr>
        <w:trHeight w:val="374"/>
      </w:trPr>
      <w:tc>
        <w:tcPr>
          <w:tcW w:w="205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64953547" w14:textId="77777777" w:rsidR="001D4807" w:rsidRDefault="00530303" w:rsidP="00530303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n-US" w:eastAsia="en-US"/>
            </w:rPr>
            <w:drawing>
              <wp:inline distT="0" distB="0" distL="0" distR="0" wp14:anchorId="39FD4032" wp14:editId="439498D4">
                <wp:extent cx="800100" cy="605155"/>
                <wp:effectExtent l="0" t="0" r="0" b="4445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054" cy="620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B29D8B5" w14:textId="77777777"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14:paraId="2100E35E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7EEC604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2F8B54" w14:textId="77777777"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14:paraId="25F08F39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A1F5C6C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0297BD1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DC5333" w:rsidRPr="00DC5333">
            <w:rPr>
              <w:rFonts w:ascii="Arial" w:hAnsi="Arial" w:cs="Arial"/>
              <w:sz w:val="18"/>
              <w:szCs w:val="18"/>
              <w:lang w:eastAsia="es-CO"/>
            </w:rPr>
            <w:t>F-PGC-65</w:t>
          </w:r>
        </w:p>
      </w:tc>
      <w:tc>
        <w:tcPr>
          <w:tcW w:w="20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27FDFF0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EBEB9F3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18B33F92" w14:textId="77777777"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CD4"/>
    <w:rsid w:val="00002FBD"/>
    <w:rsid w:val="00041AEF"/>
    <w:rsid w:val="00074DF2"/>
    <w:rsid w:val="000D5D0C"/>
    <w:rsid w:val="00100BF0"/>
    <w:rsid w:val="00177D82"/>
    <w:rsid w:val="001D4807"/>
    <w:rsid w:val="00217D4D"/>
    <w:rsid w:val="002372C0"/>
    <w:rsid w:val="00283B72"/>
    <w:rsid w:val="002D66D5"/>
    <w:rsid w:val="002E084C"/>
    <w:rsid w:val="003C5143"/>
    <w:rsid w:val="003D63B5"/>
    <w:rsid w:val="004A0051"/>
    <w:rsid w:val="00504B2C"/>
    <w:rsid w:val="00530303"/>
    <w:rsid w:val="00667964"/>
    <w:rsid w:val="006807B2"/>
    <w:rsid w:val="006C0BA6"/>
    <w:rsid w:val="007D1CD4"/>
    <w:rsid w:val="008524DB"/>
    <w:rsid w:val="00870861"/>
    <w:rsid w:val="008A5687"/>
    <w:rsid w:val="00940634"/>
    <w:rsid w:val="00950EEE"/>
    <w:rsid w:val="00A10EF3"/>
    <w:rsid w:val="00A60327"/>
    <w:rsid w:val="00AC7C9B"/>
    <w:rsid w:val="00AF65D7"/>
    <w:rsid w:val="00C0184E"/>
    <w:rsid w:val="00DC5333"/>
    <w:rsid w:val="00EE4AFC"/>
    <w:rsid w:val="00FD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60F92"/>
  <w15:chartTrackingRefBased/>
  <w15:docId w15:val="{A4C15312-A5EB-4A2E-9497-F96A51DE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5303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F-PGC-65_Certificacion_multas_sanciones_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  <Creaci_x00f3_n xmlns="e573e552-bd5b-49ef-b258-b37cea520c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0E59A9-EBBD-4EC3-8D66-31113678C57C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F3D481F3-E454-40D0-9518-FEC233913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0E8AA6-6B4E-4ECC-86AE-AAA567987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F-PGC-65_Certificacion_multas_sanciones_incumplimientos</Template>
  <TotalTime>1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Glenys Danith Oviedo Castro</cp:lastModifiedBy>
  <cp:revision>3</cp:revision>
  <dcterms:created xsi:type="dcterms:W3CDTF">2023-07-22T19:51:00Z</dcterms:created>
  <dcterms:modified xsi:type="dcterms:W3CDTF">2026-08-06T16:03:00Z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