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10C86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15EA4953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580BA40E" w14:textId="28454A18" w:rsidR="009421B5" w:rsidRDefault="00BE0A21" w:rsidP="002C48C7">
      <w:pPr>
        <w:pStyle w:val="Ttulo5"/>
        <w:pBdr>
          <w:left w:val="single" w:sz="4" w:space="0" w:color="auto"/>
          <w:right w:val="single" w:sz="4" w:space="25" w:color="auto"/>
        </w:pBdr>
        <w:ind w:right="51"/>
        <w:jc w:val="center"/>
        <w:rPr>
          <w:rFonts w:cs="Arial"/>
          <w:b w:val="0"/>
          <w:bCs/>
          <w:i w:val="0"/>
          <w:color w:val="auto"/>
          <w:sz w:val="22"/>
          <w:shd w:val="clear" w:color="auto" w:fill="auto"/>
        </w:rPr>
      </w:pP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Selección Abreviada de Menor Cuantía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N</w:t>
      </w: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ro.110-SA2607-8</w:t>
      </w:r>
    </w:p>
    <w:p w14:paraId="51A1A20C" w14:textId="77777777" w:rsidR="002C48C7" w:rsidRPr="002C48C7" w:rsidRDefault="002C48C7" w:rsidP="002C48C7"/>
    <w:p w14:paraId="40D294F4" w14:textId="77777777" w:rsidR="009421B5" w:rsidRPr="00256C42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69A93260" w14:textId="77777777" w:rsidR="00441F47" w:rsidRPr="00621F8D" w:rsidRDefault="00B53364" w:rsidP="00441F47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Objeto</w:t>
      </w:r>
      <w:r w:rsidR="00441F47" w:rsidRPr="00621F8D">
        <w:rPr>
          <w:rFonts w:ascii="Arial" w:hAnsi="Arial" w:cs="Arial"/>
          <w:bCs/>
          <w:sz w:val="22"/>
          <w:szCs w:val="20"/>
          <w:lang w:val="es-CO"/>
        </w:rPr>
        <w:t xml:space="preserve">: </w:t>
      </w:r>
      <w:r w:rsidR="00847A6D" w:rsidRPr="00621F8D">
        <w:rPr>
          <w:rFonts w:ascii="Arial" w:hAnsi="Arial" w:cs="Arial"/>
          <w:bCs/>
          <w:i/>
          <w:sz w:val="22"/>
          <w:szCs w:val="20"/>
          <w:lang w:val="es-CO"/>
        </w:rPr>
        <w:t>“</w:t>
      </w:r>
      <w:r w:rsidR="0032689A" w:rsidRPr="00621F8D">
        <w:rPr>
          <w:rFonts w:ascii="Arial" w:hAnsi="Arial" w:cs="Arial"/>
          <w:bCs/>
          <w:i/>
          <w:sz w:val="22"/>
          <w:szCs w:val="20"/>
          <w:lang w:val="es-CO"/>
        </w:rPr>
        <w:t>XXXXXXXXXXXXXXXXXXXXXXXXXXXXXXXXXXXXXXXXXXXXXXXXXXXXXXXXXXXXXXXXXXXXXXXXXXXXXXXXXXXXXXXXXXXXXXXXXXXXXXXX</w:t>
      </w:r>
      <w:r w:rsidR="00847A6D" w:rsidRPr="00621F8D">
        <w:rPr>
          <w:rFonts w:ascii="Arial" w:hAnsi="Arial" w:cs="Arial"/>
          <w:bCs/>
          <w:i/>
          <w:sz w:val="22"/>
          <w:szCs w:val="20"/>
          <w:lang w:val="es-CO"/>
        </w:rPr>
        <w:t>”.</w:t>
      </w:r>
    </w:p>
    <w:p w14:paraId="1AFE6FA2" w14:textId="77777777" w:rsidR="00441F47" w:rsidRPr="00621F8D" w:rsidRDefault="00441F47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0"/>
          <w:lang w:val="es-CO"/>
        </w:rPr>
      </w:pPr>
    </w:p>
    <w:p w14:paraId="2E0D5CC4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1AC868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2B27D4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Nombre </w:t>
      </w:r>
      <w:r w:rsidR="00B53364" w:rsidRPr="00621F8D">
        <w:rPr>
          <w:rFonts w:ascii="Arial" w:hAnsi="Arial" w:cs="Arial"/>
          <w:bCs/>
          <w:sz w:val="22"/>
          <w:szCs w:val="20"/>
          <w:lang w:val="es-CO"/>
        </w:rPr>
        <w:t xml:space="preserve">del </w:t>
      </w:r>
      <w:r w:rsidRPr="00621F8D">
        <w:rPr>
          <w:rFonts w:ascii="Arial" w:hAnsi="Arial" w:cs="Arial"/>
          <w:bCs/>
          <w:sz w:val="22"/>
          <w:szCs w:val="20"/>
          <w:lang w:val="es-CO"/>
        </w:rPr>
        <w:t>Proponente:</w:t>
      </w:r>
    </w:p>
    <w:p w14:paraId="747DE802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1D3A8A4B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9D81292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Valor Total de la Propuesta, IVA y AU incluidos.</w:t>
      </w:r>
    </w:p>
    <w:p w14:paraId="214D5524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EC8015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9E880C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El valor total de nuestra propuesta es de: ($____________________), la cual se discrimina así:</w:t>
      </w:r>
    </w:p>
    <w:p w14:paraId="77A257F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A16A077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116AC0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1DD173B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PLAZO DE EJECUCIÓN:</w:t>
      </w:r>
    </w:p>
    <w:p w14:paraId="0751D72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9B8B80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En caso de que se nos adjudique el contrato, nos comprometemos a ejecutar el servicio en un plazo de:</w:t>
      </w:r>
    </w:p>
    <w:p w14:paraId="6E79E1B3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4D49074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9B698D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D13579C" w14:textId="77777777" w:rsidR="00D26499" w:rsidRPr="00621F8D" w:rsidRDefault="00D26499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1A14E94B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F46B232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62EFAB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1355DE95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FIRMA DEL PROPONENTE:</w:t>
      </w:r>
    </w:p>
    <w:p w14:paraId="6048BD43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191A9F3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NIT. o Nro. De cédula</w:t>
      </w:r>
    </w:p>
    <w:p w14:paraId="2C31BDB9" w14:textId="77777777" w:rsidR="00283B72" w:rsidRPr="00621F8D" w:rsidRDefault="00283B72">
      <w:pPr>
        <w:rPr>
          <w:sz w:val="28"/>
        </w:rPr>
      </w:pPr>
    </w:p>
    <w:sectPr w:rsidR="00283B72" w:rsidRPr="00621F8D" w:rsidSect="00280095">
      <w:headerReference w:type="default" r:id="rId9"/>
      <w:footerReference w:type="default" r:id="rId10"/>
      <w:pgSz w:w="12240" w:h="15840"/>
      <w:pgMar w:top="2268" w:right="1701" w:bottom="1701" w:left="2268" w:header="708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AAD6B" w14:textId="77777777" w:rsidR="00C55A7D" w:rsidRDefault="00C55A7D" w:rsidP="00621F8D">
      <w:r>
        <w:separator/>
      </w:r>
    </w:p>
  </w:endnote>
  <w:endnote w:type="continuationSeparator" w:id="0">
    <w:p w14:paraId="26C9F102" w14:textId="77777777" w:rsidR="00C55A7D" w:rsidRDefault="00C55A7D" w:rsidP="00621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8BD37" w14:textId="77777777"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560FD041" w14:textId="77777777" w:rsidR="00470597" w:rsidRPr="00280095" w:rsidRDefault="00470597" w:rsidP="00470597">
    <w:pPr>
      <w:jc w:val="both"/>
      <w:rPr>
        <w:rFonts w:ascii="Arial" w:hAnsi="Arial" w:cs="Arial"/>
        <w:color w:val="808080" w:themeColor="background1" w:themeShade="80"/>
        <w:sz w:val="16"/>
      </w:rPr>
    </w:pPr>
    <w:r w:rsidRPr="00280095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280095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280095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37B52F52" w14:textId="77777777" w:rsidR="00470597" w:rsidRPr="00C21C41" w:rsidRDefault="00F51954" w:rsidP="00470597">
    <w:pPr>
      <w:jc w:val="both"/>
      <w:rPr>
        <w:rFonts w:cs="Arial"/>
        <w:sz w:val="14"/>
        <w:szCs w:val="22"/>
        <w:lang w:val="es-CO" w:eastAsia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99E431E" wp14:editId="050CAFBE">
          <wp:simplePos x="0" y="0"/>
          <wp:positionH relativeFrom="column">
            <wp:posOffset>-268605</wp:posOffset>
          </wp:positionH>
          <wp:positionV relativeFrom="paragraph">
            <wp:posOffset>100330</wp:posOffset>
          </wp:positionV>
          <wp:extent cx="6588643" cy="936000"/>
          <wp:effectExtent l="0" t="0" r="3175" b="0"/>
          <wp:wrapNone/>
          <wp:docPr id="2072000918" name="Imagen 1" descr="Patrón de fo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2000918" name="Imagen 1" descr="Patrón de fond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43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E5313C" w14:textId="77777777" w:rsidR="00C942B0" w:rsidRDefault="00C942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FE825" w14:textId="77777777" w:rsidR="00C55A7D" w:rsidRDefault="00C55A7D" w:rsidP="00621F8D">
      <w:r>
        <w:separator/>
      </w:r>
    </w:p>
  </w:footnote>
  <w:footnote w:type="continuationSeparator" w:id="0">
    <w:p w14:paraId="6D7793DD" w14:textId="77777777" w:rsidR="00C55A7D" w:rsidRDefault="00C55A7D" w:rsidP="00621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448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33"/>
      <w:gridCol w:w="2087"/>
      <w:gridCol w:w="2088"/>
      <w:gridCol w:w="2140"/>
    </w:tblGrid>
    <w:tr w:rsidR="00621F8D" w14:paraId="7E5A7A5E" w14:textId="77777777" w:rsidTr="004D2978">
      <w:trPr>
        <w:trHeight w:val="361"/>
      </w:trPr>
      <w:tc>
        <w:tcPr>
          <w:tcW w:w="213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13967EFD" w14:textId="77777777" w:rsidR="00621F8D" w:rsidRDefault="00470597" w:rsidP="00470597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2FCBA2A3" wp14:editId="1061D4C1">
                <wp:extent cx="828675" cy="553720"/>
                <wp:effectExtent l="0" t="0" r="9525" b="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614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0F9265DD" w14:textId="77777777" w:rsidR="00621F8D" w:rsidRPr="00785173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621F8D" w14:paraId="7D75CA83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01552FE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D1DDB5F" w14:textId="77777777" w:rsidR="00621F8D" w:rsidRPr="001E78FC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RESUMEN DE LA PROPUESTA </w:t>
          </w:r>
        </w:p>
      </w:tc>
    </w:tr>
    <w:tr w:rsidR="00621F8D" w14:paraId="75F4AA3B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AE6FF4C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ADCDC40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4D2978" w:rsidRPr="004D2978">
            <w:rPr>
              <w:rFonts w:ascii="Arial" w:hAnsi="Arial" w:cs="Arial"/>
              <w:sz w:val="18"/>
              <w:szCs w:val="18"/>
              <w:lang w:eastAsia="es-CO"/>
            </w:rPr>
            <w:t>F-PGC-13</w:t>
          </w:r>
        </w:p>
      </w:tc>
      <w:tc>
        <w:tcPr>
          <w:tcW w:w="20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05FA74B2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745B8470" w14:textId="77777777" w:rsidR="00621F8D" w:rsidRPr="00785173" w:rsidRDefault="007700F8" w:rsidP="00621F8D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>
            <w:rPr>
              <w:rFonts w:ascii="Arial" w:eastAsia="MS Mincho" w:hAnsi="Arial" w:cs="Arial"/>
              <w:sz w:val="18"/>
              <w:szCs w:val="18"/>
            </w:rPr>
            <w:t>PÁGINA:</w:t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PAGE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NUMPAGES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463388DA" w14:textId="77777777" w:rsidR="00621F8D" w:rsidRPr="00C942B0" w:rsidRDefault="00621F8D">
    <w:pPr>
      <w:pStyle w:val="Encabezado"/>
      <w:rPr>
        <w:color w:val="80808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21"/>
    <w:rsid w:val="00041AEF"/>
    <w:rsid w:val="0006007D"/>
    <w:rsid w:val="00235202"/>
    <w:rsid w:val="00250B3C"/>
    <w:rsid w:val="00280095"/>
    <w:rsid w:val="00283B72"/>
    <w:rsid w:val="002C48C7"/>
    <w:rsid w:val="0032689A"/>
    <w:rsid w:val="00410E77"/>
    <w:rsid w:val="00441F47"/>
    <w:rsid w:val="00470597"/>
    <w:rsid w:val="004D2978"/>
    <w:rsid w:val="005645D6"/>
    <w:rsid w:val="0061161B"/>
    <w:rsid w:val="00621F8D"/>
    <w:rsid w:val="007700F8"/>
    <w:rsid w:val="007F3BC6"/>
    <w:rsid w:val="00820A94"/>
    <w:rsid w:val="00847A6D"/>
    <w:rsid w:val="008A5775"/>
    <w:rsid w:val="009421B5"/>
    <w:rsid w:val="00A10EF3"/>
    <w:rsid w:val="00A147CF"/>
    <w:rsid w:val="00A60327"/>
    <w:rsid w:val="00B53364"/>
    <w:rsid w:val="00B54D6C"/>
    <w:rsid w:val="00BA0F81"/>
    <w:rsid w:val="00BE0A21"/>
    <w:rsid w:val="00C55A7D"/>
    <w:rsid w:val="00C942B0"/>
    <w:rsid w:val="00D26499"/>
    <w:rsid w:val="00EA743B"/>
    <w:rsid w:val="00F420EA"/>
    <w:rsid w:val="00F51954"/>
    <w:rsid w:val="00FD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D41C92"/>
  <w15:chartTrackingRefBased/>
  <w15:docId w15:val="{73F524B4-8ECC-43E7-8B81-70BC68050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1B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9421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4"/>
    </w:pPr>
    <w:rPr>
      <w:rFonts w:ascii="Arial" w:hAnsi="Arial"/>
      <w:b/>
      <w:i/>
      <w:color w:val="000000"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link w:val="Ttulo5"/>
    <w:rsid w:val="009421B5"/>
    <w:rPr>
      <w:rFonts w:ascii="Arial" w:eastAsia="Times New Roman" w:hAnsi="Arial" w:cs="Times New Roman"/>
      <w:b/>
      <w:i/>
      <w:color w:val="00000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47059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orantioquia-my.sharepoint.com/personal/goviedo_corantioquia_gov_co/Documents/CONTRATACI%C3%93N/PROCESOS/2026/SELECCI%C3%93N%20ABREVIADA%20MC%20-%20MANTENIMIENTO%20EQUIPOS%20DE%20LABORATORIO%20Y%20OTROS/SECOP/11-F-PGC-13_Resumen_propuesta.dotm?OR=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Props1.xml><?xml version="1.0" encoding="utf-8"?>
<ds:datastoreItem xmlns:ds="http://schemas.openxmlformats.org/officeDocument/2006/customXml" ds:itemID="{55D13323-6222-4BD4-85E8-0028C41B21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09462A-E709-43C7-9111-F2BF3E4D1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BAA176-85C3-490B-A99F-C7205DCC65DB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11-F-PGC-13_Resumen_propuesta.dotm?OR=</Template>
  <TotalTime>3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Danith Oviedo Castro</dc:creator>
  <cp:keywords/>
  <dc:description/>
  <cp:lastModifiedBy>Glenys Danith Oviedo Castro</cp:lastModifiedBy>
  <cp:revision>1</cp:revision>
  <dcterms:created xsi:type="dcterms:W3CDTF">2026-08-06T16:04:00Z</dcterms:created>
  <dcterms:modified xsi:type="dcterms:W3CDTF">2026-08-06T16:07:00Z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</Properties>
</file>