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76AF32C2"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276470">
        <w:rPr>
          <w:rFonts w:ascii="Arial Narrow" w:hAnsi="Arial Narrow"/>
          <w:sz w:val="24"/>
          <w:szCs w:val="24"/>
          <w:lang w:val="es-CO"/>
        </w:rPr>
        <w:t>40</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7E71F" w14:textId="77777777" w:rsidR="004A1FDF" w:rsidRDefault="004A1FDF">
      <w:r>
        <w:separator/>
      </w:r>
    </w:p>
  </w:endnote>
  <w:endnote w:type="continuationSeparator" w:id="0">
    <w:p w14:paraId="016724A3" w14:textId="77777777" w:rsidR="004A1FDF" w:rsidRDefault="004A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03D9D" w14:textId="77777777" w:rsidR="004A1FDF" w:rsidRDefault="004A1FDF">
      <w:r>
        <w:separator/>
      </w:r>
    </w:p>
  </w:footnote>
  <w:footnote w:type="continuationSeparator" w:id="0">
    <w:p w14:paraId="4D3A4957" w14:textId="77777777" w:rsidR="004A1FDF" w:rsidRDefault="004A1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55BDA"/>
    <w:rsid w:val="0026118D"/>
    <w:rsid w:val="00276470"/>
    <w:rsid w:val="002921B6"/>
    <w:rsid w:val="002D09AD"/>
    <w:rsid w:val="00301639"/>
    <w:rsid w:val="00311941"/>
    <w:rsid w:val="0034750F"/>
    <w:rsid w:val="00387F24"/>
    <w:rsid w:val="003A16BC"/>
    <w:rsid w:val="004A1FDF"/>
    <w:rsid w:val="004E491D"/>
    <w:rsid w:val="004F1590"/>
    <w:rsid w:val="00595ADA"/>
    <w:rsid w:val="00612EF5"/>
    <w:rsid w:val="0064152F"/>
    <w:rsid w:val="00646D8F"/>
    <w:rsid w:val="006779E3"/>
    <w:rsid w:val="006D51F3"/>
    <w:rsid w:val="006F58E1"/>
    <w:rsid w:val="00713587"/>
    <w:rsid w:val="007854B8"/>
    <w:rsid w:val="00794896"/>
    <w:rsid w:val="007D4CC8"/>
    <w:rsid w:val="00831419"/>
    <w:rsid w:val="00847395"/>
    <w:rsid w:val="008B0888"/>
    <w:rsid w:val="008D7811"/>
    <w:rsid w:val="009012A2"/>
    <w:rsid w:val="0098035F"/>
    <w:rsid w:val="009851DB"/>
    <w:rsid w:val="009D496F"/>
    <w:rsid w:val="00A23ECF"/>
    <w:rsid w:val="00A722D7"/>
    <w:rsid w:val="00A806A3"/>
    <w:rsid w:val="00A97274"/>
    <w:rsid w:val="00AD1E55"/>
    <w:rsid w:val="00AE26D8"/>
    <w:rsid w:val="00B011BE"/>
    <w:rsid w:val="00B72ED5"/>
    <w:rsid w:val="00BB58EE"/>
    <w:rsid w:val="00C96CA5"/>
    <w:rsid w:val="00CB75CF"/>
    <w:rsid w:val="00D65459"/>
    <w:rsid w:val="00D71A8D"/>
    <w:rsid w:val="00DC00B4"/>
    <w:rsid w:val="00DC4338"/>
    <w:rsid w:val="00DD7B72"/>
    <w:rsid w:val="00DE3B2C"/>
    <w:rsid w:val="00E304AC"/>
    <w:rsid w:val="00E3322A"/>
    <w:rsid w:val="00E561B2"/>
    <w:rsid w:val="00E863CE"/>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2026-09-09T00:20:00Z</dcterms:modified>
</cp:coreProperties>
</file>