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D7E4E" w14:textId="77777777" w:rsidR="00015AFD" w:rsidRPr="007569BE" w:rsidRDefault="00015AFD" w:rsidP="007569BE">
      <w:pPr>
        <w:spacing w:after="0"/>
        <w:rPr>
          <w:rFonts w:ascii="Arial" w:hAnsi="Arial" w:cs="Arial"/>
          <w:sz w:val="20"/>
          <w:szCs w:val="20"/>
          <w:lang w:eastAsia="es-ES"/>
        </w:rPr>
      </w:pPr>
    </w:p>
    <w:p w14:paraId="5A436348" w14:textId="00C08634" w:rsidR="00015AFD" w:rsidRDefault="00015AFD" w:rsidP="007569BE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Cs/>
          <w:sz w:val="20"/>
          <w:szCs w:val="20"/>
          <w:lang w:val="es-ES_tradnl" w:eastAsia="es-MX"/>
        </w:rPr>
      </w:pPr>
    </w:p>
    <w:p w14:paraId="74E93B93" w14:textId="77777777" w:rsidR="00E300A7" w:rsidRPr="007569BE" w:rsidRDefault="00E300A7" w:rsidP="007569BE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Cs/>
          <w:sz w:val="20"/>
          <w:szCs w:val="20"/>
          <w:lang w:val="es-ES_tradnl" w:eastAsia="es-MX"/>
        </w:rPr>
      </w:pPr>
    </w:p>
    <w:p w14:paraId="3BC33F5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  <w:r w:rsidRPr="007569BE"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  <w:t>FORMATO 1</w:t>
      </w:r>
    </w:p>
    <w:p w14:paraId="4C60A6C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32EBA59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  <w:r w:rsidRPr="007569BE"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  <w:t>MODELO DE CARTA DE PRESENTACIÓN DE LA PROPUESTA</w:t>
      </w:r>
    </w:p>
    <w:p w14:paraId="153B942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(Utilice papel con membrete)</w:t>
      </w:r>
    </w:p>
    <w:p w14:paraId="29AE7168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24417E3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7F930EB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Ciudad y fecha</w:t>
      </w:r>
    </w:p>
    <w:p w14:paraId="47A8786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2520771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Señores</w:t>
      </w:r>
    </w:p>
    <w:p w14:paraId="69866FF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  <w:t xml:space="preserve">BIBLIOTECA PÚBLICA PILOTO DE MEDELLÍN PARA AMÉRICA LATINA </w:t>
      </w:r>
    </w:p>
    <w:p w14:paraId="6583690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Medellín</w:t>
      </w:r>
    </w:p>
    <w:p w14:paraId="7D60C76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04CF5593" w14:textId="53125A2C" w:rsidR="003E25ED" w:rsidRPr="00A566C7" w:rsidRDefault="003E25ED" w:rsidP="003E25ED">
      <w:pPr>
        <w:spacing w:after="0"/>
        <w:jc w:val="both"/>
        <w:rPr>
          <w:b/>
          <w:sz w:val="20"/>
          <w:szCs w:val="20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El suscrito ______________________________________, identificado con la C.C. __________ actuando en nombre y representación de ______________________________, de acuerdo con las reglas que se estipulan en el Pliego de Condiciones y demás documentos de la Selección Abreviada </w:t>
      </w:r>
      <w:r w:rsidR="00D90E2D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No. </w:t>
      </w:r>
      <w:r w:rsidR="00C61997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SA-0</w:t>
      </w:r>
      <w:r w:rsidR="00A566C7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8</w:t>
      </w:r>
      <w:r w:rsidR="00C61997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-2021 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por Subasta Inversa </w:t>
      </w:r>
      <w:r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Electrónica </w:t>
      </w:r>
      <w:r w:rsidR="00D90E2D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(SECOP II), 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cuyo objeto es</w:t>
      </w:r>
      <w:r w:rsidRPr="007569BE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A566C7" w:rsidRPr="00040B6D">
        <w:rPr>
          <w:rFonts w:eastAsia="Calibri" w:cs="Arial"/>
          <w:b/>
          <w:bCs/>
          <w:sz w:val="20"/>
          <w:szCs w:val="20"/>
        </w:rPr>
        <w:t>SUMINISTRO DE</w:t>
      </w:r>
      <w:r w:rsidR="00A566C7">
        <w:rPr>
          <w:rFonts w:eastAsia="Calibri" w:cs="Arial"/>
          <w:b/>
          <w:bCs/>
          <w:sz w:val="20"/>
          <w:szCs w:val="20"/>
        </w:rPr>
        <w:t xml:space="preserve"> </w:t>
      </w:r>
      <w:r w:rsidR="00A566C7" w:rsidRPr="005720D5">
        <w:rPr>
          <w:b/>
          <w:sz w:val="20"/>
          <w:szCs w:val="20"/>
        </w:rPr>
        <w:t>SERVICIO</w:t>
      </w:r>
      <w:r w:rsidR="00A566C7">
        <w:rPr>
          <w:b/>
          <w:sz w:val="20"/>
          <w:szCs w:val="20"/>
        </w:rPr>
        <w:t>S</w:t>
      </w:r>
      <w:r w:rsidR="00A566C7" w:rsidRPr="005720D5">
        <w:rPr>
          <w:b/>
          <w:sz w:val="20"/>
          <w:szCs w:val="20"/>
        </w:rPr>
        <w:t xml:space="preserve"> DE TRANSPORTE EN DIFERENTES MODALIDADES PARA EL PERSONAL, ACTIVIDADES Y EVENTOS DE LA BIBLIOTECA PÚBLICA PILOTO DE MEDELLÍN Y DE LOS DIFERENTES PROYECTOS EJECUTADOS POR ÉSTA, DENTRO DE LOS QUE SE ENCUENTRA EL SISTEMA DE B</w:t>
      </w:r>
      <w:r w:rsidR="00A566C7">
        <w:rPr>
          <w:b/>
          <w:sz w:val="20"/>
          <w:szCs w:val="20"/>
        </w:rPr>
        <w:t>IBLIOTECAS PÚBLICAS DE MEDELLÍN</w:t>
      </w:r>
      <w:r w:rsidRPr="007569B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, </w:t>
      </w:r>
      <w:r w:rsidRPr="007569BE">
        <w:rPr>
          <w:rFonts w:ascii="Arial" w:eastAsia="Times New Roman" w:hAnsi="Arial" w:cs="Arial"/>
          <w:sz w:val="20"/>
          <w:szCs w:val="20"/>
          <w:lang w:val="es-ES_tradnl" w:eastAsia="es-MX"/>
        </w:rPr>
        <w:t xml:space="preserve">presento 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la siguiente propuesta</w:t>
      </w:r>
      <w:r w:rsidRPr="007569BE">
        <w:rPr>
          <w:rFonts w:ascii="Arial" w:eastAsia="Batang" w:hAnsi="Arial" w:cs="Arial"/>
          <w:snapToGrid w:val="0"/>
          <w:sz w:val="20"/>
          <w:szCs w:val="20"/>
          <w:lang w:eastAsia="es-MX"/>
        </w:rPr>
        <w:t>:</w:t>
      </w:r>
    </w:p>
    <w:p w14:paraId="2112AC1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645FBC7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En caso de que me sea adjudicada, me comprometo a firmar el contrato correspondiente y a cumplir todas las obligaciones señaladas en el Pliego de Condiciones y en mi propuesta.</w:t>
      </w:r>
    </w:p>
    <w:p w14:paraId="47CE65E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5428BAC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Declaro así mismo: </w:t>
      </w:r>
    </w:p>
    <w:p w14:paraId="3992D018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Que esta propuesta y el contrato que llegare a celebrarse sólo compromete a los firmantes de esta carta.</w:t>
      </w:r>
    </w:p>
    <w:p w14:paraId="5045F419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Que ninguna entidad o persona distinta de los firmantes tiene interés comercial en esta propuesta, ni en el contrato que de ella se derive.</w:t>
      </w:r>
    </w:p>
    <w:p w14:paraId="26B23295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Que he tomado cuidadosa nota de las especificaciones y condiciones de la presente Selección Abreviada y acepto todos los requisitos contenidos en el Pliego de Condiciones.</w:t>
      </w:r>
    </w:p>
    <w:p w14:paraId="1D4B4D41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Que ni el suscrito ni la sociedad que represento se hallan incursos en las causales de inhabilidad e incompatibilidad establecidas en la Leyes 80 de 1993, 1150 de 2007 y 1474 de 2011, y demás normas concordantes sobre la materia.</w:t>
      </w:r>
    </w:p>
    <w:p w14:paraId="6CDF8942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Que el suscrito y la sociedad que represento se comprometen a entregar a satisfacción de la Biblioteca Pública Piloto de Medellín, en las fechas indicadas, el objeto de la Selección Abreviada.</w:t>
      </w:r>
    </w:p>
    <w:p w14:paraId="56A1903A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Times New Roman" w:hAnsi="Arial" w:cs="Arial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Que conocemos las leyes de la República de Colombia que rigen la presente Selección Abreviada. </w:t>
      </w:r>
    </w:p>
    <w:p w14:paraId="0F26E69A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Times New Roman" w:hAnsi="Arial" w:cs="Arial"/>
          <w:sz w:val="20"/>
          <w:szCs w:val="20"/>
          <w:lang w:val="es-ES_tradnl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ES_tradnl" w:eastAsia="es-MX"/>
        </w:rPr>
        <w:t xml:space="preserve">Que la presente </w:t>
      </w:r>
      <w:r w:rsidRPr="007569BE">
        <w:rPr>
          <w:rFonts w:ascii="Arial" w:eastAsia="Times New Roman" w:hAnsi="Arial" w:cs="Arial"/>
          <w:sz w:val="20"/>
          <w:szCs w:val="20"/>
          <w:lang w:val="es-CO" w:eastAsia="es-MX"/>
        </w:rPr>
        <w:t>oferta</w:t>
      </w:r>
      <w:r w:rsidRPr="007569BE">
        <w:rPr>
          <w:rFonts w:ascii="Arial" w:eastAsia="Times New Roman" w:hAnsi="Arial" w:cs="Arial"/>
          <w:sz w:val="20"/>
          <w:szCs w:val="20"/>
          <w:lang w:val="es-ES_tradnl" w:eastAsia="es-MX"/>
        </w:rPr>
        <w:t xml:space="preserve"> no tiene información reservada. *</w:t>
      </w:r>
    </w:p>
    <w:p w14:paraId="62695A24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Times New Roman" w:hAnsi="Arial" w:cs="Arial"/>
          <w:sz w:val="20"/>
          <w:szCs w:val="20"/>
          <w:lang w:val="es-ES_tradnl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ES_tradnl" w:eastAsia="es-MX"/>
        </w:rPr>
        <w:t>Que autorizo expresamente a la Biblioteca Pública Piloto de Medellín para verificar toda la información incluida en la propuesta.</w:t>
      </w:r>
    </w:p>
    <w:p w14:paraId="7EB3F9C1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Times New Roman" w:hAnsi="Arial" w:cs="Arial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Que ofrezco el cumplimiento de los requerimientos técnicos.</w:t>
      </w:r>
    </w:p>
    <w:p w14:paraId="598169C8" w14:textId="77777777" w:rsidR="003E25ED" w:rsidRPr="007569BE" w:rsidRDefault="003E25ED" w:rsidP="003E25ED">
      <w:pPr>
        <w:numPr>
          <w:ilvl w:val="0"/>
          <w:numId w:val="15"/>
        </w:numPr>
        <w:tabs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425"/>
        <w:jc w:val="both"/>
        <w:rPr>
          <w:rFonts w:ascii="Arial" w:eastAsia="Times New Roman" w:hAnsi="Arial" w:cs="Arial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Que bajo la gravedad de juramento declaro que no me encuentro reportado en el Boletín de responsables fiscales que expide la Contraloría General de la República o en caso de estarlo, tengo vigente un acuerdo de pago y me encuentro al día en los pagos.</w:t>
      </w:r>
    </w:p>
    <w:p w14:paraId="54C4037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ES_tradnl" w:eastAsia="es-MX"/>
        </w:rPr>
      </w:pPr>
    </w:p>
    <w:p w14:paraId="7EC6801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  <w:t>1. Proponente Persona Jurídica:</w:t>
      </w:r>
    </w:p>
    <w:p w14:paraId="202DD11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18BB699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Nombre: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>__________________________________________</w:t>
      </w:r>
    </w:p>
    <w:p w14:paraId="68CEF14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N</w:t>
      </w:r>
      <w:r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IT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 xml:space="preserve"> 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>__________________</w:t>
      </w:r>
    </w:p>
    <w:p w14:paraId="660B947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Correo electrónico: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>___________________________________________</w:t>
      </w:r>
    </w:p>
    <w:p w14:paraId="654CCC9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Dirección: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 xml:space="preserve">___________________________ </w:t>
      </w:r>
    </w:p>
    <w:p w14:paraId="4E5096E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Teléfono: _________ Fax: _____________</w:t>
      </w:r>
    </w:p>
    <w:p w14:paraId="04B975DC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59EB21E8" w14:textId="5F748EA5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15912CDB" w14:textId="7172A4A7" w:rsidR="00D90E2D" w:rsidRDefault="00D90E2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56238D3B" w14:textId="5A379B63" w:rsidR="00D90E2D" w:rsidRDefault="00D90E2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225115E2" w14:textId="225D535D" w:rsidR="00D90E2D" w:rsidRDefault="00D90E2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7153E60E" w14:textId="77777777" w:rsidR="00D90E2D" w:rsidRPr="007569BE" w:rsidRDefault="00D90E2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2C80A8D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Nombre </w:t>
      </w:r>
      <w:r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del 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Representante legal del proponente: ________________________</w:t>
      </w:r>
    </w:p>
    <w:p w14:paraId="5ED9CE4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Dirección: _____________________________Teléfono: ________________</w:t>
      </w:r>
    </w:p>
    <w:p w14:paraId="64CAED3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Documento de identificación: ______________________________________</w:t>
      </w:r>
    </w:p>
    <w:p w14:paraId="57FAD05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Firma del Representante legal: ____________________________________</w:t>
      </w:r>
    </w:p>
    <w:p w14:paraId="0403957B" w14:textId="7BDC212F" w:rsidR="00A566C7" w:rsidRDefault="00A566C7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</w:pPr>
    </w:p>
    <w:p w14:paraId="478B3DC4" w14:textId="77777777" w:rsidR="00A566C7" w:rsidRDefault="00A566C7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</w:pPr>
    </w:p>
    <w:p w14:paraId="4C166088" w14:textId="51A71A24" w:rsidR="003E25ED" w:rsidRPr="007569BE" w:rsidRDefault="00A566C7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</w:pPr>
      <w:r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  <w:t xml:space="preserve">2. </w:t>
      </w:r>
      <w:r w:rsidR="003E25ED" w:rsidRPr="007569BE"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  <w:t>Proponente Persona Natural con Establecimiento de Comercio:</w:t>
      </w:r>
    </w:p>
    <w:p w14:paraId="1182289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495BBA8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Nombre: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 xml:space="preserve">__________________________________________ </w:t>
      </w:r>
    </w:p>
    <w:p w14:paraId="5F1014E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N</w:t>
      </w:r>
      <w:r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IT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 xml:space="preserve"> 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>__________________</w:t>
      </w:r>
    </w:p>
    <w:p w14:paraId="06FDBFE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Correo electrónico: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>___________________________________________</w:t>
      </w:r>
    </w:p>
    <w:p w14:paraId="4FB8A5D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Nombre del Establecimiento de Comercio: __________________________</w:t>
      </w:r>
    </w:p>
    <w:p w14:paraId="79BDF7A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Dirección: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 xml:space="preserve">___________________________ </w:t>
      </w:r>
    </w:p>
    <w:p w14:paraId="07D37CE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Teléfono: _________ Fax: _____________</w:t>
      </w:r>
    </w:p>
    <w:p w14:paraId="576B16F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425CB6E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Firma:</w:t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</w: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ab/>
        <w:t>__________________________</w:t>
      </w:r>
    </w:p>
    <w:p w14:paraId="79E2A0F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064577F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3218624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6C7FEB7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 xml:space="preserve">Nota: * Si el proponente cuenta con información reservada deberá detallarla. </w:t>
      </w:r>
    </w:p>
    <w:p w14:paraId="0278A5EC" w14:textId="77777777" w:rsidR="003E25ED" w:rsidRPr="007569BE" w:rsidRDefault="003E25ED" w:rsidP="003E25ED">
      <w:pPr>
        <w:autoSpaceDN w:val="0"/>
        <w:spacing w:after="0"/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  <w:br w:type="page"/>
      </w:r>
    </w:p>
    <w:p w14:paraId="46980270" w14:textId="6666C776" w:rsidR="00880CCF" w:rsidRPr="007569BE" w:rsidRDefault="00880CCF" w:rsidP="00880CCF">
      <w:pPr>
        <w:spacing w:after="0"/>
        <w:jc w:val="center"/>
        <w:rPr>
          <w:rFonts w:ascii="Arial" w:eastAsia="Calibri" w:hAnsi="Arial" w:cs="Arial"/>
          <w:b/>
          <w:sz w:val="20"/>
          <w:szCs w:val="20"/>
          <w:lang w:eastAsia="es-MX"/>
        </w:rPr>
      </w:pPr>
      <w:r w:rsidRPr="007569BE">
        <w:rPr>
          <w:rFonts w:ascii="Arial" w:eastAsia="Calibri" w:hAnsi="Arial" w:cs="Arial"/>
          <w:b/>
          <w:sz w:val="20"/>
          <w:szCs w:val="20"/>
          <w:lang w:eastAsia="es-MX"/>
        </w:rPr>
        <w:lastRenderedPageBreak/>
        <w:t xml:space="preserve">FORMATO 2 </w:t>
      </w:r>
    </w:p>
    <w:p w14:paraId="0187C46A" w14:textId="77777777" w:rsidR="00880CCF" w:rsidRPr="007569BE" w:rsidRDefault="00880CCF" w:rsidP="00880CCF">
      <w:pPr>
        <w:spacing w:after="0"/>
        <w:jc w:val="center"/>
        <w:rPr>
          <w:rFonts w:ascii="Arial" w:eastAsia="Calibri" w:hAnsi="Arial" w:cs="Arial"/>
          <w:b/>
          <w:sz w:val="20"/>
          <w:szCs w:val="20"/>
          <w:lang w:eastAsia="es-MX"/>
        </w:rPr>
      </w:pPr>
      <w:r w:rsidRPr="007569BE">
        <w:rPr>
          <w:rFonts w:ascii="Arial" w:eastAsia="Calibri" w:hAnsi="Arial" w:cs="Arial"/>
          <w:b/>
          <w:sz w:val="20"/>
          <w:szCs w:val="20"/>
          <w:lang w:eastAsia="es-MX"/>
        </w:rPr>
        <w:t xml:space="preserve">FORMULARIO DE ÍTEMS Y ESPECIFICACIONES </w:t>
      </w:r>
    </w:p>
    <w:p w14:paraId="5086CEB4" w14:textId="77777777" w:rsidR="00880CCF" w:rsidRDefault="00880CCF" w:rsidP="00880CCF">
      <w:pPr>
        <w:spacing w:after="0"/>
        <w:jc w:val="center"/>
        <w:rPr>
          <w:rFonts w:ascii="Arial" w:eastAsia="Calibri" w:hAnsi="Arial" w:cs="Arial"/>
          <w:b/>
          <w:sz w:val="20"/>
          <w:szCs w:val="20"/>
          <w:lang w:val="es-CO" w:eastAsia="es-MX"/>
        </w:rPr>
      </w:pPr>
      <w:r w:rsidRPr="007569BE">
        <w:rPr>
          <w:rFonts w:ascii="Arial" w:eastAsia="Calibri" w:hAnsi="Arial" w:cs="Arial"/>
          <w:b/>
          <w:sz w:val="20"/>
          <w:szCs w:val="20"/>
          <w:lang w:eastAsia="es-MX"/>
        </w:rPr>
        <w:t>(P</w:t>
      </w:r>
      <w:r w:rsidRPr="007569BE">
        <w:rPr>
          <w:rFonts w:ascii="Arial" w:eastAsia="Calibri" w:hAnsi="Arial" w:cs="Arial"/>
          <w:b/>
          <w:sz w:val="20"/>
          <w:szCs w:val="20"/>
          <w:lang w:val="es-CO" w:eastAsia="es-MX"/>
        </w:rPr>
        <w:t xml:space="preserve">ROPUESTA TÉCNICO </w:t>
      </w:r>
      <w:r>
        <w:rPr>
          <w:rFonts w:ascii="Arial" w:eastAsia="Calibri" w:hAnsi="Arial" w:cs="Arial"/>
          <w:b/>
          <w:sz w:val="20"/>
          <w:szCs w:val="20"/>
          <w:lang w:val="es-CO" w:eastAsia="es-MX"/>
        </w:rPr>
        <w:t>-</w:t>
      </w:r>
      <w:r w:rsidRPr="007569BE">
        <w:rPr>
          <w:rFonts w:ascii="Arial" w:eastAsia="Calibri" w:hAnsi="Arial" w:cs="Arial"/>
          <w:b/>
          <w:sz w:val="20"/>
          <w:szCs w:val="20"/>
          <w:lang w:val="es-CO" w:eastAsia="es-MX"/>
        </w:rPr>
        <w:t xml:space="preserve"> ECONÓMICA</w:t>
      </w:r>
      <w:r>
        <w:rPr>
          <w:rFonts w:ascii="Arial" w:eastAsia="Calibri" w:hAnsi="Arial" w:cs="Arial"/>
          <w:b/>
          <w:sz w:val="20"/>
          <w:szCs w:val="20"/>
          <w:lang w:val="es-CO" w:eastAsia="es-MX"/>
        </w:rPr>
        <w:t xml:space="preserve"> - </w:t>
      </w:r>
    </w:p>
    <w:p w14:paraId="5EB4B212" w14:textId="77777777" w:rsidR="00880CCF" w:rsidRPr="007569BE" w:rsidRDefault="00880CCF" w:rsidP="00880CCF">
      <w:pPr>
        <w:spacing w:after="0"/>
        <w:jc w:val="center"/>
        <w:rPr>
          <w:rFonts w:ascii="Arial" w:eastAsia="Calibri" w:hAnsi="Arial" w:cs="Arial"/>
          <w:b/>
          <w:sz w:val="20"/>
          <w:szCs w:val="20"/>
          <w:lang w:val="es-CO" w:eastAsia="es-MX"/>
        </w:rPr>
      </w:pPr>
      <w:r>
        <w:rPr>
          <w:rFonts w:ascii="Arial" w:eastAsia="Calibri" w:hAnsi="Arial" w:cs="Arial"/>
          <w:b/>
          <w:sz w:val="20"/>
          <w:szCs w:val="20"/>
          <w:lang w:val="es-CO" w:eastAsia="es-MX"/>
        </w:rPr>
        <w:t>PROPUESTA INICIAL DE PRECIO</w:t>
      </w:r>
      <w:r w:rsidRPr="007569BE">
        <w:rPr>
          <w:rFonts w:ascii="Arial" w:eastAsia="Calibri" w:hAnsi="Arial" w:cs="Arial"/>
          <w:b/>
          <w:sz w:val="20"/>
          <w:szCs w:val="20"/>
          <w:lang w:val="es-CO" w:eastAsia="es-MX"/>
        </w:rPr>
        <w:t>)</w:t>
      </w:r>
    </w:p>
    <w:p w14:paraId="52CF9682" w14:textId="77777777" w:rsidR="00880CCF" w:rsidRPr="007569BE" w:rsidRDefault="00880CCF" w:rsidP="00880CCF">
      <w:pPr>
        <w:spacing w:after="0"/>
        <w:jc w:val="both"/>
        <w:rPr>
          <w:rFonts w:ascii="Arial" w:eastAsia="Batang" w:hAnsi="Arial" w:cs="Arial"/>
          <w:b/>
          <w:snapToGrid w:val="0"/>
          <w:sz w:val="20"/>
          <w:szCs w:val="20"/>
          <w:lang w:val="es-ES_tradnl"/>
        </w:rPr>
      </w:pPr>
    </w:p>
    <w:p w14:paraId="00CDE2F4" w14:textId="77777777" w:rsidR="00880CCF" w:rsidRPr="005720D5" w:rsidRDefault="00880CCF" w:rsidP="00880CCF">
      <w:pPr>
        <w:spacing w:after="0"/>
        <w:jc w:val="both"/>
        <w:rPr>
          <w:b/>
          <w:sz w:val="20"/>
          <w:szCs w:val="20"/>
        </w:rPr>
      </w:pPr>
      <w:r w:rsidRPr="007569BE">
        <w:rPr>
          <w:rFonts w:ascii="Arial" w:eastAsia="Batang" w:hAnsi="Arial" w:cs="Arial"/>
          <w:b/>
          <w:snapToGrid w:val="0"/>
          <w:sz w:val="20"/>
          <w:szCs w:val="20"/>
          <w:lang w:val="es-ES_tradnl"/>
        </w:rPr>
        <w:t>Objeto:</w:t>
      </w:r>
      <w:r w:rsidRPr="007569BE">
        <w:rPr>
          <w:rFonts w:ascii="Arial" w:eastAsia="Calibri" w:hAnsi="Arial" w:cs="Arial"/>
          <w:sz w:val="20"/>
          <w:szCs w:val="20"/>
        </w:rPr>
        <w:t xml:space="preserve">  </w:t>
      </w:r>
      <w:r w:rsidRPr="00040B6D">
        <w:rPr>
          <w:rFonts w:eastAsia="Calibri" w:cs="Arial"/>
          <w:b/>
          <w:bCs/>
          <w:sz w:val="20"/>
          <w:szCs w:val="20"/>
        </w:rPr>
        <w:t>SUMINISTRO DE</w:t>
      </w:r>
      <w:r>
        <w:rPr>
          <w:rFonts w:eastAsia="Calibri" w:cs="Arial"/>
          <w:b/>
          <w:bCs/>
          <w:sz w:val="20"/>
          <w:szCs w:val="20"/>
        </w:rPr>
        <w:t xml:space="preserve"> </w:t>
      </w:r>
      <w:r w:rsidRPr="005720D5">
        <w:rPr>
          <w:b/>
          <w:sz w:val="20"/>
          <w:szCs w:val="20"/>
        </w:rPr>
        <w:t>SERVICIO</w:t>
      </w:r>
      <w:r>
        <w:rPr>
          <w:b/>
          <w:sz w:val="20"/>
          <w:szCs w:val="20"/>
        </w:rPr>
        <w:t>S</w:t>
      </w:r>
      <w:r w:rsidRPr="005720D5">
        <w:rPr>
          <w:b/>
          <w:sz w:val="20"/>
          <w:szCs w:val="20"/>
        </w:rPr>
        <w:t xml:space="preserve"> DE TRANSPORTE EN DIFERENTES MODALIDADES PARA EL PERSONAL, ACTIVIDADES Y EVENTOS DE LA BIBLIOTECA PÚBLICA PILOTO DE MEDELLÍN Y DE LOS DIFERENTES PROYECTOS EJECUTADOS POR ÉSTA, DENTRO DE LOS QUE SE ENCUENTRA EL SISTEMA DE BIBLIOTECAS PÚBLICAS DE MEDELLÍN.</w:t>
      </w:r>
    </w:p>
    <w:p w14:paraId="7588696D" w14:textId="77777777" w:rsidR="00880CCF" w:rsidRDefault="00880CCF" w:rsidP="00880CCF">
      <w:pPr>
        <w:pStyle w:val="Normal1"/>
        <w:tabs>
          <w:tab w:val="left" w:pos="567"/>
        </w:tabs>
        <w:spacing w:line="240" w:lineRule="auto"/>
        <w:jc w:val="both"/>
        <w:rPr>
          <w:bCs/>
          <w:sz w:val="20"/>
          <w:szCs w:val="20"/>
        </w:rPr>
      </w:pPr>
    </w:p>
    <w:p w14:paraId="0D41830C" w14:textId="77777777" w:rsidR="00880CCF" w:rsidRPr="00571EB5" w:rsidRDefault="00880CCF" w:rsidP="00880CCF">
      <w:pPr>
        <w:pStyle w:val="Normal1"/>
        <w:tabs>
          <w:tab w:val="left" w:pos="567"/>
        </w:tabs>
        <w:spacing w:line="24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Especificaciones: El C</w:t>
      </w:r>
      <w:r w:rsidRPr="00571EB5">
        <w:rPr>
          <w:bCs/>
          <w:sz w:val="20"/>
          <w:szCs w:val="20"/>
        </w:rPr>
        <w:t xml:space="preserve">ontratista deberá suministrar los servicios de acuerdo con las siguientes especificaciones técnicas, sin embargo y debido a la necesidad del servicio, la Entidad podrá requerir la prestación del servicio en lugares diferentes a los aquí señalados, sin que se aleje de los estipulado en cuanto a corregimientos del </w:t>
      </w:r>
      <w:r w:rsidRPr="00CD101A">
        <w:rPr>
          <w:bCs/>
          <w:sz w:val="20"/>
          <w:szCs w:val="20"/>
        </w:rPr>
        <w:t>Municipio de</w:t>
      </w:r>
      <w:r w:rsidRPr="00571EB5">
        <w:rPr>
          <w:bCs/>
          <w:sz w:val="20"/>
          <w:szCs w:val="20"/>
        </w:rPr>
        <w:t xml:space="preserve"> Medellín y </w:t>
      </w:r>
      <w:r>
        <w:rPr>
          <w:bCs/>
          <w:sz w:val="20"/>
          <w:szCs w:val="20"/>
        </w:rPr>
        <w:t xml:space="preserve">otros municipios dentro del </w:t>
      </w:r>
      <w:r w:rsidRPr="00571EB5">
        <w:rPr>
          <w:bCs/>
          <w:sz w:val="20"/>
          <w:szCs w:val="20"/>
        </w:rPr>
        <w:t>área metropolitana</w:t>
      </w:r>
      <w:r>
        <w:rPr>
          <w:bCs/>
          <w:sz w:val="20"/>
          <w:szCs w:val="20"/>
        </w:rPr>
        <w:t>, así</w:t>
      </w:r>
      <w:r w:rsidRPr="00571EB5">
        <w:rPr>
          <w:bCs/>
          <w:sz w:val="20"/>
          <w:szCs w:val="20"/>
        </w:rPr>
        <w:t>:</w:t>
      </w:r>
    </w:p>
    <w:p w14:paraId="5BE0B404" w14:textId="77777777" w:rsidR="00880CCF" w:rsidRDefault="00880CCF" w:rsidP="00880CCF">
      <w:pPr>
        <w:pStyle w:val="Normal1"/>
        <w:tabs>
          <w:tab w:val="left" w:pos="567"/>
        </w:tabs>
        <w:spacing w:line="240" w:lineRule="auto"/>
        <w:jc w:val="both"/>
        <w:rPr>
          <w:b/>
          <w:sz w:val="20"/>
          <w:szCs w:val="20"/>
        </w:rPr>
      </w:pPr>
    </w:p>
    <w:tbl>
      <w:tblPr>
        <w:tblW w:w="8830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405"/>
        <w:gridCol w:w="1898"/>
        <w:gridCol w:w="1823"/>
      </w:tblGrid>
      <w:tr w:rsidR="00880CCF" w:rsidRPr="00571EB5" w14:paraId="270128B5" w14:textId="77777777" w:rsidTr="009C336A">
        <w:trPr>
          <w:trHeight w:val="300"/>
          <w:jc w:val="right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D95CC3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ITEM</w:t>
            </w: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C85CF6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DESCRIPCION DEL SERVICIO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A32515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UNIDAD DE MEDIDA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</w:tcPr>
          <w:p w14:paraId="5CD256B1" w14:textId="77777777" w:rsidR="00880CCF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 xml:space="preserve">VALOR UNITARIO DEL SERVICIO </w:t>
            </w:r>
          </w:p>
          <w:p w14:paraId="0C54A9C2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(IVA INCLUIDO DE SER EL CASO)</w:t>
            </w:r>
          </w:p>
        </w:tc>
      </w:tr>
      <w:tr w:rsidR="00880CCF" w:rsidRPr="00571EB5" w14:paraId="457E0562" w14:textId="77777777" w:rsidTr="009C336A">
        <w:trPr>
          <w:trHeight w:val="1005"/>
          <w:jc w:val="right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2836831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4101BC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CAMIONETAS doble cabina, cuatro puertas, con platón.  Cinco pasajeros incluido el conductor.  Modelo 2014 o superior.  Tracción 4 X 4 o 4 X 2.  Cilindraje igual o superior a 1.950 CC; combustible </w:t>
            </w:r>
            <w:proofErr w:type="spellStart"/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diesel</w:t>
            </w:r>
            <w:proofErr w:type="spellEnd"/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, gasolina o gas natural GNV, para el servicio de transporte terrestre dentro del área urbana, veredas y corregimientos de Medellín, el área Metropolitana del Valle de Aburra y el municipio de </w:t>
            </w:r>
            <w:proofErr w:type="spellStart"/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Rionegro</w:t>
            </w:r>
            <w:proofErr w:type="spellEnd"/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, según la solicitud del servicio por parte de la Biblioteca Publica Piloto, filiales, y el Sistema de Bibliotecas Públicas de 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val="es-419" w:eastAsia="es-419"/>
              </w:rPr>
              <w:t xml:space="preserve">Medellín. Mínimo para facturar para el servicio de camioneta será de cuatro horas diarias. </w:t>
            </w: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u w:val="single"/>
                <w:lang w:val="es-419" w:eastAsia="es-419"/>
              </w:rPr>
              <w:t>Se reconocerá el pago de peajes contra entrega de recibo original y cuando coincida con la fecha y descripción del servicio reportado en la planilla entregada por los conductores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. </w:t>
            </w:r>
          </w:p>
          <w:p w14:paraId="76EC4C5B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Los peajes a reconocer serán: · 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br/>
              <w:t xml:space="preserve"> </w:t>
            </w:r>
            <w:r w:rsidRPr="003D4C5E">
              <w:rPr>
                <w:rFonts w:eastAsia="Times New Roman" w:cstheme="minorHAnsi"/>
                <w:b/>
                <w:color w:val="000000"/>
                <w:sz w:val="18"/>
                <w:szCs w:val="18"/>
                <w:lang w:val="es-419" w:eastAsia="es-419"/>
              </w:rPr>
              <w:t>.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Desplazamientos al aeropuerto José María Córdova.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br/>
              <w:t xml:space="preserve"> </w:t>
            </w:r>
            <w:r w:rsidRPr="003D4C5E">
              <w:rPr>
                <w:rFonts w:eastAsia="Times New Roman" w:cstheme="minorHAnsi"/>
                <w:b/>
                <w:color w:val="000000"/>
                <w:sz w:val="18"/>
                <w:szCs w:val="18"/>
                <w:lang w:val="es-419" w:eastAsia="es-419"/>
              </w:rPr>
              <w:t>.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Desplazamientos al corregimiento de Palmitas.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br/>
              <w:t xml:space="preserve"> </w:t>
            </w:r>
            <w:r w:rsidRPr="003D4C5E">
              <w:rPr>
                <w:rFonts w:eastAsia="Times New Roman" w:cstheme="minorHAnsi"/>
                <w:b/>
                <w:color w:val="000000"/>
                <w:sz w:val="18"/>
                <w:szCs w:val="18"/>
                <w:lang w:val="es-419" w:eastAsia="es-419"/>
              </w:rPr>
              <w:t xml:space="preserve">. </w:t>
            </w: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Desplazamientos al Municipio de Barbosa. </w:t>
            </w:r>
          </w:p>
        </w:tc>
        <w:tc>
          <w:tcPr>
            <w:tcW w:w="1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2EB3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7BBD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759FF1F1" w14:textId="77777777" w:rsidTr="009C336A">
        <w:trPr>
          <w:trHeight w:val="30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16708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5CFF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HORA RECORRIDO 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7A39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3E9E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100C71BE" w14:textId="77777777" w:rsidTr="009C336A">
        <w:trPr>
          <w:trHeight w:val="1125"/>
          <w:jc w:val="right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141193E7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2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63C762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Vehículo tipo MICROBUS, modelo 2014 o superior, con capacidad de 10 a 19 pasajeros, según la solicitud del servicio por parte de la Biblioteca Pública Piloto, filiales y el Sistema de Bibliotecas Públicas del Municipio de Medellín, sus corregimientos y el área metropolitana.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E4B27F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UNIDAD DE MEDIDA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FA09F4F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25F1FE03" w14:textId="77777777" w:rsidTr="009C336A">
        <w:trPr>
          <w:trHeight w:val="465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49E9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438DA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URBANO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C86E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6F782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568A544A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A6D04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50792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TRAYECTO COMPLETO PALMITAS INCLUYE PEAJE IDA Y REGRESO (ORIGEN-DESTINO-ORIGEN).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05311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F83A6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7BED3A53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084AF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EF355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SANTA ELENA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9E1D7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9C667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391B5C37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8B58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9F49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CRISTOBAL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C9813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2E1BF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3C93F101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7F52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A68B9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ANTONIO DE PRADO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4552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0128A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301E75B1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18809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7E7C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ALTAVISTA (ORIGEN-DESTINO-ORIGEN).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D444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FFA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0D050A6B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5D59A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047AA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AEROPUERTO JOSE MARÍA CORDOVA INCLUYENDO PEAJE IDA Y REGRESO.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A32F9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8214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2E1A27DB" w14:textId="77777777" w:rsidTr="009C336A">
        <w:trPr>
          <w:trHeight w:val="1125"/>
          <w:jc w:val="right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156D537C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lastRenderedPageBreak/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2880C2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Vehículo tipo BUS, modelo 2014 de más de 35 pasajeros, según la solicitud del servicio por parte de la Biblioteca Pública Piloto, filiales y el Sistema de Bibliotecas Públicas del Municipio de Medellín, en sus corregimientos y toda el área metropolitana.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E05B9C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UNIDAD DE MEDIDA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4272DF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669E6D32" w14:textId="77777777" w:rsidTr="009C336A">
        <w:trPr>
          <w:trHeight w:val="42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C3F7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5B88A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URBANO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56FDB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109B5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263AEEE7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0E86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1214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TRAYECTO COMPLETO PALMITAS INCLUYE PEAJE IDA Y REGRESO (ORIGEN-DESTINO-ORIGEN).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7C95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C2883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5DD34D79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C812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1E34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SANTA ELENA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6531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CDA65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4573D945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13AB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F5280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CRISTOBAL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C80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1772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64031027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1352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EFCD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ANTONIO DE PRADO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8276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DAD6D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7BA4CFEC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9509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778C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ALTAVISTA (ORIGEN-DESTINO-ORIGEN).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2AAD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9E937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14F60965" w14:textId="77777777" w:rsidTr="009C336A">
        <w:trPr>
          <w:trHeight w:val="1140"/>
          <w:jc w:val="right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CC99521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4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6B11B1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Transporte de carga de 3 a 4 toneladas, según la solicitud del servicio por parte de la Biblioteca Pública Piloto, filiales y el Sistema de Bibliotecas Públicas del Municipio de Medellín, en sus corregimientos y toda el área metropolitana.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929323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UNIDAD DE MEDIDA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C236568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6469E735" w14:textId="77777777" w:rsidTr="009C336A">
        <w:trPr>
          <w:trHeight w:val="30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2D86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529B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URBANO (ORIGEN-DESTINO)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F7D9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01D1F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25C7D126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B7E4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8549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TRAYECTO COMPLETO PALMITAS INCLUYE PEAJE IDA Y REGRESO (ORIGEN-DESTINO). </w:t>
            </w:r>
          </w:p>
        </w:tc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2B18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0EEF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4C7A13B2" w14:textId="77777777" w:rsidTr="009C336A">
        <w:trPr>
          <w:trHeight w:val="30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F6EF9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1544C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SANTA ELENA (ORIGEN-DESTINO).</w:t>
            </w:r>
          </w:p>
        </w:tc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B9B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F489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61055122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26B09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0E3CE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CRISTOBAL (ORIGEN-DESTINO).</w:t>
            </w:r>
          </w:p>
        </w:tc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1DC6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E76F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4A3A7865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6DF4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F2FF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ANTONIO DE PRADO (ORIGEN-DESTINO).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F3CF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178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0ABF4143" w14:textId="77777777" w:rsidTr="009C336A">
        <w:trPr>
          <w:trHeight w:val="30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98DF0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70276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ALTAVISTA (ORIGEN-DESTINO).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2D46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D06A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6EE6513E" w14:textId="77777777" w:rsidTr="009C336A">
        <w:trPr>
          <w:trHeight w:val="1125"/>
          <w:jc w:val="right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66375724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5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16FBEF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Transporte de carga de 7 a 8 toneladas, según la solicitud del servicio por parte de la Biblioteca Pública Piloto, filiales y el Sistema de Bibliotecas Públicas del Municipio de Medellín, en sus corregimientos y toda el área metropolitana.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CBE355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UNIDAD DE MEDIDA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8DCEFC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2806F1A3" w14:textId="77777777" w:rsidTr="009C336A">
        <w:trPr>
          <w:trHeight w:val="30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7B615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EF29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URBANO (ORIGEN-DESTINO).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E63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2A7AA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06B0CDD7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BBA1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D8EB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 xml:space="preserve">TRAYECTO COMPLETO PALMITAS INCLUYE PEAJE IDA Y REGRESO (ORIGEN-DESTINO). 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8982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82DC6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7751CC86" w14:textId="77777777" w:rsidTr="009C336A">
        <w:trPr>
          <w:trHeight w:val="30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5A77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C6B42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SANTA ELENA (ORIGEN-DESTINO).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AFA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D4F24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7E936573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3694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9605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CRISTOBAL (ORIGEN-DESTINO).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A17E2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2F951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574596EB" w14:textId="77777777" w:rsidTr="009C336A">
        <w:trPr>
          <w:trHeight w:val="45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7E27D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BD08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SAN ANTONIO DE PRADO (ORIGEN-DESTINO).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8E434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761F4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602B737F" w14:textId="77777777" w:rsidTr="009C336A">
        <w:trPr>
          <w:trHeight w:val="300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A7F0" w14:textId="77777777" w:rsidR="00880CCF" w:rsidRPr="003D4C5E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719C" w14:textId="77777777" w:rsidR="00880CCF" w:rsidRPr="003D4C5E" w:rsidRDefault="00880CCF" w:rsidP="009C336A">
            <w:pPr>
              <w:spacing w:after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TRAYECTO COMPLETO A ALTAVISTA (ORIGEN-DESTINO).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5C30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  <w:r w:rsidRPr="003D4C5E"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  <w:t>SERVICIO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A9AA4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  <w:tr w:rsidR="00880CCF" w:rsidRPr="00571EB5" w14:paraId="7EA453E0" w14:textId="77777777" w:rsidTr="009C336A">
        <w:trPr>
          <w:trHeight w:val="300"/>
          <w:jc w:val="right"/>
        </w:trPr>
        <w:tc>
          <w:tcPr>
            <w:tcW w:w="7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BAE1" w14:textId="77777777" w:rsidR="00880CCF" w:rsidRDefault="00880CCF" w:rsidP="009C336A">
            <w:pPr>
              <w:spacing w:after="0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</w:p>
          <w:p w14:paraId="16E05196" w14:textId="77777777" w:rsidR="00880CCF" w:rsidRDefault="00880CCF" w:rsidP="009C336A">
            <w:pPr>
              <w:spacing w:after="0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419" w:eastAsia="es-419"/>
              </w:rPr>
              <w:t>VALOR TOTAL IVA INCLUIDO (PARA LOS SERVICIOS QUE APLIQUE)</w:t>
            </w:r>
          </w:p>
          <w:p w14:paraId="36A6A71B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598D1" w14:textId="77777777" w:rsidR="00880CCF" w:rsidRPr="003D4C5E" w:rsidRDefault="00880CCF" w:rsidP="009C336A">
            <w:pPr>
              <w:spacing w:after="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419" w:eastAsia="es-419"/>
              </w:rPr>
            </w:pPr>
          </w:p>
        </w:tc>
      </w:tr>
    </w:tbl>
    <w:p w14:paraId="5A98B7E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2FD4007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Firma </w:t>
      </w:r>
    </w:p>
    <w:p w14:paraId="7322D67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A8B133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646BDE7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(Nombre del Representante Legal) __________________________________</w:t>
      </w:r>
    </w:p>
    <w:p w14:paraId="1943819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Identificación Número __________________________</w:t>
      </w:r>
    </w:p>
    <w:p w14:paraId="1106005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3B2E849A" w14:textId="77777777" w:rsidR="00880CCF" w:rsidRDefault="00880CCF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2D2ED91D" w14:textId="77777777" w:rsidR="00880CCF" w:rsidRDefault="00880CCF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2E48398A" w14:textId="2A62D916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  <w:r w:rsidRPr="007569BE"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  <w:t xml:space="preserve">MODELO COMPROMISO ANTICORRUPCIÓN  </w:t>
      </w:r>
    </w:p>
    <w:p w14:paraId="23D4297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1D488FC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03BFB5CF" w14:textId="17D9D822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Proceso de Contratación </w:t>
      </w:r>
      <w:r w:rsidR="006E1BB2">
        <w:rPr>
          <w:rFonts w:ascii="Arial" w:hAnsi="Arial" w:cs="Arial"/>
          <w:b/>
          <w:sz w:val="20"/>
          <w:szCs w:val="20"/>
        </w:rPr>
        <w:t xml:space="preserve">No. </w:t>
      </w:r>
      <w:r w:rsidR="00C61997">
        <w:rPr>
          <w:rFonts w:ascii="Arial" w:hAnsi="Arial" w:cs="Arial"/>
          <w:b/>
          <w:sz w:val="20"/>
          <w:szCs w:val="20"/>
        </w:rPr>
        <w:t>SA-</w:t>
      </w:r>
      <w:r w:rsidR="006E1BB2">
        <w:rPr>
          <w:rFonts w:ascii="Arial" w:hAnsi="Arial" w:cs="Arial"/>
          <w:b/>
          <w:sz w:val="20"/>
          <w:szCs w:val="20"/>
        </w:rPr>
        <w:t>0</w:t>
      </w:r>
      <w:r w:rsidR="00A566C7">
        <w:rPr>
          <w:rFonts w:ascii="Arial" w:hAnsi="Arial" w:cs="Arial"/>
          <w:b/>
          <w:sz w:val="20"/>
          <w:szCs w:val="20"/>
        </w:rPr>
        <w:t>8</w:t>
      </w:r>
      <w:r w:rsidR="006E1BB2">
        <w:rPr>
          <w:rFonts w:ascii="Arial" w:hAnsi="Arial" w:cs="Arial"/>
          <w:b/>
          <w:sz w:val="20"/>
          <w:szCs w:val="20"/>
        </w:rPr>
        <w:t>-2021 por Subasta Inversa Electrónica.</w:t>
      </w:r>
      <w:r w:rsidRPr="007569BE">
        <w:rPr>
          <w:rFonts w:ascii="Arial" w:hAnsi="Arial" w:cs="Arial"/>
          <w:sz w:val="20"/>
          <w:szCs w:val="20"/>
        </w:rPr>
        <w:t xml:space="preserve"> </w:t>
      </w:r>
    </w:p>
    <w:p w14:paraId="6CAE7FB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D67890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El suscrito ______________________________________, identificado con la C.C. __________ en mi calidad de representante legal de ______________________, manifiesto en mi nombre y en nombre de </w:t>
      </w:r>
      <w:r w:rsidRPr="007749DF">
        <w:rPr>
          <w:rFonts w:ascii="Arial" w:hAnsi="Arial" w:cs="Arial"/>
          <w:color w:val="FF0000"/>
          <w:sz w:val="20"/>
          <w:szCs w:val="20"/>
        </w:rPr>
        <w:t xml:space="preserve">[nombre del Proponente] </w:t>
      </w:r>
      <w:r w:rsidRPr="007569BE">
        <w:rPr>
          <w:rFonts w:ascii="Arial" w:hAnsi="Arial" w:cs="Arial"/>
          <w:sz w:val="20"/>
          <w:szCs w:val="20"/>
        </w:rPr>
        <w:t xml:space="preserve">que: </w:t>
      </w:r>
    </w:p>
    <w:p w14:paraId="08014FE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564045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1. Apoyamos la acción del Estado colombiano y de la Entidad Contratante para fortalecer la transparencia y la rendición de cuentas de la administración pública. </w:t>
      </w:r>
    </w:p>
    <w:p w14:paraId="5907AE9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6C18BA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2. No estamos en causal de inhabilidad alguna para celebrar el contrato objeto del Proceso de Contratación ______. </w:t>
      </w:r>
    </w:p>
    <w:p w14:paraId="1A186E3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6495CA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773FAE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76D95B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4. Nos comprometemos a no efectuar acuerdos, o realizar actos o conductas que tengan por objeto o efecto la colusión en el Proceso de Contratación __________. </w:t>
      </w:r>
    </w:p>
    <w:p w14:paraId="4216260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6BD1D5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5. Nos comprometemos a revelar la información que sobre el Proceso de Contratación _____ nos soliciten los organismos de control de la República de Colombia. </w:t>
      </w:r>
    </w:p>
    <w:p w14:paraId="001AEA0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38FA43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89CB8B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F68073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7. Conocemos las consecuencias derivadas del incumplimiento del presente compromiso anticorrupción. </w:t>
      </w:r>
    </w:p>
    <w:p w14:paraId="24E8EF8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7397971" w14:textId="13838BBB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  <w:r w:rsidRPr="007569BE">
        <w:rPr>
          <w:rFonts w:ascii="Arial" w:hAnsi="Arial" w:cs="Arial"/>
          <w:sz w:val="20"/>
          <w:szCs w:val="20"/>
        </w:rPr>
        <w:t xml:space="preserve">En constancia de lo anterior firmo este documento el ____________ de __________ </w:t>
      </w:r>
      <w:proofErr w:type="spellStart"/>
      <w:r w:rsidRPr="007569BE">
        <w:rPr>
          <w:rFonts w:ascii="Arial" w:hAnsi="Arial" w:cs="Arial"/>
          <w:sz w:val="20"/>
          <w:szCs w:val="20"/>
        </w:rPr>
        <w:t>de</w:t>
      </w:r>
      <w:proofErr w:type="spellEnd"/>
      <w:r w:rsidRPr="007569BE">
        <w:rPr>
          <w:rFonts w:ascii="Arial" w:hAnsi="Arial" w:cs="Arial"/>
          <w:sz w:val="20"/>
          <w:szCs w:val="20"/>
        </w:rPr>
        <w:t xml:space="preserve"> 202</w:t>
      </w:r>
      <w:r w:rsidR="006E1BB2">
        <w:rPr>
          <w:rFonts w:ascii="Arial" w:hAnsi="Arial" w:cs="Arial"/>
          <w:sz w:val="20"/>
          <w:szCs w:val="20"/>
        </w:rPr>
        <w:t>1</w:t>
      </w:r>
      <w:r w:rsidRPr="007569BE">
        <w:rPr>
          <w:rFonts w:ascii="Arial" w:hAnsi="Arial" w:cs="Arial"/>
          <w:sz w:val="20"/>
          <w:szCs w:val="20"/>
        </w:rPr>
        <w:t>.</w:t>
      </w:r>
    </w:p>
    <w:p w14:paraId="12F4996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4CADC47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4157882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560E7E4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MX"/>
        </w:rPr>
      </w:pPr>
    </w:p>
    <w:p w14:paraId="05105D2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Firma  </w:t>
      </w:r>
    </w:p>
    <w:p w14:paraId="5FD1E9A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2FD484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9CB278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_____________________________________</w:t>
      </w:r>
    </w:p>
    <w:p w14:paraId="21B96946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Firma representante legal del Proponente </w:t>
      </w:r>
    </w:p>
    <w:p w14:paraId="6108717A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Nombre: </w:t>
      </w:r>
    </w:p>
    <w:p w14:paraId="1BF6475D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Cargo: </w:t>
      </w:r>
    </w:p>
    <w:p w14:paraId="521C7FCB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Documento de Identidad:</w:t>
      </w:r>
    </w:p>
    <w:p w14:paraId="2A5F73C0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E860E5" w14:textId="77777777" w:rsidR="003E25ED" w:rsidRPr="007569BE" w:rsidRDefault="003E25ED" w:rsidP="003E25ED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hAnsi="Arial" w:cs="Arial"/>
          <w:sz w:val="20"/>
          <w:szCs w:val="20"/>
        </w:rPr>
        <w:t>Los representantes de los integrantes del Proponente plural deben suscribir el presente documento</w:t>
      </w:r>
    </w:p>
    <w:p w14:paraId="2FDA0A5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ACC24B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64AA652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7F6E0E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51FF5E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629B16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8879A6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53A4C8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89700A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401F60A" w14:textId="77777777" w:rsidR="003E25ED" w:rsidRDefault="003E25ED" w:rsidP="003E25ED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6A48CDF3" w14:textId="77777777" w:rsidR="003E25ED" w:rsidRPr="007569BE" w:rsidRDefault="003E25ED" w:rsidP="003E25ED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6101F0B7" w14:textId="77777777" w:rsidR="00880CCF" w:rsidRDefault="00880CCF" w:rsidP="003E25ED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0611C7D6" w14:textId="3ED73466" w:rsidR="003E25ED" w:rsidRPr="007569BE" w:rsidRDefault="003E25ED" w:rsidP="003E25ED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sz w:val="20"/>
          <w:szCs w:val="20"/>
          <w:lang w:val="es-MX" w:eastAsia="es-MX"/>
        </w:rPr>
        <w:t>FORMATO 4</w:t>
      </w:r>
    </w:p>
    <w:p w14:paraId="732C0713" w14:textId="77777777" w:rsidR="003E25ED" w:rsidRPr="007569BE" w:rsidRDefault="003E25ED" w:rsidP="003E25ED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7B1855CA" w14:textId="77777777" w:rsidR="003E25ED" w:rsidRPr="007569BE" w:rsidRDefault="003E25ED" w:rsidP="003E25ED">
      <w:pPr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569BE">
        <w:rPr>
          <w:rFonts w:ascii="Arial" w:eastAsia="Times New Roman" w:hAnsi="Arial" w:cs="Arial"/>
          <w:b/>
          <w:sz w:val="20"/>
          <w:szCs w:val="20"/>
          <w:lang w:eastAsia="es-ES"/>
        </w:rPr>
        <w:t>MODELO DE CERTIFICACIÓN MIPYME, EMPLEADOS, SOCIOS Y ACCIONISTAS</w:t>
      </w:r>
    </w:p>
    <w:p w14:paraId="6FA02A2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6E7F140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1C30515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Medellín, (fecha)</w:t>
      </w:r>
    </w:p>
    <w:p w14:paraId="04AD801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0F1824D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C49F2D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BF61EC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Señores </w:t>
      </w:r>
    </w:p>
    <w:p w14:paraId="1C07E874" w14:textId="3D0E7CEA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Biblioteca P</w:t>
      </w:r>
      <w:r w:rsidR="00FE1B66">
        <w:rPr>
          <w:rFonts w:ascii="Arial" w:hAnsi="Arial" w:cs="Arial"/>
          <w:sz w:val="20"/>
          <w:szCs w:val="20"/>
        </w:rPr>
        <w:t>ú</w:t>
      </w:r>
      <w:r w:rsidRPr="007569BE">
        <w:rPr>
          <w:rFonts w:ascii="Arial" w:hAnsi="Arial" w:cs="Arial"/>
          <w:sz w:val="20"/>
          <w:szCs w:val="20"/>
        </w:rPr>
        <w:t xml:space="preserve">blica Piloto de Medellín para América Latina </w:t>
      </w:r>
    </w:p>
    <w:p w14:paraId="766D5F0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hAnsi="Arial" w:cs="Arial"/>
          <w:sz w:val="20"/>
          <w:szCs w:val="20"/>
        </w:rPr>
        <w:t>Medellín</w:t>
      </w:r>
    </w:p>
    <w:p w14:paraId="5CE3E59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2DEC8FE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675A5368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ASUNTO: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ab/>
      </w:r>
      <w:r w:rsidRPr="007569BE">
        <w:rPr>
          <w:rFonts w:ascii="Arial" w:hAnsi="Arial" w:cs="Arial"/>
          <w:sz w:val="20"/>
          <w:szCs w:val="20"/>
        </w:rPr>
        <w:t xml:space="preserve">Certificación de socios y/o accionistas o representante (s) legal (es). </w:t>
      </w:r>
    </w:p>
    <w:p w14:paraId="0F3EB498" w14:textId="6B1025EA" w:rsidR="003E25ED" w:rsidRPr="007749DF" w:rsidRDefault="00C61997" w:rsidP="003E25ED">
      <w:pPr>
        <w:overflowPunct w:val="0"/>
        <w:autoSpaceDE w:val="0"/>
        <w:autoSpaceDN w:val="0"/>
        <w:adjustRightInd w:val="0"/>
        <w:spacing w:after="0"/>
        <w:ind w:left="708" w:firstLine="708"/>
        <w:jc w:val="both"/>
        <w:rPr>
          <w:rFonts w:ascii="Arial" w:eastAsia="Times New Roman" w:hAnsi="Arial" w:cs="Arial"/>
          <w:color w:val="FF0000"/>
          <w:sz w:val="20"/>
          <w:szCs w:val="20"/>
          <w:lang w:val="es-MX" w:eastAsia="es-MX"/>
        </w:rPr>
      </w:pPr>
      <w:r>
        <w:rPr>
          <w:rFonts w:ascii="Arial" w:hAnsi="Arial" w:cs="Arial"/>
          <w:b/>
          <w:sz w:val="20"/>
          <w:szCs w:val="20"/>
        </w:rPr>
        <w:t xml:space="preserve">Proceso </w:t>
      </w:r>
      <w:r w:rsidR="00000EC3">
        <w:rPr>
          <w:rFonts w:ascii="Arial" w:hAnsi="Arial" w:cs="Arial"/>
          <w:b/>
          <w:sz w:val="20"/>
          <w:szCs w:val="20"/>
        </w:rPr>
        <w:t xml:space="preserve">No. </w:t>
      </w:r>
      <w:r>
        <w:rPr>
          <w:rFonts w:ascii="Arial" w:hAnsi="Arial" w:cs="Arial"/>
          <w:b/>
          <w:sz w:val="20"/>
          <w:szCs w:val="20"/>
        </w:rPr>
        <w:t>SA-0</w:t>
      </w:r>
      <w:r w:rsidR="00A566C7">
        <w:rPr>
          <w:rFonts w:ascii="Arial" w:hAnsi="Arial" w:cs="Arial"/>
          <w:b/>
          <w:sz w:val="20"/>
          <w:szCs w:val="20"/>
        </w:rPr>
        <w:t>8</w:t>
      </w:r>
      <w:r w:rsidR="00000EC3">
        <w:rPr>
          <w:rFonts w:ascii="Arial" w:hAnsi="Arial" w:cs="Arial"/>
          <w:b/>
          <w:sz w:val="20"/>
          <w:szCs w:val="20"/>
        </w:rPr>
        <w:t>-2021 por Subasta Inversa Electrónica</w:t>
      </w:r>
      <w:r w:rsidR="00000EC3">
        <w:rPr>
          <w:rFonts w:ascii="Arial" w:hAnsi="Arial" w:cs="Arial"/>
          <w:sz w:val="20"/>
          <w:szCs w:val="20"/>
        </w:rPr>
        <w:t>.</w:t>
      </w:r>
      <w:r w:rsidR="003E25ED" w:rsidRPr="007749DF">
        <w:rPr>
          <w:rFonts w:ascii="Arial" w:eastAsia="Times New Roman" w:hAnsi="Arial" w:cs="Arial"/>
          <w:color w:val="FF0000"/>
          <w:sz w:val="20"/>
          <w:szCs w:val="20"/>
          <w:lang w:val="es-MX" w:eastAsia="es-MX"/>
        </w:rPr>
        <w:t xml:space="preserve"> </w:t>
      </w:r>
    </w:p>
    <w:p w14:paraId="73A2EFB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4CD2A6F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Cordial saludo.</w:t>
      </w:r>
    </w:p>
    <w:p w14:paraId="485CB5E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7BAA2F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proofErr w:type="spellStart"/>
      <w:r w:rsidRPr="007569BE">
        <w:rPr>
          <w:rFonts w:ascii="Arial" w:hAnsi="Arial" w:cs="Arial"/>
          <w:sz w:val="20"/>
          <w:szCs w:val="20"/>
        </w:rPr>
        <w:t>Xxxxxx</w:t>
      </w:r>
      <w:proofErr w:type="spellEnd"/>
      <w:r w:rsidRPr="007569BE">
        <w:rPr>
          <w:rFonts w:ascii="Arial" w:hAnsi="Arial" w:cs="Arial"/>
          <w:sz w:val="20"/>
          <w:szCs w:val="20"/>
        </w:rPr>
        <w:t xml:space="preserve">, como Representante Legal de la empresa </w:t>
      </w:r>
      <w:proofErr w:type="spellStart"/>
      <w:r w:rsidRPr="007569BE">
        <w:rPr>
          <w:rFonts w:ascii="Arial" w:hAnsi="Arial" w:cs="Arial"/>
          <w:sz w:val="20"/>
          <w:szCs w:val="20"/>
        </w:rPr>
        <w:t>Xxxxxx</w:t>
      </w:r>
      <w:proofErr w:type="spellEnd"/>
      <w:r w:rsidRPr="007569BE">
        <w:rPr>
          <w:rFonts w:ascii="Arial" w:hAnsi="Arial" w:cs="Arial"/>
          <w:sz w:val="20"/>
          <w:szCs w:val="20"/>
        </w:rPr>
        <w:t xml:space="preserve">, que ostenta la calidad de </w:t>
      </w:r>
      <w:proofErr w:type="spellStart"/>
      <w:r w:rsidRPr="007569BE">
        <w:rPr>
          <w:rFonts w:ascii="Arial" w:hAnsi="Arial" w:cs="Arial"/>
          <w:sz w:val="20"/>
          <w:szCs w:val="20"/>
        </w:rPr>
        <w:t>Mipyme</w:t>
      </w:r>
      <w:proofErr w:type="spellEnd"/>
      <w:r w:rsidRPr="007569BE">
        <w:rPr>
          <w:rFonts w:ascii="Arial" w:hAnsi="Arial" w:cs="Arial"/>
          <w:sz w:val="20"/>
          <w:szCs w:val="20"/>
        </w:rPr>
        <w:t xml:space="preserve"> y que integra el consorcio (nombre del proponente e integrantes con participación), certifico que ni la empresa que yo represento, ni sus socios y/o accionistas y/o representante (s) legal(es), son empleados y/o socios y/o accionistas, de los demás integrantes del consorcio o forma asociativa que se oferta al presente proceso de selección.</w:t>
      </w:r>
    </w:p>
    <w:p w14:paraId="3E0B1EA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BA47BC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02CA21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B51F87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Cordialmente,</w:t>
      </w:r>
    </w:p>
    <w:p w14:paraId="22B586A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8FACCD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890513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882B9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_____________________________________</w:t>
      </w:r>
    </w:p>
    <w:p w14:paraId="69FCB7FC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Firma representante legal del Proponente </w:t>
      </w:r>
    </w:p>
    <w:p w14:paraId="1F2B3BFB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Nombre: </w:t>
      </w:r>
    </w:p>
    <w:p w14:paraId="58A8C235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Cargo: </w:t>
      </w:r>
    </w:p>
    <w:p w14:paraId="5D2F43AB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Documento de Identidad:</w:t>
      </w:r>
    </w:p>
    <w:p w14:paraId="7943DDD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BA2A8C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A32615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9CE230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642268C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71AA51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43B199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A50F02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E1AA4D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F31E82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8A3EE2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3F4C4D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02FF7B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B3F2D9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1C54C2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908557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FC32DB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DBC9E0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806DA9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9FBC1B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6E72F3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E0AA4D8" w14:textId="69135F47" w:rsidR="00880CCF" w:rsidRDefault="00880CCF">
      <w:pPr>
        <w:spacing w:after="200" w:line="276" w:lineRule="auto"/>
        <w:rPr>
          <w:rFonts w:ascii="Arial" w:eastAsia="Times New Roman" w:hAnsi="Arial" w:cs="Arial"/>
          <w:b/>
          <w:sz w:val="20"/>
          <w:szCs w:val="20"/>
          <w:lang w:eastAsia="es-MX"/>
        </w:rPr>
      </w:pPr>
      <w:r>
        <w:rPr>
          <w:rFonts w:ascii="Arial" w:eastAsia="Times New Roman" w:hAnsi="Arial" w:cs="Arial"/>
          <w:b/>
          <w:sz w:val="20"/>
          <w:szCs w:val="20"/>
          <w:lang w:eastAsia="es-MX"/>
        </w:rPr>
        <w:br w:type="page"/>
      </w:r>
    </w:p>
    <w:p w14:paraId="273B1EC1" w14:textId="2EB6F62F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3C0F25FE" w14:textId="77777777" w:rsidR="00880CCF" w:rsidRPr="007569BE" w:rsidRDefault="00880CCF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962F33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sz w:val="20"/>
          <w:szCs w:val="20"/>
          <w:lang w:val="es-MX" w:eastAsia="es-MX"/>
        </w:rPr>
        <w:t>FORMATO 5</w:t>
      </w:r>
    </w:p>
    <w:p w14:paraId="6418A16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sz w:val="20"/>
          <w:szCs w:val="20"/>
          <w:lang w:val="es-MX" w:eastAsia="es-MX"/>
        </w:rPr>
        <w:t>CERTIFICADO DE PAGO DE LOS APORTES AL SISTEMA INTEGRAL DE SEGURIDAD SOCIAL Y PARAFISCALES</w:t>
      </w:r>
    </w:p>
    <w:p w14:paraId="1FF4B6F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0A1C3E0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28304234" w14:textId="77777777" w:rsidR="00880CCF" w:rsidRDefault="00880CCF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78848EFF" w14:textId="65B692F2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Ciudad y fecha</w:t>
      </w:r>
    </w:p>
    <w:p w14:paraId="106EC18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0403194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</w:p>
    <w:p w14:paraId="05EEA73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Señores</w:t>
      </w:r>
    </w:p>
    <w:p w14:paraId="2F90E52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  <w:t xml:space="preserve">BIBLIOTECA PÚBLICA PILOTO DE MEDELLÍN PARA AMÉRICA LATINA </w:t>
      </w:r>
    </w:p>
    <w:p w14:paraId="64B5028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Medellín</w:t>
      </w:r>
    </w:p>
    <w:p w14:paraId="0F2E052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</w:pPr>
    </w:p>
    <w:p w14:paraId="738961E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</w:pPr>
    </w:p>
    <w:p w14:paraId="787E54A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ASUNTO: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ab/>
        <w:t xml:space="preserve">Carta de Certificación de Paz y Salvo - Aportes Sistema Integral de Seguridad Social y Parafiscales. </w:t>
      </w:r>
    </w:p>
    <w:p w14:paraId="2182743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4B245D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662D2DDA" w14:textId="737C2D6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Por el presente certifico, que la firma que represento se encuentra a paz y salvo por todo concepto de pago de los aportes de los empleados a los Sistemas de Salud, Pensiones, Riesgos Profesionales; y Aportes Parafiscales </w:t>
      </w:r>
      <w:r w:rsidR="00000EC3">
        <w:rPr>
          <w:rFonts w:ascii="Arial" w:eastAsia="Times New Roman" w:hAnsi="Arial" w:cs="Arial"/>
          <w:sz w:val="20"/>
          <w:szCs w:val="20"/>
          <w:lang w:val="es-MX" w:eastAsia="es-MX"/>
        </w:rPr>
        <w:t xml:space="preserve">a las Cajas de Compensación Familiar, al Instituto Colombiano de Bienestar Familiar - ICBF 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y de Contratación de Aprendices al Servicio Nacional de Aprendizaje </w:t>
      </w:r>
      <w:r w:rsidR="00705720">
        <w:rPr>
          <w:rFonts w:ascii="Arial" w:eastAsia="Times New Roman" w:hAnsi="Arial" w:cs="Arial"/>
          <w:sz w:val="20"/>
          <w:szCs w:val="20"/>
          <w:lang w:val="es-MX" w:eastAsia="es-MX"/>
        </w:rPr>
        <w:t>-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SENA</w:t>
      </w:r>
      <w:r w:rsidR="00000EC3">
        <w:rPr>
          <w:rFonts w:ascii="Arial" w:eastAsia="Times New Roman" w:hAnsi="Arial" w:cs="Arial"/>
          <w:sz w:val="20"/>
          <w:szCs w:val="20"/>
          <w:lang w:val="es-MX" w:eastAsia="es-MX"/>
        </w:rPr>
        <w:t xml:space="preserve">. </w:t>
      </w:r>
    </w:p>
    <w:p w14:paraId="6E44F69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66B5A68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Atentamente,</w:t>
      </w:r>
    </w:p>
    <w:p w14:paraId="61C2333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72341C0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423F7D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_____________________________________</w:t>
      </w:r>
    </w:p>
    <w:p w14:paraId="02E87922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Firma representante legal del Proponente </w:t>
      </w:r>
    </w:p>
    <w:p w14:paraId="2B7BC866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Nombre: </w:t>
      </w:r>
    </w:p>
    <w:p w14:paraId="46C3A9A1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Cargo: </w:t>
      </w:r>
    </w:p>
    <w:p w14:paraId="5B4F5549" w14:textId="77777777" w:rsidR="003E25ED" w:rsidRPr="007569BE" w:rsidRDefault="003E25ED" w:rsidP="003E25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Documento de Identidad:</w:t>
      </w:r>
    </w:p>
    <w:p w14:paraId="0D87BC8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B57FC7B" w14:textId="110E3C4D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6A2C2193" w14:textId="77777777" w:rsidR="00000EC3" w:rsidRPr="007569BE" w:rsidRDefault="00000EC3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697DBD11" w14:textId="6A8EE8E0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Nota: Este documento deberá ser firmado por el Revisor Fiscal </w:t>
      </w:r>
      <w:r w:rsidRPr="007569BE">
        <w:rPr>
          <w:rFonts w:ascii="Arial" w:hAnsi="Arial" w:cs="Arial"/>
          <w:b/>
          <w:sz w:val="20"/>
          <w:szCs w:val="20"/>
        </w:rPr>
        <w:t xml:space="preserve">(anexando copia de su </w:t>
      </w:r>
      <w:r w:rsidR="00000EC3">
        <w:rPr>
          <w:rFonts w:ascii="Arial" w:hAnsi="Arial" w:cs="Arial"/>
          <w:b/>
          <w:sz w:val="20"/>
          <w:szCs w:val="20"/>
        </w:rPr>
        <w:t xml:space="preserve">documento de identidad, </w:t>
      </w:r>
      <w:r w:rsidRPr="007569BE">
        <w:rPr>
          <w:rFonts w:ascii="Arial" w:hAnsi="Arial" w:cs="Arial"/>
          <w:b/>
          <w:sz w:val="20"/>
          <w:szCs w:val="20"/>
        </w:rPr>
        <w:t xml:space="preserve">tarjeta profesional y certificado de </w:t>
      </w:r>
      <w:r w:rsidR="00000EC3">
        <w:rPr>
          <w:rFonts w:ascii="Arial" w:hAnsi="Arial" w:cs="Arial"/>
          <w:b/>
          <w:sz w:val="20"/>
          <w:szCs w:val="20"/>
        </w:rPr>
        <w:t>vigencia de la misma expedido por la J</w:t>
      </w:r>
      <w:r w:rsidRPr="007569BE">
        <w:rPr>
          <w:rFonts w:ascii="Arial" w:hAnsi="Arial" w:cs="Arial"/>
          <w:b/>
          <w:sz w:val="20"/>
          <w:szCs w:val="20"/>
        </w:rPr>
        <w:t xml:space="preserve">unta </w:t>
      </w:r>
      <w:r w:rsidR="00000EC3">
        <w:rPr>
          <w:rFonts w:ascii="Arial" w:hAnsi="Arial" w:cs="Arial"/>
          <w:b/>
          <w:sz w:val="20"/>
          <w:szCs w:val="20"/>
        </w:rPr>
        <w:t>C</w:t>
      </w:r>
      <w:r w:rsidRPr="007569BE">
        <w:rPr>
          <w:rFonts w:ascii="Arial" w:hAnsi="Arial" w:cs="Arial"/>
          <w:b/>
          <w:sz w:val="20"/>
          <w:szCs w:val="20"/>
        </w:rPr>
        <w:t>entral de</w:t>
      </w:r>
      <w:r w:rsidR="00000EC3">
        <w:rPr>
          <w:rFonts w:ascii="Arial" w:hAnsi="Arial" w:cs="Arial"/>
          <w:b/>
          <w:sz w:val="20"/>
          <w:szCs w:val="20"/>
        </w:rPr>
        <w:t xml:space="preserve"> C</w:t>
      </w:r>
      <w:r w:rsidRPr="007569BE">
        <w:rPr>
          <w:rFonts w:ascii="Arial" w:hAnsi="Arial" w:cs="Arial"/>
          <w:b/>
          <w:sz w:val="20"/>
          <w:szCs w:val="20"/>
        </w:rPr>
        <w:t xml:space="preserve">ontadores) 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cuando este exista de acuerdo con los requerimientos de ley o lo tenga inscrito en el Certificado de Existencia y Representación Legal</w:t>
      </w:r>
      <w:r w:rsidR="00000EC3">
        <w:rPr>
          <w:rFonts w:ascii="Arial" w:eastAsia="Times New Roman" w:hAnsi="Arial" w:cs="Arial"/>
          <w:sz w:val="20"/>
          <w:szCs w:val="20"/>
          <w:lang w:val="es-MX" w:eastAsia="es-MX"/>
        </w:rPr>
        <w:t>;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o </w:t>
      </w:r>
      <w:r w:rsidR="00000EC3">
        <w:rPr>
          <w:rFonts w:ascii="Arial" w:eastAsia="Times New Roman" w:hAnsi="Arial" w:cs="Arial"/>
          <w:sz w:val="20"/>
          <w:szCs w:val="20"/>
          <w:lang w:val="es-MX" w:eastAsia="es-MX"/>
        </w:rPr>
        <w:t xml:space="preserve">en su defecto, 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por el Representante Legal. </w:t>
      </w:r>
      <w:r w:rsidR="00000EC3">
        <w:rPr>
          <w:rFonts w:ascii="Arial" w:eastAsia="Times New Roman" w:hAnsi="Arial" w:cs="Arial"/>
          <w:sz w:val="20"/>
          <w:szCs w:val="20"/>
          <w:lang w:val="es-MX" w:eastAsia="es-MX"/>
        </w:rPr>
        <w:t>Aplica i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gualmente, </w:t>
      </w:r>
      <w:r w:rsidR="00000EC3">
        <w:rPr>
          <w:rFonts w:ascii="Arial" w:eastAsia="Times New Roman" w:hAnsi="Arial" w:cs="Arial"/>
          <w:sz w:val="20"/>
          <w:szCs w:val="20"/>
          <w:lang w:val="es-MX" w:eastAsia="es-MX"/>
        </w:rPr>
        <w:t xml:space="preserve">para 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la Persona Natural que revista calidad de empleadora</w:t>
      </w:r>
      <w:r w:rsidR="00B96EA7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y debe ser suscrita por ésta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.</w:t>
      </w:r>
    </w:p>
    <w:p w14:paraId="17CB32D5" w14:textId="77777777" w:rsidR="003E25ED" w:rsidRPr="007569BE" w:rsidRDefault="003E25ED" w:rsidP="003E25ED">
      <w:pPr>
        <w:autoSpaceDN w:val="0"/>
        <w:spacing w:after="0"/>
        <w:rPr>
          <w:rFonts w:ascii="Arial" w:eastAsia="Batang" w:hAnsi="Arial" w:cs="Arial"/>
          <w:snapToGrid w:val="0"/>
          <w:sz w:val="20"/>
          <w:szCs w:val="20"/>
          <w:lang w:val="es-MX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MX" w:eastAsia="es-MX"/>
        </w:rPr>
        <w:br w:type="page"/>
      </w:r>
    </w:p>
    <w:p w14:paraId="6969E04E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es-MX"/>
        </w:rPr>
      </w:pPr>
    </w:p>
    <w:p w14:paraId="1DCF02C1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es-MX"/>
        </w:rPr>
      </w:pPr>
    </w:p>
    <w:p w14:paraId="29A9679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Times New Roman" w:hAnsi="Arial" w:cs="Arial"/>
          <w:b/>
          <w:bCs/>
          <w:snapToGrid w:val="0"/>
          <w:sz w:val="20"/>
          <w:szCs w:val="20"/>
          <w:lang w:eastAsia="es-MX"/>
        </w:rPr>
        <w:t>FORMATO 6</w:t>
      </w:r>
    </w:p>
    <w:p w14:paraId="62F84F5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bCs/>
          <w:snapToGrid w:val="0"/>
          <w:sz w:val="20"/>
          <w:szCs w:val="20"/>
          <w:lang w:val="es-ES_tradnl" w:eastAsia="es-MX"/>
        </w:rPr>
        <w:t>MODELO CERTIFICACIÓN DE MYPES O MYPIMES</w:t>
      </w:r>
    </w:p>
    <w:p w14:paraId="6B08B8FC" w14:textId="2948529D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696155E" w14:textId="77777777" w:rsidR="00880CCF" w:rsidRPr="007569BE" w:rsidRDefault="00880CCF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8AD897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47F860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El suscrito___________________________________ (nombre del revisor fiscal o contador público) identificado con la cédula ____________ y TP No. ______________ en calidad de Contador Público o Revisor Fiscal de ______________________ (nombre o razón social del proponente), con </w:t>
      </w:r>
      <w:r>
        <w:rPr>
          <w:rFonts w:ascii="Arial" w:hAnsi="Arial" w:cs="Arial"/>
          <w:sz w:val="20"/>
          <w:szCs w:val="20"/>
        </w:rPr>
        <w:t xml:space="preserve">NIT </w:t>
      </w:r>
      <w:r w:rsidRPr="007569BE">
        <w:rPr>
          <w:rFonts w:ascii="Arial" w:hAnsi="Arial" w:cs="Arial"/>
          <w:sz w:val="20"/>
          <w:szCs w:val="20"/>
        </w:rPr>
        <w:t>_____________________ manifiesto bajo la gravedad del juramento y con conocimiento de las responsabilidades que ello implica que:</w:t>
      </w:r>
    </w:p>
    <w:p w14:paraId="6B46892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C093EC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De conformidad con el artículo 2 de la ley 590 de 2000, modificado por el artículo 43 de la ley 1450 de 2011 y sus decretos reglamentarios o las normas que los modifiquen</w:t>
      </w:r>
    </w:p>
    <w:p w14:paraId="59B9C0B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62217D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El proponente ______________________ (nombre o razón social del proponente) tiene la calidad de: (marque con una X)</w:t>
      </w:r>
    </w:p>
    <w:p w14:paraId="24F8C51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6AE734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MEDIANA EMPRESA _____ </w:t>
      </w:r>
    </w:p>
    <w:p w14:paraId="1D8935C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PEQUEÑA EMPRESA _____ </w:t>
      </w:r>
    </w:p>
    <w:p w14:paraId="33E1A63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MICRO EMPRESA _____</w:t>
      </w:r>
    </w:p>
    <w:p w14:paraId="72B2039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240848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Toda vez que cuenta con:</w:t>
      </w:r>
    </w:p>
    <w:p w14:paraId="7028422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37F6EB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Mediana Empresa: _______ </w:t>
      </w:r>
    </w:p>
    <w:p w14:paraId="5AC86A6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5A7DE0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a. Planta de personal entre cincuenta y uno (51) y doscientos (200) trabajadores; y </w:t>
      </w:r>
    </w:p>
    <w:p w14:paraId="23FD3A6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b. Activos totales por valor entre</w:t>
      </w:r>
      <w:r>
        <w:rPr>
          <w:rFonts w:ascii="Arial" w:hAnsi="Arial" w:cs="Arial"/>
          <w:sz w:val="20"/>
          <w:szCs w:val="20"/>
        </w:rPr>
        <w:t>,</w:t>
      </w:r>
      <w:r w:rsidRPr="007569BE">
        <w:rPr>
          <w:rFonts w:ascii="Arial" w:hAnsi="Arial" w:cs="Arial"/>
          <w:sz w:val="20"/>
          <w:szCs w:val="20"/>
        </w:rPr>
        <w:t xml:space="preserve"> cinco mil uno (5.001) y quince mil (15.000) salarios mínimos mensuales legales vigentes</w:t>
      </w:r>
      <w:r>
        <w:rPr>
          <w:rFonts w:ascii="Arial" w:hAnsi="Arial" w:cs="Arial"/>
          <w:sz w:val="20"/>
          <w:szCs w:val="20"/>
        </w:rPr>
        <w:t xml:space="preserve"> (SMLMV)</w:t>
      </w:r>
      <w:r w:rsidRPr="007569BE">
        <w:rPr>
          <w:rFonts w:ascii="Arial" w:hAnsi="Arial" w:cs="Arial"/>
          <w:sz w:val="20"/>
          <w:szCs w:val="20"/>
        </w:rPr>
        <w:t>.</w:t>
      </w:r>
    </w:p>
    <w:p w14:paraId="44B6AAC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EC19B6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Pequeña Empresa: _______ </w:t>
      </w:r>
    </w:p>
    <w:p w14:paraId="5474CBB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FB6FB0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a. Planta de personal entre once (11) y cincuenta (50) trabajadores; y </w:t>
      </w:r>
    </w:p>
    <w:p w14:paraId="49C8F81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hAnsi="Arial" w:cs="Arial"/>
          <w:sz w:val="20"/>
          <w:szCs w:val="20"/>
        </w:rPr>
        <w:t>b. Activos totales por valor entre quinientos uno (501) y menos de cinco mil (5.001) salarios mínimos mensuales legales vigentes.</w:t>
      </w:r>
    </w:p>
    <w:p w14:paraId="3DE234D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A11F59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0E06B73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Microempresa: _______ </w:t>
      </w:r>
    </w:p>
    <w:p w14:paraId="32B0406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EA4885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a. Planta de personal no superior a los diez (10) trabajadores; y </w:t>
      </w:r>
    </w:p>
    <w:p w14:paraId="790E426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b. Activos totales por valor inferior a quinientos uno (501) salarios mínimos mensuales legales vigentes.</w:t>
      </w:r>
    </w:p>
    <w:p w14:paraId="33170F8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6BAEC2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Se expide en la ciudad de ______________________ a los ________ días del mes de ______________ del año ______________</w:t>
      </w:r>
    </w:p>
    <w:p w14:paraId="1C03878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E728E8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BD26DA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_____________________________________________ </w:t>
      </w:r>
    </w:p>
    <w:p w14:paraId="72C5FB6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NOMBRE REVISOR FISCAL O CONTADOR PÚBLICO</w:t>
      </w:r>
    </w:p>
    <w:p w14:paraId="304BA1A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0852C5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_____________________________________________ </w:t>
      </w:r>
    </w:p>
    <w:p w14:paraId="70036AB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FIRMA REVISOR FISCAL O CONTADOR PÚBLICO </w:t>
      </w:r>
    </w:p>
    <w:p w14:paraId="4E2299A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T.P. No. ________________ </w:t>
      </w:r>
    </w:p>
    <w:p w14:paraId="206E1A3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No. De identificación ____________________ </w:t>
      </w:r>
    </w:p>
    <w:p w14:paraId="3AEFF1A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215F5A0" w14:textId="4545E510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Nota 1: Se debe adjuntar copia de la tarjeta profesional del Revisor Fiscal o Contador Público y certificado de </w:t>
      </w:r>
      <w:r w:rsidR="00B96EA7">
        <w:rPr>
          <w:rFonts w:ascii="Arial" w:hAnsi="Arial" w:cs="Arial"/>
          <w:sz w:val="20"/>
          <w:szCs w:val="20"/>
        </w:rPr>
        <w:t xml:space="preserve">vigencia de la misma, de </w:t>
      </w:r>
      <w:r w:rsidRPr="007569BE">
        <w:rPr>
          <w:rFonts w:ascii="Arial" w:hAnsi="Arial" w:cs="Arial"/>
          <w:sz w:val="20"/>
          <w:szCs w:val="20"/>
        </w:rPr>
        <w:t>la Junta Central de Contadores</w:t>
      </w:r>
      <w:r w:rsidR="00B96EA7">
        <w:rPr>
          <w:rFonts w:ascii="Arial" w:hAnsi="Arial" w:cs="Arial"/>
          <w:sz w:val="20"/>
          <w:szCs w:val="20"/>
        </w:rPr>
        <w:t xml:space="preserve">. </w:t>
      </w:r>
      <w:r w:rsidRPr="007569BE">
        <w:rPr>
          <w:rFonts w:ascii="Arial" w:hAnsi="Arial" w:cs="Arial"/>
          <w:sz w:val="20"/>
          <w:szCs w:val="20"/>
        </w:rPr>
        <w:t xml:space="preserve"> </w:t>
      </w:r>
    </w:p>
    <w:p w14:paraId="3F7CB4D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hAnsi="Arial" w:cs="Arial"/>
          <w:sz w:val="20"/>
          <w:szCs w:val="20"/>
        </w:rPr>
        <w:t>Nota 2: Este modelo se diligencia solo en caso de que en el RUP no esté claramente expreso el tamaño empresarial de MYPES o MIPYMES).</w:t>
      </w:r>
    </w:p>
    <w:p w14:paraId="2EB0F570" w14:textId="463BB43A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B7DFBA5" w14:textId="77777777" w:rsidR="00880CCF" w:rsidRPr="007569BE" w:rsidRDefault="00880CCF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5C4A40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sz w:val="20"/>
          <w:szCs w:val="20"/>
          <w:lang w:val="es-MX" w:eastAsia="es-MX"/>
        </w:rPr>
        <w:t>FORMATO 7</w:t>
      </w:r>
    </w:p>
    <w:p w14:paraId="73D662C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sz w:val="20"/>
          <w:szCs w:val="20"/>
          <w:lang w:val="es-MX" w:eastAsia="es-MX"/>
        </w:rPr>
        <w:t xml:space="preserve"> MODELO CARTA CONSTITUCIÓN FORMAS ASOCIATIVAS</w:t>
      </w:r>
    </w:p>
    <w:p w14:paraId="0299821C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62116A8" w14:textId="79C28ACB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37537898" w14:textId="77777777" w:rsidR="00880CCF" w:rsidRPr="007569BE" w:rsidRDefault="00880CCF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E6F047F" w14:textId="19E7FC45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Medellín, ___ de ___ </w:t>
      </w:r>
      <w:proofErr w:type="spellStart"/>
      <w:r w:rsidRPr="007569BE">
        <w:rPr>
          <w:rFonts w:ascii="Arial" w:hAnsi="Arial" w:cs="Arial"/>
          <w:sz w:val="20"/>
          <w:szCs w:val="20"/>
        </w:rPr>
        <w:t>de</w:t>
      </w:r>
      <w:proofErr w:type="spellEnd"/>
      <w:r w:rsidRPr="007569BE">
        <w:rPr>
          <w:rFonts w:ascii="Arial" w:hAnsi="Arial" w:cs="Arial"/>
          <w:sz w:val="20"/>
          <w:szCs w:val="20"/>
        </w:rPr>
        <w:t xml:space="preserve"> 202</w:t>
      </w:r>
      <w:r w:rsidR="00B96EA7">
        <w:rPr>
          <w:rFonts w:ascii="Arial" w:hAnsi="Arial" w:cs="Arial"/>
          <w:sz w:val="20"/>
          <w:szCs w:val="20"/>
        </w:rPr>
        <w:t>1</w:t>
      </w:r>
    </w:p>
    <w:p w14:paraId="140C685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B0B69C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Señores </w:t>
      </w:r>
    </w:p>
    <w:p w14:paraId="3FE6F760" w14:textId="7814FDB1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Biblioteca P</w:t>
      </w:r>
      <w:r w:rsidR="00FE1B66">
        <w:rPr>
          <w:rFonts w:ascii="Arial" w:hAnsi="Arial" w:cs="Arial"/>
          <w:sz w:val="20"/>
          <w:szCs w:val="20"/>
        </w:rPr>
        <w:t>ú</w:t>
      </w:r>
      <w:r w:rsidRPr="007569BE">
        <w:rPr>
          <w:rFonts w:ascii="Arial" w:hAnsi="Arial" w:cs="Arial"/>
          <w:sz w:val="20"/>
          <w:szCs w:val="20"/>
        </w:rPr>
        <w:t xml:space="preserve">blica Piloto de Medellín para América Latina. </w:t>
      </w:r>
    </w:p>
    <w:p w14:paraId="1AACFB2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hAnsi="Arial" w:cs="Arial"/>
          <w:sz w:val="20"/>
          <w:szCs w:val="20"/>
        </w:rPr>
        <w:t>Medellín.</w:t>
      </w:r>
    </w:p>
    <w:p w14:paraId="792C333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FB52D8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4A0739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A7EBEF2" w14:textId="471C1415" w:rsidR="003E25ED" w:rsidRPr="00A566C7" w:rsidRDefault="003E25ED" w:rsidP="00A566C7">
      <w:pPr>
        <w:spacing w:after="0"/>
        <w:jc w:val="both"/>
        <w:rPr>
          <w:b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Los abajo firmantes manifestamos a través de este documento que hemos convenido asociarnos en (Unión Temporal o consorcio) para participar en el presente proceso, cuyo objeto es </w:t>
      </w:r>
      <w:r w:rsidR="00A566C7" w:rsidRPr="00040B6D">
        <w:rPr>
          <w:rFonts w:eastAsia="Calibri" w:cs="Arial"/>
          <w:b/>
          <w:bCs/>
          <w:sz w:val="20"/>
          <w:szCs w:val="20"/>
        </w:rPr>
        <w:t>SUMINISTRO DE</w:t>
      </w:r>
      <w:r w:rsidR="00A566C7">
        <w:rPr>
          <w:rFonts w:eastAsia="Calibri" w:cs="Arial"/>
          <w:b/>
          <w:bCs/>
          <w:sz w:val="20"/>
          <w:szCs w:val="20"/>
        </w:rPr>
        <w:t xml:space="preserve"> </w:t>
      </w:r>
      <w:r w:rsidR="00A566C7" w:rsidRPr="005720D5">
        <w:rPr>
          <w:b/>
          <w:sz w:val="20"/>
          <w:szCs w:val="20"/>
        </w:rPr>
        <w:t>SERVICIO</w:t>
      </w:r>
      <w:r w:rsidR="00A566C7">
        <w:rPr>
          <w:b/>
          <w:sz w:val="20"/>
          <w:szCs w:val="20"/>
        </w:rPr>
        <w:t>S</w:t>
      </w:r>
      <w:r w:rsidR="00A566C7" w:rsidRPr="005720D5">
        <w:rPr>
          <w:b/>
          <w:sz w:val="20"/>
          <w:szCs w:val="20"/>
        </w:rPr>
        <w:t xml:space="preserve"> DE TRANSPORTE EN DIFERENTES MODALIDADES PARA EL PERSONAL, ACTIVIDADES Y EVENTOS DE LA BIBLIOTECA PÚBLICA PILOTO DE MEDELLÍN Y DE LOS DIFERENTES PROYECTOS EJECUTADOS POR ÉSTA, DENTRO DE LOS QUE SE ENCUENTRA EL SISTEMA DE B</w:t>
      </w:r>
      <w:r w:rsidR="00A566C7">
        <w:rPr>
          <w:b/>
          <w:sz w:val="20"/>
          <w:szCs w:val="20"/>
        </w:rPr>
        <w:t>IBLIOTECAS PÚBLICAS DE MEDELLÍN</w:t>
      </w:r>
      <w:r w:rsidR="00705720">
        <w:rPr>
          <w:rFonts w:ascii="Arial" w:hAnsi="Arial" w:cs="Arial"/>
          <w:b/>
          <w:sz w:val="20"/>
          <w:szCs w:val="20"/>
        </w:rPr>
        <w:t xml:space="preserve">. </w:t>
      </w:r>
      <w:r w:rsidRPr="007569BE">
        <w:rPr>
          <w:rFonts w:ascii="Arial" w:hAnsi="Arial" w:cs="Arial"/>
          <w:sz w:val="20"/>
          <w:szCs w:val="20"/>
        </w:rPr>
        <w:t>Por lo anterior expresamos:</w:t>
      </w:r>
    </w:p>
    <w:p w14:paraId="5B701D0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715C06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El presente acuerdo de (Unión Temporal o consorcio u otra forma asociativa) se suscribe entre las siguientes partes:</w:t>
      </w:r>
    </w:p>
    <w:p w14:paraId="1883E24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68B843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__________________, identificado como aparece al pie de su firma, actuando en nombre y representación de ________________ y ________________, identificado como aparece al pie de su firma, actuando en nombre y representación de ___________________</w:t>
      </w:r>
    </w:p>
    <w:p w14:paraId="015B4EE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6EFAEF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Las personas arriba mencionadas que se denominarán colectivamente como LAS PARTES y</w:t>
      </w:r>
    </w:p>
    <w:p w14:paraId="5419186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1C9C307" w14:textId="2D2A5D02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CONSIDERANDO</w:t>
      </w:r>
      <w:r w:rsidR="00FE1B66">
        <w:rPr>
          <w:rFonts w:ascii="Arial" w:hAnsi="Arial" w:cs="Arial"/>
          <w:sz w:val="20"/>
          <w:szCs w:val="20"/>
        </w:rPr>
        <w:t xml:space="preserve"> QUE</w:t>
      </w:r>
      <w:r w:rsidRPr="007569BE">
        <w:rPr>
          <w:rFonts w:ascii="Arial" w:hAnsi="Arial" w:cs="Arial"/>
          <w:sz w:val="20"/>
          <w:szCs w:val="20"/>
        </w:rPr>
        <w:t>:</w:t>
      </w:r>
    </w:p>
    <w:p w14:paraId="144BCE1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</w:p>
    <w:p w14:paraId="3B2E2D6F" w14:textId="14E4DAA7" w:rsidR="003E25ED" w:rsidRPr="007569BE" w:rsidRDefault="00FE1B66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3E25ED" w:rsidRPr="007569BE">
        <w:rPr>
          <w:rFonts w:ascii="Arial" w:hAnsi="Arial" w:cs="Arial"/>
          <w:sz w:val="20"/>
          <w:szCs w:val="20"/>
        </w:rPr>
        <w:t>Biblioteca P</w:t>
      </w:r>
      <w:r>
        <w:rPr>
          <w:rFonts w:ascii="Arial" w:hAnsi="Arial" w:cs="Arial"/>
          <w:sz w:val="20"/>
          <w:szCs w:val="20"/>
        </w:rPr>
        <w:t>ú</w:t>
      </w:r>
      <w:r w:rsidR="003E25ED" w:rsidRPr="007569BE">
        <w:rPr>
          <w:rFonts w:ascii="Arial" w:hAnsi="Arial" w:cs="Arial"/>
          <w:sz w:val="20"/>
          <w:szCs w:val="20"/>
        </w:rPr>
        <w:t xml:space="preserve">blica Piloto de Medellín para América Latina, convocó a la Selección Abreviada </w:t>
      </w:r>
      <w:r w:rsidR="00B96EA7">
        <w:rPr>
          <w:rFonts w:ascii="Arial" w:hAnsi="Arial" w:cs="Arial"/>
          <w:sz w:val="20"/>
          <w:szCs w:val="20"/>
        </w:rPr>
        <w:t xml:space="preserve">No. </w:t>
      </w:r>
      <w:r w:rsidR="00705720">
        <w:rPr>
          <w:rFonts w:ascii="Arial" w:hAnsi="Arial" w:cs="Arial"/>
          <w:sz w:val="20"/>
          <w:szCs w:val="20"/>
        </w:rPr>
        <w:t>SA-</w:t>
      </w:r>
      <w:r w:rsidR="00B96EA7">
        <w:rPr>
          <w:rFonts w:ascii="Arial" w:hAnsi="Arial" w:cs="Arial"/>
          <w:sz w:val="20"/>
          <w:szCs w:val="20"/>
        </w:rPr>
        <w:t>0</w:t>
      </w:r>
      <w:r w:rsidR="00705720">
        <w:rPr>
          <w:rFonts w:ascii="Arial" w:hAnsi="Arial" w:cs="Arial"/>
          <w:sz w:val="20"/>
          <w:szCs w:val="20"/>
        </w:rPr>
        <w:t>5</w:t>
      </w:r>
      <w:r w:rsidR="00B96EA7">
        <w:rPr>
          <w:rFonts w:ascii="Arial" w:hAnsi="Arial" w:cs="Arial"/>
          <w:sz w:val="20"/>
          <w:szCs w:val="20"/>
        </w:rPr>
        <w:t xml:space="preserve">-2021 </w:t>
      </w:r>
      <w:r w:rsidR="003E25ED" w:rsidRPr="007569BE">
        <w:rPr>
          <w:rFonts w:ascii="Arial" w:hAnsi="Arial" w:cs="Arial"/>
          <w:sz w:val="20"/>
          <w:szCs w:val="20"/>
        </w:rPr>
        <w:t xml:space="preserve">por </w:t>
      </w:r>
      <w:r w:rsidR="00B96EA7">
        <w:rPr>
          <w:rFonts w:ascii="Arial" w:hAnsi="Arial" w:cs="Arial"/>
          <w:sz w:val="20"/>
          <w:szCs w:val="20"/>
        </w:rPr>
        <w:t>S</w:t>
      </w:r>
      <w:r w:rsidR="003E25ED" w:rsidRPr="007569BE">
        <w:rPr>
          <w:rFonts w:ascii="Arial" w:hAnsi="Arial" w:cs="Arial"/>
          <w:sz w:val="20"/>
          <w:szCs w:val="20"/>
        </w:rPr>
        <w:t xml:space="preserve">ubasta </w:t>
      </w:r>
      <w:r w:rsidR="00B96EA7">
        <w:rPr>
          <w:rFonts w:ascii="Arial" w:hAnsi="Arial" w:cs="Arial"/>
          <w:sz w:val="20"/>
          <w:szCs w:val="20"/>
        </w:rPr>
        <w:t>I</w:t>
      </w:r>
      <w:r w:rsidR="003E25ED" w:rsidRPr="007569BE">
        <w:rPr>
          <w:rFonts w:ascii="Arial" w:hAnsi="Arial" w:cs="Arial"/>
          <w:sz w:val="20"/>
          <w:szCs w:val="20"/>
        </w:rPr>
        <w:t xml:space="preserve">nversa </w:t>
      </w:r>
      <w:r w:rsidR="00B96EA7">
        <w:rPr>
          <w:rFonts w:ascii="Arial" w:hAnsi="Arial" w:cs="Arial"/>
          <w:sz w:val="20"/>
          <w:szCs w:val="20"/>
        </w:rPr>
        <w:t xml:space="preserve">Electrónica. </w:t>
      </w:r>
    </w:p>
    <w:p w14:paraId="7591D66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76DC5BB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Para responder a esta convocatoria LAS PARTES manifiestan mediante este documento su intención firme de participar en la presente invitación, para lo cual han decidido conformar la (Unión Temporal o Consorcio u otra forma asociativa) (escribir nombre), que se formaliza por medio del presente documento, de conformidad con lo preceptuado en el numeral 2 del artículo 7 de la Ley 80 de 1993 y en el Pliego de Condiciones.</w:t>
      </w:r>
    </w:p>
    <w:p w14:paraId="7EB7F51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24168CF" w14:textId="7B0D9F79" w:rsidR="003E25ED" w:rsidRPr="007569BE" w:rsidRDefault="00FE1B66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</w:t>
      </w:r>
      <w:r w:rsidR="003E25ED" w:rsidRPr="007569BE">
        <w:rPr>
          <w:rFonts w:ascii="Arial" w:hAnsi="Arial" w:cs="Arial"/>
          <w:sz w:val="20"/>
          <w:szCs w:val="20"/>
        </w:rPr>
        <w:t>conformidad con los estatutos de las sociedades integrantes del presente acuerdo y las correspondientes autorizaciones de juntas directivas, los representantes legales de las mismas se encuentran plenamente facultados para:</w:t>
      </w:r>
    </w:p>
    <w:p w14:paraId="525ED31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AD5305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Celebrar el presente acuerdo de (Unión Temporal o Consorcio u otra forma asociativa), comprometiéndose en forma conjunta y solidaria, incluyendo la facultad para asignar un representante legal, con las más amplias facultades, en los términos que se establecen en el presente documento.</w:t>
      </w:r>
    </w:p>
    <w:p w14:paraId="7FAC2D4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B52EFE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Presentar por intermedio de (Unión Temporal o Consorcio u otra forma asociativa), la Propuesta en respuesta a la presente invitación para (escribir objeto).</w:t>
      </w:r>
    </w:p>
    <w:p w14:paraId="07CAB11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5F9557E" w14:textId="2C5EA1A0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Comprometer a las sociedades que representan en forma conjunta y solidariamente ante la Biblioteca P</w:t>
      </w:r>
      <w:r w:rsidR="00FE1B66">
        <w:rPr>
          <w:rFonts w:ascii="Arial" w:hAnsi="Arial" w:cs="Arial"/>
          <w:sz w:val="20"/>
          <w:szCs w:val="20"/>
        </w:rPr>
        <w:t>ú</w:t>
      </w:r>
      <w:r w:rsidRPr="007569BE">
        <w:rPr>
          <w:rFonts w:ascii="Arial" w:hAnsi="Arial" w:cs="Arial"/>
          <w:sz w:val="20"/>
          <w:szCs w:val="20"/>
        </w:rPr>
        <w:t>blica Piloto de Medellín para América Latina.</w:t>
      </w:r>
    </w:p>
    <w:p w14:paraId="49517FD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6A2365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Que en virtud de lo anterior LAS PARTES</w:t>
      </w:r>
    </w:p>
    <w:p w14:paraId="280C972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60EA4C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ACUERDAN</w:t>
      </w:r>
    </w:p>
    <w:p w14:paraId="7AD5482D" w14:textId="3EC2FC2E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9513E7C" w14:textId="77777777" w:rsidR="00705720" w:rsidRPr="007569BE" w:rsidRDefault="00705720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33EE247" w14:textId="1E501FAF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PRIMERO</w:t>
      </w:r>
      <w:r w:rsidR="00FE1B66">
        <w:rPr>
          <w:rFonts w:ascii="Arial" w:hAnsi="Arial" w:cs="Arial"/>
          <w:sz w:val="20"/>
          <w:szCs w:val="20"/>
        </w:rPr>
        <w:t>.</w:t>
      </w:r>
      <w:r w:rsidRPr="007569BE">
        <w:rPr>
          <w:rFonts w:ascii="Arial" w:hAnsi="Arial" w:cs="Arial"/>
          <w:sz w:val="20"/>
          <w:szCs w:val="20"/>
        </w:rPr>
        <w:t xml:space="preserve"> Objeto</w:t>
      </w:r>
      <w:r w:rsidR="00FE1B66">
        <w:rPr>
          <w:rFonts w:ascii="Arial" w:hAnsi="Arial" w:cs="Arial"/>
          <w:sz w:val="20"/>
          <w:szCs w:val="20"/>
        </w:rPr>
        <w:t>:</w:t>
      </w:r>
      <w:r w:rsidRPr="007569BE">
        <w:rPr>
          <w:rFonts w:ascii="Arial" w:hAnsi="Arial" w:cs="Arial"/>
          <w:sz w:val="20"/>
          <w:szCs w:val="20"/>
        </w:rPr>
        <w:t xml:space="preserve"> Por el presente documento las Partes que en él actúan, formalizan la celebración d</w:t>
      </w:r>
      <w:r w:rsidR="00FE1B66">
        <w:rPr>
          <w:rFonts w:ascii="Arial" w:hAnsi="Arial" w:cs="Arial"/>
          <w:sz w:val="20"/>
          <w:szCs w:val="20"/>
        </w:rPr>
        <w:t xml:space="preserve">e un acuerdo de (Unión Temporal, </w:t>
      </w:r>
      <w:r w:rsidRPr="007569BE">
        <w:rPr>
          <w:rFonts w:ascii="Arial" w:hAnsi="Arial" w:cs="Arial"/>
          <w:sz w:val="20"/>
          <w:szCs w:val="20"/>
        </w:rPr>
        <w:t>Consorcio u otra forma asociativa) en un todo</w:t>
      </w:r>
      <w:r w:rsidR="00FE1B66">
        <w:rPr>
          <w:rFonts w:ascii="Arial" w:hAnsi="Arial" w:cs="Arial"/>
          <w:sz w:val="20"/>
          <w:szCs w:val="20"/>
        </w:rPr>
        <w:t>,</w:t>
      </w:r>
      <w:r w:rsidRPr="007569BE">
        <w:rPr>
          <w:rFonts w:ascii="Arial" w:hAnsi="Arial" w:cs="Arial"/>
          <w:sz w:val="20"/>
          <w:szCs w:val="20"/>
        </w:rPr>
        <w:t xml:space="preserve"> de conformidad con el numeral segundo del Artículo 7° de la Ley 80 de 1993 y demás normas concordantes, así como </w:t>
      </w:r>
      <w:r w:rsidR="00FE1B66">
        <w:rPr>
          <w:rFonts w:ascii="Arial" w:hAnsi="Arial" w:cs="Arial"/>
          <w:sz w:val="20"/>
          <w:szCs w:val="20"/>
        </w:rPr>
        <w:t xml:space="preserve">presentar al presente proceso contractual, </w:t>
      </w:r>
      <w:r w:rsidRPr="007569BE">
        <w:rPr>
          <w:rFonts w:ascii="Arial" w:hAnsi="Arial" w:cs="Arial"/>
          <w:sz w:val="20"/>
          <w:szCs w:val="20"/>
        </w:rPr>
        <w:t>po</w:t>
      </w:r>
      <w:r w:rsidR="00FE1B66">
        <w:rPr>
          <w:rFonts w:ascii="Arial" w:hAnsi="Arial" w:cs="Arial"/>
          <w:sz w:val="20"/>
          <w:szCs w:val="20"/>
        </w:rPr>
        <w:t xml:space="preserve">r intermedio de (Unión Temporal, </w:t>
      </w:r>
      <w:r w:rsidRPr="007569BE">
        <w:rPr>
          <w:rFonts w:ascii="Arial" w:hAnsi="Arial" w:cs="Arial"/>
          <w:sz w:val="20"/>
          <w:szCs w:val="20"/>
        </w:rPr>
        <w:t>Consorcio u otra forma asociativa)</w:t>
      </w:r>
      <w:r w:rsidR="00FE1B66">
        <w:rPr>
          <w:rFonts w:ascii="Arial" w:hAnsi="Arial" w:cs="Arial"/>
          <w:sz w:val="20"/>
          <w:szCs w:val="20"/>
        </w:rPr>
        <w:t xml:space="preserve"> </w:t>
      </w:r>
      <w:r w:rsidRPr="007569BE">
        <w:rPr>
          <w:rFonts w:ascii="Arial" w:hAnsi="Arial" w:cs="Arial"/>
          <w:sz w:val="20"/>
          <w:szCs w:val="20"/>
        </w:rPr>
        <w:t xml:space="preserve">_____________, propuesta en respuesta a la </w:t>
      </w:r>
      <w:r w:rsidR="00FE1B66">
        <w:rPr>
          <w:rFonts w:ascii="Arial" w:hAnsi="Arial" w:cs="Arial"/>
          <w:sz w:val="20"/>
          <w:szCs w:val="20"/>
        </w:rPr>
        <w:t xml:space="preserve">convocatoria </w:t>
      </w:r>
      <w:r w:rsidRPr="007569BE">
        <w:rPr>
          <w:rFonts w:ascii="Arial" w:hAnsi="Arial" w:cs="Arial"/>
          <w:sz w:val="20"/>
          <w:szCs w:val="20"/>
        </w:rPr>
        <w:t>mencionada para el (escribir objeto).</w:t>
      </w:r>
    </w:p>
    <w:p w14:paraId="7E7BA86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8F8D68D" w14:textId="5DD284CA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SEGUNDO</w:t>
      </w:r>
      <w:r w:rsidR="00FE1B66">
        <w:rPr>
          <w:rFonts w:ascii="Arial" w:hAnsi="Arial" w:cs="Arial"/>
          <w:sz w:val="20"/>
          <w:szCs w:val="20"/>
        </w:rPr>
        <w:t xml:space="preserve">. </w:t>
      </w:r>
      <w:r w:rsidRPr="007569BE">
        <w:rPr>
          <w:rFonts w:ascii="Arial" w:hAnsi="Arial" w:cs="Arial"/>
          <w:sz w:val="20"/>
          <w:szCs w:val="20"/>
        </w:rPr>
        <w:t>Alcance</w:t>
      </w:r>
      <w:r w:rsidR="00FE1B66">
        <w:rPr>
          <w:rFonts w:ascii="Arial" w:hAnsi="Arial" w:cs="Arial"/>
          <w:sz w:val="20"/>
          <w:szCs w:val="20"/>
        </w:rPr>
        <w:t>:</w:t>
      </w:r>
      <w:r w:rsidRPr="007569BE">
        <w:rPr>
          <w:rFonts w:ascii="Arial" w:hAnsi="Arial" w:cs="Arial"/>
          <w:sz w:val="20"/>
          <w:szCs w:val="20"/>
        </w:rPr>
        <w:t xml:space="preserve"> El alcance del presente acuerdo de (Unión Temporal</w:t>
      </w:r>
      <w:r w:rsidR="00FE1B66">
        <w:rPr>
          <w:rFonts w:ascii="Arial" w:hAnsi="Arial" w:cs="Arial"/>
          <w:sz w:val="20"/>
          <w:szCs w:val="20"/>
        </w:rPr>
        <w:t xml:space="preserve">, </w:t>
      </w:r>
      <w:r w:rsidRPr="007569BE">
        <w:rPr>
          <w:rFonts w:ascii="Arial" w:hAnsi="Arial" w:cs="Arial"/>
          <w:sz w:val="20"/>
          <w:szCs w:val="20"/>
        </w:rPr>
        <w:t xml:space="preserve">Consorcio u otra forma asociativa) comprende la elaboración y presentación de </w:t>
      </w:r>
      <w:r w:rsidR="00A6259D">
        <w:rPr>
          <w:rFonts w:ascii="Arial" w:hAnsi="Arial" w:cs="Arial"/>
          <w:sz w:val="20"/>
          <w:szCs w:val="20"/>
        </w:rPr>
        <w:t xml:space="preserve">la </w:t>
      </w:r>
      <w:r w:rsidRPr="007569BE">
        <w:rPr>
          <w:rFonts w:ascii="Arial" w:hAnsi="Arial" w:cs="Arial"/>
          <w:sz w:val="20"/>
          <w:szCs w:val="20"/>
        </w:rPr>
        <w:t>Propuesta, así como la celebración del Contrato y la ejecución del mismo</w:t>
      </w:r>
      <w:r w:rsidR="00A6259D">
        <w:rPr>
          <w:rFonts w:ascii="Arial" w:hAnsi="Arial" w:cs="Arial"/>
          <w:sz w:val="20"/>
          <w:szCs w:val="20"/>
        </w:rPr>
        <w:t>, en caso de resultar adjudicatarios</w:t>
      </w:r>
      <w:r w:rsidRPr="007569BE">
        <w:rPr>
          <w:rFonts w:ascii="Arial" w:hAnsi="Arial" w:cs="Arial"/>
          <w:sz w:val="20"/>
          <w:szCs w:val="20"/>
        </w:rPr>
        <w:t>.</w:t>
      </w:r>
    </w:p>
    <w:p w14:paraId="2D4BDCB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25FAEED" w14:textId="36E521A0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TERCERO: Nombre y domicilio. La (Unión Temporal</w:t>
      </w:r>
      <w:r w:rsidR="00A6259D">
        <w:rPr>
          <w:rFonts w:ascii="Arial" w:hAnsi="Arial" w:cs="Arial"/>
          <w:sz w:val="20"/>
          <w:szCs w:val="20"/>
        </w:rPr>
        <w:t xml:space="preserve">, </w:t>
      </w:r>
      <w:r w:rsidRPr="007569BE">
        <w:rPr>
          <w:rFonts w:ascii="Arial" w:hAnsi="Arial" w:cs="Arial"/>
          <w:sz w:val="20"/>
          <w:szCs w:val="20"/>
        </w:rPr>
        <w:t>Consorcio u otra forma asociativa) que por este documento se conforma, llevará el nombre de ____________________,</w:t>
      </w:r>
    </w:p>
    <w:p w14:paraId="3BC68E6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B51796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Dirección: ____________________________ </w:t>
      </w:r>
    </w:p>
    <w:p w14:paraId="0FAC486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Teléfonos: ____________________________ </w:t>
      </w:r>
    </w:p>
    <w:p w14:paraId="5F62704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Fax: _________________________________ </w:t>
      </w:r>
    </w:p>
    <w:p w14:paraId="5E7A6454" w14:textId="42DA820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hAnsi="Arial" w:cs="Arial"/>
          <w:sz w:val="20"/>
          <w:szCs w:val="20"/>
        </w:rPr>
        <w:t>E-Mail:</w:t>
      </w:r>
      <w:r w:rsidR="00A6259D">
        <w:rPr>
          <w:rFonts w:ascii="Arial" w:hAnsi="Arial" w:cs="Arial"/>
          <w:sz w:val="20"/>
          <w:szCs w:val="20"/>
        </w:rPr>
        <w:t xml:space="preserve"> </w:t>
      </w:r>
      <w:r w:rsidRPr="007569BE">
        <w:rPr>
          <w:rFonts w:ascii="Arial" w:hAnsi="Arial" w:cs="Arial"/>
          <w:sz w:val="20"/>
          <w:szCs w:val="20"/>
        </w:rPr>
        <w:t>______________________________</w:t>
      </w:r>
    </w:p>
    <w:p w14:paraId="1867D31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621AEF40" w14:textId="53CF6235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CUARTO</w:t>
      </w:r>
      <w:r w:rsidR="00A6259D">
        <w:rPr>
          <w:rFonts w:ascii="Arial" w:hAnsi="Arial" w:cs="Arial"/>
          <w:sz w:val="20"/>
          <w:szCs w:val="20"/>
        </w:rPr>
        <w:t>.</w:t>
      </w:r>
      <w:r w:rsidRPr="007569BE">
        <w:rPr>
          <w:rFonts w:ascii="Arial" w:hAnsi="Arial" w:cs="Arial"/>
          <w:sz w:val="20"/>
          <w:szCs w:val="20"/>
        </w:rPr>
        <w:t xml:space="preserve"> Representación: LAS PARTES en el presente acuerdo nombran como representante legal de (Unión Temporal</w:t>
      </w:r>
      <w:r w:rsidR="00A6259D">
        <w:rPr>
          <w:rFonts w:ascii="Arial" w:hAnsi="Arial" w:cs="Arial"/>
          <w:sz w:val="20"/>
          <w:szCs w:val="20"/>
        </w:rPr>
        <w:t>, C</w:t>
      </w:r>
      <w:r w:rsidRPr="007569BE">
        <w:rPr>
          <w:rFonts w:ascii="Arial" w:hAnsi="Arial" w:cs="Arial"/>
          <w:sz w:val="20"/>
          <w:szCs w:val="20"/>
        </w:rPr>
        <w:t>onsorcio u otra forma asociativa) a _______________________, mayor de edad, capaz e identificado como aparece al pie de su firma, como principal y como suplente, a ____________________, también mayor de edad, identificado como aparece al pie de su firma, cada uno de los cuales por separado podrá representar a la (Unión Temporal o consorcio u otra forma asociativa) para todos los efectos, con las más amplias facultades para desempeñar su función, por medio del presente documento, y sin que deba mediar para el efecto ninguna otra autorización o Poder, los representantes quedan autorizados y facultados de manera amplia y suficiente para presentar la Propuesta y suscribir el Contrato correspondiente a la presente invitación, así como, suscribir todos los documentos relacionados con el mismo, incluyendo todas las pólizas, garantías, certificaciones, aclaraciones y demás documentos necesarios para el desarrollo del contrato sin limitación alguna, así como para representar a la (Unión Temporal</w:t>
      </w:r>
      <w:r w:rsidR="00A6259D">
        <w:rPr>
          <w:rFonts w:ascii="Arial" w:hAnsi="Arial" w:cs="Arial"/>
          <w:sz w:val="20"/>
          <w:szCs w:val="20"/>
        </w:rPr>
        <w:t>, C</w:t>
      </w:r>
      <w:r w:rsidRPr="007569BE">
        <w:rPr>
          <w:rFonts w:ascii="Arial" w:hAnsi="Arial" w:cs="Arial"/>
          <w:sz w:val="20"/>
          <w:szCs w:val="20"/>
        </w:rPr>
        <w:t>onsorcio u otra forma asociativa) judicial o extrajudicialmente, ante cualquier autoridad pública o privada de conformidad con lo preceptuado por la Ley 80 de 1993 y normas concordantes.</w:t>
      </w:r>
    </w:p>
    <w:p w14:paraId="3E5963C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655E154" w14:textId="58861D5A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PARÁGRAFO</w:t>
      </w:r>
      <w:r w:rsidR="00A6259D">
        <w:rPr>
          <w:rFonts w:ascii="Arial" w:hAnsi="Arial" w:cs="Arial"/>
          <w:sz w:val="20"/>
          <w:szCs w:val="20"/>
        </w:rPr>
        <w:t>. Aceptación de la designación</w:t>
      </w:r>
      <w:r w:rsidRPr="007569BE">
        <w:rPr>
          <w:rFonts w:ascii="Arial" w:hAnsi="Arial" w:cs="Arial"/>
          <w:sz w:val="20"/>
          <w:szCs w:val="20"/>
        </w:rPr>
        <w:t>: (Escribir nombre del representante), informado de las calidades mencionadas en esta Cláusula, ha aceptado la designación que LAS PARTES</w:t>
      </w:r>
      <w:r w:rsidR="00A6259D">
        <w:rPr>
          <w:rFonts w:ascii="Arial" w:hAnsi="Arial" w:cs="Arial"/>
          <w:sz w:val="20"/>
          <w:szCs w:val="20"/>
        </w:rPr>
        <w:t xml:space="preserve"> integrantes de (Unión Temporal, C</w:t>
      </w:r>
      <w:r w:rsidRPr="007569BE">
        <w:rPr>
          <w:rFonts w:ascii="Arial" w:hAnsi="Arial" w:cs="Arial"/>
          <w:sz w:val="20"/>
          <w:szCs w:val="20"/>
        </w:rPr>
        <w:t>onsorcio u otra forma asociativa) le han conferido por medio del presente documento, en aprobación de lo cual, así como del contenido del mismo lo firman.</w:t>
      </w:r>
    </w:p>
    <w:p w14:paraId="27B1F5A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12B0DD1" w14:textId="3E90DCD0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QUINTO</w:t>
      </w:r>
      <w:r w:rsidR="00A6259D">
        <w:rPr>
          <w:rFonts w:ascii="Arial" w:hAnsi="Arial" w:cs="Arial"/>
          <w:sz w:val="20"/>
          <w:szCs w:val="20"/>
        </w:rPr>
        <w:t>.</w:t>
      </w:r>
      <w:r w:rsidRPr="007569BE">
        <w:rPr>
          <w:rFonts w:ascii="Arial" w:hAnsi="Arial" w:cs="Arial"/>
          <w:sz w:val="20"/>
          <w:szCs w:val="20"/>
        </w:rPr>
        <w:t xml:space="preserve"> Participación, funciones y responsabilidad</w:t>
      </w:r>
      <w:r w:rsidR="00A6259D">
        <w:rPr>
          <w:rFonts w:ascii="Arial" w:hAnsi="Arial" w:cs="Arial"/>
          <w:sz w:val="20"/>
          <w:szCs w:val="20"/>
        </w:rPr>
        <w:t>:</w:t>
      </w:r>
      <w:r w:rsidRPr="007569BE">
        <w:rPr>
          <w:rFonts w:ascii="Arial" w:hAnsi="Arial" w:cs="Arial"/>
          <w:sz w:val="20"/>
          <w:szCs w:val="20"/>
        </w:rPr>
        <w:t xml:space="preserve"> La participación, funciones y responsabilidad de LAS PARTES en el presente acuerdo de (Unión Temporal</w:t>
      </w:r>
      <w:r w:rsidR="00A6259D">
        <w:rPr>
          <w:rFonts w:ascii="Arial" w:hAnsi="Arial" w:cs="Arial"/>
          <w:sz w:val="20"/>
          <w:szCs w:val="20"/>
        </w:rPr>
        <w:t>, C</w:t>
      </w:r>
      <w:r w:rsidRPr="007569BE">
        <w:rPr>
          <w:rFonts w:ascii="Arial" w:hAnsi="Arial" w:cs="Arial"/>
          <w:sz w:val="20"/>
          <w:szCs w:val="20"/>
        </w:rPr>
        <w:t>onsorcio u otra forma asociativa), será la siguiente:</w:t>
      </w:r>
    </w:p>
    <w:p w14:paraId="1BBE039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39B6FD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5.1 PARTICIPACIÓN:</w:t>
      </w:r>
    </w:p>
    <w:p w14:paraId="5D1F9F9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5"/>
        <w:gridCol w:w="4415"/>
      </w:tblGrid>
      <w:tr w:rsidR="003E25ED" w:rsidRPr="007569BE" w14:paraId="0ACFC7BF" w14:textId="77777777" w:rsidTr="00FE1B66">
        <w:tc>
          <w:tcPr>
            <w:tcW w:w="4415" w:type="dxa"/>
          </w:tcPr>
          <w:p w14:paraId="21396A8C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7569BE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PARTES</w:t>
            </w:r>
          </w:p>
        </w:tc>
        <w:tc>
          <w:tcPr>
            <w:tcW w:w="4415" w:type="dxa"/>
          </w:tcPr>
          <w:p w14:paraId="32B953C7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7569BE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PORCENTAJE</w:t>
            </w:r>
          </w:p>
        </w:tc>
      </w:tr>
      <w:tr w:rsidR="003E25ED" w:rsidRPr="007569BE" w14:paraId="10E54C72" w14:textId="77777777" w:rsidTr="00FE1B66">
        <w:tc>
          <w:tcPr>
            <w:tcW w:w="4415" w:type="dxa"/>
          </w:tcPr>
          <w:p w14:paraId="602EA4AE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</w:p>
        </w:tc>
        <w:tc>
          <w:tcPr>
            <w:tcW w:w="4415" w:type="dxa"/>
          </w:tcPr>
          <w:p w14:paraId="78708D2F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7569BE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%</w:t>
            </w:r>
          </w:p>
        </w:tc>
      </w:tr>
      <w:tr w:rsidR="003E25ED" w:rsidRPr="007569BE" w14:paraId="4A022F17" w14:textId="77777777" w:rsidTr="00FE1B66">
        <w:tc>
          <w:tcPr>
            <w:tcW w:w="4415" w:type="dxa"/>
          </w:tcPr>
          <w:p w14:paraId="47B27B5E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</w:p>
        </w:tc>
        <w:tc>
          <w:tcPr>
            <w:tcW w:w="4415" w:type="dxa"/>
          </w:tcPr>
          <w:p w14:paraId="2533A9B4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7569BE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%</w:t>
            </w:r>
          </w:p>
        </w:tc>
      </w:tr>
      <w:tr w:rsidR="003E25ED" w:rsidRPr="007569BE" w14:paraId="0E693405" w14:textId="77777777" w:rsidTr="00FE1B66">
        <w:tc>
          <w:tcPr>
            <w:tcW w:w="4415" w:type="dxa"/>
          </w:tcPr>
          <w:p w14:paraId="50D550E2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</w:p>
        </w:tc>
        <w:tc>
          <w:tcPr>
            <w:tcW w:w="4415" w:type="dxa"/>
          </w:tcPr>
          <w:p w14:paraId="228CCB8A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</w:pPr>
            <w:r w:rsidRPr="007569BE">
              <w:rPr>
                <w:rFonts w:ascii="Arial" w:eastAsia="Times New Roman" w:hAnsi="Arial" w:cs="Arial"/>
                <w:sz w:val="20"/>
                <w:szCs w:val="20"/>
                <w:lang w:val="es-MX" w:eastAsia="es-MX"/>
              </w:rPr>
              <w:t>%</w:t>
            </w:r>
          </w:p>
        </w:tc>
      </w:tr>
    </w:tbl>
    <w:p w14:paraId="74FD50D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3513750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5.2 FUNCIONES: Así mismo, las partes conformantes del presente acuerdo asumirán las siguientes funciones en la ejecución del Contrato:</w:t>
      </w:r>
    </w:p>
    <w:p w14:paraId="467DE32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_____________________ le corresponde: ____________, _____________, ____________</w:t>
      </w:r>
    </w:p>
    <w:p w14:paraId="668096A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E1F663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_____________________ le corresponde: ____________, _____________, ____________</w:t>
      </w:r>
    </w:p>
    <w:p w14:paraId="45A05F7C" w14:textId="6C643146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AC32B9C" w14:textId="24BBD117" w:rsidR="00880CCF" w:rsidRDefault="00880CCF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4512F14" w14:textId="48D63CAD" w:rsidR="00880CCF" w:rsidRDefault="00880CCF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DE28340" w14:textId="77777777" w:rsidR="00880CCF" w:rsidRPr="007569BE" w:rsidRDefault="00880CCF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47BF14A" w14:textId="78D234C2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5.3 RESPONSABILIDAD: De conformidad con lo preceptuado por el numeral 2° del Artículo 7° de la Ley 80 de 1993, la totalidad de los miembros de (Nombre </w:t>
      </w:r>
      <w:r w:rsidR="00A6259D">
        <w:rPr>
          <w:rFonts w:ascii="Arial" w:hAnsi="Arial" w:cs="Arial"/>
          <w:sz w:val="20"/>
          <w:szCs w:val="20"/>
        </w:rPr>
        <w:t>de la Un</w:t>
      </w:r>
      <w:r w:rsidRPr="007569BE">
        <w:rPr>
          <w:rFonts w:ascii="Arial" w:hAnsi="Arial" w:cs="Arial"/>
          <w:sz w:val="20"/>
          <w:szCs w:val="20"/>
        </w:rPr>
        <w:t xml:space="preserve">ión </w:t>
      </w:r>
      <w:r w:rsidR="00A6259D">
        <w:rPr>
          <w:rFonts w:ascii="Arial" w:hAnsi="Arial" w:cs="Arial"/>
          <w:sz w:val="20"/>
          <w:szCs w:val="20"/>
        </w:rPr>
        <w:t>T</w:t>
      </w:r>
      <w:r w:rsidRPr="007569BE">
        <w:rPr>
          <w:rFonts w:ascii="Arial" w:hAnsi="Arial" w:cs="Arial"/>
          <w:sz w:val="20"/>
          <w:szCs w:val="20"/>
        </w:rPr>
        <w:t>emporal</w:t>
      </w:r>
      <w:r w:rsidR="00A6259D">
        <w:rPr>
          <w:rFonts w:ascii="Arial" w:hAnsi="Arial" w:cs="Arial"/>
          <w:sz w:val="20"/>
          <w:szCs w:val="20"/>
        </w:rPr>
        <w:t>, C</w:t>
      </w:r>
      <w:r w:rsidRPr="007569BE">
        <w:rPr>
          <w:rFonts w:ascii="Arial" w:hAnsi="Arial" w:cs="Arial"/>
          <w:sz w:val="20"/>
          <w:szCs w:val="20"/>
        </w:rPr>
        <w:t>onsorcio u otra forma asociativa) responderán solidariamente por el cumplimiento total de la Propuesta y del objeto del Contrato, pero las sanciones que se llegaren a imponer por incumplimiento de las obligaciones derivadas de la Propuesta y del Contrato se impondrán de acuerdo con la participación en la ejecución de cada uno de los miembros (Subrayado para el caso de la Unión Temporal).</w:t>
      </w:r>
    </w:p>
    <w:p w14:paraId="11E4642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1E3BFFC" w14:textId="4B3455FC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En general, los miembros de (Nombre </w:t>
      </w:r>
      <w:r w:rsidR="00A62590">
        <w:rPr>
          <w:rFonts w:ascii="Arial" w:hAnsi="Arial" w:cs="Arial"/>
          <w:sz w:val="20"/>
          <w:szCs w:val="20"/>
        </w:rPr>
        <w:t>de U</w:t>
      </w:r>
      <w:r w:rsidRPr="007569BE">
        <w:rPr>
          <w:rFonts w:ascii="Arial" w:hAnsi="Arial" w:cs="Arial"/>
          <w:sz w:val="20"/>
          <w:szCs w:val="20"/>
        </w:rPr>
        <w:t xml:space="preserve">nión </w:t>
      </w:r>
      <w:r w:rsidR="00A62590">
        <w:rPr>
          <w:rFonts w:ascii="Arial" w:hAnsi="Arial" w:cs="Arial"/>
          <w:sz w:val="20"/>
          <w:szCs w:val="20"/>
        </w:rPr>
        <w:t>T</w:t>
      </w:r>
      <w:r w:rsidRPr="007569BE">
        <w:rPr>
          <w:rFonts w:ascii="Arial" w:hAnsi="Arial" w:cs="Arial"/>
          <w:sz w:val="20"/>
          <w:szCs w:val="20"/>
        </w:rPr>
        <w:t>emporal</w:t>
      </w:r>
      <w:r w:rsidR="00A62590">
        <w:rPr>
          <w:rFonts w:ascii="Arial" w:hAnsi="Arial" w:cs="Arial"/>
          <w:sz w:val="20"/>
          <w:szCs w:val="20"/>
        </w:rPr>
        <w:t>, C</w:t>
      </w:r>
      <w:r w:rsidRPr="007569BE">
        <w:rPr>
          <w:rFonts w:ascii="Arial" w:hAnsi="Arial" w:cs="Arial"/>
          <w:sz w:val="20"/>
          <w:szCs w:val="20"/>
        </w:rPr>
        <w:t>onsorcio u otra forma asociativa) proveerán cada uno, en su campo, la información, documentos y el “</w:t>
      </w:r>
      <w:proofErr w:type="spellStart"/>
      <w:r w:rsidRPr="007569BE">
        <w:rPr>
          <w:rFonts w:ascii="Arial" w:hAnsi="Arial" w:cs="Arial"/>
          <w:sz w:val="20"/>
          <w:szCs w:val="20"/>
        </w:rPr>
        <w:t>KnowHow</w:t>
      </w:r>
      <w:proofErr w:type="spellEnd"/>
      <w:r w:rsidRPr="007569BE">
        <w:rPr>
          <w:rFonts w:ascii="Arial" w:hAnsi="Arial" w:cs="Arial"/>
          <w:sz w:val="20"/>
          <w:szCs w:val="20"/>
        </w:rPr>
        <w:t>”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aplicables.</w:t>
      </w:r>
    </w:p>
    <w:p w14:paraId="1948CB6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8B06313" w14:textId="446BF89B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SEXTO</w:t>
      </w:r>
      <w:r w:rsidR="001A1C26">
        <w:rPr>
          <w:rFonts w:ascii="Arial" w:hAnsi="Arial" w:cs="Arial"/>
          <w:sz w:val="20"/>
          <w:szCs w:val="20"/>
        </w:rPr>
        <w:t>.</w:t>
      </w:r>
      <w:r w:rsidRPr="007569BE">
        <w:rPr>
          <w:rFonts w:ascii="Arial" w:hAnsi="Arial" w:cs="Arial"/>
          <w:sz w:val="20"/>
          <w:szCs w:val="20"/>
        </w:rPr>
        <w:t xml:space="preserve"> Ley aplicable</w:t>
      </w:r>
      <w:r w:rsidR="001A1C26">
        <w:rPr>
          <w:rFonts w:ascii="Arial" w:hAnsi="Arial" w:cs="Arial"/>
          <w:sz w:val="20"/>
          <w:szCs w:val="20"/>
        </w:rPr>
        <w:t>:</w:t>
      </w:r>
      <w:r w:rsidRPr="007569BE">
        <w:rPr>
          <w:rFonts w:ascii="Arial" w:hAnsi="Arial" w:cs="Arial"/>
          <w:sz w:val="20"/>
          <w:szCs w:val="20"/>
        </w:rPr>
        <w:t xml:space="preserve"> Este acuerdo, así como las reformas o adiciones que aprueben LAS PARTES, se regirán por las leyes de la República de Colombia.</w:t>
      </w:r>
    </w:p>
    <w:p w14:paraId="41D597E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A318E7A" w14:textId="388AABD5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SÉPTIMO</w:t>
      </w:r>
      <w:r w:rsidR="001A1C26">
        <w:rPr>
          <w:rFonts w:ascii="Arial" w:hAnsi="Arial" w:cs="Arial"/>
          <w:sz w:val="20"/>
          <w:szCs w:val="20"/>
        </w:rPr>
        <w:t>.</w:t>
      </w:r>
      <w:r w:rsidRPr="007569BE">
        <w:rPr>
          <w:rFonts w:ascii="Arial" w:hAnsi="Arial" w:cs="Arial"/>
          <w:sz w:val="20"/>
          <w:szCs w:val="20"/>
        </w:rPr>
        <w:t xml:space="preserve"> Vigencia</w:t>
      </w:r>
      <w:r w:rsidR="001A1C26">
        <w:rPr>
          <w:rFonts w:ascii="Arial" w:hAnsi="Arial" w:cs="Arial"/>
          <w:sz w:val="20"/>
          <w:szCs w:val="20"/>
        </w:rPr>
        <w:t>:</w:t>
      </w:r>
      <w:r w:rsidRPr="007569BE">
        <w:rPr>
          <w:rFonts w:ascii="Arial" w:hAnsi="Arial" w:cs="Arial"/>
          <w:sz w:val="20"/>
          <w:szCs w:val="20"/>
        </w:rPr>
        <w:t xml:space="preserve"> El presente acuerdo de (Unión Temporal</w:t>
      </w:r>
      <w:r w:rsidR="001A1C26">
        <w:rPr>
          <w:rFonts w:ascii="Arial" w:hAnsi="Arial" w:cs="Arial"/>
          <w:sz w:val="20"/>
          <w:szCs w:val="20"/>
        </w:rPr>
        <w:t>, C</w:t>
      </w:r>
      <w:r w:rsidRPr="007569BE">
        <w:rPr>
          <w:rFonts w:ascii="Arial" w:hAnsi="Arial" w:cs="Arial"/>
          <w:sz w:val="20"/>
          <w:szCs w:val="20"/>
        </w:rPr>
        <w:t>onsorcio u otra forma asociativa) rige a partir de su firma por LAS PARTES y tendrá validez durante el término de duración del Contrato y un (1) año más.</w:t>
      </w:r>
    </w:p>
    <w:p w14:paraId="1A33A71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A9D6C0D" w14:textId="3EF0F7ED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OCTAVO</w:t>
      </w:r>
      <w:r w:rsidR="001A1C26">
        <w:rPr>
          <w:rFonts w:ascii="Arial" w:hAnsi="Arial" w:cs="Arial"/>
          <w:sz w:val="20"/>
          <w:szCs w:val="20"/>
        </w:rPr>
        <w:t xml:space="preserve">. </w:t>
      </w:r>
      <w:r w:rsidRPr="007569BE">
        <w:rPr>
          <w:rFonts w:ascii="Arial" w:hAnsi="Arial" w:cs="Arial"/>
          <w:sz w:val="20"/>
          <w:szCs w:val="20"/>
        </w:rPr>
        <w:t>Confidencialidad</w:t>
      </w:r>
      <w:r w:rsidR="001A1C26">
        <w:rPr>
          <w:rFonts w:ascii="Arial" w:hAnsi="Arial" w:cs="Arial"/>
          <w:sz w:val="20"/>
          <w:szCs w:val="20"/>
        </w:rPr>
        <w:t>:</w:t>
      </w:r>
      <w:r w:rsidRPr="007569BE">
        <w:rPr>
          <w:rFonts w:ascii="Arial" w:hAnsi="Arial" w:cs="Arial"/>
          <w:sz w:val="20"/>
          <w:szCs w:val="20"/>
        </w:rPr>
        <w:t xml:space="preserve"> LAS PARTES acuerdan y se comprometen frente a la Biblioteca P</w:t>
      </w:r>
      <w:r w:rsidR="00FE1B66">
        <w:rPr>
          <w:rFonts w:ascii="Arial" w:hAnsi="Arial" w:cs="Arial"/>
          <w:sz w:val="20"/>
          <w:szCs w:val="20"/>
        </w:rPr>
        <w:t>ú</w:t>
      </w:r>
      <w:r w:rsidRPr="007569BE">
        <w:rPr>
          <w:rFonts w:ascii="Arial" w:hAnsi="Arial" w:cs="Arial"/>
          <w:sz w:val="20"/>
          <w:szCs w:val="20"/>
        </w:rPr>
        <w:t>blica Piloto de Medellín para América Latina, a no utilizar información relacionada con el objeto para propósitos distintos de la ejecución del contrato.</w:t>
      </w:r>
    </w:p>
    <w:p w14:paraId="14471AF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6E36E2D" w14:textId="3A3F6166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Para constancia se firma por quienes intervienen a los ______ días del mes de _________de 202</w:t>
      </w:r>
      <w:r w:rsidR="001A1C26">
        <w:rPr>
          <w:rFonts w:ascii="Arial" w:hAnsi="Arial" w:cs="Arial"/>
          <w:sz w:val="20"/>
          <w:szCs w:val="20"/>
        </w:rPr>
        <w:t>1</w:t>
      </w:r>
      <w:r w:rsidRPr="007569BE">
        <w:rPr>
          <w:rFonts w:ascii="Arial" w:hAnsi="Arial" w:cs="Arial"/>
          <w:sz w:val="20"/>
          <w:szCs w:val="20"/>
        </w:rPr>
        <w:t>.</w:t>
      </w:r>
    </w:p>
    <w:p w14:paraId="5E06570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445F84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B53310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18CED4D" w14:textId="246E37FD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__________________ </w:t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="001A1C26">
        <w:rPr>
          <w:rFonts w:ascii="Arial" w:hAnsi="Arial" w:cs="Arial"/>
          <w:sz w:val="20"/>
          <w:szCs w:val="20"/>
        </w:rPr>
        <w:t xml:space="preserve">            </w:t>
      </w:r>
      <w:r w:rsidRPr="007569BE">
        <w:rPr>
          <w:rFonts w:ascii="Arial" w:hAnsi="Arial" w:cs="Arial"/>
          <w:sz w:val="20"/>
          <w:szCs w:val="20"/>
        </w:rPr>
        <w:t>__________________</w:t>
      </w:r>
    </w:p>
    <w:p w14:paraId="5678844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>Integrante</w:t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proofErr w:type="spellStart"/>
      <w:r w:rsidRPr="007569BE">
        <w:rPr>
          <w:rFonts w:ascii="Arial" w:hAnsi="Arial" w:cs="Arial"/>
          <w:sz w:val="20"/>
          <w:szCs w:val="20"/>
        </w:rPr>
        <w:t>Integrante</w:t>
      </w:r>
      <w:proofErr w:type="spellEnd"/>
    </w:p>
    <w:p w14:paraId="68787C4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C.C. </w:t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</w:r>
      <w:r w:rsidRPr="007569BE">
        <w:rPr>
          <w:rFonts w:ascii="Arial" w:hAnsi="Arial" w:cs="Arial"/>
          <w:sz w:val="20"/>
          <w:szCs w:val="20"/>
        </w:rPr>
        <w:tab/>
        <w:t>C.C.</w:t>
      </w:r>
      <w:r w:rsidRPr="007569BE">
        <w:rPr>
          <w:rFonts w:ascii="Arial" w:hAnsi="Arial" w:cs="Arial"/>
          <w:sz w:val="20"/>
          <w:szCs w:val="20"/>
        </w:rPr>
        <w:tab/>
      </w:r>
    </w:p>
    <w:p w14:paraId="7145794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1497FF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BBE056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3E2643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_________________________ </w:t>
      </w:r>
    </w:p>
    <w:p w14:paraId="2F2B480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7569BE">
        <w:rPr>
          <w:rFonts w:ascii="Arial" w:hAnsi="Arial" w:cs="Arial"/>
          <w:sz w:val="20"/>
          <w:szCs w:val="20"/>
        </w:rPr>
        <w:t xml:space="preserve">Representante </w:t>
      </w:r>
    </w:p>
    <w:p w14:paraId="2A7626C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hAnsi="Arial" w:cs="Arial"/>
          <w:sz w:val="20"/>
          <w:szCs w:val="20"/>
        </w:rPr>
        <w:t>C.C.</w:t>
      </w:r>
    </w:p>
    <w:p w14:paraId="11BA870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3BDAA5C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E16B0C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788112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A0665E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280F26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7DFB02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B74DEF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D9AC00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4C6015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B2E724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FE2B11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6B061A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379FE4A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C143E2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FA1235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63D51A1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156D6C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B7A2B6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8E0784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672D0B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DBD308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C3973DC" w14:textId="77777777" w:rsidR="00880CCF" w:rsidRDefault="00880CCF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196EEA73" w14:textId="77777777" w:rsidR="00880CCF" w:rsidRDefault="00880CCF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</w:p>
    <w:p w14:paraId="197736D5" w14:textId="290755AF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sz w:val="20"/>
          <w:szCs w:val="20"/>
          <w:lang w:val="es-MX" w:eastAsia="es-MX"/>
        </w:rPr>
        <w:t>FORMATO 8</w:t>
      </w:r>
    </w:p>
    <w:p w14:paraId="0D7F421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b/>
          <w:sz w:val="20"/>
          <w:szCs w:val="20"/>
          <w:lang w:val="es-MX" w:eastAsia="es-MX"/>
        </w:rPr>
        <w:t>DECLARACIÓN JURAMENTADA DE NO MULTAS NO SANCIONES</w:t>
      </w:r>
    </w:p>
    <w:p w14:paraId="6617A62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0EFCE550" w14:textId="77777777" w:rsidR="00B15F09" w:rsidRDefault="00B15F09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344EF82C" w14:textId="34ADEA29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Ciudad y fecha</w:t>
      </w:r>
    </w:p>
    <w:p w14:paraId="5493721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378BFE5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0A86B3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Señores</w:t>
      </w:r>
    </w:p>
    <w:p w14:paraId="2825747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b/>
          <w:snapToGrid w:val="0"/>
          <w:sz w:val="20"/>
          <w:szCs w:val="20"/>
          <w:lang w:val="es-ES_tradnl" w:eastAsia="es-MX"/>
        </w:rPr>
        <w:t xml:space="preserve">BIBLIOTECA PÚBLICA PILOTO DE MEDELLÍN PARA AMÉRICA LATINA </w:t>
      </w:r>
    </w:p>
    <w:p w14:paraId="3FF108F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Batang" w:hAnsi="Arial" w:cs="Arial"/>
          <w:snapToGrid w:val="0"/>
          <w:sz w:val="20"/>
          <w:szCs w:val="20"/>
          <w:lang w:val="es-ES_tradnl" w:eastAsia="es-MX"/>
        </w:rPr>
        <w:t>Medellín</w:t>
      </w:r>
    </w:p>
    <w:p w14:paraId="1CF2A80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423FCE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3A9781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Asunto: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ab/>
        <w:t>Declaración de multas y/o sanciones</w:t>
      </w:r>
    </w:p>
    <w:p w14:paraId="6770EC3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7222B5F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38ACE46F" w14:textId="4CE52873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Yo ________________________________________________________________ identificado con cédula de ciudadanía _______________________ y  representante legal de __________________________, declaro bajo gravedad de juramento, que la firma que represento no ha sido objeto de multas y/o sanciones  a consecuencia de incumplimientos cualquiera sea su denominación, durante los últimos dos (2) años, contados a partir de la fecha de cierre de la Selección Abreviada N°</w:t>
      </w:r>
      <w:r w:rsidR="00705720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SA-0</w:t>
      </w:r>
      <w:r w:rsidR="00A566C7">
        <w:rPr>
          <w:rFonts w:ascii="Arial" w:eastAsia="Times New Roman" w:hAnsi="Arial" w:cs="Arial"/>
          <w:sz w:val="20"/>
          <w:szCs w:val="20"/>
          <w:lang w:val="es-MX" w:eastAsia="es-MX"/>
        </w:rPr>
        <w:t>8</w:t>
      </w:r>
      <w:r w:rsidR="00705720">
        <w:rPr>
          <w:rFonts w:ascii="Arial" w:eastAsia="Times New Roman" w:hAnsi="Arial" w:cs="Arial"/>
          <w:sz w:val="20"/>
          <w:szCs w:val="20"/>
          <w:lang w:val="es-MX" w:eastAsia="es-MX"/>
        </w:rPr>
        <w:t xml:space="preserve">-2021 </w:t>
      </w:r>
      <w:r w:rsidR="00675EE7">
        <w:rPr>
          <w:rFonts w:ascii="Arial" w:eastAsia="Times New Roman" w:hAnsi="Arial" w:cs="Arial"/>
          <w:sz w:val="20"/>
          <w:szCs w:val="20"/>
          <w:lang w:val="es-MX" w:eastAsia="es-MX"/>
        </w:rPr>
        <w:t xml:space="preserve">por Subasta Inversa electrónica. 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</w:t>
      </w:r>
    </w:p>
    <w:p w14:paraId="5BC4464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3C8BE0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napToGrid w:val="0"/>
          <w:sz w:val="20"/>
          <w:szCs w:val="20"/>
          <w:lang w:val="es-ES_tradnl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Además</w:t>
      </w:r>
      <w:r>
        <w:rPr>
          <w:rFonts w:ascii="Arial" w:eastAsia="Times New Roman" w:hAnsi="Arial" w:cs="Arial"/>
          <w:sz w:val="20"/>
          <w:szCs w:val="20"/>
          <w:lang w:val="es-MX" w:eastAsia="es-MX"/>
        </w:rPr>
        <w:t>,</w:t>
      </w: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 declaro </w:t>
      </w:r>
      <w:r w:rsidRPr="007569BE">
        <w:rPr>
          <w:rFonts w:ascii="Arial" w:eastAsia="Times New Roman" w:hAnsi="Arial" w:cs="Arial"/>
          <w:snapToGrid w:val="0"/>
          <w:sz w:val="20"/>
          <w:szCs w:val="20"/>
          <w:lang w:val="es-ES_tradnl" w:eastAsia="es-MX"/>
        </w:rPr>
        <w:t xml:space="preserve">que no tengo pendientes reclamaciones por garantía de bienes o servicios contratados con la Biblioteca Pública Piloto. </w:t>
      </w:r>
    </w:p>
    <w:p w14:paraId="172DE64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ES_tradnl" w:eastAsia="es-MX"/>
        </w:rPr>
      </w:pPr>
    </w:p>
    <w:p w14:paraId="72CC25CD" w14:textId="77777777" w:rsidR="00675EE7" w:rsidRDefault="00675EE7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6E841A7" w14:textId="1D9EDE8A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Cordialmente, </w:t>
      </w:r>
    </w:p>
    <w:p w14:paraId="272B9A4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ECA843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A3FE7F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10B28D0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Nombre y Apellidos o Razón Social </w:t>
      </w:r>
    </w:p>
    <w:p w14:paraId="2CD8218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7A8AFA6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0B6254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Firma </w:t>
      </w:r>
    </w:p>
    <w:p w14:paraId="26BFF99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DD7F56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0EEED9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(Nombre del Representante Legal) __________________________________</w:t>
      </w:r>
    </w:p>
    <w:p w14:paraId="791DFDB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Identificación Número __________________________</w:t>
      </w:r>
    </w:p>
    <w:p w14:paraId="0E9B4E5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MX"/>
        </w:rPr>
      </w:pPr>
    </w:p>
    <w:p w14:paraId="771938F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MX"/>
        </w:rPr>
      </w:pPr>
    </w:p>
    <w:p w14:paraId="1DAC5CD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MX"/>
        </w:rPr>
      </w:pPr>
    </w:p>
    <w:p w14:paraId="7873560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MX"/>
        </w:rPr>
      </w:pPr>
    </w:p>
    <w:p w14:paraId="7BB8899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MX"/>
        </w:rPr>
      </w:pPr>
    </w:p>
    <w:p w14:paraId="718406B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MX"/>
        </w:rPr>
      </w:pPr>
    </w:p>
    <w:p w14:paraId="710209E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643772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53FEE7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0ABFB1C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0CD3DA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CC24F3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566937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1B3491A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AC38CF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B0340B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6D6585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806D8D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39BA946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5DB8EC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3358784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  <w:bookmarkStart w:id="0" w:name="_GoBack"/>
      <w:bookmarkEnd w:id="0"/>
    </w:p>
    <w:p w14:paraId="640A379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338CEF1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569BE">
        <w:rPr>
          <w:rFonts w:ascii="Arial" w:hAnsi="Arial" w:cs="Arial"/>
          <w:b/>
          <w:sz w:val="20"/>
          <w:szCs w:val="20"/>
        </w:rPr>
        <w:t>FORMATO 9</w:t>
      </w:r>
    </w:p>
    <w:p w14:paraId="40BE2B5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A9263F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  <w:r w:rsidRPr="007569BE">
        <w:rPr>
          <w:rFonts w:ascii="Arial" w:hAnsi="Arial" w:cs="Arial"/>
          <w:b/>
          <w:sz w:val="20"/>
          <w:szCs w:val="20"/>
        </w:rPr>
        <w:t>FORMATO DE EXPERIENCIA HABILITANTE RELACIONADA</w:t>
      </w:r>
    </w:p>
    <w:p w14:paraId="3D125BD1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04592D4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tbl>
      <w:tblPr>
        <w:tblStyle w:val="Tablaconcuadrcula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351"/>
        <w:gridCol w:w="1585"/>
        <w:gridCol w:w="1616"/>
        <w:gridCol w:w="1513"/>
        <w:gridCol w:w="1457"/>
        <w:gridCol w:w="1417"/>
        <w:gridCol w:w="1322"/>
      </w:tblGrid>
      <w:tr w:rsidR="003E25ED" w:rsidRPr="007569BE" w14:paraId="44F6C8FD" w14:textId="77777777" w:rsidTr="00FE1B66">
        <w:tc>
          <w:tcPr>
            <w:tcW w:w="351" w:type="dxa"/>
          </w:tcPr>
          <w:p w14:paraId="6C2ADA27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color w:val="0070C0"/>
                <w:sz w:val="20"/>
                <w:szCs w:val="20"/>
                <w:lang w:eastAsia="es-MX"/>
              </w:rPr>
            </w:pPr>
            <w:r w:rsidRPr="007569BE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</w:t>
            </w:r>
          </w:p>
        </w:tc>
        <w:tc>
          <w:tcPr>
            <w:tcW w:w="1585" w:type="dxa"/>
          </w:tcPr>
          <w:p w14:paraId="42FFF072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  <w:r w:rsidRPr="007569BE">
              <w:rPr>
                <w:rFonts w:ascii="Arial" w:hAnsi="Arial" w:cs="Arial"/>
                <w:sz w:val="20"/>
                <w:szCs w:val="20"/>
              </w:rPr>
              <w:t>NÚMERO CONSECUTIVO QUE OBRA EN EL RUP DEL REPORTE DEL CONTRATO RELACIONADO PARA ACREDITAR EXPERIENCIA</w:t>
            </w:r>
          </w:p>
        </w:tc>
        <w:tc>
          <w:tcPr>
            <w:tcW w:w="1616" w:type="dxa"/>
          </w:tcPr>
          <w:p w14:paraId="6FB81D01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  <w:r w:rsidRPr="007569BE">
              <w:rPr>
                <w:rFonts w:ascii="Arial" w:hAnsi="Arial" w:cs="Arial"/>
                <w:sz w:val="20"/>
                <w:szCs w:val="20"/>
              </w:rPr>
              <w:t>CONTRATANTE DIRECCIÓN TELÉFONO CIUDAD CONTACTO POR CORREO ELECTRÓNICO</w:t>
            </w:r>
          </w:p>
        </w:tc>
        <w:tc>
          <w:tcPr>
            <w:tcW w:w="1513" w:type="dxa"/>
          </w:tcPr>
          <w:p w14:paraId="053D962B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  <w:r w:rsidRPr="007569BE">
              <w:rPr>
                <w:rFonts w:ascii="Arial" w:hAnsi="Arial" w:cs="Arial"/>
                <w:sz w:val="20"/>
                <w:szCs w:val="20"/>
              </w:rPr>
              <w:t>Nº. Y FECHA DE SUSCRIPCIÓN DE INICIACIÓN DEL CONTRATO</w:t>
            </w:r>
          </w:p>
        </w:tc>
        <w:tc>
          <w:tcPr>
            <w:tcW w:w="1457" w:type="dxa"/>
          </w:tcPr>
          <w:p w14:paraId="26B6AB31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  <w:r w:rsidRPr="007569BE">
              <w:rPr>
                <w:rFonts w:ascii="Arial" w:hAnsi="Arial" w:cs="Arial"/>
                <w:sz w:val="20"/>
                <w:szCs w:val="20"/>
              </w:rPr>
              <w:t>OBJETO DEL CONTRATO</w:t>
            </w:r>
          </w:p>
        </w:tc>
        <w:tc>
          <w:tcPr>
            <w:tcW w:w="1417" w:type="dxa"/>
          </w:tcPr>
          <w:p w14:paraId="48D239C9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  <w:r w:rsidRPr="007569BE">
              <w:rPr>
                <w:rFonts w:ascii="Arial" w:hAnsi="Arial" w:cs="Arial"/>
                <w:sz w:val="20"/>
                <w:szCs w:val="20"/>
              </w:rPr>
              <w:t>VALOR DEL CONTRATO</w:t>
            </w:r>
          </w:p>
        </w:tc>
        <w:tc>
          <w:tcPr>
            <w:tcW w:w="1322" w:type="dxa"/>
          </w:tcPr>
          <w:p w14:paraId="43FFBCB2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  <w:r w:rsidRPr="007569BE">
              <w:rPr>
                <w:rFonts w:ascii="Arial" w:hAnsi="Arial" w:cs="Arial"/>
                <w:sz w:val="20"/>
                <w:szCs w:val="20"/>
              </w:rPr>
              <w:t>%DE PARTICIPACIÓN SIFUÉ EJECUTADO EN CONSORCIO O UNIÓN TEMPORAL</w:t>
            </w:r>
          </w:p>
        </w:tc>
      </w:tr>
      <w:tr w:rsidR="003E25ED" w:rsidRPr="007569BE" w14:paraId="46A4FF3B" w14:textId="77777777" w:rsidTr="00FE1B66">
        <w:tc>
          <w:tcPr>
            <w:tcW w:w="351" w:type="dxa"/>
          </w:tcPr>
          <w:p w14:paraId="4A8960F6" w14:textId="77777777" w:rsidR="003E25ED" w:rsidRPr="00C61997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MX"/>
              </w:rPr>
            </w:pPr>
            <w:r w:rsidRPr="00C61997">
              <w:rPr>
                <w:rFonts w:ascii="Arial" w:eastAsia="Times New Roman" w:hAnsi="Arial" w:cs="Arial"/>
                <w:b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585" w:type="dxa"/>
          </w:tcPr>
          <w:p w14:paraId="1359890C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616" w:type="dxa"/>
          </w:tcPr>
          <w:p w14:paraId="6CEB565E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513" w:type="dxa"/>
          </w:tcPr>
          <w:p w14:paraId="1B5D3928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457" w:type="dxa"/>
          </w:tcPr>
          <w:p w14:paraId="62666150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417" w:type="dxa"/>
          </w:tcPr>
          <w:p w14:paraId="0CB0133B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322" w:type="dxa"/>
          </w:tcPr>
          <w:p w14:paraId="59DE77C1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</w:tr>
      <w:tr w:rsidR="003E25ED" w:rsidRPr="007569BE" w14:paraId="45199888" w14:textId="77777777" w:rsidTr="00FE1B66">
        <w:tc>
          <w:tcPr>
            <w:tcW w:w="351" w:type="dxa"/>
          </w:tcPr>
          <w:p w14:paraId="42E04549" w14:textId="77777777" w:rsidR="003E25ED" w:rsidRPr="00C61997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MX"/>
              </w:rPr>
            </w:pPr>
            <w:r w:rsidRPr="00C61997">
              <w:rPr>
                <w:rFonts w:ascii="Arial" w:eastAsia="Times New Roman" w:hAnsi="Arial" w:cs="Arial"/>
                <w:b/>
                <w:sz w:val="20"/>
                <w:szCs w:val="20"/>
                <w:lang w:eastAsia="es-MX"/>
              </w:rPr>
              <w:t>2</w:t>
            </w:r>
          </w:p>
        </w:tc>
        <w:tc>
          <w:tcPr>
            <w:tcW w:w="1585" w:type="dxa"/>
          </w:tcPr>
          <w:p w14:paraId="30CEECF8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616" w:type="dxa"/>
          </w:tcPr>
          <w:p w14:paraId="0D65ABB5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513" w:type="dxa"/>
          </w:tcPr>
          <w:p w14:paraId="1078E86B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457" w:type="dxa"/>
          </w:tcPr>
          <w:p w14:paraId="0979040D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417" w:type="dxa"/>
          </w:tcPr>
          <w:p w14:paraId="029D1C86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322" w:type="dxa"/>
          </w:tcPr>
          <w:p w14:paraId="605C0430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</w:tr>
      <w:tr w:rsidR="003E25ED" w:rsidRPr="007569BE" w14:paraId="520D0731" w14:textId="77777777" w:rsidTr="00FE1B66">
        <w:tc>
          <w:tcPr>
            <w:tcW w:w="351" w:type="dxa"/>
          </w:tcPr>
          <w:p w14:paraId="01FD63E4" w14:textId="77777777" w:rsidR="003E25ED" w:rsidRPr="00C61997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MX"/>
              </w:rPr>
            </w:pPr>
            <w:r w:rsidRPr="00C61997">
              <w:rPr>
                <w:rFonts w:ascii="Arial" w:eastAsia="Times New Roman" w:hAnsi="Arial" w:cs="Arial"/>
                <w:b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1585" w:type="dxa"/>
          </w:tcPr>
          <w:p w14:paraId="70EDC411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616" w:type="dxa"/>
          </w:tcPr>
          <w:p w14:paraId="6C87C0C1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513" w:type="dxa"/>
          </w:tcPr>
          <w:p w14:paraId="2EFA9158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457" w:type="dxa"/>
          </w:tcPr>
          <w:p w14:paraId="5DA69FBA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417" w:type="dxa"/>
          </w:tcPr>
          <w:p w14:paraId="5C4A9CB4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  <w:tc>
          <w:tcPr>
            <w:tcW w:w="1322" w:type="dxa"/>
          </w:tcPr>
          <w:p w14:paraId="356A8214" w14:textId="77777777" w:rsidR="003E25ED" w:rsidRPr="007569BE" w:rsidRDefault="003E25ED" w:rsidP="00FE1B66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color w:val="0070C0"/>
                <w:sz w:val="20"/>
                <w:szCs w:val="20"/>
                <w:lang w:eastAsia="es-MX"/>
              </w:rPr>
            </w:pPr>
          </w:p>
        </w:tc>
      </w:tr>
    </w:tbl>
    <w:p w14:paraId="58D9B90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339CB77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1E36E2E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3AAB011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  <w:r w:rsidRPr="007569BE">
        <w:rPr>
          <w:rFonts w:ascii="Arial" w:hAnsi="Arial" w:cs="Arial"/>
          <w:sz w:val="20"/>
          <w:szCs w:val="20"/>
        </w:rPr>
        <w:t>ACEPTO QUE CON EL DILIGENCIAMIENTO DE ESTE ANEXO AUTORIZO LA VERIFICACION DE INFORMACION EN EL CONTENIDA</w:t>
      </w:r>
    </w:p>
    <w:p w14:paraId="4D54EAE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4DC37D53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5FABACD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5812D68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65BDB144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394679EF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color w:val="0070C0"/>
          <w:sz w:val="20"/>
          <w:szCs w:val="20"/>
          <w:lang w:eastAsia="es-MX"/>
        </w:rPr>
      </w:pPr>
    </w:p>
    <w:p w14:paraId="5FC0A5C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 xml:space="preserve">Firma </w:t>
      </w:r>
    </w:p>
    <w:p w14:paraId="7CA5C3D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7E565662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13CDA9F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269BEAB1" w14:textId="77777777" w:rsidR="003E25ED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4687557A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50E7069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(Nombre del Representante Legal) __________________________________</w:t>
      </w:r>
    </w:p>
    <w:p w14:paraId="49F5479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MX" w:eastAsia="es-MX"/>
        </w:rPr>
      </w:pPr>
      <w:r w:rsidRPr="007569BE">
        <w:rPr>
          <w:rFonts w:ascii="Arial" w:eastAsia="Times New Roman" w:hAnsi="Arial" w:cs="Arial"/>
          <w:sz w:val="20"/>
          <w:szCs w:val="20"/>
          <w:lang w:val="es-MX" w:eastAsia="es-MX"/>
        </w:rPr>
        <w:t>Identificación Número __________________________</w:t>
      </w:r>
    </w:p>
    <w:p w14:paraId="61C9540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sz w:val="20"/>
          <w:szCs w:val="20"/>
          <w:lang w:val="es-MX" w:eastAsia="es-MX"/>
        </w:rPr>
      </w:pPr>
    </w:p>
    <w:p w14:paraId="03A9BCBB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1BA1525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ACA03A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4DAB73E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5B487E8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29CECCF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7D98DE30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6C90D0D2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0AA7EC06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67164CA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5D87EF39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42F132E7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p w14:paraId="3A3A8F8D" w14:textId="77777777" w:rsidR="003E25ED" w:rsidRPr="007569BE" w:rsidRDefault="003E25ED" w:rsidP="003E25ED">
      <w:pPr>
        <w:overflowPunct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es-MX"/>
        </w:rPr>
      </w:pPr>
    </w:p>
    <w:sectPr w:rsidR="003E25ED" w:rsidRPr="007569BE" w:rsidSect="00686488">
      <w:headerReference w:type="default" r:id="rId8"/>
      <w:footerReference w:type="default" r:id="rId9"/>
      <w:pgSz w:w="12242" w:h="18722" w:code="186"/>
      <w:pgMar w:top="1701" w:right="1701" w:bottom="1701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4A190C" w14:textId="77777777" w:rsidR="006A2E91" w:rsidRDefault="006A2E91" w:rsidP="00DD3FDD">
      <w:r>
        <w:separator/>
      </w:r>
    </w:p>
  </w:endnote>
  <w:endnote w:type="continuationSeparator" w:id="0">
    <w:p w14:paraId="5AD5A363" w14:textId="77777777" w:rsidR="006A2E91" w:rsidRDefault="006A2E91" w:rsidP="00DD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mat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DC47E" w14:textId="2D9082F7" w:rsidR="00FE1B66" w:rsidRDefault="00FE1B66" w:rsidP="00E61ACD">
    <w:pPr>
      <w:pStyle w:val="Piedepgina"/>
      <w:ind w:left="-1701"/>
      <w:jc w:val="right"/>
      <w:rPr>
        <w:rFonts w:ascii="Arial" w:hAnsi="Arial" w:cs="Arial"/>
      </w:rPr>
    </w:pPr>
    <w:r w:rsidRPr="00040BAA">
      <w:rPr>
        <w:noProof/>
        <w:lang w:val="es-CO" w:eastAsia="es-CO"/>
      </w:rPr>
      <w:drawing>
        <wp:inline distT="0" distB="0" distL="0" distR="0" wp14:anchorId="0B8138ED" wp14:editId="02DA418E">
          <wp:extent cx="7372350" cy="885825"/>
          <wp:effectExtent l="0" t="0" r="0" b="9525"/>
          <wp:docPr id="2" name="Imagen 2" descr="pie de pagin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pie de pagina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lang w:val="pt-BR"/>
      </w:rPr>
      <w:t xml:space="preserve">  </w:t>
    </w:r>
    <w:r w:rsidRPr="00BA49C2">
      <w:rPr>
        <w:rFonts w:ascii="Arial" w:hAnsi="Arial" w:cs="Arial"/>
        <w:sz w:val="18"/>
        <w:lang w:val="pt-BR"/>
      </w:rPr>
      <w:t xml:space="preserve">Página </w:t>
    </w:r>
    <w:r w:rsidRPr="00BA49C2">
      <w:rPr>
        <w:rFonts w:ascii="Arial" w:hAnsi="Arial" w:cs="Arial"/>
        <w:sz w:val="18"/>
      </w:rPr>
      <w:fldChar w:fldCharType="begin"/>
    </w:r>
    <w:r w:rsidRPr="00BA49C2">
      <w:rPr>
        <w:rFonts w:ascii="Arial" w:hAnsi="Arial" w:cs="Arial"/>
        <w:sz w:val="18"/>
        <w:lang w:val="pt-BR"/>
      </w:rPr>
      <w:instrText xml:space="preserve"> PAGE </w:instrText>
    </w:r>
    <w:r w:rsidRPr="00BA49C2">
      <w:rPr>
        <w:rFonts w:ascii="Arial" w:hAnsi="Arial" w:cs="Arial"/>
        <w:sz w:val="18"/>
      </w:rPr>
      <w:fldChar w:fldCharType="separate"/>
    </w:r>
    <w:r w:rsidR="00DB772B">
      <w:rPr>
        <w:rFonts w:ascii="Arial" w:hAnsi="Arial" w:cs="Arial"/>
        <w:noProof/>
        <w:sz w:val="18"/>
        <w:lang w:val="pt-BR"/>
      </w:rPr>
      <w:t>13</w:t>
    </w:r>
    <w:r w:rsidRPr="00BA49C2">
      <w:rPr>
        <w:rFonts w:ascii="Arial" w:hAnsi="Arial" w:cs="Arial"/>
        <w:sz w:val="18"/>
      </w:rPr>
      <w:fldChar w:fldCharType="end"/>
    </w:r>
    <w:r w:rsidRPr="00BA49C2">
      <w:rPr>
        <w:rFonts w:ascii="Arial" w:hAnsi="Arial" w:cs="Arial"/>
        <w:sz w:val="18"/>
        <w:lang w:val="pt-BR"/>
      </w:rPr>
      <w:t xml:space="preserve"> de </w:t>
    </w:r>
    <w:r w:rsidRPr="00BA49C2">
      <w:rPr>
        <w:rFonts w:ascii="Arial" w:hAnsi="Arial" w:cs="Arial"/>
        <w:sz w:val="18"/>
      </w:rPr>
      <w:fldChar w:fldCharType="begin"/>
    </w:r>
    <w:r w:rsidRPr="00BA49C2">
      <w:rPr>
        <w:rFonts w:ascii="Arial" w:hAnsi="Arial" w:cs="Arial"/>
        <w:sz w:val="18"/>
        <w:lang w:val="pt-BR"/>
      </w:rPr>
      <w:instrText xml:space="preserve"> NUMPAGES </w:instrText>
    </w:r>
    <w:r w:rsidRPr="00BA49C2">
      <w:rPr>
        <w:rFonts w:ascii="Arial" w:hAnsi="Arial" w:cs="Arial"/>
        <w:sz w:val="18"/>
      </w:rPr>
      <w:fldChar w:fldCharType="separate"/>
    </w:r>
    <w:r w:rsidR="00DB772B">
      <w:rPr>
        <w:rFonts w:ascii="Arial" w:hAnsi="Arial" w:cs="Arial"/>
        <w:noProof/>
        <w:sz w:val="18"/>
        <w:lang w:val="pt-BR"/>
      </w:rPr>
      <w:t>13</w:t>
    </w:r>
    <w:r w:rsidRPr="00BA49C2">
      <w:rPr>
        <w:rFonts w:ascii="Arial" w:hAnsi="Arial" w:cs="Arial"/>
        <w:sz w:val="18"/>
      </w:rPr>
      <w:fldChar w:fldCharType="end"/>
    </w:r>
  </w:p>
  <w:p w14:paraId="06D80592" w14:textId="65DAB482" w:rsidR="00FE1B66" w:rsidRPr="00E61ACD" w:rsidRDefault="00FE1B66" w:rsidP="00E61ACD">
    <w:pPr>
      <w:pStyle w:val="Piedepgina"/>
      <w:ind w:left="-1701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E20A2" w14:textId="77777777" w:rsidR="006A2E91" w:rsidRDefault="006A2E91" w:rsidP="00DD3FDD">
      <w:r>
        <w:separator/>
      </w:r>
    </w:p>
  </w:footnote>
  <w:footnote w:type="continuationSeparator" w:id="0">
    <w:p w14:paraId="51F833DA" w14:textId="77777777" w:rsidR="006A2E91" w:rsidRDefault="006A2E91" w:rsidP="00DD3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1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525"/>
      <w:gridCol w:w="2986"/>
      <w:gridCol w:w="2602"/>
    </w:tblGrid>
    <w:tr w:rsidR="00FE1B66" w:rsidRPr="003E7136" w14:paraId="698BF7F6" w14:textId="77777777" w:rsidTr="00686488">
      <w:trPr>
        <w:cantSplit/>
        <w:trHeight w:val="1669"/>
        <w:jc w:val="center"/>
      </w:trPr>
      <w:tc>
        <w:tcPr>
          <w:tcW w:w="3525" w:type="dxa"/>
          <w:noWrap/>
          <w:vAlign w:val="center"/>
        </w:tcPr>
        <w:p w14:paraId="601DA6DA" w14:textId="7B488711" w:rsidR="00FE1B66" w:rsidRPr="003E7136" w:rsidRDefault="00FE1B66" w:rsidP="00AC7C5A">
          <w:pPr>
            <w:ind w:left="-49"/>
            <w:rPr>
              <w:rFonts w:cs="Arial"/>
            </w:rPr>
          </w:pPr>
          <w:r>
            <w:rPr>
              <w:rFonts w:cs="Arial"/>
            </w:rPr>
            <w:t xml:space="preserve">    </w:t>
          </w:r>
          <w:r>
            <w:rPr>
              <w:noProof/>
              <w:lang w:val="es-CO" w:eastAsia="es-CO"/>
            </w:rPr>
            <w:drawing>
              <wp:inline distT="0" distB="0" distL="0" distR="0" wp14:anchorId="6C840BC2" wp14:editId="31F4114D">
                <wp:extent cx="1466850" cy="733425"/>
                <wp:effectExtent l="0" t="0" r="0" b="9525"/>
                <wp:docPr id="1" name="Imagen 1" descr="encabezado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ncabezado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6" w:type="dxa"/>
          <w:noWrap/>
          <w:vAlign w:val="center"/>
        </w:tcPr>
        <w:p w14:paraId="7E7F8181" w14:textId="77777777" w:rsidR="00FE1B66" w:rsidRDefault="00FE1B66" w:rsidP="00E300A7">
          <w:pPr>
            <w:spacing w:after="0"/>
            <w:jc w:val="center"/>
            <w:rPr>
              <w:rFonts w:ascii="Arial" w:hAnsi="Arial" w:cs="Arial"/>
              <w:b/>
              <w:caps/>
              <w:szCs w:val="28"/>
              <w:lang w:val="pt-BR"/>
            </w:rPr>
          </w:pPr>
          <w:r>
            <w:rPr>
              <w:rFonts w:ascii="Arial" w:hAnsi="Arial" w:cs="Arial"/>
              <w:b/>
              <w:caps/>
              <w:szCs w:val="28"/>
              <w:lang w:val="pt-BR"/>
            </w:rPr>
            <w:t xml:space="preserve">formatos y anexos </w:t>
          </w:r>
        </w:p>
        <w:p w14:paraId="2D644828" w14:textId="77777777" w:rsidR="00FE1B66" w:rsidRDefault="00FE1B66" w:rsidP="00E300A7">
          <w:pPr>
            <w:spacing w:after="0"/>
            <w:jc w:val="center"/>
            <w:rPr>
              <w:rFonts w:ascii="Arial" w:hAnsi="Arial" w:cs="Arial"/>
              <w:b/>
              <w:caps/>
              <w:szCs w:val="28"/>
              <w:lang w:val="pt-BR"/>
            </w:rPr>
          </w:pPr>
        </w:p>
        <w:p w14:paraId="41824B83" w14:textId="0C1F71FA" w:rsidR="00FE1B66" w:rsidRPr="00677F4F" w:rsidRDefault="00FE1B66" w:rsidP="00E300A7">
          <w:pPr>
            <w:spacing w:after="0"/>
            <w:jc w:val="center"/>
            <w:rPr>
              <w:rFonts w:cs="Arial"/>
              <w:b/>
              <w:caps/>
              <w:w w:val="150"/>
              <w:sz w:val="16"/>
              <w:lang w:val="pt-BR"/>
            </w:rPr>
          </w:pPr>
          <w:r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>(P</w:t>
          </w:r>
          <w:r w:rsidRPr="00AC7C5A"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 xml:space="preserve">roceso </w:t>
          </w:r>
          <w:r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>S</w:t>
          </w:r>
          <w:r w:rsidRPr="00AC7C5A"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 xml:space="preserve">elección </w:t>
          </w:r>
          <w:r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>A</w:t>
          </w:r>
          <w:r w:rsidRPr="00AC7C5A"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 xml:space="preserve">breviada </w:t>
          </w:r>
          <w:r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>por</w:t>
          </w:r>
          <w:r w:rsidRPr="00AC7C5A"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 xml:space="preserve"> </w:t>
          </w:r>
          <w:r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>S</w:t>
          </w:r>
          <w:r w:rsidRPr="00AC7C5A"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 xml:space="preserve">ubasta </w:t>
          </w:r>
          <w:r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>I</w:t>
          </w:r>
          <w:r w:rsidRPr="00AC7C5A"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 xml:space="preserve">nversa </w:t>
          </w:r>
          <w:r>
            <w:rPr>
              <w:rFonts w:ascii="Arial" w:eastAsia="Times New Roman" w:hAnsi="Arial" w:cs="Arial"/>
              <w:b/>
              <w:bCs/>
              <w:kern w:val="32"/>
              <w:lang w:val="es-CO" w:eastAsia="es-CO"/>
            </w:rPr>
            <w:t>Electrónica</w:t>
          </w:r>
          <w:r>
            <w:rPr>
              <w:rFonts w:cs="Arial"/>
              <w:b/>
              <w:w w:val="150"/>
              <w:sz w:val="16"/>
              <w:lang w:val="pt-BR"/>
            </w:rPr>
            <w:t>)</w:t>
          </w:r>
        </w:p>
      </w:tc>
      <w:tc>
        <w:tcPr>
          <w:tcW w:w="2602" w:type="dxa"/>
          <w:tcBorders>
            <w:bottom w:val="single" w:sz="4" w:space="0" w:color="auto"/>
          </w:tcBorders>
          <w:noWrap/>
          <w:vAlign w:val="center"/>
        </w:tcPr>
        <w:p w14:paraId="3E97AB4B" w14:textId="77777777" w:rsidR="00FE1B66" w:rsidRDefault="00FE1B66" w:rsidP="00AC7C5A">
          <w:pPr>
            <w:spacing w:after="0"/>
            <w:jc w:val="right"/>
            <w:rPr>
              <w:rFonts w:cs="Arial"/>
              <w:sz w:val="20"/>
              <w:szCs w:val="20"/>
            </w:rPr>
          </w:pPr>
        </w:p>
        <w:p w14:paraId="40CF89BD" w14:textId="38CF9940" w:rsidR="00FE1B66" w:rsidRPr="00E27FE6" w:rsidRDefault="00FE1B66" w:rsidP="00AC7C5A">
          <w:pPr>
            <w:spacing w:after="0"/>
            <w:jc w:val="right"/>
            <w:rPr>
              <w:rFonts w:cs="Arial"/>
              <w:sz w:val="20"/>
              <w:szCs w:val="20"/>
            </w:rPr>
          </w:pPr>
        </w:p>
        <w:p w14:paraId="74E3FDC9" w14:textId="77777777" w:rsidR="00FE1B66" w:rsidRPr="003E7136" w:rsidRDefault="00FE1B66" w:rsidP="00AC7C5A">
          <w:pPr>
            <w:spacing w:after="0"/>
            <w:rPr>
              <w:rFonts w:cs="Arial"/>
            </w:rPr>
          </w:pPr>
        </w:p>
      </w:tc>
    </w:tr>
  </w:tbl>
  <w:p w14:paraId="39B48098" w14:textId="77777777" w:rsidR="00FE1B66" w:rsidRDefault="00FE1B66" w:rsidP="004F7A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435"/>
      </v:shape>
    </w:pict>
  </w:numPicBullet>
  <w:abstractNum w:abstractNumId="0" w15:restartNumberingAfterBreak="0">
    <w:nsid w:val="05943835"/>
    <w:multiLevelType w:val="multilevel"/>
    <w:tmpl w:val="0964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E62E20"/>
    <w:multiLevelType w:val="hybridMultilevel"/>
    <w:tmpl w:val="93F23DB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66F9B"/>
    <w:multiLevelType w:val="hybridMultilevel"/>
    <w:tmpl w:val="918AEC9A"/>
    <w:lvl w:ilvl="0" w:tplc="527A789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07473"/>
    <w:multiLevelType w:val="multilevel"/>
    <w:tmpl w:val="53AECF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E7D0152"/>
    <w:multiLevelType w:val="multilevel"/>
    <w:tmpl w:val="C9B0EF44"/>
    <w:lvl w:ilvl="0">
      <w:start w:val="5"/>
      <w:numFmt w:val="decimal"/>
      <w:lvlText w:val="%1."/>
      <w:lvlJc w:val="left"/>
      <w:pPr>
        <w:ind w:left="900" w:hanging="900"/>
      </w:pPr>
    </w:lvl>
    <w:lvl w:ilvl="1">
      <w:start w:val="2"/>
      <w:numFmt w:val="decimal"/>
      <w:lvlText w:val="%1.%2."/>
      <w:lvlJc w:val="left"/>
      <w:pPr>
        <w:ind w:left="1184" w:hanging="900"/>
      </w:pPr>
    </w:lvl>
    <w:lvl w:ilvl="2">
      <w:start w:val="2"/>
      <w:numFmt w:val="decimal"/>
      <w:lvlText w:val="%1.%2.%3."/>
      <w:lvlJc w:val="left"/>
      <w:pPr>
        <w:ind w:left="1080" w:hanging="1080"/>
      </w:pPr>
    </w:lvl>
    <w:lvl w:ilvl="3">
      <w:start w:val="3"/>
      <w:numFmt w:val="decimal"/>
      <w:lvlText w:val="%1.%2.%3.%4."/>
      <w:lvlJc w:val="left"/>
      <w:pPr>
        <w:ind w:left="6892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5" w15:restartNumberingAfterBreak="0">
    <w:nsid w:val="0ED83205"/>
    <w:multiLevelType w:val="multilevel"/>
    <w:tmpl w:val="5BD2DC1E"/>
    <w:lvl w:ilvl="0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 w15:restartNumberingAfterBreak="0">
    <w:nsid w:val="0FC940EB"/>
    <w:multiLevelType w:val="multilevel"/>
    <w:tmpl w:val="6AD846F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18397834"/>
    <w:multiLevelType w:val="multilevel"/>
    <w:tmpl w:val="4F109F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4A4296"/>
    <w:multiLevelType w:val="multilevel"/>
    <w:tmpl w:val="500092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507D5C"/>
    <w:multiLevelType w:val="hybridMultilevel"/>
    <w:tmpl w:val="E9A86B3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C02FDD"/>
    <w:multiLevelType w:val="multilevel"/>
    <w:tmpl w:val="D55484F8"/>
    <w:lvl w:ilvl="0">
      <w:start w:val="1"/>
      <w:numFmt w:val="decimal"/>
      <w:lvlText w:val="%1."/>
      <w:lvlJc w:val="right"/>
      <w:pPr>
        <w:ind w:left="720" w:hanging="360"/>
      </w:pPr>
      <w:rPr>
        <w:color w:val="000000"/>
        <w:sz w:val="20"/>
        <w:szCs w:val="20"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200C2FE0"/>
    <w:multiLevelType w:val="hybridMultilevel"/>
    <w:tmpl w:val="D5DAC45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4B5417"/>
    <w:multiLevelType w:val="multilevel"/>
    <w:tmpl w:val="95BE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26E19F9"/>
    <w:multiLevelType w:val="hybridMultilevel"/>
    <w:tmpl w:val="357431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2C046C4"/>
    <w:multiLevelType w:val="hybridMultilevel"/>
    <w:tmpl w:val="AB2057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F331A4"/>
    <w:multiLevelType w:val="multilevel"/>
    <w:tmpl w:val="503468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28C67E4E"/>
    <w:multiLevelType w:val="multilevel"/>
    <w:tmpl w:val="B6BE34C2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2B910E22"/>
    <w:multiLevelType w:val="multilevel"/>
    <w:tmpl w:val="BF8E22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CFE4480"/>
    <w:multiLevelType w:val="hybridMultilevel"/>
    <w:tmpl w:val="712C2198"/>
    <w:lvl w:ilvl="0" w:tplc="0C0A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C0A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9" w15:restartNumberingAfterBreak="0">
    <w:nsid w:val="2ECD2029"/>
    <w:multiLevelType w:val="hybridMultilevel"/>
    <w:tmpl w:val="F4AAE6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EF81487"/>
    <w:multiLevelType w:val="multilevel"/>
    <w:tmpl w:val="8382B67A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FBA346A"/>
    <w:multiLevelType w:val="hybridMultilevel"/>
    <w:tmpl w:val="5522529A"/>
    <w:lvl w:ilvl="0" w:tplc="658042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6212CDCC">
      <w:numFmt w:val="bullet"/>
      <w:lvlText w:val="−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CE2EC6"/>
    <w:multiLevelType w:val="multilevel"/>
    <w:tmpl w:val="4334848C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30347D89"/>
    <w:multiLevelType w:val="multilevel"/>
    <w:tmpl w:val="80DCD8C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33575B7A"/>
    <w:multiLevelType w:val="hybridMultilevel"/>
    <w:tmpl w:val="AB2057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49A24CD"/>
    <w:multiLevelType w:val="multilevel"/>
    <w:tmpl w:val="05C4B02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36E23B69"/>
    <w:multiLevelType w:val="hybridMultilevel"/>
    <w:tmpl w:val="B456E8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061FC5"/>
    <w:multiLevelType w:val="multilevel"/>
    <w:tmpl w:val="E0829370"/>
    <w:lvl w:ilvl="0">
      <w:start w:val="1"/>
      <w:numFmt w:val="decimal"/>
      <w:lvlText w:val="%1"/>
      <w:lvlJc w:val="left"/>
      <w:pPr>
        <w:ind w:left="221" w:hanging="406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221" w:hanging="406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s-ES" w:bidi="es-ES"/>
      </w:rPr>
    </w:lvl>
    <w:lvl w:ilvl="2">
      <w:numFmt w:val="bullet"/>
      <w:lvlText w:val=""/>
      <w:lvlJc w:val="left"/>
      <w:pPr>
        <w:ind w:left="929" w:hanging="281"/>
      </w:pPr>
      <w:rPr>
        <w:rFonts w:ascii="Symbol" w:eastAsia="Symbol" w:hAnsi="Symbol" w:cs="Symbol" w:hint="default"/>
        <w:w w:val="99"/>
        <w:sz w:val="20"/>
        <w:szCs w:val="20"/>
        <w:lang w:val="es-ES" w:eastAsia="es-ES" w:bidi="es-ES"/>
      </w:rPr>
    </w:lvl>
    <w:lvl w:ilvl="3">
      <w:numFmt w:val="bullet"/>
      <w:lvlText w:val="•"/>
      <w:lvlJc w:val="left"/>
      <w:pPr>
        <w:ind w:left="2265" w:hanging="281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290" w:hanging="281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315" w:hanging="281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340" w:hanging="281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365" w:hanging="281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390" w:hanging="281"/>
      </w:pPr>
      <w:rPr>
        <w:rFonts w:hint="default"/>
        <w:lang w:val="es-ES" w:eastAsia="es-ES" w:bidi="es-ES"/>
      </w:rPr>
    </w:lvl>
  </w:abstractNum>
  <w:abstractNum w:abstractNumId="28" w15:restartNumberingAfterBreak="0">
    <w:nsid w:val="41436D8A"/>
    <w:multiLevelType w:val="hybridMultilevel"/>
    <w:tmpl w:val="445A84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985497"/>
    <w:multiLevelType w:val="hybridMultilevel"/>
    <w:tmpl w:val="B1F81D7A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82273FB"/>
    <w:multiLevelType w:val="hybridMultilevel"/>
    <w:tmpl w:val="8D50DA6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19C0926"/>
    <w:multiLevelType w:val="hybridMultilevel"/>
    <w:tmpl w:val="31063BD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20B2DAA"/>
    <w:multiLevelType w:val="hybridMultilevel"/>
    <w:tmpl w:val="33A6F2B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2250C84"/>
    <w:multiLevelType w:val="hybridMultilevel"/>
    <w:tmpl w:val="C89EECD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A0261E"/>
    <w:multiLevelType w:val="hybridMultilevel"/>
    <w:tmpl w:val="0FD0EC9E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EF0701E"/>
    <w:multiLevelType w:val="hybridMultilevel"/>
    <w:tmpl w:val="155A80E2"/>
    <w:lvl w:ilvl="0" w:tplc="971EE092">
      <w:start w:val="1"/>
      <w:numFmt w:val="bullet"/>
      <w:lvlText w:val=""/>
      <w:lvlJc w:val="left"/>
      <w:pPr>
        <w:ind w:left="-70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36" w15:restartNumberingAfterBreak="0">
    <w:nsid w:val="62F93852"/>
    <w:multiLevelType w:val="hybridMultilevel"/>
    <w:tmpl w:val="C3120010"/>
    <w:lvl w:ilvl="0" w:tplc="240A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4FF4CB0"/>
    <w:multiLevelType w:val="multilevel"/>
    <w:tmpl w:val="9EE672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63679C2"/>
    <w:multiLevelType w:val="multilevel"/>
    <w:tmpl w:val="91F4BD7E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674B636B"/>
    <w:multiLevelType w:val="hybridMultilevel"/>
    <w:tmpl w:val="9F8A072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E82634"/>
    <w:multiLevelType w:val="multilevel"/>
    <w:tmpl w:val="834C851E"/>
    <w:lvl w:ilvl="0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1" w15:restartNumberingAfterBreak="0">
    <w:nsid w:val="6E697193"/>
    <w:multiLevelType w:val="hybridMultilevel"/>
    <w:tmpl w:val="AB2057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B60DDE"/>
    <w:multiLevelType w:val="multilevel"/>
    <w:tmpl w:val="79FE9AAE"/>
    <w:lvl w:ilvl="0">
      <w:start w:val="3"/>
      <w:numFmt w:val="decimal"/>
      <w:lvlText w:val="%1."/>
      <w:lvlJc w:val="left"/>
      <w:pPr>
        <w:ind w:left="360" w:hanging="360"/>
      </w:pPr>
      <w:rPr>
        <w:rFonts w:asciiTheme="minorHAnsi" w:eastAsia="Batang" w:hAnsiTheme="minorHAnsi" w:cstheme="minorHAnsi" w:hint="default"/>
        <w:b w:val="0"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asciiTheme="minorHAnsi" w:eastAsia="Batang" w:hAnsiTheme="minorHAnsi" w:cstheme="minorHAns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="Batang" w:hAnsiTheme="minorHAnsi" w:cstheme="minorHAns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="Batang" w:hAnsiTheme="minorHAnsi" w:cstheme="minorHAnsi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="Batang" w:hAnsiTheme="minorHAnsi" w:cstheme="minorHAnsi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="Batang" w:hAnsiTheme="minorHAnsi" w:cstheme="minorHAnsi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eastAsia="Batang" w:hAnsiTheme="minorHAnsi" w:cstheme="minorHAnsi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="Batang" w:hAnsiTheme="minorHAnsi" w:cstheme="minorHAnsi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eastAsia="Batang" w:hAnsiTheme="minorHAnsi" w:cstheme="minorHAnsi" w:hint="default"/>
        <w:b w:val="0"/>
        <w:color w:val="auto"/>
      </w:rPr>
    </w:lvl>
  </w:abstractNum>
  <w:abstractNum w:abstractNumId="43" w15:restartNumberingAfterBreak="0">
    <w:nsid w:val="6FF55F11"/>
    <w:multiLevelType w:val="hybridMultilevel"/>
    <w:tmpl w:val="C7384740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0803182"/>
    <w:multiLevelType w:val="hybridMultilevel"/>
    <w:tmpl w:val="64AEEC58"/>
    <w:lvl w:ilvl="0" w:tplc="AB2678DE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721441CC"/>
    <w:multiLevelType w:val="hybridMultilevel"/>
    <w:tmpl w:val="DD2EBCB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F3689"/>
    <w:multiLevelType w:val="hybridMultilevel"/>
    <w:tmpl w:val="CE589DBC"/>
    <w:lvl w:ilvl="0" w:tplc="E11C9D58">
      <w:start w:val="3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93F49EA"/>
    <w:multiLevelType w:val="hybridMultilevel"/>
    <w:tmpl w:val="93D4B4A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B32372"/>
    <w:multiLevelType w:val="multilevel"/>
    <w:tmpl w:val="E800050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9" w15:restartNumberingAfterBreak="0">
    <w:nsid w:val="7D2967C7"/>
    <w:multiLevelType w:val="hybridMultilevel"/>
    <w:tmpl w:val="373C4ABA"/>
    <w:lvl w:ilvl="0" w:tplc="2FF8BE1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28"/>
  </w:num>
  <w:num w:numId="6">
    <w:abstractNumId w:val="39"/>
  </w:num>
  <w:num w:numId="7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6"/>
  </w:num>
  <w:num w:numId="18">
    <w:abstractNumId w:val="31"/>
  </w:num>
  <w:num w:numId="19">
    <w:abstractNumId w:val="13"/>
  </w:num>
  <w:num w:numId="20">
    <w:abstractNumId w:val="41"/>
  </w:num>
  <w:num w:numId="21">
    <w:abstractNumId w:val="19"/>
  </w:num>
  <w:num w:numId="22">
    <w:abstractNumId w:val="35"/>
  </w:num>
  <w:num w:numId="23">
    <w:abstractNumId w:val="33"/>
  </w:num>
  <w:num w:numId="24">
    <w:abstractNumId w:val="9"/>
  </w:num>
  <w:num w:numId="25">
    <w:abstractNumId w:val="32"/>
  </w:num>
  <w:num w:numId="26">
    <w:abstractNumId w:val="26"/>
  </w:num>
  <w:num w:numId="27">
    <w:abstractNumId w:val="46"/>
  </w:num>
  <w:num w:numId="28">
    <w:abstractNumId w:val="11"/>
  </w:num>
  <w:num w:numId="29">
    <w:abstractNumId w:val="21"/>
  </w:num>
  <w:num w:numId="30">
    <w:abstractNumId w:val="14"/>
  </w:num>
  <w:num w:numId="31">
    <w:abstractNumId w:val="1"/>
  </w:num>
  <w:num w:numId="32">
    <w:abstractNumId w:val="47"/>
  </w:num>
  <w:num w:numId="33">
    <w:abstractNumId w:val="12"/>
  </w:num>
  <w:num w:numId="34">
    <w:abstractNumId w:val="0"/>
  </w:num>
  <w:num w:numId="35">
    <w:abstractNumId w:val="36"/>
  </w:num>
  <w:num w:numId="36">
    <w:abstractNumId w:val="24"/>
  </w:num>
  <w:num w:numId="37">
    <w:abstractNumId w:val="45"/>
  </w:num>
  <w:num w:numId="38">
    <w:abstractNumId w:val="43"/>
  </w:num>
  <w:num w:numId="39">
    <w:abstractNumId w:val="30"/>
  </w:num>
  <w:num w:numId="40">
    <w:abstractNumId w:val="29"/>
  </w:num>
  <w:num w:numId="41">
    <w:abstractNumId w:val="44"/>
  </w:num>
  <w:num w:numId="42">
    <w:abstractNumId w:val="49"/>
  </w:num>
  <w:num w:numId="43">
    <w:abstractNumId w:val="2"/>
  </w:num>
  <w:num w:numId="44">
    <w:abstractNumId w:val="27"/>
  </w:num>
  <w:num w:numId="45">
    <w:abstractNumId w:val="7"/>
  </w:num>
  <w:num w:numId="46">
    <w:abstractNumId w:val="37"/>
  </w:num>
  <w:num w:numId="47">
    <w:abstractNumId w:val="42"/>
  </w:num>
  <w:num w:numId="48">
    <w:abstractNumId w:val="8"/>
  </w:num>
  <w:num w:numId="49">
    <w:abstractNumId w:val="20"/>
  </w:num>
  <w:num w:numId="50">
    <w:abstractNumId w:val="1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0" w:nlCheck="1" w:checkStyle="0"/>
  <w:activeWritingStyle w:appName="MSWord" w:lang="es-419" w:vendorID="64" w:dllVersion="0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activeWritingStyle w:appName="MSWord" w:lang="es-419" w:vendorID="64" w:dllVersion="131078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CB"/>
    <w:rsid w:val="00000EC3"/>
    <w:rsid w:val="00007C39"/>
    <w:rsid w:val="00007E14"/>
    <w:rsid w:val="00015AFD"/>
    <w:rsid w:val="00021B01"/>
    <w:rsid w:val="000225F2"/>
    <w:rsid w:val="000231AA"/>
    <w:rsid w:val="00025C71"/>
    <w:rsid w:val="00027C94"/>
    <w:rsid w:val="00033088"/>
    <w:rsid w:val="00034688"/>
    <w:rsid w:val="00035818"/>
    <w:rsid w:val="00035DCF"/>
    <w:rsid w:val="00035F2B"/>
    <w:rsid w:val="00036583"/>
    <w:rsid w:val="00037392"/>
    <w:rsid w:val="00044804"/>
    <w:rsid w:val="00044D0C"/>
    <w:rsid w:val="0004629D"/>
    <w:rsid w:val="0005085D"/>
    <w:rsid w:val="00050B92"/>
    <w:rsid w:val="00051019"/>
    <w:rsid w:val="00053AAF"/>
    <w:rsid w:val="00055478"/>
    <w:rsid w:val="00055DC9"/>
    <w:rsid w:val="00061C68"/>
    <w:rsid w:val="0006539A"/>
    <w:rsid w:val="000657BB"/>
    <w:rsid w:val="00066CD2"/>
    <w:rsid w:val="00070ADC"/>
    <w:rsid w:val="000728C8"/>
    <w:rsid w:val="0007425F"/>
    <w:rsid w:val="00076091"/>
    <w:rsid w:val="000807A5"/>
    <w:rsid w:val="000830E8"/>
    <w:rsid w:val="00087792"/>
    <w:rsid w:val="00087828"/>
    <w:rsid w:val="000901D1"/>
    <w:rsid w:val="0009064E"/>
    <w:rsid w:val="00091E46"/>
    <w:rsid w:val="000949DC"/>
    <w:rsid w:val="000957C2"/>
    <w:rsid w:val="000A04F4"/>
    <w:rsid w:val="000A0E2B"/>
    <w:rsid w:val="000A10AB"/>
    <w:rsid w:val="000A1A2D"/>
    <w:rsid w:val="000A23DE"/>
    <w:rsid w:val="000A32F6"/>
    <w:rsid w:val="000A66AB"/>
    <w:rsid w:val="000A7FDF"/>
    <w:rsid w:val="000B0BBE"/>
    <w:rsid w:val="000B3F3A"/>
    <w:rsid w:val="000B4D6F"/>
    <w:rsid w:val="000B5593"/>
    <w:rsid w:val="000B5789"/>
    <w:rsid w:val="000B6F10"/>
    <w:rsid w:val="000C3408"/>
    <w:rsid w:val="000C4D82"/>
    <w:rsid w:val="000C57B2"/>
    <w:rsid w:val="000C5CAD"/>
    <w:rsid w:val="000C60FB"/>
    <w:rsid w:val="000C6A21"/>
    <w:rsid w:val="000C6B47"/>
    <w:rsid w:val="000C711B"/>
    <w:rsid w:val="000D02BC"/>
    <w:rsid w:val="000D438A"/>
    <w:rsid w:val="000D52AB"/>
    <w:rsid w:val="000D632E"/>
    <w:rsid w:val="000E3DF8"/>
    <w:rsid w:val="000E4477"/>
    <w:rsid w:val="000F0C46"/>
    <w:rsid w:val="000F159C"/>
    <w:rsid w:val="000F275D"/>
    <w:rsid w:val="000F49CC"/>
    <w:rsid w:val="000F72F6"/>
    <w:rsid w:val="001040F2"/>
    <w:rsid w:val="00104EFC"/>
    <w:rsid w:val="0010591D"/>
    <w:rsid w:val="001079CF"/>
    <w:rsid w:val="00107A3B"/>
    <w:rsid w:val="0011007A"/>
    <w:rsid w:val="001103F9"/>
    <w:rsid w:val="00110661"/>
    <w:rsid w:val="00111B0F"/>
    <w:rsid w:val="001124FB"/>
    <w:rsid w:val="00113338"/>
    <w:rsid w:val="00113A58"/>
    <w:rsid w:val="00113BAD"/>
    <w:rsid w:val="00117774"/>
    <w:rsid w:val="00120367"/>
    <w:rsid w:val="001222D4"/>
    <w:rsid w:val="00124AD8"/>
    <w:rsid w:val="0013295F"/>
    <w:rsid w:val="001343D7"/>
    <w:rsid w:val="001350B9"/>
    <w:rsid w:val="00135A2B"/>
    <w:rsid w:val="00141CEE"/>
    <w:rsid w:val="00142E18"/>
    <w:rsid w:val="00143950"/>
    <w:rsid w:val="00143D38"/>
    <w:rsid w:val="00144DE6"/>
    <w:rsid w:val="001471E9"/>
    <w:rsid w:val="0014730E"/>
    <w:rsid w:val="001518C5"/>
    <w:rsid w:val="00151B46"/>
    <w:rsid w:val="00152D1B"/>
    <w:rsid w:val="00153512"/>
    <w:rsid w:val="00153A6C"/>
    <w:rsid w:val="00154141"/>
    <w:rsid w:val="00156B50"/>
    <w:rsid w:val="00162098"/>
    <w:rsid w:val="00164D19"/>
    <w:rsid w:val="00173F1B"/>
    <w:rsid w:val="00174831"/>
    <w:rsid w:val="00176557"/>
    <w:rsid w:val="00177EE9"/>
    <w:rsid w:val="00183999"/>
    <w:rsid w:val="00187BC1"/>
    <w:rsid w:val="0019061B"/>
    <w:rsid w:val="001A1C26"/>
    <w:rsid w:val="001A3DCD"/>
    <w:rsid w:val="001A7DB5"/>
    <w:rsid w:val="001B1768"/>
    <w:rsid w:val="001B1A77"/>
    <w:rsid w:val="001B4538"/>
    <w:rsid w:val="001B7A54"/>
    <w:rsid w:val="001C11C2"/>
    <w:rsid w:val="001C3FF4"/>
    <w:rsid w:val="001C4A8D"/>
    <w:rsid w:val="001C53AF"/>
    <w:rsid w:val="001C63F7"/>
    <w:rsid w:val="001D15C3"/>
    <w:rsid w:val="001D1DD5"/>
    <w:rsid w:val="001D261C"/>
    <w:rsid w:val="001D2629"/>
    <w:rsid w:val="001D623B"/>
    <w:rsid w:val="001D7C6C"/>
    <w:rsid w:val="001E14F2"/>
    <w:rsid w:val="001E46FF"/>
    <w:rsid w:val="001E4B05"/>
    <w:rsid w:val="001E714C"/>
    <w:rsid w:val="001E73A6"/>
    <w:rsid w:val="001E7F95"/>
    <w:rsid w:val="001F33B0"/>
    <w:rsid w:val="001F49B1"/>
    <w:rsid w:val="001F54E3"/>
    <w:rsid w:val="001F59D3"/>
    <w:rsid w:val="001F76C4"/>
    <w:rsid w:val="001F79FA"/>
    <w:rsid w:val="001F7ACB"/>
    <w:rsid w:val="001F7C4A"/>
    <w:rsid w:val="002006A2"/>
    <w:rsid w:val="00200C29"/>
    <w:rsid w:val="00202AAC"/>
    <w:rsid w:val="002111CD"/>
    <w:rsid w:val="00211B61"/>
    <w:rsid w:val="00220713"/>
    <w:rsid w:val="00222909"/>
    <w:rsid w:val="00230D66"/>
    <w:rsid w:val="002342AB"/>
    <w:rsid w:val="0023441C"/>
    <w:rsid w:val="00234A28"/>
    <w:rsid w:val="0023503E"/>
    <w:rsid w:val="00236CA8"/>
    <w:rsid w:val="00237737"/>
    <w:rsid w:val="00237755"/>
    <w:rsid w:val="00241DD4"/>
    <w:rsid w:val="002420EB"/>
    <w:rsid w:val="002437E7"/>
    <w:rsid w:val="00251833"/>
    <w:rsid w:val="002520F8"/>
    <w:rsid w:val="0025374E"/>
    <w:rsid w:val="0026080D"/>
    <w:rsid w:val="00261413"/>
    <w:rsid w:val="00263366"/>
    <w:rsid w:val="00264962"/>
    <w:rsid w:val="00270DE6"/>
    <w:rsid w:val="00270FB8"/>
    <w:rsid w:val="00273167"/>
    <w:rsid w:val="00273764"/>
    <w:rsid w:val="0027576E"/>
    <w:rsid w:val="0028038C"/>
    <w:rsid w:val="0028058A"/>
    <w:rsid w:val="00284431"/>
    <w:rsid w:val="00286FB4"/>
    <w:rsid w:val="002875BB"/>
    <w:rsid w:val="00290202"/>
    <w:rsid w:val="002911CF"/>
    <w:rsid w:val="002A00F3"/>
    <w:rsid w:val="002A03A3"/>
    <w:rsid w:val="002A0A6B"/>
    <w:rsid w:val="002A0A87"/>
    <w:rsid w:val="002A0B8E"/>
    <w:rsid w:val="002A18E7"/>
    <w:rsid w:val="002A3579"/>
    <w:rsid w:val="002A3C08"/>
    <w:rsid w:val="002A5279"/>
    <w:rsid w:val="002A5E3D"/>
    <w:rsid w:val="002A5FA3"/>
    <w:rsid w:val="002A66BC"/>
    <w:rsid w:val="002A6FD7"/>
    <w:rsid w:val="002B0718"/>
    <w:rsid w:val="002B1ED0"/>
    <w:rsid w:val="002B6466"/>
    <w:rsid w:val="002B71FE"/>
    <w:rsid w:val="002C0A06"/>
    <w:rsid w:val="002C133C"/>
    <w:rsid w:val="002C36FE"/>
    <w:rsid w:val="002C56C3"/>
    <w:rsid w:val="002C6A18"/>
    <w:rsid w:val="002C6B35"/>
    <w:rsid w:val="002C7E7A"/>
    <w:rsid w:val="002D3A88"/>
    <w:rsid w:val="002D4DFB"/>
    <w:rsid w:val="002D5BA7"/>
    <w:rsid w:val="002E0B83"/>
    <w:rsid w:val="002E2FBC"/>
    <w:rsid w:val="002E4157"/>
    <w:rsid w:val="002E4C70"/>
    <w:rsid w:val="002E5D3D"/>
    <w:rsid w:val="002E6319"/>
    <w:rsid w:val="002F17DB"/>
    <w:rsid w:val="002F306C"/>
    <w:rsid w:val="002F574C"/>
    <w:rsid w:val="002F5DE2"/>
    <w:rsid w:val="00306DBB"/>
    <w:rsid w:val="00306F06"/>
    <w:rsid w:val="00310F17"/>
    <w:rsid w:val="00313504"/>
    <w:rsid w:val="00315780"/>
    <w:rsid w:val="00315B71"/>
    <w:rsid w:val="00315EE3"/>
    <w:rsid w:val="003215D6"/>
    <w:rsid w:val="00324E0E"/>
    <w:rsid w:val="00325CD7"/>
    <w:rsid w:val="00326363"/>
    <w:rsid w:val="003266E3"/>
    <w:rsid w:val="00335A37"/>
    <w:rsid w:val="003363EF"/>
    <w:rsid w:val="00337350"/>
    <w:rsid w:val="003413E0"/>
    <w:rsid w:val="00344597"/>
    <w:rsid w:val="0034728F"/>
    <w:rsid w:val="003500AD"/>
    <w:rsid w:val="00350E66"/>
    <w:rsid w:val="00351C42"/>
    <w:rsid w:val="00357407"/>
    <w:rsid w:val="0036001C"/>
    <w:rsid w:val="003624BA"/>
    <w:rsid w:val="0036325E"/>
    <w:rsid w:val="00363DE6"/>
    <w:rsid w:val="00363F5C"/>
    <w:rsid w:val="0036489F"/>
    <w:rsid w:val="0036697B"/>
    <w:rsid w:val="00366A01"/>
    <w:rsid w:val="00367204"/>
    <w:rsid w:val="00370B85"/>
    <w:rsid w:val="00374F81"/>
    <w:rsid w:val="003807B6"/>
    <w:rsid w:val="003809D2"/>
    <w:rsid w:val="00381BCF"/>
    <w:rsid w:val="00382828"/>
    <w:rsid w:val="0038449E"/>
    <w:rsid w:val="00384532"/>
    <w:rsid w:val="00384E12"/>
    <w:rsid w:val="003859C8"/>
    <w:rsid w:val="00387AC6"/>
    <w:rsid w:val="00392FAC"/>
    <w:rsid w:val="00395324"/>
    <w:rsid w:val="0039594F"/>
    <w:rsid w:val="003A1B81"/>
    <w:rsid w:val="003A6475"/>
    <w:rsid w:val="003A760D"/>
    <w:rsid w:val="003B1FE1"/>
    <w:rsid w:val="003B3555"/>
    <w:rsid w:val="003B365B"/>
    <w:rsid w:val="003B4B5D"/>
    <w:rsid w:val="003B6080"/>
    <w:rsid w:val="003C1189"/>
    <w:rsid w:val="003C11A4"/>
    <w:rsid w:val="003C2364"/>
    <w:rsid w:val="003C28CF"/>
    <w:rsid w:val="003C30E1"/>
    <w:rsid w:val="003C30EA"/>
    <w:rsid w:val="003C5329"/>
    <w:rsid w:val="003C5985"/>
    <w:rsid w:val="003C6AC6"/>
    <w:rsid w:val="003C7E07"/>
    <w:rsid w:val="003D0FFE"/>
    <w:rsid w:val="003D13CA"/>
    <w:rsid w:val="003D1B57"/>
    <w:rsid w:val="003D3D3A"/>
    <w:rsid w:val="003E25ED"/>
    <w:rsid w:val="003E3092"/>
    <w:rsid w:val="003E59F8"/>
    <w:rsid w:val="003E73F2"/>
    <w:rsid w:val="003F08A1"/>
    <w:rsid w:val="003F185B"/>
    <w:rsid w:val="003F1AB5"/>
    <w:rsid w:val="0040058E"/>
    <w:rsid w:val="00402594"/>
    <w:rsid w:val="00403F93"/>
    <w:rsid w:val="00410DB2"/>
    <w:rsid w:val="004121C5"/>
    <w:rsid w:val="00415D9E"/>
    <w:rsid w:val="00416ECB"/>
    <w:rsid w:val="004236C3"/>
    <w:rsid w:val="00423D5F"/>
    <w:rsid w:val="00425612"/>
    <w:rsid w:val="00426A8A"/>
    <w:rsid w:val="00426E7A"/>
    <w:rsid w:val="00427AEA"/>
    <w:rsid w:val="00430CC2"/>
    <w:rsid w:val="00434ECB"/>
    <w:rsid w:val="00435580"/>
    <w:rsid w:val="00435805"/>
    <w:rsid w:val="004405B7"/>
    <w:rsid w:val="00441803"/>
    <w:rsid w:val="0044373C"/>
    <w:rsid w:val="00444567"/>
    <w:rsid w:val="004458FB"/>
    <w:rsid w:val="00446136"/>
    <w:rsid w:val="004461EB"/>
    <w:rsid w:val="00447C73"/>
    <w:rsid w:val="00450034"/>
    <w:rsid w:val="00451715"/>
    <w:rsid w:val="0045547B"/>
    <w:rsid w:val="00457E78"/>
    <w:rsid w:val="00461CE5"/>
    <w:rsid w:val="00462DFE"/>
    <w:rsid w:val="00463C5E"/>
    <w:rsid w:val="00467757"/>
    <w:rsid w:val="00467BEA"/>
    <w:rsid w:val="00467C02"/>
    <w:rsid w:val="004729CA"/>
    <w:rsid w:val="0047528D"/>
    <w:rsid w:val="00480B25"/>
    <w:rsid w:val="00483B6A"/>
    <w:rsid w:val="004847AA"/>
    <w:rsid w:val="00484DAB"/>
    <w:rsid w:val="0048759F"/>
    <w:rsid w:val="00490073"/>
    <w:rsid w:val="00490EE9"/>
    <w:rsid w:val="00494559"/>
    <w:rsid w:val="00494C4B"/>
    <w:rsid w:val="004A2124"/>
    <w:rsid w:val="004A222A"/>
    <w:rsid w:val="004A3566"/>
    <w:rsid w:val="004A359F"/>
    <w:rsid w:val="004A3E0F"/>
    <w:rsid w:val="004A4908"/>
    <w:rsid w:val="004A5312"/>
    <w:rsid w:val="004A70B9"/>
    <w:rsid w:val="004B5B37"/>
    <w:rsid w:val="004B5E36"/>
    <w:rsid w:val="004C7510"/>
    <w:rsid w:val="004C7621"/>
    <w:rsid w:val="004C7713"/>
    <w:rsid w:val="004D0A22"/>
    <w:rsid w:val="004D1351"/>
    <w:rsid w:val="004D22DF"/>
    <w:rsid w:val="004D6954"/>
    <w:rsid w:val="004D7322"/>
    <w:rsid w:val="004E4904"/>
    <w:rsid w:val="004E7696"/>
    <w:rsid w:val="004E7B7F"/>
    <w:rsid w:val="004F0C28"/>
    <w:rsid w:val="004F2009"/>
    <w:rsid w:val="004F4134"/>
    <w:rsid w:val="004F5DC8"/>
    <w:rsid w:val="004F7265"/>
    <w:rsid w:val="004F78EF"/>
    <w:rsid w:val="004F7AD2"/>
    <w:rsid w:val="0050029B"/>
    <w:rsid w:val="00500A0E"/>
    <w:rsid w:val="005031EA"/>
    <w:rsid w:val="0050712A"/>
    <w:rsid w:val="005072D3"/>
    <w:rsid w:val="00510A3B"/>
    <w:rsid w:val="00512525"/>
    <w:rsid w:val="00512D80"/>
    <w:rsid w:val="005137CD"/>
    <w:rsid w:val="0051684C"/>
    <w:rsid w:val="00523655"/>
    <w:rsid w:val="005236A3"/>
    <w:rsid w:val="00523C8C"/>
    <w:rsid w:val="00524713"/>
    <w:rsid w:val="005344BD"/>
    <w:rsid w:val="005354FD"/>
    <w:rsid w:val="00535F21"/>
    <w:rsid w:val="005374B0"/>
    <w:rsid w:val="00540648"/>
    <w:rsid w:val="00541F2D"/>
    <w:rsid w:val="00543197"/>
    <w:rsid w:val="00543221"/>
    <w:rsid w:val="005449ED"/>
    <w:rsid w:val="00544F27"/>
    <w:rsid w:val="005450CC"/>
    <w:rsid w:val="00545A4A"/>
    <w:rsid w:val="00553DF2"/>
    <w:rsid w:val="00553E7C"/>
    <w:rsid w:val="00555C28"/>
    <w:rsid w:val="0055714B"/>
    <w:rsid w:val="00560743"/>
    <w:rsid w:val="00562610"/>
    <w:rsid w:val="00563AE4"/>
    <w:rsid w:val="0056633B"/>
    <w:rsid w:val="00566E92"/>
    <w:rsid w:val="00572D59"/>
    <w:rsid w:val="00574A93"/>
    <w:rsid w:val="00576317"/>
    <w:rsid w:val="005774B8"/>
    <w:rsid w:val="005804AC"/>
    <w:rsid w:val="005816DE"/>
    <w:rsid w:val="00581F2D"/>
    <w:rsid w:val="005827A1"/>
    <w:rsid w:val="00584070"/>
    <w:rsid w:val="005864C5"/>
    <w:rsid w:val="005866C1"/>
    <w:rsid w:val="00586C20"/>
    <w:rsid w:val="005870F9"/>
    <w:rsid w:val="005900A6"/>
    <w:rsid w:val="0059155D"/>
    <w:rsid w:val="005956AA"/>
    <w:rsid w:val="0059698D"/>
    <w:rsid w:val="00597E02"/>
    <w:rsid w:val="005A79F8"/>
    <w:rsid w:val="005B1CB8"/>
    <w:rsid w:val="005B3669"/>
    <w:rsid w:val="005B55E9"/>
    <w:rsid w:val="005B6463"/>
    <w:rsid w:val="005B68F1"/>
    <w:rsid w:val="005B78E4"/>
    <w:rsid w:val="005C027B"/>
    <w:rsid w:val="005C2030"/>
    <w:rsid w:val="005C2571"/>
    <w:rsid w:val="005C4A0D"/>
    <w:rsid w:val="005C6629"/>
    <w:rsid w:val="005D7921"/>
    <w:rsid w:val="005E3342"/>
    <w:rsid w:val="005E4617"/>
    <w:rsid w:val="005E5C90"/>
    <w:rsid w:val="005F0D40"/>
    <w:rsid w:val="005F1075"/>
    <w:rsid w:val="005F163F"/>
    <w:rsid w:val="005F21D5"/>
    <w:rsid w:val="005F5B99"/>
    <w:rsid w:val="005F6D99"/>
    <w:rsid w:val="005F7820"/>
    <w:rsid w:val="006019B5"/>
    <w:rsid w:val="00610CD4"/>
    <w:rsid w:val="006115EE"/>
    <w:rsid w:val="006125C1"/>
    <w:rsid w:val="00613F98"/>
    <w:rsid w:val="006149DD"/>
    <w:rsid w:val="0061670B"/>
    <w:rsid w:val="0062117D"/>
    <w:rsid w:val="006255CB"/>
    <w:rsid w:val="00625A07"/>
    <w:rsid w:val="006260B4"/>
    <w:rsid w:val="006271C8"/>
    <w:rsid w:val="00630D26"/>
    <w:rsid w:val="00632E83"/>
    <w:rsid w:val="00636458"/>
    <w:rsid w:val="00637DF3"/>
    <w:rsid w:val="0064023B"/>
    <w:rsid w:val="00642A4E"/>
    <w:rsid w:val="00643744"/>
    <w:rsid w:val="00643DD7"/>
    <w:rsid w:val="006559ED"/>
    <w:rsid w:val="00667372"/>
    <w:rsid w:val="00670B3C"/>
    <w:rsid w:val="00671077"/>
    <w:rsid w:val="00672755"/>
    <w:rsid w:val="0067322E"/>
    <w:rsid w:val="00675EE7"/>
    <w:rsid w:val="00675FD7"/>
    <w:rsid w:val="006760E3"/>
    <w:rsid w:val="00676E7B"/>
    <w:rsid w:val="0067731D"/>
    <w:rsid w:val="006811A9"/>
    <w:rsid w:val="0068142C"/>
    <w:rsid w:val="00682117"/>
    <w:rsid w:val="006826B1"/>
    <w:rsid w:val="006828C7"/>
    <w:rsid w:val="00685255"/>
    <w:rsid w:val="00686488"/>
    <w:rsid w:val="006875C7"/>
    <w:rsid w:val="00687794"/>
    <w:rsid w:val="00690645"/>
    <w:rsid w:val="00691A66"/>
    <w:rsid w:val="00694154"/>
    <w:rsid w:val="006956E6"/>
    <w:rsid w:val="00697D5B"/>
    <w:rsid w:val="006A248A"/>
    <w:rsid w:val="006A2E91"/>
    <w:rsid w:val="006A7475"/>
    <w:rsid w:val="006A7E14"/>
    <w:rsid w:val="006B1561"/>
    <w:rsid w:val="006B2B67"/>
    <w:rsid w:val="006B5E2F"/>
    <w:rsid w:val="006B61E2"/>
    <w:rsid w:val="006B696C"/>
    <w:rsid w:val="006C12E3"/>
    <w:rsid w:val="006C1874"/>
    <w:rsid w:val="006C2656"/>
    <w:rsid w:val="006C28B2"/>
    <w:rsid w:val="006C39E0"/>
    <w:rsid w:val="006C3C8F"/>
    <w:rsid w:val="006C49DF"/>
    <w:rsid w:val="006D1A2B"/>
    <w:rsid w:val="006D39BC"/>
    <w:rsid w:val="006D41A6"/>
    <w:rsid w:val="006D5AB9"/>
    <w:rsid w:val="006D7EE7"/>
    <w:rsid w:val="006E1BB2"/>
    <w:rsid w:val="006F1821"/>
    <w:rsid w:val="006F1D2D"/>
    <w:rsid w:val="006F265A"/>
    <w:rsid w:val="006F39D0"/>
    <w:rsid w:val="006F46DE"/>
    <w:rsid w:val="006F5B7D"/>
    <w:rsid w:val="00700620"/>
    <w:rsid w:val="007023BA"/>
    <w:rsid w:val="00704702"/>
    <w:rsid w:val="007055A5"/>
    <w:rsid w:val="00705720"/>
    <w:rsid w:val="00706847"/>
    <w:rsid w:val="007129AF"/>
    <w:rsid w:val="0071589D"/>
    <w:rsid w:val="00715919"/>
    <w:rsid w:val="00720B27"/>
    <w:rsid w:val="00720B9F"/>
    <w:rsid w:val="00722F42"/>
    <w:rsid w:val="007235E5"/>
    <w:rsid w:val="007270D2"/>
    <w:rsid w:val="00727244"/>
    <w:rsid w:val="0073040E"/>
    <w:rsid w:val="007349C0"/>
    <w:rsid w:val="00734DC6"/>
    <w:rsid w:val="007371C6"/>
    <w:rsid w:val="00737B91"/>
    <w:rsid w:val="0074085D"/>
    <w:rsid w:val="00740C89"/>
    <w:rsid w:val="007454EB"/>
    <w:rsid w:val="0074679C"/>
    <w:rsid w:val="00747F24"/>
    <w:rsid w:val="00751DA6"/>
    <w:rsid w:val="00752EC0"/>
    <w:rsid w:val="00753945"/>
    <w:rsid w:val="007569BE"/>
    <w:rsid w:val="00757FA2"/>
    <w:rsid w:val="007619EB"/>
    <w:rsid w:val="0076215B"/>
    <w:rsid w:val="00764E65"/>
    <w:rsid w:val="00764FAC"/>
    <w:rsid w:val="0076695A"/>
    <w:rsid w:val="00766A1C"/>
    <w:rsid w:val="00767440"/>
    <w:rsid w:val="00772510"/>
    <w:rsid w:val="00772CBA"/>
    <w:rsid w:val="007749DF"/>
    <w:rsid w:val="007815B1"/>
    <w:rsid w:val="00782168"/>
    <w:rsid w:val="00785814"/>
    <w:rsid w:val="00787C27"/>
    <w:rsid w:val="00793382"/>
    <w:rsid w:val="00795C75"/>
    <w:rsid w:val="007A15F8"/>
    <w:rsid w:val="007A3529"/>
    <w:rsid w:val="007A3E35"/>
    <w:rsid w:val="007A4F25"/>
    <w:rsid w:val="007A60A0"/>
    <w:rsid w:val="007B0DFC"/>
    <w:rsid w:val="007B1157"/>
    <w:rsid w:val="007B4148"/>
    <w:rsid w:val="007B4EB0"/>
    <w:rsid w:val="007B5D12"/>
    <w:rsid w:val="007B66CB"/>
    <w:rsid w:val="007C017A"/>
    <w:rsid w:val="007C0382"/>
    <w:rsid w:val="007C12B6"/>
    <w:rsid w:val="007C1C41"/>
    <w:rsid w:val="007C2C4F"/>
    <w:rsid w:val="007C40B6"/>
    <w:rsid w:val="007C4398"/>
    <w:rsid w:val="007C4A2C"/>
    <w:rsid w:val="007D0E18"/>
    <w:rsid w:val="007D564A"/>
    <w:rsid w:val="007D5CB9"/>
    <w:rsid w:val="007D64F3"/>
    <w:rsid w:val="007D6541"/>
    <w:rsid w:val="007E27D4"/>
    <w:rsid w:val="007E7277"/>
    <w:rsid w:val="007F1AF7"/>
    <w:rsid w:val="007F2918"/>
    <w:rsid w:val="007F507B"/>
    <w:rsid w:val="007F7460"/>
    <w:rsid w:val="008006E3"/>
    <w:rsid w:val="008014C1"/>
    <w:rsid w:val="00804E4F"/>
    <w:rsid w:val="00805CFE"/>
    <w:rsid w:val="00806A10"/>
    <w:rsid w:val="00810415"/>
    <w:rsid w:val="0081722A"/>
    <w:rsid w:val="00817C69"/>
    <w:rsid w:val="008201C8"/>
    <w:rsid w:val="00820F74"/>
    <w:rsid w:val="00823E6A"/>
    <w:rsid w:val="00825F0C"/>
    <w:rsid w:val="0082638B"/>
    <w:rsid w:val="00833516"/>
    <w:rsid w:val="00834435"/>
    <w:rsid w:val="00834F4D"/>
    <w:rsid w:val="0083750E"/>
    <w:rsid w:val="00841822"/>
    <w:rsid w:val="008434B5"/>
    <w:rsid w:val="008518B9"/>
    <w:rsid w:val="00851A08"/>
    <w:rsid w:val="00852B3D"/>
    <w:rsid w:val="00855532"/>
    <w:rsid w:val="00855A5A"/>
    <w:rsid w:val="008615CB"/>
    <w:rsid w:val="0086210A"/>
    <w:rsid w:val="00862817"/>
    <w:rsid w:val="00862F6E"/>
    <w:rsid w:val="008636C4"/>
    <w:rsid w:val="00864F95"/>
    <w:rsid w:val="00867686"/>
    <w:rsid w:val="00870ACB"/>
    <w:rsid w:val="00870EE9"/>
    <w:rsid w:val="00877E6C"/>
    <w:rsid w:val="00880CCF"/>
    <w:rsid w:val="008843E4"/>
    <w:rsid w:val="00885EBE"/>
    <w:rsid w:val="00891480"/>
    <w:rsid w:val="00892644"/>
    <w:rsid w:val="008955DC"/>
    <w:rsid w:val="00895EAE"/>
    <w:rsid w:val="008A078C"/>
    <w:rsid w:val="008A10C8"/>
    <w:rsid w:val="008A5F1D"/>
    <w:rsid w:val="008B0B62"/>
    <w:rsid w:val="008B1AB7"/>
    <w:rsid w:val="008B1EEB"/>
    <w:rsid w:val="008B2740"/>
    <w:rsid w:val="008B33F5"/>
    <w:rsid w:val="008B5F30"/>
    <w:rsid w:val="008B66CF"/>
    <w:rsid w:val="008B7732"/>
    <w:rsid w:val="008C24FE"/>
    <w:rsid w:val="008C284C"/>
    <w:rsid w:val="008C56F0"/>
    <w:rsid w:val="008D176F"/>
    <w:rsid w:val="008D1853"/>
    <w:rsid w:val="008E4551"/>
    <w:rsid w:val="008F0F52"/>
    <w:rsid w:val="008F136D"/>
    <w:rsid w:val="008F1F78"/>
    <w:rsid w:val="008F349B"/>
    <w:rsid w:val="008F5085"/>
    <w:rsid w:val="008F60DC"/>
    <w:rsid w:val="00901946"/>
    <w:rsid w:val="00906A48"/>
    <w:rsid w:val="00910B0A"/>
    <w:rsid w:val="00910ED4"/>
    <w:rsid w:val="009125AF"/>
    <w:rsid w:val="00915580"/>
    <w:rsid w:val="009212B7"/>
    <w:rsid w:val="009238F6"/>
    <w:rsid w:val="00925127"/>
    <w:rsid w:val="00931E95"/>
    <w:rsid w:val="0093314C"/>
    <w:rsid w:val="00934D72"/>
    <w:rsid w:val="00936965"/>
    <w:rsid w:val="00942CB7"/>
    <w:rsid w:val="0095379D"/>
    <w:rsid w:val="00955438"/>
    <w:rsid w:val="00955E07"/>
    <w:rsid w:val="00957012"/>
    <w:rsid w:val="00966C16"/>
    <w:rsid w:val="00970AD9"/>
    <w:rsid w:val="00971D32"/>
    <w:rsid w:val="00972521"/>
    <w:rsid w:val="009726A4"/>
    <w:rsid w:val="009728DB"/>
    <w:rsid w:val="00972F41"/>
    <w:rsid w:val="00976D01"/>
    <w:rsid w:val="00980478"/>
    <w:rsid w:val="009807C9"/>
    <w:rsid w:val="00980817"/>
    <w:rsid w:val="00990EF5"/>
    <w:rsid w:val="00991185"/>
    <w:rsid w:val="009914AE"/>
    <w:rsid w:val="00991E5B"/>
    <w:rsid w:val="00992673"/>
    <w:rsid w:val="00994179"/>
    <w:rsid w:val="00994D64"/>
    <w:rsid w:val="00995207"/>
    <w:rsid w:val="00996196"/>
    <w:rsid w:val="00997411"/>
    <w:rsid w:val="009975CD"/>
    <w:rsid w:val="009A01D2"/>
    <w:rsid w:val="009A2BA2"/>
    <w:rsid w:val="009A3617"/>
    <w:rsid w:val="009A53E6"/>
    <w:rsid w:val="009A58A9"/>
    <w:rsid w:val="009A5ED0"/>
    <w:rsid w:val="009A6609"/>
    <w:rsid w:val="009A6654"/>
    <w:rsid w:val="009A69E0"/>
    <w:rsid w:val="009A76AE"/>
    <w:rsid w:val="009B7813"/>
    <w:rsid w:val="009C5C36"/>
    <w:rsid w:val="009C7280"/>
    <w:rsid w:val="009C7382"/>
    <w:rsid w:val="009D05FA"/>
    <w:rsid w:val="009D33DA"/>
    <w:rsid w:val="009D62E1"/>
    <w:rsid w:val="009D6837"/>
    <w:rsid w:val="009E0FB8"/>
    <w:rsid w:val="009E2BA0"/>
    <w:rsid w:val="009E3180"/>
    <w:rsid w:val="009E4008"/>
    <w:rsid w:val="009E4EDC"/>
    <w:rsid w:val="009E56DB"/>
    <w:rsid w:val="009E62EA"/>
    <w:rsid w:val="009E666B"/>
    <w:rsid w:val="009E6D17"/>
    <w:rsid w:val="009E7BD0"/>
    <w:rsid w:val="009F0529"/>
    <w:rsid w:val="009F2013"/>
    <w:rsid w:val="009F28FD"/>
    <w:rsid w:val="009F4ACE"/>
    <w:rsid w:val="009F62E2"/>
    <w:rsid w:val="009F6A26"/>
    <w:rsid w:val="009F76A4"/>
    <w:rsid w:val="00A00C3A"/>
    <w:rsid w:val="00A02BD2"/>
    <w:rsid w:val="00A05F91"/>
    <w:rsid w:val="00A079BA"/>
    <w:rsid w:val="00A13DBA"/>
    <w:rsid w:val="00A171F0"/>
    <w:rsid w:val="00A200E8"/>
    <w:rsid w:val="00A203E6"/>
    <w:rsid w:val="00A224D9"/>
    <w:rsid w:val="00A230D0"/>
    <w:rsid w:val="00A23D2F"/>
    <w:rsid w:val="00A243C6"/>
    <w:rsid w:val="00A24832"/>
    <w:rsid w:val="00A2547A"/>
    <w:rsid w:val="00A27572"/>
    <w:rsid w:val="00A30066"/>
    <w:rsid w:val="00A34B9C"/>
    <w:rsid w:val="00A353B2"/>
    <w:rsid w:val="00A36328"/>
    <w:rsid w:val="00A36F0F"/>
    <w:rsid w:val="00A37A1E"/>
    <w:rsid w:val="00A40CAE"/>
    <w:rsid w:val="00A47B54"/>
    <w:rsid w:val="00A500AA"/>
    <w:rsid w:val="00A50B5B"/>
    <w:rsid w:val="00A517B1"/>
    <w:rsid w:val="00A566C7"/>
    <w:rsid w:val="00A62590"/>
    <w:rsid w:val="00A6259D"/>
    <w:rsid w:val="00A641C3"/>
    <w:rsid w:val="00A66189"/>
    <w:rsid w:val="00A6630D"/>
    <w:rsid w:val="00A663EE"/>
    <w:rsid w:val="00A66C91"/>
    <w:rsid w:val="00A712C1"/>
    <w:rsid w:val="00A71D6A"/>
    <w:rsid w:val="00A71F09"/>
    <w:rsid w:val="00A71F66"/>
    <w:rsid w:val="00A74A25"/>
    <w:rsid w:val="00A806D6"/>
    <w:rsid w:val="00A83061"/>
    <w:rsid w:val="00A84C7C"/>
    <w:rsid w:val="00A84F6B"/>
    <w:rsid w:val="00A85BC4"/>
    <w:rsid w:val="00A8699B"/>
    <w:rsid w:val="00A87A75"/>
    <w:rsid w:val="00A87CAD"/>
    <w:rsid w:val="00A90276"/>
    <w:rsid w:val="00A93D58"/>
    <w:rsid w:val="00AA0D59"/>
    <w:rsid w:val="00AA2915"/>
    <w:rsid w:val="00AA3241"/>
    <w:rsid w:val="00AA5F02"/>
    <w:rsid w:val="00AB1E32"/>
    <w:rsid w:val="00AB3482"/>
    <w:rsid w:val="00AB3540"/>
    <w:rsid w:val="00AB46E9"/>
    <w:rsid w:val="00AB5294"/>
    <w:rsid w:val="00AB673A"/>
    <w:rsid w:val="00AB67EF"/>
    <w:rsid w:val="00AB7B04"/>
    <w:rsid w:val="00AC123E"/>
    <w:rsid w:val="00AC1785"/>
    <w:rsid w:val="00AC1CE5"/>
    <w:rsid w:val="00AC3C7B"/>
    <w:rsid w:val="00AC6A5B"/>
    <w:rsid w:val="00AC7C5A"/>
    <w:rsid w:val="00AD0BC4"/>
    <w:rsid w:val="00AD32A8"/>
    <w:rsid w:val="00AD4F79"/>
    <w:rsid w:val="00AD6412"/>
    <w:rsid w:val="00AD698C"/>
    <w:rsid w:val="00AE0540"/>
    <w:rsid w:val="00AE191A"/>
    <w:rsid w:val="00AE3595"/>
    <w:rsid w:val="00AE3CFB"/>
    <w:rsid w:val="00AE69CD"/>
    <w:rsid w:val="00AF2D12"/>
    <w:rsid w:val="00AF6D76"/>
    <w:rsid w:val="00AF6F03"/>
    <w:rsid w:val="00B007F2"/>
    <w:rsid w:val="00B02651"/>
    <w:rsid w:val="00B0274C"/>
    <w:rsid w:val="00B0317F"/>
    <w:rsid w:val="00B03B76"/>
    <w:rsid w:val="00B050F3"/>
    <w:rsid w:val="00B077BD"/>
    <w:rsid w:val="00B10CDF"/>
    <w:rsid w:val="00B13057"/>
    <w:rsid w:val="00B15077"/>
    <w:rsid w:val="00B15A00"/>
    <w:rsid w:val="00B15F09"/>
    <w:rsid w:val="00B2043E"/>
    <w:rsid w:val="00B21DF9"/>
    <w:rsid w:val="00B2439E"/>
    <w:rsid w:val="00B24FC9"/>
    <w:rsid w:val="00B25B76"/>
    <w:rsid w:val="00B263A6"/>
    <w:rsid w:val="00B26600"/>
    <w:rsid w:val="00B30C27"/>
    <w:rsid w:val="00B3215A"/>
    <w:rsid w:val="00B32D63"/>
    <w:rsid w:val="00B37397"/>
    <w:rsid w:val="00B37971"/>
    <w:rsid w:val="00B4186C"/>
    <w:rsid w:val="00B41F29"/>
    <w:rsid w:val="00B454E9"/>
    <w:rsid w:val="00B4689A"/>
    <w:rsid w:val="00B54F8C"/>
    <w:rsid w:val="00B57A73"/>
    <w:rsid w:val="00B63F27"/>
    <w:rsid w:val="00B719A0"/>
    <w:rsid w:val="00B75EEE"/>
    <w:rsid w:val="00B779CE"/>
    <w:rsid w:val="00B81D79"/>
    <w:rsid w:val="00B82157"/>
    <w:rsid w:val="00B85E72"/>
    <w:rsid w:val="00B86DD1"/>
    <w:rsid w:val="00B9095E"/>
    <w:rsid w:val="00B913D3"/>
    <w:rsid w:val="00B91A8E"/>
    <w:rsid w:val="00B92B03"/>
    <w:rsid w:val="00B96EA7"/>
    <w:rsid w:val="00B973A7"/>
    <w:rsid w:val="00BA0A1F"/>
    <w:rsid w:val="00BA0E12"/>
    <w:rsid w:val="00BA22ED"/>
    <w:rsid w:val="00BA3AE8"/>
    <w:rsid w:val="00BB5789"/>
    <w:rsid w:val="00BB5869"/>
    <w:rsid w:val="00BC223A"/>
    <w:rsid w:val="00BC3680"/>
    <w:rsid w:val="00BC3C7B"/>
    <w:rsid w:val="00BC4405"/>
    <w:rsid w:val="00BD0CF9"/>
    <w:rsid w:val="00BE0EA8"/>
    <w:rsid w:val="00BE189D"/>
    <w:rsid w:val="00BE1FC9"/>
    <w:rsid w:val="00BE27C2"/>
    <w:rsid w:val="00BE398E"/>
    <w:rsid w:val="00BE7B29"/>
    <w:rsid w:val="00BF02FA"/>
    <w:rsid w:val="00BF0A5F"/>
    <w:rsid w:val="00BF2A8F"/>
    <w:rsid w:val="00BF5800"/>
    <w:rsid w:val="00BF5DAC"/>
    <w:rsid w:val="00BF756D"/>
    <w:rsid w:val="00BF7B72"/>
    <w:rsid w:val="00C01C43"/>
    <w:rsid w:val="00C06E26"/>
    <w:rsid w:val="00C06F49"/>
    <w:rsid w:val="00C1418A"/>
    <w:rsid w:val="00C14293"/>
    <w:rsid w:val="00C1661C"/>
    <w:rsid w:val="00C16D4B"/>
    <w:rsid w:val="00C21152"/>
    <w:rsid w:val="00C2199B"/>
    <w:rsid w:val="00C22B5E"/>
    <w:rsid w:val="00C23164"/>
    <w:rsid w:val="00C241EF"/>
    <w:rsid w:val="00C25DD4"/>
    <w:rsid w:val="00C26DB6"/>
    <w:rsid w:val="00C27254"/>
    <w:rsid w:val="00C313DC"/>
    <w:rsid w:val="00C31C2A"/>
    <w:rsid w:val="00C32B29"/>
    <w:rsid w:val="00C32C93"/>
    <w:rsid w:val="00C34686"/>
    <w:rsid w:val="00C35E72"/>
    <w:rsid w:val="00C365C3"/>
    <w:rsid w:val="00C43812"/>
    <w:rsid w:val="00C448F0"/>
    <w:rsid w:val="00C47057"/>
    <w:rsid w:val="00C5043B"/>
    <w:rsid w:val="00C53FF7"/>
    <w:rsid w:val="00C575DD"/>
    <w:rsid w:val="00C57F36"/>
    <w:rsid w:val="00C60AF3"/>
    <w:rsid w:val="00C60ECF"/>
    <w:rsid w:val="00C61997"/>
    <w:rsid w:val="00C624E4"/>
    <w:rsid w:val="00C6340F"/>
    <w:rsid w:val="00C635CE"/>
    <w:rsid w:val="00C6417B"/>
    <w:rsid w:val="00C6492D"/>
    <w:rsid w:val="00C6658C"/>
    <w:rsid w:val="00C66AF4"/>
    <w:rsid w:val="00C7113B"/>
    <w:rsid w:val="00C71CD8"/>
    <w:rsid w:val="00C73DF0"/>
    <w:rsid w:val="00C74C6B"/>
    <w:rsid w:val="00C75FDA"/>
    <w:rsid w:val="00C76665"/>
    <w:rsid w:val="00C771FD"/>
    <w:rsid w:val="00C8290E"/>
    <w:rsid w:val="00C8304B"/>
    <w:rsid w:val="00C86726"/>
    <w:rsid w:val="00C93033"/>
    <w:rsid w:val="00C94F04"/>
    <w:rsid w:val="00C953AB"/>
    <w:rsid w:val="00C978CD"/>
    <w:rsid w:val="00CA2647"/>
    <w:rsid w:val="00CA2EB1"/>
    <w:rsid w:val="00CA2F1F"/>
    <w:rsid w:val="00CA6F05"/>
    <w:rsid w:val="00CA7175"/>
    <w:rsid w:val="00CA73B2"/>
    <w:rsid w:val="00CB04E3"/>
    <w:rsid w:val="00CB28A9"/>
    <w:rsid w:val="00CB30FB"/>
    <w:rsid w:val="00CB394B"/>
    <w:rsid w:val="00CB3D69"/>
    <w:rsid w:val="00CB42E5"/>
    <w:rsid w:val="00CB57C4"/>
    <w:rsid w:val="00CB65A0"/>
    <w:rsid w:val="00CC3117"/>
    <w:rsid w:val="00CC4777"/>
    <w:rsid w:val="00CC6390"/>
    <w:rsid w:val="00CD2454"/>
    <w:rsid w:val="00CD3016"/>
    <w:rsid w:val="00CD3122"/>
    <w:rsid w:val="00CE4498"/>
    <w:rsid w:val="00CE5B0A"/>
    <w:rsid w:val="00CF1AC7"/>
    <w:rsid w:val="00CF225B"/>
    <w:rsid w:val="00CF3D70"/>
    <w:rsid w:val="00CF42E3"/>
    <w:rsid w:val="00CF6957"/>
    <w:rsid w:val="00CF79F3"/>
    <w:rsid w:val="00D00EF1"/>
    <w:rsid w:val="00D012A4"/>
    <w:rsid w:val="00D01C8F"/>
    <w:rsid w:val="00D02627"/>
    <w:rsid w:val="00D03230"/>
    <w:rsid w:val="00D034AC"/>
    <w:rsid w:val="00D054C6"/>
    <w:rsid w:val="00D05B7E"/>
    <w:rsid w:val="00D0771D"/>
    <w:rsid w:val="00D132B1"/>
    <w:rsid w:val="00D134DE"/>
    <w:rsid w:val="00D1527F"/>
    <w:rsid w:val="00D17778"/>
    <w:rsid w:val="00D17B7D"/>
    <w:rsid w:val="00D20903"/>
    <w:rsid w:val="00D209C3"/>
    <w:rsid w:val="00D218AD"/>
    <w:rsid w:val="00D25CF6"/>
    <w:rsid w:val="00D2785A"/>
    <w:rsid w:val="00D329C1"/>
    <w:rsid w:val="00D33AD1"/>
    <w:rsid w:val="00D34175"/>
    <w:rsid w:val="00D34CEE"/>
    <w:rsid w:val="00D4107C"/>
    <w:rsid w:val="00D4112C"/>
    <w:rsid w:val="00D4381D"/>
    <w:rsid w:val="00D43E80"/>
    <w:rsid w:val="00D4404A"/>
    <w:rsid w:val="00D450DD"/>
    <w:rsid w:val="00D464C4"/>
    <w:rsid w:val="00D4650B"/>
    <w:rsid w:val="00D46B6F"/>
    <w:rsid w:val="00D5777C"/>
    <w:rsid w:val="00D60FEF"/>
    <w:rsid w:val="00D662EE"/>
    <w:rsid w:val="00D6663D"/>
    <w:rsid w:val="00D66700"/>
    <w:rsid w:val="00D70FAF"/>
    <w:rsid w:val="00D71ED8"/>
    <w:rsid w:val="00D7391B"/>
    <w:rsid w:val="00D769D4"/>
    <w:rsid w:val="00D76ED8"/>
    <w:rsid w:val="00D770E8"/>
    <w:rsid w:val="00D77630"/>
    <w:rsid w:val="00D81334"/>
    <w:rsid w:val="00D858DF"/>
    <w:rsid w:val="00D90640"/>
    <w:rsid w:val="00D90E2D"/>
    <w:rsid w:val="00D92567"/>
    <w:rsid w:val="00D94698"/>
    <w:rsid w:val="00D975AC"/>
    <w:rsid w:val="00D97CEA"/>
    <w:rsid w:val="00DA1272"/>
    <w:rsid w:val="00DA5815"/>
    <w:rsid w:val="00DA6078"/>
    <w:rsid w:val="00DB6065"/>
    <w:rsid w:val="00DB772B"/>
    <w:rsid w:val="00DC0C65"/>
    <w:rsid w:val="00DC1747"/>
    <w:rsid w:val="00DC17DE"/>
    <w:rsid w:val="00DC2E32"/>
    <w:rsid w:val="00DC5547"/>
    <w:rsid w:val="00DC5C2B"/>
    <w:rsid w:val="00DD3177"/>
    <w:rsid w:val="00DD3FDD"/>
    <w:rsid w:val="00DD6658"/>
    <w:rsid w:val="00DD6809"/>
    <w:rsid w:val="00DD7BD0"/>
    <w:rsid w:val="00DE0DDA"/>
    <w:rsid w:val="00DE40D8"/>
    <w:rsid w:val="00DE4756"/>
    <w:rsid w:val="00DF1AF5"/>
    <w:rsid w:val="00DF383E"/>
    <w:rsid w:val="00DF3B06"/>
    <w:rsid w:val="00DF3D93"/>
    <w:rsid w:val="00DF4644"/>
    <w:rsid w:val="00E02F59"/>
    <w:rsid w:val="00E11445"/>
    <w:rsid w:val="00E17015"/>
    <w:rsid w:val="00E21B0B"/>
    <w:rsid w:val="00E23E1C"/>
    <w:rsid w:val="00E24CB8"/>
    <w:rsid w:val="00E300A7"/>
    <w:rsid w:val="00E301A3"/>
    <w:rsid w:val="00E30FD1"/>
    <w:rsid w:val="00E33E34"/>
    <w:rsid w:val="00E34A1C"/>
    <w:rsid w:val="00E35F7C"/>
    <w:rsid w:val="00E36A51"/>
    <w:rsid w:val="00E37AD1"/>
    <w:rsid w:val="00E4241F"/>
    <w:rsid w:val="00E45468"/>
    <w:rsid w:val="00E45702"/>
    <w:rsid w:val="00E4672C"/>
    <w:rsid w:val="00E472AC"/>
    <w:rsid w:val="00E50403"/>
    <w:rsid w:val="00E5261C"/>
    <w:rsid w:val="00E52B59"/>
    <w:rsid w:val="00E56995"/>
    <w:rsid w:val="00E57AC9"/>
    <w:rsid w:val="00E61ACD"/>
    <w:rsid w:val="00E62B68"/>
    <w:rsid w:val="00E70E47"/>
    <w:rsid w:val="00E74134"/>
    <w:rsid w:val="00E74E08"/>
    <w:rsid w:val="00E81113"/>
    <w:rsid w:val="00E81143"/>
    <w:rsid w:val="00E8253B"/>
    <w:rsid w:val="00E82E11"/>
    <w:rsid w:val="00E841C2"/>
    <w:rsid w:val="00E854A2"/>
    <w:rsid w:val="00E85B8D"/>
    <w:rsid w:val="00E909C3"/>
    <w:rsid w:val="00E93E11"/>
    <w:rsid w:val="00E95526"/>
    <w:rsid w:val="00EA0D06"/>
    <w:rsid w:val="00EA65EA"/>
    <w:rsid w:val="00EA6C26"/>
    <w:rsid w:val="00EA7A2B"/>
    <w:rsid w:val="00EB6534"/>
    <w:rsid w:val="00EB7E09"/>
    <w:rsid w:val="00EC226F"/>
    <w:rsid w:val="00EC2D04"/>
    <w:rsid w:val="00ED1410"/>
    <w:rsid w:val="00ED151B"/>
    <w:rsid w:val="00ED17C7"/>
    <w:rsid w:val="00ED4DF1"/>
    <w:rsid w:val="00ED7313"/>
    <w:rsid w:val="00ED7341"/>
    <w:rsid w:val="00EE02C8"/>
    <w:rsid w:val="00EE322E"/>
    <w:rsid w:val="00EE4434"/>
    <w:rsid w:val="00EE443D"/>
    <w:rsid w:val="00EE603C"/>
    <w:rsid w:val="00EE7E23"/>
    <w:rsid w:val="00EF0503"/>
    <w:rsid w:val="00EF0E1B"/>
    <w:rsid w:val="00EF1459"/>
    <w:rsid w:val="00EF609E"/>
    <w:rsid w:val="00EF6C0A"/>
    <w:rsid w:val="00EF6D71"/>
    <w:rsid w:val="00F00C1D"/>
    <w:rsid w:val="00F01436"/>
    <w:rsid w:val="00F024EE"/>
    <w:rsid w:val="00F028F4"/>
    <w:rsid w:val="00F0309B"/>
    <w:rsid w:val="00F0378F"/>
    <w:rsid w:val="00F04075"/>
    <w:rsid w:val="00F05FA6"/>
    <w:rsid w:val="00F1186B"/>
    <w:rsid w:val="00F12DD6"/>
    <w:rsid w:val="00F1546E"/>
    <w:rsid w:val="00F17FA0"/>
    <w:rsid w:val="00F20464"/>
    <w:rsid w:val="00F234FB"/>
    <w:rsid w:val="00F23912"/>
    <w:rsid w:val="00F242CF"/>
    <w:rsid w:val="00F25BB1"/>
    <w:rsid w:val="00F2632D"/>
    <w:rsid w:val="00F2634E"/>
    <w:rsid w:val="00F26D9A"/>
    <w:rsid w:val="00F30DD4"/>
    <w:rsid w:val="00F3108A"/>
    <w:rsid w:val="00F3435C"/>
    <w:rsid w:val="00F3460D"/>
    <w:rsid w:val="00F364E4"/>
    <w:rsid w:val="00F37C89"/>
    <w:rsid w:val="00F40F40"/>
    <w:rsid w:val="00F41892"/>
    <w:rsid w:val="00F4209C"/>
    <w:rsid w:val="00F42A0B"/>
    <w:rsid w:val="00F433C6"/>
    <w:rsid w:val="00F4474E"/>
    <w:rsid w:val="00F5200A"/>
    <w:rsid w:val="00F55747"/>
    <w:rsid w:val="00F55B9D"/>
    <w:rsid w:val="00F56E03"/>
    <w:rsid w:val="00F5749C"/>
    <w:rsid w:val="00F617C0"/>
    <w:rsid w:val="00F629A6"/>
    <w:rsid w:val="00F63345"/>
    <w:rsid w:val="00F7159A"/>
    <w:rsid w:val="00F74C6D"/>
    <w:rsid w:val="00F7717E"/>
    <w:rsid w:val="00F81AAD"/>
    <w:rsid w:val="00F832A9"/>
    <w:rsid w:val="00F847F4"/>
    <w:rsid w:val="00F84CEE"/>
    <w:rsid w:val="00F90F10"/>
    <w:rsid w:val="00F91A4C"/>
    <w:rsid w:val="00F96743"/>
    <w:rsid w:val="00F967E3"/>
    <w:rsid w:val="00F9693C"/>
    <w:rsid w:val="00FA19C2"/>
    <w:rsid w:val="00FA223C"/>
    <w:rsid w:val="00FA2B51"/>
    <w:rsid w:val="00FA3AC6"/>
    <w:rsid w:val="00FA5D3B"/>
    <w:rsid w:val="00FB26D7"/>
    <w:rsid w:val="00FB365D"/>
    <w:rsid w:val="00FB7D52"/>
    <w:rsid w:val="00FC0D04"/>
    <w:rsid w:val="00FC0E23"/>
    <w:rsid w:val="00FC1EFD"/>
    <w:rsid w:val="00FC48B7"/>
    <w:rsid w:val="00FD4E88"/>
    <w:rsid w:val="00FD512D"/>
    <w:rsid w:val="00FD53E1"/>
    <w:rsid w:val="00FD58A0"/>
    <w:rsid w:val="00FE0B18"/>
    <w:rsid w:val="00FE1B66"/>
    <w:rsid w:val="00FE2951"/>
    <w:rsid w:val="00FE2F5A"/>
    <w:rsid w:val="00FE3100"/>
    <w:rsid w:val="00FE3315"/>
    <w:rsid w:val="00FE37CD"/>
    <w:rsid w:val="00FE52D6"/>
    <w:rsid w:val="00FE6A2A"/>
    <w:rsid w:val="00FF1482"/>
    <w:rsid w:val="00FF42AC"/>
    <w:rsid w:val="00FF6CA6"/>
    <w:rsid w:val="00FF7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ECF0EE"/>
  <w15:docId w15:val="{137A6D31-1553-4EDC-BDE6-401A5EDD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A8F"/>
    <w:pPr>
      <w:spacing w:after="120" w:line="240" w:lineRule="auto"/>
    </w:pPr>
  </w:style>
  <w:style w:type="paragraph" w:styleId="Ttulo1">
    <w:name w:val="heading 1"/>
    <w:basedOn w:val="Normal"/>
    <w:next w:val="Normal"/>
    <w:link w:val="Ttulo1Car"/>
    <w:qFormat/>
    <w:rsid w:val="00BF2A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BF2A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Ttulo3">
    <w:name w:val="heading 3"/>
    <w:aliases w:val="Titulo 1,section:3,3,l3,Level 3 Head,H3,Org Heading 1,h3,HHHeading"/>
    <w:basedOn w:val="Normal"/>
    <w:next w:val="Normal"/>
    <w:link w:val="Ttulo3Car"/>
    <w:unhideWhenUsed/>
    <w:qFormat/>
    <w:rsid w:val="00C93033"/>
    <w:pPr>
      <w:keepNext/>
      <w:keepLines/>
      <w:spacing w:before="200" w:after="0"/>
      <w:outlineLvl w:val="2"/>
    </w:pPr>
    <w:rPr>
      <w:rFonts w:ascii="Arial" w:eastAsia="Times New Roman" w:hAnsi="Arial" w:cs="Times New Roman"/>
      <w:b/>
      <w:bCs/>
      <w:color w:val="3E3E3E" w:themeColor="accent1"/>
    </w:rPr>
  </w:style>
  <w:style w:type="paragraph" w:styleId="Ttulo5">
    <w:name w:val="heading 5"/>
    <w:aliases w:val="Titulo 3"/>
    <w:basedOn w:val="Normal"/>
    <w:next w:val="Normal"/>
    <w:link w:val="Ttulo5Car"/>
    <w:semiHidden/>
    <w:unhideWhenUsed/>
    <w:qFormat/>
    <w:rsid w:val="00C93033"/>
    <w:pPr>
      <w:tabs>
        <w:tab w:val="num" w:pos="3240"/>
      </w:tabs>
      <w:spacing w:before="240" w:after="60"/>
      <w:ind w:left="2880"/>
      <w:outlineLvl w:val="4"/>
    </w:pPr>
    <w:rPr>
      <w:rFonts w:ascii="Arial" w:eastAsia="Times New Roman" w:hAnsi="Arial" w:cs="Times New Roman"/>
      <w:szCs w:val="24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C93033"/>
    <w:pPr>
      <w:tabs>
        <w:tab w:val="num" w:pos="3960"/>
      </w:tabs>
      <w:spacing w:before="240" w:after="60"/>
      <w:ind w:left="3600"/>
      <w:outlineLvl w:val="5"/>
    </w:pPr>
    <w:rPr>
      <w:rFonts w:ascii="Arial" w:eastAsia="Times New Roman" w:hAnsi="Arial" w:cs="Times New Roman"/>
      <w:i/>
      <w:szCs w:val="24"/>
      <w:lang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C93033"/>
    <w:pPr>
      <w:tabs>
        <w:tab w:val="num" w:pos="4680"/>
      </w:tabs>
      <w:spacing w:before="240" w:after="60"/>
      <w:ind w:left="4320"/>
      <w:outlineLvl w:val="6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C93033"/>
    <w:pPr>
      <w:tabs>
        <w:tab w:val="num" w:pos="5400"/>
      </w:tabs>
      <w:spacing w:before="240" w:after="60"/>
      <w:ind w:left="5040"/>
      <w:outlineLvl w:val="7"/>
    </w:pPr>
    <w:rPr>
      <w:rFonts w:ascii="Arial" w:eastAsia="Times New Roman" w:hAnsi="Arial" w:cs="Times New Roman"/>
      <w:i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C93033"/>
    <w:pPr>
      <w:tabs>
        <w:tab w:val="num" w:pos="6120"/>
      </w:tabs>
      <w:spacing w:before="240" w:after="60"/>
      <w:ind w:left="5760"/>
      <w:outlineLvl w:val="8"/>
    </w:pPr>
    <w:rPr>
      <w:rFonts w:ascii="Arial" w:eastAsia="Times New Roman" w:hAnsi="Arial" w:cs="Times New Roman"/>
      <w:b/>
      <w:i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D3F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D3FDD"/>
  </w:style>
  <w:style w:type="paragraph" w:styleId="Piedepgina">
    <w:name w:val="footer"/>
    <w:basedOn w:val="Normal"/>
    <w:link w:val="PiedepginaCar"/>
    <w:uiPriority w:val="99"/>
    <w:unhideWhenUsed/>
    <w:rsid w:val="00DD3F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FDD"/>
  </w:style>
  <w:style w:type="paragraph" w:styleId="Textodeglobo">
    <w:name w:val="Balloon Text"/>
    <w:basedOn w:val="Normal"/>
    <w:link w:val="TextodegloboCar"/>
    <w:semiHidden/>
    <w:unhideWhenUsed/>
    <w:rsid w:val="00DD3F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DD3FDD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D3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qFormat/>
    <w:rsid w:val="00C47057"/>
    <w:pPr>
      <w:spacing w:after="300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44"/>
      <w:szCs w:val="52"/>
    </w:rPr>
  </w:style>
  <w:style w:type="character" w:customStyle="1" w:styleId="TtuloCar">
    <w:name w:val="Título Car"/>
    <w:basedOn w:val="Fuentedeprrafopredeter"/>
    <w:link w:val="Ttulo"/>
    <w:rsid w:val="00C47057"/>
    <w:rPr>
      <w:rFonts w:asciiTheme="majorHAnsi" w:eastAsiaTheme="majorEastAsia" w:hAnsiTheme="majorHAnsi" w:cstheme="majorBidi"/>
      <w:color w:val="000000" w:themeColor="text1"/>
      <w:spacing w:val="5"/>
      <w:kern w:val="28"/>
      <w:sz w:val="44"/>
      <w:szCs w:val="52"/>
    </w:rPr>
  </w:style>
  <w:style w:type="character" w:styleId="Nmerodepgina">
    <w:name w:val="page number"/>
    <w:basedOn w:val="Fuentedeprrafopredeter"/>
    <w:uiPriority w:val="99"/>
    <w:unhideWhenUsed/>
    <w:rsid w:val="006D7EE7"/>
    <w:rPr>
      <w:rFonts w:eastAsiaTheme="minorEastAsia" w:cstheme="minorBidi"/>
      <w:bCs w:val="0"/>
      <w:iCs w:val="0"/>
      <w:szCs w:val="22"/>
      <w:lang w:val="es-ES"/>
    </w:rPr>
  </w:style>
  <w:style w:type="paragraph" w:styleId="Sinespaciado">
    <w:name w:val="No Spacing"/>
    <w:link w:val="SinespaciadoCar"/>
    <w:uiPriority w:val="1"/>
    <w:qFormat/>
    <w:rsid w:val="00C47057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rsid w:val="00BF2A8F"/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character" w:customStyle="1" w:styleId="Ttulo1Car">
    <w:name w:val="Título 1 Car"/>
    <w:basedOn w:val="Fuentedeprrafopredeter"/>
    <w:link w:val="Ttulo1"/>
    <w:rsid w:val="00BF2A8F"/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A8F"/>
    <w:pPr>
      <w:numPr>
        <w:ilvl w:val="1"/>
      </w:numPr>
    </w:pPr>
    <w:rPr>
      <w:rFonts w:asciiTheme="majorHAnsi" w:eastAsiaTheme="majorEastAsia" w:hAnsiTheme="majorHAnsi" w:cstheme="majorBidi"/>
      <w:i/>
      <w:iCs/>
      <w:color w:val="000000" w:themeColor="tex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BF2A8F"/>
    <w:rPr>
      <w:rFonts w:asciiTheme="majorHAnsi" w:eastAsiaTheme="majorEastAsia" w:hAnsiTheme="majorHAnsi" w:cstheme="majorBidi"/>
      <w:i/>
      <w:iCs/>
      <w:color w:val="000000" w:themeColor="text1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55B9D"/>
    <w:rPr>
      <w:color w:val="5F5F5F" w:themeColor="hyperlink"/>
      <w:u w:val="single"/>
    </w:rPr>
  </w:style>
  <w:style w:type="character" w:styleId="nfasis">
    <w:name w:val="Emphasis"/>
    <w:uiPriority w:val="20"/>
    <w:qFormat/>
    <w:rsid w:val="009F4ACE"/>
    <w:rPr>
      <w:i/>
      <w:iCs/>
    </w:rPr>
  </w:style>
  <w:style w:type="paragraph" w:customStyle="1" w:styleId="Pa7">
    <w:name w:val="Pa7"/>
    <w:basedOn w:val="Normal"/>
    <w:next w:val="Normal"/>
    <w:rsid w:val="009F4ACE"/>
    <w:pPr>
      <w:autoSpaceDE w:val="0"/>
      <w:autoSpaceDN w:val="0"/>
      <w:adjustRightInd w:val="0"/>
      <w:spacing w:before="20" w:after="20" w:line="191" w:lineRule="atLeast"/>
    </w:pPr>
    <w:rPr>
      <w:rFonts w:ascii="Formata" w:eastAsia="Calibri" w:hAnsi="Formata" w:cs="Times New Roman"/>
      <w:sz w:val="24"/>
      <w:szCs w:val="24"/>
      <w:lang w:val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972F4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1">
    <w:name w:val="C1"/>
    <w:basedOn w:val="Normal"/>
    <w:rsid w:val="002A0A6B"/>
    <w:pPr>
      <w:tabs>
        <w:tab w:val="left" w:pos="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eastAsia="Times New Roman" w:hAnsi="Arial" w:cs="Times New Roman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7933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38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38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338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3382"/>
    <w:rPr>
      <w:b/>
      <w:bCs/>
      <w:sz w:val="20"/>
      <w:szCs w:val="20"/>
    </w:rPr>
  </w:style>
  <w:style w:type="character" w:customStyle="1" w:styleId="Ttulo3Car">
    <w:name w:val="Título 3 Car"/>
    <w:aliases w:val="Titulo 1 Car,section:3 Car,3 Car,l3 Car,Level 3 Head Car,H3 Car,Org Heading 1 Car,h3 Car,HHHeading Car"/>
    <w:basedOn w:val="Fuentedeprrafopredeter"/>
    <w:link w:val="Ttulo3"/>
    <w:rsid w:val="00C93033"/>
    <w:rPr>
      <w:rFonts w:ascii="Arial" w:eastAsia="Times New Roman" w:hAnsi="Arial" w:cs="Times New Roman"/>
      <w:b/>
      <w:bCs/>
      <w:color w:val="3E3E3E" w:themeColor="accent1"/>
    </w:rPr>
  </w:style>
  <w:style w:type="character" w:customStyle="1" w:styleId="Ttulo5Car">
    <w:name w:val="Título 5 Car"/>
    <w:aliases w:val="Titulo 3 Car"/>
    <w:basedOn w:val="Fuentedeprrafopredeter"/>
    <w:link w:val="Ttulo5"/>
    <w:semiHidden/>
    <w:rsid w:val="00C93033"/>
    <w:rPr>
      <w:rFonts w:ascii="Arial" w:eastAsia="Times New Roman" w:hAnsi="Arial" w:cs="Times New Roman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C93033"/>
    <w:rPr>
      <w:rFonts w:ascii="Arial" w:eastAsia="Times New Roman" w:hAnsi="Arial" w:cs="Times New Roman"/>
      <w:i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semiHidden/>
    <w:rsid w:val="00C93033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C93033"/>
    <w:rPr>
      <w:rFonts w:ascii="Arial" w:eastAsia="Times New Roman" w:hAnsi="Arial" w:cs="Times New Roman"/>
      <w:i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C93033"/>
    <w:rPr>
      <w:rFonts w:ascii="Arial" w:eastAsia="Times New Roman" w:hAnsi="Arial" w:cs="Times New Roman"/>
      <w:b/>
      <w:i/>
      <w:sz w:val="18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C93033"/>
  </w:style>
  <w:style w:type="character" w:styleId="Hipervnculovisitado">
    <w:name w:val="FollowedHyperlink"/>
    <w:uiPriority w:val="99"/>
    <w:semiHidden/>
    <w:unhideWhenUsed/>
    <w:rsid w:val="00C93033"/>
    <w:rPr>
      <w:color w:val="800080"/>
      <w:u w:val="single"/>
    </w:rPr>
  </w:style>
  <w:style w:type="character" w:customStyle="1" w:styleId="Ttulo3Car1">
    <w:name w:val="Título 3 Car1"/>
    <w:aliases w:val="Titulo 1 Car1,section:3 Car1,3 Car1,l3 Car1,Level 3 Head Car1,H3 Car1,Org Heading 1 Car1,h3 Car1,HHHeading Car1"/>
    <w:semiHidden/>
    <w:rsid w:val="00C93033"/>
    <w:rPr>
      <w:rFonts w:ascii="Cambria" w:eastAsia="Times New Roman" w:hAnsi="Cambria" w:cs="Times New Roman" w:hint="default"/>
      <w:b/>
      <w:bCs/>
      <w:color w:val="4F81BD"/>
      <w:lang w:val="es-ES_tradnl" w:eastAsia="es-MX"/>
    </w:rPr>
  </w:style>
  <w:style w:type="character" w:customStyle="1" w:styleId="Ttulo5Car1">
    <w:name w:val="Título 5 Car1"/>
    <w:aliases w:val="Titulo 3 Car1"/>
    <w:semiHidden/>
    <w:rsid w:val="00C93033"/>
    <w:rPr>
      <w:rFonts w:ascii="Cambria" w:eastAsia="Times New Roman" w:hAnsi="Cambria" w:cs="Times New Roman" w:hint="default"/>
      <w:color w:val="243F60"/>
      <w:lang w:val="es-ES_tradnl" w:eastAsia="es-MX"/>
    </w:rPr>
  </w:style>
  <w:style w:type="paragraph" w:styleId="NormalWeb">
    <w:name w:val="Normal (Web)"/>
    <w:basedOn w:val="Normal"/>
    <w:uiPriority w:val="99"/>
    <w:unhideWhenUsed/>
    <w:rsid w:val="00C93033"/>
    <w:pPr>
      <w:spacing w:before="75" w:after="0"/>
      <w:ind w:left="150" w:right="150"/>
    </w:pPr>
    <w:rPr>
      <w:rFonts w:ascii="Tahoma" w:eastAsia="Times New Roman" w:hAnsi="Tahoma" w:cs="Tahoma"/>
      <w:color w:val="000000"/>
      <w:sz w:val="17"/>
      <w:szCs w:val="17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93033"/>
    <w:pPr>
      <w:tabs>
        <w:tab w:val="right" w:pos="9360"/>
      </w:tabs>
      <w:spacing w:after="0"/>
      <w:jc w:val="both"/>
    </w:pPr>
    <w:rPr>
      <w:rFonts w:ascii="Arial" w:eastAsia="Times New Roman" w:hAnsi="Arial" w:cs="Arial"/>
      <w:b/>
      <w:noProof/>
      <w:sz w:val="20"/>
      <w:szCs w:val="20"/>
      <w:lang w:val="es-ES_tradnl" w:eastAsia="es-MX"/>
    </w:rPr>
  </w:style>
  <w:style w:type="paragraph" w:styleId="TDC2">
    <w:name w:val="toc 2"/>
    <w:basedOn w:val="Normal"/>
    <w:next w:val="Normal"/>
    <w:autoRedefine/>
    <w:uiPriority w:val="39"/>
    <w:unhideWhenUsed/>
    <w:rsid w:val="00C93033"/>
    <w:pPr>
      <w:tabs>
        <w:tab w:val="left" w:pos="960"/>
        <w:tab w:val="right" w:pos="8830"/>
      </w:tabs>
      <w:spacing w:after="0"/>
      <w:ind w:left="200"/>
    </w:pPr>
    <w:rPr>
      <w:rFonts w:ascii="Arial" w:eastAsia="Times New Roman" w:hAnsi="Arial" w:cs="Arial"/>
      <w:noProof/>
      <w:lang w:val="es-ES_tradnl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C93033"/>
    <w:pPr>
      <w:spacing w:after="0"/>
      <w:ind w:left="40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C93033"/>
    <w:pPr>
      <w:spacing w:after="100" w:line="276" w:lineRule="auto"/>
      <w:ind w:left="660"/>
    </w:pPr>
    <w:rPr>
      <w:rFonts w:ascii="Arial" w:eastAsia="Times New Roman" w:hAnsi="Arial" w:cs="Times New Roman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C93033"/>
    <w:pPr>
      <w:spacing w:after="100" w:line="276" w:lineRule="auto"/>
      <w:ind w:left="880"/>
    </w:pPr>
    <w:rPr>
      <w:rFonts w:ascii="Arial" w:eastAsia="Times New Roman" w:hAnsi="Arial" w:cs="Times New Roman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C93033"/>
    <w:pPr>
      <w:spacing w:after="100" w:line="276" w:lineRule="auto"/>
      <w:ind w:left="1100"/>
    </w:pPr>
    <w:rPr>
      <w:rFonts w:ascii="Arial" w:eastAsia="Times New Roman" w:hAnsi="Arial" w:cs="Times New Roman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C93033"/>
    <w:pPr>
      <w:spacing w:after="100" w:line="276" w:lineRule="auto"/>
      <w:ind w:left="1320"/>
    </w:pPr>
    <w:rPr>
      <w:rFonts w:ascii="Arial" w:eastAsia="Times New Roman" w:hAnsi="Arial" w:cs="Times New Roman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C93033"/>
    <w:pPr>
      <w:spacing w:after="100" w:line="276" w:lineRule="auto"/>
      <w:ind w:left="1540"/>
    </w:pPr>
    <w:rPr>
      <w:rFonts w:ascii="Arial" w:eastAsia="Times New Roman" w:hAnsi="Arial" w:cs="Times New Roman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C93033"/>
    <w:pPr>
      <w:spacing w:after="100" w:line="276" w:lineRule="auto"/>
      <w:ind w:left="1760"/>
    </w:pPr>
    <w:rPr>
      <w:rFonts w:ascii="Arial" w:eastAsia="Times New Roman" w:hAnsi="Arial" w:cs="Times New Roman"/>
      <w:lang w:val="es-CO" w:eastAsia="es-CO"/>
    </w:rPr>
  </w:style>
  <w:style w:type="paragraph" w:styleId="Textonotapie">
    <w:name w:val="footnote text"/>
    <w:basedOn w:val="Normal"/>
    <w:link w:val="TextonotapieCar"/>
    <w:semiHidden/>
    <w:unhideWhenUsed/>
    <w:rsid w:val="00C93033"/>
    <w:pPr>
      <w:autoSpaceDE w:val="0"/>
      <w:autoSpaceDN w:val="0"/>
      <w:spacing w:after="0"/>
    </w:pPr>
    <w:rPr>
      <w:rFonts w:ascii="Times New Roman" w:eastAsia="Times New Roman" w:hAnsi="Times New Roman" w:cs="Times New Roman"/>
      <w:sz w:val="20"/>
      <w:szCs w:val="20"/>
      <w:lang w:eastAsia="es-MX"/>
    </w:rPr>
  </w:style>
  <w:style w:type="character" w:customStyle="1" w:styleId="TextonotapieCar">
    <w:name w:val="Texto nota pie Car"/>
    <w:basedOn w:val="Fuentedeprrafopredeter"/>
    <w:link w:val="Textonotapie"/>
    <w:semiHidden/>
    <w:rsid w:val="00C93033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Textoindependiente">
    <w:name w:val="Body Text"/>
    <w:basedOn w:val="Normal"/>
    <w:link w:val="TextoindependienteCar"/>
    <w:semiHidden/>
    <w:unhideWhenUsed/>
    <w:rsid w:val="00C9303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9303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C93033"/>
    <w:pPr>
      <w:spacing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9303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C93033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93033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C93033"/>
    <w:pPr>
      <w:spacing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C9303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C93033"/>
    <w:pPr>
      <w:snapToGrid w:val="0"/>
      <w:spacing w:after="0"/>
      <w:ind w:left="1416"/>
      <w:jc w:val="both"/>
    </w:pPr>
    <w:rPr>
      <w:rFonts w:ascii="Arial" w:eastAsia="Times New Roman" w:hAnsi="Arial" w:cs="Times New Roman"/>
      <w:i/>
      <w:sz w:val="28"/>
      <w:szCs w:val="24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C93033"/>
    <w:rPr>
      <w:rFonts w:ascii="Arial" w:eastAsia="Times New Roman" w:hAnsi="Arial" w:cs="Times New Roman"/>
      <w:i/>
      <w:sz w:val="28"/>
      <w:szCs w:val="24"/>
      <w:lang w:eastAsia="es-ES"/>
    </w:rPr>
  </w:style>
  <w:style w:type="paragraph" w:styleId="Textosinformato">
    <w:name w:val="Plain Text"/>
    <w:basedOn w:val="Normal"/>
    <w:link w:val="TextosinformatoCar"/>
    <w:unhideWhenUsed/>
    <w:rsid w:val="00C93033"/>
    <w:pPr>
      <w:spacing w:after="0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C93033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styleId="Revisin">
    <w:name w:val="Revision"/>
    <w:uiPriority w:val="99"/>
    <w:semiHidden/>
    <w:rsid w:val="00C93033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customStyle="1" w:styleId="TextopredeterminadoCar">
    <w:name w:val="Texto predeterminado Car"/>
    <w:link w:val="Textopredeterminado"/>
    <w:locked/>
    <w:rsid w:val="00C93033"/>
    <w:rPr>
      <w:rFonts w:ascii="Times New Roman" w:eastAsia="Times New Roman" w:hAnsi="Times New Roman" w:cs="Times New Roman"/>
      <w:sz w:val="24"/>
      <w:szCs w:val="20"/>
      <w:lang w:val="en-US" w:eastAsia="es-MX"/>
    </w:rPr>
  </w:style>
  <w:style w:type="paragraph" w:customStyle="1" w:styleId="Textopredeterminado">
    <w:name w:val="Texto predeterminado"/>
    <w:basedOn w:val="Normal"/>
    <w:link w:val="TextopredeterminadoCar"/>
    <w:rsid w:val="00C93033"/>
    <w:pPr>
      <w:spacing w:after="0"/>
    </w:pPr>
    <w:rPr>
      <w:rFonts w:ascii="Times New Roman" w:eastAsia="Times New Roman" w:hAnsi="Times New Roman" w:cs="Times New Roman"/>
      <w:sz w:val="24"/>
      <w:szCs w:val="20"/>
      <w:lang w:val="en-US" w:eastAsia="es-MX"/>
    </w:rPr>
  </w:style>
  <w:style w:type="paragraph" w:customStyle="1" w:styleId="Ttulo41">
    <w:name w:val="Título 41"/>
    <w:aliases w:val="Titulo2,h4,heading 4"/>
    <w:basedOn w:val="Normal"/>
    <w:next w:val="Normal"/>
    <w:qFormat/>
    <w:rsid w:val="00C93033"/>
    <w:pPr>
      <w:keepNext/>
      <w:tabs>
        <w:tab w:val="num" w:pos="2346"/>
      </w:tabs>
      <w:spacing w:before="240" w:after="60"/>
      <w:ind w:left="1986"/>
      <w:outlineLvl w:val="3"/>
    </w:pPr>
    <w:rPr>
      <w:rFonts w:ascii="Arial" w:eastAsia="Times New Roman" w:hAnsi="Arial" w:cs="Times New Roman"/>
      <w:b/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C93033"/>
    <w:pPr>
      <w:tabs>
        <w:tab w:val="left" w:pos="851"/>
        <w:tab w:val="left" w:pos="3168"/>
        <w:tab w:val="left" w:pos="3456"/>
        <w:tab w:val="left" w:pos="4032"/>
        <w:tab w:val="left" w:pos="4464"/>
        <w:tab w:val="left" w:pos="6480"/>
        <w:tab w:val="left" w:pos="6624"/>
        <w:tab w:val="left" w:pos="9072"/>
        <w:tab w:val="left" w:pos="9792"/>
        <w:tab w:val="left" w:pos="10944"/>
        <w:tab w:val="left" w:pos="12096"/>
        <w:tab w:val="left" w:pos="13248"/>
        <w:tab w:val="left" w:pos="14400"/>
        <w:tab w:val="left" w:pos="15552"/>
        <w:tab w:val="left" w:pos="16704"/>
        <w:tab w:val="left" w:pos="17856"/>
        <w:tab w:val="left" w:pos="19008"/>
        <w:tab w:val="left" w:pos="20160"/>
        <w:tab w:val="left" w:pos="21312"/>
        <w:tab w:val="left" w:pos="22464"/>
        <w:tab w:val="left" w:pos="23616"/>
        <w:tab w:val="left" w:pos="24768"/>
        <w:tab w:val="left" w:pos="25920"/>
        <w:tab w:val="left" w:pos="27072"/>
        <w:tab w:val="left" w:pos="28224"/>
        <w:tab w:val="left" w:pos="29376"/>
        <w:tab w:val="left" w:pos="30528"/>
        <w:tab w:val="left" w:pos="31680"/>
      </w:tabs>
      <w:spacing w:after="0"/>
      <w:ind w:right="288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Subttulo1">
    <w:name w:val="Subtítulo1"/>
    <w:basedOn w:val="Normal"/>
    <w:qFormat/>
    <w:rsid w:val="00C93033"/>
    <w:pPr>
      <w:tabs>
        <w:tab w:val="left" w:pos="0"/>
      </w:tabs>
      <w:spacing w:after="0"/>
      <w:jc w:val="center"/>
    </w:pPr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paragraph" w:customStyle="1" w:styleId="Textoindependiente32">
    <w:name w:val="Texto independiente 32"/>
    <w:basedOn w:val="Normal"/>
    <w:rsid w:val="00C93033"/>
    <w:pPr>
      <w:tabs>
        <w:tab w:val="left" w:pos="851"/>
        <w:tab w:val="left" w:pos="3168"/>
        <w:tab w:val="left" w:pos="3456"/>
        <w:tab w:val="left" w:pos="4032"/>
        <w:tab w:val="left" w:pos="4464"/>
        <w:tab w:val="left" w:pos="6480"/>
        <w:tab w:val="left" w:pos="6624"/>
        <w:tab w:val="left" w:pos="9072"/>
        <w:tab w:val="left" w:pos="9792"/>
        <w:tab w:val="left" w:pos="10944"/>
        <w:tab w:val="left" w:pos="12096"/>
        <w:tab w:val="left" w:pos="13248"/>
        <w:tab w:val="left" w:pos="14400"/>
        <w:tab w:val="left" w:pos="15552"/>
        <w:tab w:val="left" w:pos="16704"/>
        <w:tab w:val="left" w:pos="17856"/>
        <w:tab w:val="left" w:pos="19008"/>
        <w:tab w:val="left" w:pos="20160"/>
        <w:tab w:val="left" w:pos="21312"/>
        <w:tab w:val="left" w:pos="22464"/>
        <w:tab w:val="left" w:pos="23616"/>
        <w:tab w:val="left" w:pos="24768"/>
        <w:tab w:val="left" w:pos="25920"/>
        <w:tab w:val="left" w:pos="27072"/>
        <w:tab w:val="left" w:pos="28224"/>
        <w:tab w:val="left" w:pos="29376"/>
        <w:tab w:val="left" w:pos="30528"/>
        <w:tab w:val="left" w:pos="31680"/>
      </w:tabs>
      <w:spacing w:after="0"/>
      <w:ind w:right="288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character" w:customStyle="1" w:styleId="Sangra2det">
    <w:name w:val="Sangría 2 de t"/>
    <w:aliases w:val="independiente Car"/>
    <w:link w:val="Sangra3det"/>
    <w:locked/>
    <w:rsid w:val="00C93033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Sangra3det">
    <w:name w:val="Sangría 3 de t"/>
    <w:aliases w:val="independiente"/>
    <w:basedOn w:val="Normal"/>
    <w:link w:val="Sangra2det"/>
    <w:rsid w:val="00C93033"/>
    <w:pPr>
      <w:overflowPunct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font0">
    <w:name w:val="font0"/>
    <w:basedOn w:val="Normal"/>
    <w:rsid w:val="00C93033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eastAsia="es-ES"/>
    </w:rPr>
  </w:style>
  <w:style w:type="paragraph" w:customStyle="1" w:styleId="font5">
    <w:name w:val="font5"/>
    <w:basedOn w:val="Normal"/>
    <w:rsid w:val="00C93033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eastAsia="es-ES"/>
    </w:rPr>
  </w:style>
  <w:style w:type="paragraph" w:customStyle="1" w:styleId="font6">
    <w:name w:val="font6"/>
    <w:basedOn w:val="Normal"/>
    <w:rsid w:val="00C93033"/>
    <w:pPr>
      <w:spacing w:before="100" w:beforeAutospacing="1" w:after="100" w:afterAutospacing="1"/>
    </w:pPr>
    <w:rPr>
      <w:rFonts w:ascii="Calibri" w:eastAsia="Times New Roman" w:hAnsi="Calibri" w:cs="Times New Roman"/>
      <w:i/>
      <w:iCs/>
      <w:color w:val="000000"/>
      <w:lang w:eastAsia="es-ES"/>
    </w:rPr>
  </w:style>
  <w:style w:type="paragraph" w:customStyle="1" w:styleId="font7">
    <w:name w:val="font7"/>
    <w:basedOn w:val="Normal"/>
    <w:rsid w:val="00C93033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eastAsia="es-ES"/>
    </w:rPr>
  </w:style>
  <w:style w:type="paragraph" w:customStyle="1" w:styleId="font8">
    <w:name w:val="font8"/>
    <w:basedOn w:val="Normal"/>
    <w:rsid w:val="00C93033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6"/>
      <w:szCs w:val="16"/>
      <w:lang w:eastAsia="es-ES"/>
    </w:rPr>
  </w:style>
  <w:style w:type="paragraph" w:customStyle="1" w:styleId="xl65">
    <w:name w:val="xl65"/>
    <w:basedOn w:val="Normal"/>
    <w:rsid w:val="00C930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7">
    <w:name w:val="xl67"/>
    <w:basedOn w:val="Normal"/>
    <w:rsid w:val="00C930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8">
    <w:name w:val="xl68"/>
    <w:basedOn w:val="Normal"/>
    <w:rsid w:val="00C930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9">
    <w:name w:val="xl69"/>
    <w:basedOn w:val="Normal"/>
    <w:rsid w:val="00C930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0">
    <w:name w:val="xl70"/>
    <w:basedOn w:val="Normal"/>
    <w:rsid w:val="00C93033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1">
    <w:name w:val="xl71"/>
    <w:basedOn w:val="Normal"/>
    <w:rsid w:val="00C93033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2">
    <w:name w:val="xl72"/>
    <w:basedOn w:val="Normal"/>
    <w:rsid w:val="00C93033"/>
    <w:pPr>
      <w:shd w:val="clear" w:color="auto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rsid w:val="00C93033"/>
    <w:pPr>
      <w:shd w:val="clear" w:color="auto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4">
    <w:name w:val="xl74"/>
    <w:basedOn w:val="Normal"/>
    <w:rsid w:val="00C93033"/>
    <w:pPr>
      <w:shd w:val="clear" w:color="auto" w:fill="00B0F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Hipervnculovisitado1">
    <w:name w:val="Hipervínculo visitado1"/>
    <w:uiPriority w:val="99"/>
    <w:semiHidden/>
    <w:rsid w:val="00C93033"/>
    <w:rPr>
      <w:color w:val="800080"/>
      <w:u w:val="single"/>
    </w:rPr>
  </w:style>
  <w:style w:type="character" w:customStyle="1" w:styleId="Ttulo4Car">
    <w:name w:val="Título 4 Car"/>
    <w:aliases w:val="Titulo2 Car,h4 Car,a,Car"/>
    <w:locked/>
    <w:rsid w:val="00C93033"/>
    <w:rPr>
      <w:rFonts w:ascii="Arial" w:eastAsia="Times New Roman" w:hAnsi="Arial" w:cs="Times New Roman" w:hint="default"/>
      <w:b/>
      <w:bCs w:val="0"/>
      <w:sz w:val="24"/>
      <w:szCs w:val="24"/>
      <w:lang w:val="es-ES" w:eastAsia="es-ES"/>
    </w:rPr>
  </w:style>
  <w:style w:type="character" w:customStyle="1" w:styleId="Sangra3det1">
    <w:name w:val="Sangría 3 de t1"/>
    <w:aliases w:val="independiente Car1"/>
    <w:locked/>
    <w:rsid w:val="00C93033"/>
    <w:rPr>
      <w:rFonts w:ascii="Arial" w:eastAsia="Times New Roman" w:hAnsi="Arial" w:cs="Times New Roman" w:hint="default"/>
      <w:i/>
      <w:iCs w:val="0"/>
      <w:snapToGrid w:val="0"/>
      <w:sz w:val="28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semiHidden/>
    <w:unhideWhenUsed/>
    <w:rsid w:val="00C93033"/>
    <w:pPr>
      <w:pBdr>
        <w:top w:val="single" w:sz="6" w:space="1" w:color="auto"/>
      </w:pBdr>
      <w:spacing w:after="0"/>
      <w:jc w:val="center"/>
    </w:pPr>
    <w:rPr>
      <w:rFonts w:ascii="Arial" w:eastAsia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semiHidden/>
    <w:rsid w:val="00C93033"/>
    <w:rPr>
      <w:rFonts w:ascii="Arial" w:eastAsia="Arial" w:hAnsi="Arial" w:cs="Arial"/>
      <w:vanish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hidden/>
    <w:semiHidden/>
    <w:unhideWhenUsed/>
    <w:rsid w:val="00C93033"/>
    <w:pPr>
      <w:pBdr>
        <w:bottom w:val="single" w:sz="6" w:space="1" w:color="auto"/>
      </w:pBdr>
      <w:spacing w:after="0"/>
      <w:jc w:val="center"/>
    </w:pPr>
    <w:rPr>
      <w:rFonts w:ascii="Arial" w:eastAsia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semiHidden/>
    <w:rsid w:val="00C93033"/>
    <w:rPr>
      <w:rFonts w:ascii="Arial" w:eastAsia="Arial" w:hAnsi="Arial" w:cs="Arial"/>
      <w:vanish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93033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2">
    <w:name w:val="Medium Grid 1 Accent 2"/>
    <w:basedOn w:val="Tablanormal"/>
    <w:uiPriority w:val="67"/>
    <w:rsid w:val="00C93033"/>
    <w:pPr>
      <w:spacing w:after="0" w:line="240" w:lineRule="auto"/>
    </w:pPr>
    <w:rPr>
      <w:rFonts w:ascii="Arial" w:eastAsia="Arial" w:hAnsi="Arial" w:cs="Times New Roman"/>
    </w:r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customStyle="1" w:styleId="Tablaconcuadrcula11">
    <w:name w:val="Tabla con cuadrícula11"/>
    <w:basedOn w:val="Tablanormal"/>
    <w:uiPriority w:val="59"/>
    <w:rsid w:val="00C9303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">
    <w:name w:val="Tabla con cuadrícula111"/>
    <w:basedOn w:val="Tablanormal"/>
    <w:rsid w:val="00C93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rsid w:val="00C93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uiPriority w:val="59"/>
    <w:rsid w:val="00C93033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rsid w:val="00C93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">
    <w:name w:val="Tabla con cuadrícula32"/>
    <w:basedOn w:val="Tablanormal"/>
    <w:next w:val="Tablaconcuadrcula"/>
    <w:rsid w:val="00C867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3">
    <w:name w:val="Tabla con cuadrícula33"/>
    <w:basedOn w:val="Tablanormal"/>
    <w:next w:val="Tablaconcuadrcula"/>
    <w:rsid w:val="00F343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B454E9"/>
  </w:style>
  <w:style w:type="numbering" w:customStyle="1" w:styleId="Sinlista11">
    <w:name w:val="Sin lista11"/>
    <w:next w:val="Sinlista"/>
    <w:uiPriority w:val="99"/>
    <w:semiHidden/>
    <w:unhideWhenUsed/>
    <w:rsid w:val="00B454E9"/>
  </w:style>
  <w:style w:type="table" w:customStyle="1" w:styleId="Tablaconcuadrcula12">
    <w:name w:val="Tabla con cuadrícula12"/>
    <w:basedOn w:val="Tablanormal"/>
    <w:next w:val="Tablaconcuadrcula"/>
    <w:uiPriority w:val="59"/>
    <w:rsid w:val="00B454E9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">
    <w:name w:val="Sin lista111"/>
    <w:next w:val="Sinlista"/>
    <w:semiHidden/>
    <w:unhideWhenUsed/>
    <w:rsid w:val="00B454E9"/>
  </w:style>
  <w:style w:type="table" w:customStyle="1" w:styleId="Tablaconcuadrcula112">
    <w:name w:val="Tabla con cuadrícula112"/>
    <w:basedOn w:val="Tablanormal"/>
    <w:next w:val="Tablaconcuadrcula"/>
    <w:rsid w:val="00B45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semiHidden/>
    <w:unhideWhenUsed/>
    <w:rsid w:val="00B454E9"/>
  </w:style>
  <w:style w:type="numbering" w:customStyle="1" w:styleId="Sinlista3">
    <w:name w:val="Sin lista3"/>
    <w:next w:val="Sinlista"/>
    <w:uiPriority w:val="99"/>
    <w:semiHidden/>
    <w:unhideWhenUsed/>
    <w:rsid w:val="00B454E9"/>
  </w:style>
  <w:style w:type="table" w:customStyle="1" w:styleId="Tablaconcuadrcula34">
    <w:name w:val="Tabla con cuadrícula34"/>
    <w:basedOn w:val="Tablanormal"/>
    <w:next w:val="Tablaconcuadrcula"/>
    <w:rsid w:val="00B45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6C1874"/>
  </w:style>
  <w:style w:type="paragraph" w:customStyle="1" w:styleId="Ttulo11">
    <w:name w:val="Título 11"/>
    <w:basedOn w:val="Normal"/>
    <w:next w:val="Normal"/>
    <w:qFormat/>
    <w:rsid w:val="006C1874"/>
    <w:pPr>
      <w:keepNext/>
      <w:keepLines/>
      <w:spacing w:before="480"/>
      <w:outlineLvl w:val="0"/>
    </w:pPr>
    <w:rPr>
      <w:rFonts w:ascii="Arial" w:eastAsia="Times New Roman" w:hAnsi="Arial" w:cs="Times New Roman"/>
      <w:b/>
      <w:bCs/>
      <w:color w:val="000000"/>
      <w:sz w:val="28"/>
      <w:szCs w:val="28"/>
    </w:rPr>
  </w:style>
  <w:style w:type="paragraph" w:customStyle="1" w:styleId="Ttulo21">
    <w:name w:val="Título 21"/>
    <w:basedOn w:val="Normal"/>
    <w:next w:val="Normal"/>
    <w:unhideWhenUsed/>
    <w:qFormat/>
    <w:rsid w:val="006C1874"/>
    <w:pPr>
      <w:keepNext/>
      <w:keepLines/>
      <w:spacing w:before="200"/>
      <w:outlineLvl w:val="1"/>
    </w:pPr>
    <w:rPr>
      <w:rFonts w:ascii="Arial" w:eastAsia="Times New Roman" w:hAnsi="Arial" w:cs="Times New Roman"/>
      <w:b/>
      <w:bCs/>
      <w:color w:val="000000"/>
      <w:sz w:val="26"/>
      <w:szCs w:val="26"/>
    </w:rPr>
  </w:style>
  <w:style w:type="paragraph" w:customStyle="1" w:styleId="HHHeading1">
    <w:name w:val="HHHeading1"/>
    <w:basedOn w:val="Normal"/>
    <w:next w:val="Normal"/>
    <w:unhideWhenUsed/>
    <w:qFormat/>
    <w:rsid w:val="006C1874"/>
    <w:pPr>
      <w:keepNext/>
      <w:keepLines/>
      <w:spacing w:before="200" w:after="0"/>
      <w:outlineLvl w:val="2"/>
    </w:pPr>
    <w:rPr>
      <w:rFonts w:ascii="Arial" w:eastAsia="Times New Roman" w:hAnsi="Arial" w:cs="Times New Roman"/>
      <w:b/>
      <w:bCs/>
      <w:color w:val="3E3E3E"/>
    </w:rPr>
  </w:style>
  <w:style w:type="numbering" w:customStyle="1" w:styleId="Sinlista12">
    <w:name w:val="Sin lista12"/>
    <w:next w:val="Sinlista"/>
    <w:uiPriority w:val="99"/>
    <w:semiHidden/>
    <w:unhideWhenUsed/>
    <w:rsid w:val="006C1874"/>
  </w:style>
  <w:style w:type="table" w:customStyle="1" w:styleId="Tablaconcuadrcula4">
    <w:name w:val="Tabla con cuadrícula4"/>
    <w:basedOn w:val="Tablanormal"/>
    <w:next w:val="Tablaconcuadrcula"/>
    <w:uiPriority w:val="59"/>
    <w:rsid w:val="006C1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0">
    <w:name w:val="Título1"/>
    <w:basedOn w:val="Normal"/>
    <w:next w:val="Normal"/>
    <w:qFormat/>
    <w:rsid w:val="006C1874"/>
    <w:pPr>
      <w:spacing w:after="300"/>
      <w:contextualSpacing/>
    </w:pPr>
    <w:rPr>
      <w:rFonts w:ascii="Arial" w:eastAsia="Times New Roman" w:hAnsi="Arial" w:cs="Times New Roman"/>
      <w:color w:val="000000"/>
      <w:spacing w:val="5"/>
      <w:kern w:val="28"/>
      <w:sz w:val="44"/>
      <w:szCs w:val="52"/>
    </w:rPr>
  </w:style>
  <w:style w:type="character" w:customStyle="1" w:styleId="Nmerodepgina1">
    <w:name w:val="Número de página1"/>
    <w:basedOn w:val="Fuentedeprrafopredeter"/>
    <w:uiPriority w:val="99"/>
    <w:unhideWhenUsed/>
    <w:rsid w:val="006C1874"/>
    <w:rPr>
      <w:rFonts w:eastAsia="Times New Roman" w:cs="Times New Roman"/>
      <w:bCs w:val="0"/>
      <w:iCs w:val="0"/>
      <w:szCs w:val="22"/>
      <w:lang w:val="es-ES"/>
    </w:rPr>
  </w:style>
  <w:style w:type="character" w:customStyle="1" w:styleId="Hipervnculo1">
    <w:name w:val="Hipervínculo1"/>
    <w:basedOn w:val="Fuentedeprrafopredeter"/>
    <w:uiPriority w:val="99"/>
    <w:unhideWhenUsed/>
    <w:rsid w:val="006C1874"/>
    <w:rPr>
      <w:color w:val="5F5F5F"/>
      <w:u w:val="single"/>
    </w:rPr>
  </w:style>
  <w:style w:type="numbering" w:customStyle="1" w:styleId="Sinlista112">
    <w:name w:val="Sin lista112"/>
    <w:next w:val="Sinlista"/>
    <w:uiPriority w:val="99"/>
    <w:semiHidden/>
    <w:unhideWhenUsed/>
    <w:rsid w:val="006C1874"/>
  </w:style>
  <w:style w:type="table" w:customStyle="1" w:styleId="Tablaconcuadrcula13">
    <w:name w:val="Tabla con cuadrícula13"/>
    <w:basedOn w:val="Tablanormal"/>
    <w:next w:val="Tablaconcuadrcula"/>
    <w:uiPriority w:val="59"/>
    <w:rsid w:val="006C1874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media1-nfasis21">
    <w:name w:val="Cuadrícula media 1 - Énfasis 21"/>
    <w:basedOn w:val="Tablanormal"/>
    <w:next w:val="Cuadrculamedia1-nfasis2"/>
    <w:uiPriority w:val="67"/>
    <w:rsid w:val="006C1874"/>
    <w:pPr>
      <w:spacing w:after="0" w:line="240" w:lineRule="auto"/>
    </w:pPr>
    <w:rPr>
      <w:rFonts w:ascii="Arial" w:eastAsia="Arial" w:hAnsi="Arial" w:cs="Times New Roman"/>
    </w:rPr>
    <w:tblPr>
      <w:tblStyleRowBandSize w:val="1"/>
      <w:tblStyleColBandSize w:val="1"/>
      <w:tblBorders>
        <w:top w:val="single" w:sz="8" w:space="0" w:color="C5C5C5"/>
        <w:left w:val="single" w:sz="8" w:space="0" w:color="C5C5C5"/>
        <w:bottom w:val="single" w:sz="8" w:space="0" w:color="C5C5C5"/>
        <w:right w:val="single" w:sz="8" w:space="0" w:color="C5C5C5"/>
        <w:insideH w:val="single" w:sz="8" w:space="0" w:color="C5C5C5"/>
        <w:insideV w:val="single" w:sz="8" w:space="0" w:color="C5C5C5"/>
      </w:tblBorders>
    </w:tblPr>
    <w:tcPr>
      <w:shd w:val="clear" w:color="auto" w:fill="EBEBE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/>
      </w:tcPr>
    </w:tblStylePr>
    <w:tblStylePr w:type="band1Horz">
      <w:tblPr/>
      <w:tcPr>
        <w:shd w:val="clear" w:color="auto" w:fill="D8D8D8"/>
      </w:tcPr>
    </w:tblStylePr>
  </w:style>
  <w:style w:type="table" w:customStyle="1" w:styleId="Tablaconcuadrcula113">
    <w:name w:val="Tabla con cuadrícula113"/>
    <w:basedOn w:val="Tablanormal"/>
    <w:uiPriority w:val="59"/>
    <w:rsid w:val="006C187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11">
    <w:name w:val="Tabla con cuadrícula1111"/>
    <w:basedOn w:val="Tablanormal"/>
    <w:rsid w:val="006C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rsid w:val="006C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5">
    <w:name w:val="Tabla con cuadrícula35"/>
    <w:basedOn w:val="Tablanormal"/>
    <w:uiPriority w:val="59"/>
    <w:rsid w:val="006C1874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">
    <w:name w:val="Tabla con cuadrícula311"/>
    <w:basedOn w:val="Tablanormal"/>
    <w:rsid w:val="006C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1">
    <w:name w:val="Tabla con cuadrícula321"/>
    <w:basedOn w:val="Tablanormal"/>
    <w:next w:val="Tablaconcuadrcula"/>
    <w:rsid w:val="006C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31">
    <w:name w:val="Tabla con cuadrícula331"/>
    <w:basedOn w:val="Tablanormal"/>
    <w:next w:val="Tablaconcuadrcula"/>
    <w:rsid w:val="006C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22">
    <w:name w:val="Sin lista22"/>
    <w:next w:val="Sinlista"/>
    <w:uiPriority w:val="99"/>
    <w:semiHidden/>
    <w:unhideWhenUsed/>
    <w:rsid w:val="006C1874"/>
  </w:style>
  <w:style w:type="numbering" w:customStyle="1" w:styleId="Sinlista1111">
    <w:name w:val="Sin lista1111"/>
    <w:next w:val="Sinlista"/>
    <w:uiPriority w:val="99"/>
    <w:semiHidden/>
    <w:unhideWhenUsed/>
    <w:rsid w:val="006C1874"/>
  </w:style>
  <w:style w:type="table" w:customStyle="1" w:styleId="Tablaconcuadrcula121">
    <w:name w:val="Tabla con cuadrícula121"/>
    <w:basedOn w:val="Tablanormal"/>
    <w:next w:val="Tablaconcuadrcula"/>
    <w:uiPriority w:val="59"/>
    <w:rsid w:val="006C1874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1111">
    <w:name w:val="Sin lista11111"/>
    <w:next w:val="Sinlista"/>
    <w:semiHidden/>
    <w:unhideWhenUsed/>
    <w:rsid w:val="006C1874"/>
  </w:style>
  <w:style w:type="table" w:customStyle="1" w:styleId="Tablaconcuadrcula1121">
    <w:name w:val="Tabla con cuadrícula1121"/>
    <w:basedOn w:val="Tablanormal"/>
    <w:next w:val="Tablaconcuadrcula"/>
    <w:rsid w:val="006C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">
    <w:name w:val="Sin lista211"/>
    <w:next w:val="Sinlista"/>
    <w:uiPriority w:val="99"/>
    <w:semiHidden/>
    <w:unhideWhenUsed/>
    <w:rsid w:val="006C1874"/>
  </w:style>
  <w:style w:type="numbering" w:customStyle="1" w:styleId="Sinlista31">
    <w:name w:val="Sin lista31"/>
    <w:next w:val="Sinlista"/>
    <w:uiPriority w:val="99"/>
    <w:semiHidden/>
    <w:unhideWhenUsed/>
    <w:rsid w:val="006C1874"/>
  </w:style>
  <w:style w:type="table" w:customStyle="1" w:styleId="Tablaconcuadrcula341">
    <w:name w:val="Tabla con cuadrícula341"/>
    <w:basedOn w:val="Tablanormal"/>
    <w:next w:val="Tablaconcuadrcula"/>
    <w:rsid w:val="006C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Car1">
    <w:name w:val="Título Car1"/>
    <w:basedOn w:val="Fuentedeprrafopredeter"/>
    <w:uiPriority w:val="10"/>
    <w:rsid w:val="006C187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tulo2Car1">
    <w:name w:val="Título 2 Car1"/>
    <w:basedOn w:val="Fuentedeprrafopredeter"/>
    <w:uiPriority w:val="9"/>
    <w:semiHidden/>
    <w:rsid w:val="006C187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tulo1Car1">
    <w:name w:val="Título 1 Car1"/>
    <w:basedOn w:val="Fuentedeprrafopredeter"/>
    <w:uiPriority w:val="9"/>
    <w:rsid w:val="006C187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ubttuloCar1">
    <w:name w:val="Subtítulo Car1"/>
    <w:basedOn w:val="Fuentedeprrafopredeter"/>
    <w:uiPriority w:val="11"/>
    <w:rsid w:val="006C1874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tulo3Car2">
    <w:name w:val="Título 3 Car2"/>
    <w:basedOn w:val="Fuentedeprrafopredeter"/>
    <w:uiPriority w:val="9"/>
    <w:semiHidden/>
    <w:rsid w:val="006C1874"/>
    <w:rPr>
      <w:rFonts w:ascii="Cambria" w:eastAsia="Times New Roman" w:hAnsi="Cambria" w:cs="Times New Roman"/>
      <w:b/>
      <w:bCs/>
      <w:color w:val="4F81BD"/>
    </w:rPr>
  </w:style>
  <w:style w:type="table" w:customStyle="1" w:styleId="Cuadrculamedia1-nfasis22">
    <w:name w:val="Cuadrícula media 1 - Énfasis 22"/>
    <w:basedOn w:val="Tablanormal"/>
    <w:next w:val="Cuadrculamedia1-nfasis2"/>
    <w:uiPriority w:val="67"/>
    <w:rsid w:val="006C1874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paragraph" w:customStyle="1" w:styleId="Default">
    <w:name w:val="Default"/>
    <w:rsid w:val="0028038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s-CO"/>
    </w:rPr>
  </w:style>
  <w:style w:type="character" w:customStyle="1" w:styleId="SinespaciadoCar">
    <w:name w:val="Sin espaciado Car"/>
    <w:link w:val="Sinespaciado"/>
    <w:uiPriority w:val="1"/>
    <w:rsid w:val="00F00C1D"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locked/>
    <w:rsid w:val="00402594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1AF5"/>
    <w:rPr>
      <w:color w:val="808080"/>
      <w:shd w:val="clear" w:color="auto" w:fill="E6E6E6"/>
    </w:rPr>
  </w:style>
  <w:style w:type="character" w:styleId="Textoennegrita">
    <w:name w:val="Strong"/>
    <w:basedOn w:val="Fuentedeprrafopredeter"/>
    <w:uiPriority w:val="22"/>
    <w:qFormat/>
    <w:rsid w:val="003C11A4"/>
    <w:rPr>
      <w:b/>
      <w:bCs/>
    </w:rPr>
  </w:style>
  <w:style w:type="character" w:customStyle="1" w:styleId="prog-disc-icn">
    <w:name w:val="prog-disc-icn"/>
    <w:basedOn w:val="Fuentedeprrafopredeter"/>
    <w:rsid w:val="00870EE9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F2009"/>
    <w:rPr>
      <w:color w:val="605E5C"/>
      <w:shd w:val="clear" w:color="auto" w:fill="E1DFDD"/>
    </w:rPr>
  </w:style>
  <w:style w:type="paragraph" w:customStyle="1" w:styleId="Normal1">
    <w:name w:val="Normal1"/>
    <w:rsid w:val="00C73DF0"/>
    <w:pPr>
      <w:spacing w:after="0"/>
    </w:pPr>
    <w:rPr>
      <w:rFonts w:ascii="Arial" w:eastAsia="Arial" w:hAnsi="Arial" w:cs="Arial"/>
      <w:lang w:val="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AppData\Local\Microsoft\Windows\Temporary%20Internet%20Files\Content.Outlook\XG027M1V\SBPM%20hoja%20oficio%2035.dotx" TargetMode="External"/></Relationships>
</file>

<file path=word/theme/theme1.xml><?xml version="1.0" encoding="utf-8"?>
<a:theme xmlns:a="http://schemas.openxmlformats.org/drawingml/2006/main" name="Tema de Office">
  <a:themeElements>
    <a:clrScheme name="Personalizado 4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3E3E3E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lásico de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9239A-86A8-437B-BB2C-973708825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SBPM hoja oficio 35</Template>
  <TotalTime>54</TotalTime>
  <Pages>13</Pages>
  <Words>3747</Words>
  <Characters>20614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Constanza Zuluaga</cp:lastModifiedBy>
  <cp:revision>26</cp:revision>
  <cp:lastPrinted>2020-11-08T23:24:00Z</cp:lastPrinted>
  <dcterms:created xsi:type="dcterms:W3CDTF">2021-02-08T23:52:00Z</dcterms:created>
  <dcterms:modified xsi:type="dcterms:W3CDTF">2021-02-16T22:07:00Z</dcterms:modified>
</cp:coreProperties>
</file>