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2EE9E" w14:textId="77777777"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_GoBack"/>
      <w:bookmarkEnd w:id="0"/>
    </w:p>
    <w:p w14:paraId="6608E21D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14:paraId="7DD74DA5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47CAAE59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58F6C77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14:paraId="2A40ECCB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17C9003D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151AEB7F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14:paraId="44C9179E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719BCFE1" w14:textId="77777777" w:rsidR="00AC354F" w:rsidRPr="00AC354F" w:rsidRDefault="00373A84" w:rsidP="00AC354F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AC354F">
        <w:rPr>
          <w:rStyle w:val="EquationCaption"/>
          <w:sz w:val="18"/>
          <w:szCs w:val="18"/>
        </w:rPr>
        <w:t>a</w:t>
      </w:r>
      <w:r w:rsidR="00AC354F" w:rsidRPr="00AC354F">
        <w:rPr>
          <w:sz w:val="18"/>
          <w:szCs w:val="18"/>
          <w:lang w:val="es-ES"/>
        </w:rPr>
        <w:t>dquisición de elementos de protección personal para los servidores de la Regional Occidente</w:t>
      </w:r>
      <w:r w:rsidR="00AC354F">
        <w:rPr>
          <w:sz w:val="18"/>
          <w:szCs w:val="18"/>
          <w:lang w:val="es-ES"/>
        </w:rPr>
        <w:t>.</w:t>
      </w:r>
    </w:p>
    <w:p w14:paraId="0182CF85" w14:textId="77777777"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</w:p>
    <w:p w14:paraId="125FE0A2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03396CFD" w14:textId="77777777"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14:paraId="4D16E57D" w14:textId="77777777"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26EB7C2" w14:textId="77777777"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14:paraId="6C8C36E9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14:paraId="4A487D5D" w14:textId="77777777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A2373A5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185A2F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14:paraId="6850C8E8" w14:textId="77777777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FE2CC7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BFE3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2906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14:paraId="78C01956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4B0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B02B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41C2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64AD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65839F84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E5EF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FF08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9D76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A39D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6EB6B7D6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70DC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5C99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27A9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3C37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B76CE0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01D8BFF2" w14:textId="77777777"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14:paraId="7348500C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3833D1DA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14:paraId="37065B8F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09F33BBE" w14:textId="77777777"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14:paraId="5347A3BE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7E6180F1" w14:textId="77777777"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14:paraId="7D9CA45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D59BB7A" w14:textId="77777777"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14:paraId="767A2CBB" w14:textId="77777777"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14:paraId="4812F40D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14:paraId="1A2962C7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40BF2DC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14:paraId="014C220F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0C3491A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ED8585E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C2DF00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14:paraId="2AF1B61A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5E3D8A4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60FAD335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11858AF9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14:paraId="4B312974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8102D6B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5FAB3963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14:paraId="46C56ACC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E9EFA2A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53EFDFDE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346C33D9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60DCA66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4A1A783B" w14:textId="77777777"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14:paraId="74834CB7" w14:textId="77777777"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14:paraId="6C230E26" w14:textId="77777777"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14:paraId="17E2C9CF" w14:textId="77777777"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51776" w14:textId="77777777" w:rsidR="00987913" w:rsidRDefault="00987913">
      <w:r>
        <w:separator/>
      </w:r>
    </w:p>
  </w:endnote>
  <w:endnote w:type="continuationSeparator" w:id="0">
    <w:p w14:paraId="37AFFB91" w14:textId="77777777" w:rsidR="00987913" w:rsidRDefault="0098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07DC9" w14:textId="77777777"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D682D4" w14:textId="77777777"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3AE60" w14:textId="77777777"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14:paraId="5D954801" w14:textId="77777777"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14:paraId="42F831DE" w14:textId="77777777" w:rsidR="00331DB4" w:rsidRDefault="0080796E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14:paraId="469DF3E1" w14:textId="77777777" w:rsidR="00331DB4" w:rsidRPr="00C14729" w:rsidRDefault="0080796E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14:paraId="34A1DD99" w14:textId="77777777"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7DDB1" w14:textId="77777777" w:rsidR="00987913" w:rsidRDefault="00987913">
      <w:r>
        <w:separator/>
      </w:r>
    </w:p>
  </w:footnote>
  <w:footnote w:type="continuationSeparator" w:id="0">
    <w:p w14:paraId="3298A722" w14:textId="77777777" w:rsidR="00987913" w:rsidRDefault="0098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C016B" w14:textId="77777777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479F550E" w14:textId="77777777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468ED9EB" w14:textId="77777777" w:rsidR="00A04BAA" w:rsidRDefault="00A562DD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noProof/>
      </w:rPr>
      <w:drawing>
        <wp:inline distT="0" distB="0" distL="0" distR="0" wp14:anchorId="43732F99" wp14:editId="34F5D554">
          <wp:extent cx="631825" cy="505460"/>
          <wp:effectExtent l="0" t="0" r="0" b="8890"/>
          <wp:docPr id="28" name="Imagen 27">
            <a:extLst xmlns:a="http://schemas.openxmlformats.org/drawingml/2006/main">
              <a:ext uri="{FF2B5EF4-FFF2-40B4-BE49-F238E27FC236}">
                <a16:creationId xmlns:a16="http://schemas.microsoft.com/office/drawing/2014/main" id="{DB5D0D8C-6DF7-4393-810B-59DE4B2AC5D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n 27">
                    <a:extLst>
                      <a:ext uri="{FF2B5EF4-FFF2-40B4-BE49-F238E27FC236}">
                        <a16:creationId xmlns:a16="http://schemas.microsoft.com/office/drawing/2014/main" id="{DB5D0D8C-6DF7-4393-810B-59DE4B2AC5DA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825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4AF26C" w14:textId="77777777"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14:paraId="63430235" w14:textId="77777777"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1CB89787" w14:textId="77777777"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14:paraId="7099DB93" w14:textId="77777777"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598985D2" w14:textId="4046994D"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2E2DCE">
      <w:rPr>
        <w:rFonts w:ascii="Arial" w:hAnsi="Arial" w:cs="Arial"/>
        <w:sz w:val="18"/>
        <w:szCs w:val="18"/>
      </w:rPr>
      <w:t>35</w:t>
    </w:r>
    <w:r w:rsidR="00D43DF0" w:rsidRPr="00A870B3">
      <w:rPr>
        <w:rFonts w:ascii="Arial" w:hAnsi="Arial" w:cs="Arial"/>
        <w:sz w:val="18"/>
        <w:szCs w:val="18"/>
      </w:rPr>
      <w:t>-DROC-202</w:t>
    </w:r>
    <w:r w:rsidR="005E6F9E">
      <w:rPr>
        <w:rFonts w:ascii="Arial" w:hAnsi="Arial" w:cs="Arial"/>
        <w:sz w:val="18"/>
        <w:szCs w:val="18"/>
      </w:rPr>
      <w:t>6</w:t>
    </w:r>
  </w:p>
  <w:p w14:paraId="0BDFA707" w14:textId="437E5661" w:rsidR="00AC354F" w:rsidRPr="00AC354F" w:rsidRDefault="002E2DCE" w:rsidP="00AC354F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r w:rsidRPr="002E2DCE">
      <w:rPr>
        <w:rFonts w:ascii="Arial" w:hAnsi="Arial" w:cs="Arial"/>
        <w:lang w:val="es-ES"/>
      </w:rPr>
      <w:t>Adquisición kit de elementos de botiquín para la Regional Occidente</w:t>
    </w:r>
  </w:p>
  <w:p w14:paraId="1E1773F0" w14:textId="77777777" w:rsidR="00340847" w:rsidRPr="00546427" w:rsidRDefault="00340847" w:rsidP="00AC354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3A35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2DCE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65CB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3D6E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6F9E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346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0796E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913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37F8"/>
    <w:rsid w:val="00A555F1"/>
    <w:rsid w:val="00A55797"/>
    <w:rsid w:val="00A562DD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354F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A7105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D711D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1883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FEA71B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18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2233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Fanery Garcia Chavez</cp:lastModifiedBy>
  <cp:revision>37</cp:revision>
  <cp:lastPrinted>2017-11-27T16:29:00Z</cp:lastPrinted>
  <dcterms:created xsi:type="dcterms:W3CDTF">2023-01-25T17:44:00Z</dcterms:created>
  <dcterms:modified xsi:type="dcterms:W3CDTF">2026-09-08T12:48:00Z</dcterms:modified>
</cp:coreProperties>
</file>