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5B8AE" w14:textId="3AF677A9" w:rsidR="004D64CA" w:rsidRDefault="004D64CA" w:rsidP="004D64CA">
      <w:pPr>
        <w:jc w:val="center"/>
        <w:rPr>
          <w:rFonts w:ascii="Tahoma" w:hAnsi="Tahoma" w:cs="Tahoma"/>
          <w:b/>
          <w:sz w:val="18"/>
          <w:szCs w:val="18"/>
        </w:rPr>
      </w:pPr>
      <w:r w:rsidRPr="00453426">
        <w:rPr>
          <w:rFonts w:ascii="Tahoma" w:hAnsi="Tahoma" w:cs="Tahoma"/>
          <w:b/>
          <w:sz w:val="18"/>
          <w:szCs w:val="18"/>
        </w:rPr>
        <w:t>FORMATO 1 ANEXO PARA PRESENTACIÓN OFERTA ECONOMICA</w:t>
      </w:r>
    </w:p>
    <w:p w14:paraId="0A31F93E" w14:textId="77777777" w:rsidR="00675F9A" w:rsidRDefault="00675F9A" w:rsidP="004D64CA">
      <w:pPr>
        <w:jc w:val="center"/>
        <w:rPr>
          <w:rFonts w:ascii="Tahoma" w:hAnsi="Tahoma" w:cs="Tahoma"/>
          <w:b/>
          <w:sz w:val="18"/>
          <w:szCs w:val="18"/>
        </w:rPr>
      </w:pPr>
    </w:p>
    <w:p w14:paraId="19A5A832" w14:textId="2D791330" w:rsidR="00675F9A" w:rsidRPr="00675F9A" w:rsidRDefault="00675F9A" w:rsidP="00675F9A">
      <w:pPr>
        <w:jc w:val="both"/>
        <w:rPr>
          <w:rFonts w:ascii="Tahoma" w:hAnsi="Tahoma" w:cs="Tahoma"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 xml:space="preserve">Lugar y fecha: </w:t>
      </w:r>
    </w:p>
    <w:p w14:paraId="03323513" w14:textId="77777777" w:rsidR="00675F9A" w:rsidRPr="00675F9A" w:rsidRDefault="00675F9A" w:rsidP="00675F9A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 xml:space="preserve">Señores </w:t>
      </w:r>
    </w:p>
    <w:p w14:paraId="382AC224" w14:textId="77777777" w:rsidR="00675F9A" w:rsidRPr="00675F9A" w:rsidRDefault="00675F9A" w:rsidP="00675F9A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>Instituto Departamental de Salud de Nariño</w:t>
      </w:r>
    </w:p>
    <w:p w14:paraId="5B66A74F" w14:textId="77777777" w:rsidR="00675F9A" w:rsidRPr="00675F9A" w:rsidRDefault="00675F9A" w:rsidP="00675F9A">
      <w:pPr>
        <w:spacing w:after="0"/>
        <w:jc w:val="both"/>
        <w:rPr>
          <w:rFonts w:ascii="Tahoma" w:hAnsi="Tahoma" w:cs="Tahoma"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>Pasto</w:t>
      </w:r>
    </w:p>
    <w:p w14:paraId="0C2D7671" w14:textId="77777777" w:rsidR="00675F9A" w:rsidRPr="00675F9A" w:rsidRDefault="00675F9A" w:rsidP="00675F9A">
      <w:pPr>
        <w:jc w:val="both"/>
        <w:rPr>
          <w:rFonts w:ascii="Tahoma" w:hAnsi="Tahoma" w:cs="Tahoma"/>
          <w:b/>
          <w:sz w:val="18"/>
          <w:szCs w:val="18"/>
        </w:rPr>
      </w:pPr>
    </w:p>
    <w:p w14:paraId="47258060" w14:textId="20AFABDA" w:rsidR="00675F9A" w:rsidRPr="00675F9A" w:rsidRDefault="00675F9A" w:rsidP="00675F9A">
      <w:pPr>
        <w:jc w:val="both"/>
        <w:rPr>
          <w:rFonts w:ascii="Tahoma" w:hAnsi="Tahoma" w:cs="Tahoma"/>
          <w:b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>Referencia:</w:t>
      </w:r>
      <w:r w:rsidRPr="00675F9A">
        <w:rPr>
          <w:rFonts w:ascii="Tahoma" w:hAnsi="Tahoma" w:cs="Tahoma"/>
          <w:b/>
          <w:sz w:val="18"/>
          <w:szCs w:val="18"/>
        </w:rPr>
        <w:t xml:space="preserve"> </w:t>
      </w:r>
      <w:r w:rsidRPr="00675F9A">
        <w:rPr>
          <w:rFonts w:ascii="Tahoma" w:hAnsi="Tahoma" w:cs="Tahoma"/>
          <w:b/>
          <w:bCs/>
          <w:sz w:val="18"/>
          <w:szCs w:val="18"/>
        </w:rPr>
        <w:t xml:space="preserve">PROCESO NÚMERO </w:t>
      </w:r>
      <w:r>
        <w:rPr>
          <w:rFonts w:ascii="Tahoma" w:hAnsi="Tahoma" w:cs="Tahoma"/>
          <w:b/>
          <w:bCs/>
          <w:sz w:val="18"/>
          <w:szCs w:val="18"/>
        </w:rPr>
        <w:t>MCSG1826</w:t>
      </w:r>
    </w:p>
    <w:p w14:paraId="6467C64E" w14:textId="04957EF1" w:rsidR="00675F9A" w:rsidRDefault="00675F9A" w:rsidP="00675F9A">
      <w:pPr>
        <w:jc w:val="both"/>
        <w:rPr>
          <w:rFonts w:ascii="Tahoma" w:hAnsi="Tahoma" w:cs="Tahoma"/>
          <w:bCs/>
          <w:sz w:val="18"/>
          <w:szCs w:val="18"/>
        </w:rPr>
      </w:pPr>
      <w:r w:rsidRPr="00675F9A">
        <w:rPr>
          <w:rFonts w:ascii="Tahoma" w:hAnsi="Tahoma" w:cs="Tahoma"/>
          <w:bCs/>
          <w:sz w:val="18"/>
          <w:szCs w:val="18"/>
        </w:rPr>
        <w:t>El suscrito ________________________________________ actuando como Representante Legal (o apoderado) de la firma comercial _____________________ presento la siguiente propuesta económica, sobre los bienes de que trata el presente proceso de contratación: (ir al formato de presentación de oferta económica).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7"/>
        <w:gridCol w:w="4174"/>
        <w:gridCol w:w="2100"/>
        <w:gridCol w:w="2100"/>
      </w:tblGrid>
      <w:tr w:rsidR="00DF4AB7" w:rsidRPr="00E1382B" w14:paraId="020C7611" w14:textId="77777777" w:rsidTr="00324321">
        <w:trPr>
          <w:trHeight w:val="157"/>
          <w:jc w:val="center"/>
        </w:trPr>
        <w:tc>
          <w:tcPr>
            <w:tcW w:w="404" w:type="pct"/>
          </w:tcPr>
          <w:p w14:paraId="7112CD3F" w14:textId="77777777" w:rsidR="00DF4AB7" w:rsidRPr="00E1382B" w:rsidRDefault="00DF4AB7" w:rsidP="00F8240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958ED28" w14:textId="77777777" w:rsidR="00DF4AB7" w:rsidRPr="00E1382B" w:rsidRDefault="00DF4AB7" w:rsidP="00F8240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38F20B9" w14:textId="77777777" w:rsidR="00DF4AB7" w:rsidRPr="00E1382B" w:rsidRDefault="00DF4AB7" w:rsidP="00F8240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82B">
              <w:rPr>
                <w:rFonts w:ascii="Tahoma" w:hAnsi="Tahoma" w:cs="Tahoma"/>
                <w:b/>
                <w:sz w:val="20"/>
                <w:szCs w:val="20"/>
              </w:rPr>
              <w:t>ITEM</w:t>
            </w:r>
          </w:p>
        </w:tc>
        <w:tc>
          <w:tcPr>
            <w:tcW w:w="2291" w:type="pct"/>
          </w:tcPr>
          <w:p w14:paraId="04E74987" w14:textId="77777777" w:rsidR="00DF4AB7" w:rsidRPr="00E1382B" w:rsidRDefault="00DF4AB7" w:rsidP="00F82405">
            <w:pPr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37FC7E3C" w14:textId="77777777" w:rsidR="00DF4AB7" w:rsidRPr="00E1382B" w:rsidRDefault="00DF4AB7" w:rsidP="00F82405">
            <w:pPr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6C83947E" w14:textId="77777777" w:rsidR="00DF4AB7" w:rsidRPr="00E1382B" w:rsidRDefault="00DF4AB7" w:rsidP="00F8240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82B">
              <w:rPr>
                <w:rFonts w:ascii="Tahoma" w:hAnsi="Tahoma" w:cs="Tahoma"/>
                <w:b/>
                <w:iCs/>
                <w:sz w:val="20"/>
                <w:szCs w:val="20"/>
              </w:rPr>
              <w:t>Descripción y/o especificaciones técnicas</w:t>
            </w:r>
          </w:p>
        </w:tc>
        <w:tc>
          <w:tcPr>
            <w:tcW w:w="1152" w:type="pct"/>
          </w:tcPr>
          <w:p w14:paraId="0EE497AB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29B3231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382B">
              <w:rPr>
                <w:rFonts w:ascii="Tahoma" w:hAnsi="Tahoma" w:cs="Tahoma"/>
                <w:b/>
                <w:sz w:val="20"/>
                <w:szCs w:val="20"/>
              </w:rPr>
              <w:t xml:space="preserve"> VALOR PROMEDIO PORCENTAJE DE ADMINISTRACIÓN</w:t>
            </w:r>
          </w:p>
        </w:tc>
        <w:tc>
          <w:tcPr>
            <w:tcW w:w="1152" w:type="pct"/>
          </w:tcPr>
          <w:p w14:paraId="46E16F0C" w14:textId="77777777" w:rsidR="00DF4AB7" w:rsidRPr="00E1382B" w:rsidRDefault="00DF4AB7" w:rsidP="00F82405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16DF2E7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382B">
              <w:rPr>
                <w:rFonts w:ascii="Tahoma" w:hAnsi="Tahoma" w:cs="Tahoma"/>
                <w:b/>
                <w:sz w:val="20"/>
                <w:szCs w:val="20"/>
              </w:rPr>
              <w:t>PORCENTAJE DE ADMINISTRACION OFERTADO</w:t>
            </w:r>
          </w:p>
        </w:tc>
      </w:tr>
      <w:tr w:rsidR="00DF4AB7" w:rsidRPr="00E1382B" w14:paraId="342671AB" w14:textId="77777777" w:rsidTr="00324321">
        <w:trPr>
          <w:trHeight w:val="96"/>
          <w:jc w:val="center"/>
        </w:trPr>
        <w:tc>
          <w:tcPr>
            <w:tcW w:w="404" w:type="pct"/>
          </w:tcPr>
          <w:p w14:paraId="331A1E1A" w14:textId="77777777" w:rsidR="00DF4AB7" w:rsidRPr="00E1382B" w:rsidRDefault="00DF4AB7" w:rsidP="00F82405">
            <w:pPr>
              <w:rPr>
                <w:rFonts w:ascii="Tahoma" w:hAnsi="Tahoma" w:cs="Tahoma"/>
                <w:sz w:val="20"/>
                <w:szCs w:val="20"/>
              </w:rPr>
            </w:pPr>
            <w:r w:rsidRPr="00E1382B">
              <w:rPr>
                <w:rFonts w:ascii="Tahoma" w:hAnsi="Tahoma" w:cs="Tahoma"/>
                <w:sz w:val="20"/>
                <w:szCs w:val="20"/>
              </w:rPr>
              <w:t xml:space="preserve">    </w:t>
            </w:r>
          </w:p>
          <w:p w14:paraId="0C01A092" w14:textId="77777777" w:rsidR="00DF4AB7" w:rsidRPr="00E1382B" w:rsidRDefault="00DF4AB7" w:rsidP="00F824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9B258" w14:textId="77777777" w:rsidR="00DF4AB7" w:rsidRPr="00E1382B" w:rsidRDefault="00DF4AB7" w:rsidP="00F82405">
            <w:pPr>
              <w:rPr>
                <w:rFonts w:ascii="Tahoma" w:hAnsi="Tahoma" w:cs="Tahoma"/>
                <w:sz w:val="20"/>
                <w:szCs w:val="20"/>
              </w:rPr>
            </w:pPr>
            <w:r w:rsidRPr="00E1382B">
              <w:rPr>
                <w:rFonts w:ascii="Tahoma" w:hAnsi="Tahoma" w:cs="Tahoma"/>
                <w:sz w:val="20"/>
                <w:szCs w:val="20"/>
              </w:rPr>
              <w:t xml:space="preserve">     1</w:t>
            </w:r>
          </w:p>
        </w:tc>
        <w:tc>
          <w:tcPr>
            <w:tcW w:w="2291" w:type="pct"/>
          </w:tcPr>
          <w:p w14:paraId="18BBA161" w14:textId="080C7796" w:rsidR="00DF4AB7" w:rsidRPr="00E1382B" w:rsidRDefault="00DF4AB7" w:rsidP="00F8240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1382B">
              <w:rPr>
                <w:rFonts w:ascii="Tahoma" w:hAnsi="Tahoma" w:cs="Tahoma"/>
                <w:sz w:val="20"/>
                <w:szCs w:val="20"/>
              </w:rPr>
              <w:t>Compra de vales, bonos y/o tarjetas redimibles únicamente por combustible (Gasolina y ACPM), para abastecer el parque automotor del IDSN (automóviles y</w:t>
            </w:r>
            <w:r w:rsidR="00884218">
              <w:rPr>
                <w:rFonts w:ascii="Tahoma" w:hAnsi="Tahoma" w:cs="Tahoma"/>
                <w:sz w:val="20"/>
                <w:szCs w:val="20"/>
              </w:rPr>
              <w:t xml:space="preserve"> motocicletas</w:t>
            </w:r>
            <w:r w:rsidRPr="00E1382B">
              <w:rPr>
                <w:rFonts w:ascii="Tahoma" w:hAnsi="Tahoma" w:cs="Tahoma"/>
                <w:sz w:val="20"/>
                <w:szCs w:val="20"/>
              </w:rPr>
              <w:t>), con el propósito de atender las actividades propias de la entidad que impliquen el desplazamiento de los funcionarios y contratistas por vía terrestre. Igualmente, para el funcionamiento de las plantas eléctricas de propiedad de esta entidad, con el fin de facilitar el cumplimiento de las funciones, fines y metas para el año en curso.</w:t>
            </w:r>
          </w:p>
        </w:tc>
        <w:tc>
          <w:tcPr>
            <w:tcW w:w="1152" w:type="pct"/>
          </w:tcPr>
          <w:p w14:paraId="712ABDAF" w14:textId="77777777" w:rsidR="00DF4AB7" w:rsidRPr="00E1382B" w:rsidRDefault="00DF4AB7" w:rsidP="00F8240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BBCC4D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29964D7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1BE4ECB" w14:textId="77777777" w:rsidR="00DF4AB7" w:rsidRPr="00E1382B" w:rsidRDefault="00DF4AB7" w:rsidP="00F824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382B">
              <w:rPr>
                <w:rFonts w:ascii="Tahoma" w:hAnsi="Tahoma" w:cs="Tahoma"/>
                <w:b/>
                <w:sz w:val="20"/>
                <w:szCs w:val="20"/>
              </w:rPr>
              <w:t>7.65%</w:t>
            </w:r>
          </w:p>
        </w:tc>
        <w:tc>
          <w:tcPr>
            <w:tcW w:w="1152" w:type="pct"/>
          </w:tcPr>
          <w:p w14:paraId="3CE18E8C" w14:textId="77777777" w:rsidR="00DF4AB7" w:rsidRPr="00E1382B" w:rsidRDefault="00DF4AB7" w:rsidP="00F8240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95919F8" w14:textId="77777777" w:rsidR="00CB63E1" w:rsidRDefault="00CB63E1" w:rsidP="0038590D">
      <w:pPr>
        <w:rPr>
          <w:sz w:val="18"/>
          <w:szCs w:val="18"/>
        </w:rPr>
      </w:pPr>
    </w:p>
    <w:p w14:paraId="09F9755D" w14:textId="7D741511" w:rsidR="00943740" w:rsidRDefault="0038590D" w:rsidP="0038590D">
      <w:pPr>
        <w:rPr>
          <w:sz w:val="18"/>
          <w:szCs w:val="18"/>
        </w:rPr>
      </w:pPr>
      <w:r w:rsidRPr="0038590D">
        <w:rPr>
          <w:sz w:val="18"/>
          <w:szCs w:val="18"/>
        </w:rPr>
        <w:t xml:space="preserve">Atentamente, </w:t>
      </w:r>
    </w:p>
    <w:p w14:paraId="64845637" w14:textId="77777777" w:rsidR="00064126" w:rsidRDefault="00064126" w:rsidP="0038590D">
      <w:pPr>
        <w:rPr>
          <w:sz w:val="18"/>
          <w:szCs w:val="18"/>
        </w:rPr>
      </w:pPr>
    </w:p>
    <w:p w14:paraId="682EA9BC" w14:textId="43EC8A59" w:rsidR="0038590D" w:rsidRPr="0038590D" w:rsidRDefault="0038590D" w:rsidP="0038590D">
      <w:pPr>
        <w:rPr>
          <w:sz w:val="18"/>
          <w:szCs w:val="18"/>
        </w:rPr>
      </w:pPr>
      <w:r w:rsidRPr="0038590D">
        <w:rPr>
          <w:sz w:val="18"/>
          <w:szCs w:val="18"/>
        </w:rPr>
        <w:t xml:space="preserve">FIRMA DEL REPRESENTANTE LEGAL O APODERADO </w:t>
      </w:r>
    </w:p>
    <w:p w14:paraId="5E99E86F" w14:textId="613287FB" w:rsidR="0038590D" w:rsidRPr="00453426" w:rsidRDefault="0038590D" w:rsidP="0038590D">
      <w:pPr>
        <w:rPr>
          <w:sz w:val="18"/>
          <w:szCs w:val="18"/>
        </w:rPr>
      </w:pPr>
      <w:r w:rsidRPr="0038590D">
        <w:rPr>
          <w:sz w:val="18"/>
          <w:szCs w:val="18"/>
        </w:rPr>
        <w:t>C. C. No. _____________________</w:t>
      </w:r>
    </w:p>
    <w:sectPr w:rsidR="0038590D" w:rsidRPr="00453426" w:rsidSect="00CB63E1">
      <w:headerReference w:type="default" r:id="rId7"/>
      <w:pgSz w:w="12240" w:h="15840" w:code="1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69503" w14:textId="77777777" w:rsidR="009F487C" w:rsidRDefault="009F487C" w:rsidP="00470F23">
      <w:pPr>
        <w:spacing w:after="0" w:line="240" w:lineRule="auto"/>
      </w:pPr>
      <w:r>
        <w:separator/>
      </w:r>
    </w:p>
  </w:endnote>
  <w:endnote w:type="continuationSeparator" w:id="0">
    <w:p w14:paraId="13C4544E" w14:textId="77777777" w:rsidR="009F487C" w:rsidRDefault="009F487C" w:rsidP="0047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2686F" w14:textId="77777777" w:rsidR="009F487C" w:rsidRDefault="009F487C" w:rsidP="00470F23">
      <w:pPr>
        <w:spacing w:after="0" w:line="240" w:lineRule="auto"/>
      </w:pPr>
      <w:r>
        <w:separator/>
      </w:r>
    </w:p>
  </w:footnote>
  <w:footnote w:type="continuationSeparator" w:id="0">
    <w:p w14:paraId="6A4296D2" w14:textId="77777777" w:rsidR="009F487C" w:rsidRDefault="009F487C" w:rsidP="00470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C26C" w14:textId="46356AF7" w:rsidR="00470F23" w:rsidRDefault="006B18F4">
    <w:pPr>
      <w:pStyle w:val="Encabezado"/>
    </w:pPr>
    <w:r w:rsidRPr="00F11B60">
      <w:rPr>
        <w:noProof/>
        <w:lang w:val="en-US"/>
      </w:rPr>
      <w:drawing>
        <wp:inline distT="0" distB="0" distL="0" distR="0" wp14:anchorId="45F5B277" wp14:editId="6D2882F9">
          <wp:extent cx="1633855" cy="955675"/>
          <wp:effectExtent l="0" t="0" r="0" b="0"/>
          <wp:docPr id="1" name="Imagen 1" descr="LOGO_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_CAL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3855" cy="955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5D5AFC" w14:textId="77777777" w:rsidR="00470F23" w:rsidRDefault="00470F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47FB"/>
    <w:multiLevelType w:val="hybridMultilevel"/>
    <w:tmpl w:val="746A81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768CE"/>
    <w:multiLevelType w:val="hybridMultilevel"/>
    <w:tmpl w:val="094CE35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5D1304"/>
    <w:multiLevelType w:val="hybridMultilevel"/>
    <w:tmpl w:val="A880CC3A"/>
    <w:lvl w:ilvl="0" w:tplc="6C963DD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B5EEF"/>
    <w:multiLevelType w:val="hybridMultilevel"/>
    <w:tmpl w:val="7442A8B8"/>
    <w:lvl w:ilvl="0" w:tplc="080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61CC2B5C"/>
    <w:multiLevelType w:val="hybridMultilevel"/>
    <w:tmpl w:val="0936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C766A"/>
    <w:multiLevelType w:val="hybridMultilevel"/>
    <w:tmpl w:val="389888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41F01"/>
    <w:multiLevelType w:val="hybridMultilevel"/>
    <w:tmpl w:val="69C08B8C"/>
    <w:lvl w:ilvl="0" w:tplc="2042E3C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28170838">
    <w:abstractNumId w:val="2"/>
  </w:num>
  <w:num w:numId="2" w16cid:durableId="201136277">
    <w:abstractNumId w:val="4"/>
  </w:num>
  <w:num w:numId="3" w16cid:durableId="1311472979">
    <w:abstractNumId w:val="0"/>
  </w:num>
  <w:num w:numId="4" w16cid:durableId="481898027">
    <w:abstractNumId w:val="5"/>
  </w:num>
  <w:num w:numId="5" w16cid:durableId="1214003257">
    <w:abstractNumId w:val="1"/>
  </w:num>
  <w:num w:numId="6" w16cid:durableId="1393387805">
    <w:abstractNumId w:val="3"/>
  </w:num>
  <w:num w:numId="7" w16cid:durableId="16781175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7CD"/>
    <w:rsid w:val="00021DC5"/>
    <w:rsid w:val="000254CF"/>
    <w:rsid w:val="00053FDD"/>
    <w:rsid w:val="00064126"/>
    <w:rsid w:val="00094134"/>
    <w:rsid w:val="000D30AD"/>
    <w:rsid w:val="00100D93"/>
    <w:rsid w:val="00107341"/>
    <w:rsid w:val="0011421B"/>
    <w:rsid w:val="00183ECB"/>
    <w:rsid w:val="00184B68"/>
    <w:rsid w:val="001A4FB6"/>
    <w:rsid w:val="001D1CE8"/>
    <w:rsid w:val="001D26C5"/>
    <w:rsid w:val="001D42A6"/>
    <w:rsid w:val="001D66A6"/>
    <w:rsid w:val="001D6F6A"/>
    <w:rsid w:val="002538D7"/>
    <w:rsid w:val="0027260C"/>
    <w:rsid w:val="002747A1"/>
    <w:rsid w:val="00296440"/>
    <w:rsid w:val="002B4BE8"/>
    <w:rsid w:val="002C3F7E"/>
    <w:rsid w:val="002F4459"/>
    <w:rsid w:val="002F64A3"/>
    <w:rsid w:val="00314D46"/>
    <w:rsid w:val="00324321"/>
    <w:rsid w:val="0033520F"/>
    <w:rsid w:val="00362677"/>
    <w:rsid w:val="00370091"/>
    <w:rsid w:val="00384945"/>
    <w:rsid w:val="0038590D"/>
    <w:rsid w:val="00397A8D"/>
    <w:rsid w:val="003B4524"/>
    <w:rsid w:val="003B6AA9"/>
    <w:rsid w:val="003D7310"/>
    <w:rsid w:val="003E129C"/>
    <w:rsid w:val="003F163D"/>
    <w:rsid w:val="003F2CF0"/>
    <w:rsid w:val="003F57E6"/>
    <w:rsid w:val="004121BA"/>
    <w:rsid w:val="00413386"/>
    <w:rsid w:val="004141BF"/>
    <w:rsid w:val="00426322"/>
    <w:rsid w:val="00431352"/>
    <w:rsid w:val="004369ED"/>
    <w:rsid w:val="00453426"/>
    <w:rsid w:val="00470F23"/>
    <w:rsid w:val="004912F1"/>
    <w:rsid w:val="00492AB5"/>
    <w:rsid w:val="004933FE"/>
    <w:rsid w:val="004A4D63"/>
    <w:rsid w:val="004A5CEB"/>
    <w:rsid w:val="004C5066"/>
    <w:rsid w:val="004D64CA"/>
    <w:rsid w:val="0050034F"/>
    <w:rsid w:val="00505379"/>
    <w:rsid w:val="00537814"/>
    <w:rsid w:val="005416E2"/>
    <w:rsid w:val="005613BD"/>
    <w:rsid w:val="00593F1B"/>
    <w:rsid w:val="005A5284"/>
    <w:rsid w:val="005B2D2B"/>
    <w:rsid w:val="005C3140"/>
    <w:rsid w:val="005C5734"/>
    <w:rsid w:val="005D76DB"/>
    <w:rsid w:val="00606509"/>
    <w:rsid w:val="0063280F"/>
    <w:rsid w:val="006613C7"/>
    <w:rsid w:val="006635E9"/>
    <w:rsid w:val="0067538D"/>
    <w:rsid w:val="00675F9A"/>
    <w:rsid w:val="006918D7"/>
    <w:rsid w:val="006B18F4"/>
    <w:rsid w:val="006B67CD"/>
    <w:rsid w:val="006C2FFC"/>
    <w:rsid w:val="007375E2"/>
    <w:rsid w:val="007520A8"/>
    <w:rsid w:val="00796703"/>
    <w:rsid w:val="007B79F0"/>
    <w:rsid w:val="007B7C65"/>
    <w:rsid w:val="007E1093"/>
    <w:rsid w:val="007F3504"/>
    <w:rsid w:val="00800B9A"/>
    <w:rsid w:val="00801076"/>
    <w:rsid w:val="00803167"/>
    <w:rsid w:val="00807DD2"/>
    <w:rsid w:val="00820F10"/>
    <w:rsid w:val="0084052E"/>
    <w:rsid w:val="008747A7"/>
    <w:rsid w:val="0087492D"/>
    <w:rsid w:val="00882A45"/>
    <w:rsid w:val="00884218"/>
    <w:rsid w:val="008A5D97"/>
    <w:rsid w:val="008B20A0"/>
    <w:rsid w:val="008B4926"/>
    <w:rsid w:val="008B4D5F"/>
    <w:rsid w:val="008D12EF"/>
    <w:rsid w:val="008D3952"/>
    <w:rsid w:val="008E186E"/>
    <w:rsid w:val="008F6D8C"/>
    <w:rsid w:val="0090137A"/>
    <w:rsid w:val="00943740"/>
    <w:rsid w:val="00997289"/>
    <w:rsid w:val="009D0B74"/>
    <w:rsid w:val="009F08DC"/>
    <w:rsid w:val="009F487C"/>
    <w:rsid w:val="00A20BC4"/>
    <w:rsid w:val="00A23049"/>
    <w:rsid w:val="00A23BA8"/>
    <w:rsid w:val="00A333E8"/>
    <w:rsid w:val="00A4378B"/>
    <w:rsid w:val="00A61CC2"/>
    <w:rsid w:val="00A65E39"/>
    <w:rsid w:val="00A667D3"/>
    <w:rsid w:val="00A827EC"/>
    <w:rsid w:val="00A97782"/>
    <w:rsid w:val="00AA5F89"/>
    <w:rsid w:val="00AB4F2A"/>
    <w:rsid w:val="00B111C3"/>
    <w:rsid w:val="00B1415E"/>
    <w:rsid w:val="00B50F59"/>
    <w:rsid w:val="00B706A6"/>
    <w:rsid w:val="00B9422B"/>
    <w:rsid w:val="00B9678D"/>
    <w:rsid w:val="00B97039"/>
    <w:rsid w:val="00BA786E"/>
    <w:rsid w:val="00BB0453"/>
    <w:rsid w:val="00BC66C8"/>
    <w:rsid w:val="00BD6C8E"/>
    <w:rsid w:val="00BF27C1"/>
    <w:rsid w:val="00C114B9"/>
    <w:rsid w:val="00C72683"/>
    <w:rsid w:val="00C97BBF"/>
    <w:rsid w:val="00CA7FF2"/>
    <w:rsid w:val="00CB63E1"/>
    <w:rsid w:val="00CE78E3"/>
    <w:rsid w:val="00CF5EA1"/>
    <w:rsid w:val="00D020B8"/>
    <w:rsid w:val="00D066B0"/>
    <w:rsid w:val="00D20C7D"/>
    <w:rsid w:val="00D42ABD"/>
    <w:rsid w:val="00D65042"/>
    <w:rsid w:val="00D77177"/>
    <w:rsid w:val="00D77AA8"/>
    <w:rsid w:val="00D8728D"/>
    <w:rsid w:val="00DC5412"/>
    <w:rsid w:val="00DE056D"/>
    <w:rsid w:val="00DF4AB7"/>
    <w:rsid w:val="00DF694B"/>
    <w:rsid w:val="00DF7643"/>
    <w:rsid w:val="00E029B2"/>
    <w:rsid w:val="00E10AA1"/>
    <w:rsid w:val="00E14BAA"/>
    <w:rsid w:val="00E2147E"/>
    <w:rsid w:val="00E23F08"/>
    <w:rsid w:val="00E24788"/>
    <w:rsid w:val="00E32F48"/>
    <w:rsid w:val="00E3725B"/>
    <w:rsid w:val="00E44729"/>
    <w:rsid w:val="00F04597"/>
    <w:rsid w:val="00F10A4D"/>
    <w:rsid w:val="00F31063"/>
    <w:rsid w:val="00F520E2"/>
    <w:rsid w:val="00F52256"/>
    <w:rsid w:val="00F53807"/>
    <w:rsid w:val="00F556E2"/>
    <w:rsid w:val="00F6266B"/>
    <w:rsid w:val="00F75CFF"/>
    <w:rsid w:val="00FB19C3"/>
    <w:rsid w:val="00FD161F"/>
    <w:rsid w:val="00FD210B"/>
    <w:rsid w:val="00FE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46EA6"/>
  <w15:chartTrackingRefBased/>
  <w15:docId w15:val="{E284F5DB-1432-41FF-89BF-5DB699CB5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BA8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1"/>
    <w:qFormat/>
    <w:rsid w:val="00DF694B"/>
    <w:pPr>
      <w:widowControl w:val="0"/>
      <w:autoSpaceDE w:val="0"/>
      <w:autoSpaceDN w:val="0"/>
      <w:spacing w:after="0" w:line="240" w:lineRule="auto"/>
      <w:ind w:left="3699" w:right="3699"/>
      <w:jc w:val="center"/>
      <w:outlineLvl w:val="0"/>
    </w:pPr>
    <w:rPr>
      <w:rFonts w:ascii="Tahoma" w:eastAsia="Tahoma" w:hAnsi="Tahoma" w:cs="Tahoma"/>
      <w:b/>
      <w:bCs/>
    </w:rPr>
  </w:style>
  <w:style w:type="paragraph" w:styleId="Ttulo2">
    <w:name w:val="heading 2"/>
    <w:basedOn w:val="Normal"/>
    <w:link w:val="Ttulo2Car"/>
    <w:uiPriority w:val="1"/>
    <w:qFormat/>
    <w:rsid w:val="00DF694B"/>
    <w:pPr>
      <w:widowControl w:val="0"/>
      <w:autoSpaceDE w:val="0"/>
      <w:autoSpaceDN w:val="0"/>
      <w:spacing w:before="99" w:after="0" w:line="240" w:lineRule="auto"/>
      <w:ind w:left="112"/>
      <w:outlineLvl w:val="1"/>
    </w:pPr>
    <w:rPr>
      <w:rFonts w:ascii="Tahoma" w:eastAsia="Tahoma" w:hAnsi="Tahoma" w:cs="Tahom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F23"/>
  </w:style>
  <w:style w:type="paragraph" w:styleId="Piedepgina">
    <w:name w:val="footer"/>
    <w:basedOn w:val="Normal"/>
    <w:link w:val="PiedepginaCar"/>
    <w:uiPriority w:val="99"/>
    <w:unhideWhenUsed/>
    <w:rsid w:val="00470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F23"/>
  </w:style>
  <w:style w:type="paragraph" w:styleId="Textodeglobo">
    <w:name w:val="Balloon Text"/>
    <w:basedOn w:val="Normal"/>
    <w:link w:val="TextodegloboCar"/>
    <w:uiPriority w:val="99"/>
    <w:semiHidden/>
    <w:unhideWhenUsed/>
    <w:rsid w:val="00470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0F2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1"/>
    <w:qFormat/>
    <w:rsid w:val="0041338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1"/>
    <w:rsid w:val="00DF694B"/>
    <w:rPr>
      <w:rFonts w:ascii="Tahoma" w:eastAsia="Tahoma" w:hAnsi="Tahoma" w:cs="Tahoma"/>
      <w:b/>
      <w:bCs/>
      <w:sz w:val="22"/>
      <w:szCs w:val="2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1"/>
    <w:rsid w:val="00DF694B"/>
    <w:rPr>
      <w:rFonts w:ascii="Tahoma" w:eastAsia="Tahoma" w:hAnsi="Tahoma" w:cs="Tahoma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DF694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694B"/>
    <w:rPr>
      <w:rFonts w:ascii="Tahoma" w:eastAsia="Tahoma" w:hAnsi="Tahoma" w:cs="Tahoma"/>
      <w:sz w:val="18"/>
      <w:szCs w:val="18"/>
      <w:lang w:val="es-ES" w:eastAsia="en-US"/>
    </w:rPr>
  </w:style>
  <w:style w:type="character" w:customStyle="1" w:styleId="PrrafodelistaCar">
    <w:name w:val="Párrafo de lista Car"/>
    <w:link w:val="Prrafodelista"/>
    <w:uiPriority w:val="99"/>
    <w:qFormat/>
    <w:rsid w:val="00DF694B"/>
    <w:rPr>
      <w:sz w:val="22"/>
      <w:szCs w:val="22"/>
      <w:lang w:val="es-ES" w:eastAsia="en-US"/>
    </w:rPr>
  </w:style>
  <w:style w:type="character" w:styleId="Hipervnculo">
    <w:name w:val="Hyperlink"/>
    <w:rsid w:val="003E129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3E12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5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ORRESPONDENCIA\doc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doc12</Template>
  <TotalTime>59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 de Contratos Apoyo Logístico</dc:creator>
  <cp:keywords/>
  <cp:lastModifiedBy>APOYO LOGISTICO</cp:lastModifiedBy>
  <cp:revision>26</cp:revision>
  <cp:lastPrinted>2024-05-16T21:24:00Z</cp:lastPrinted>
  <dcterms:created xsi:type="dcterms:W3CDTF">2025-04-10T21:35:00Z</dcterms:created>
  <dcterms:modified xsi:type="dcterms:W3CDTF">2026-09-16T15:02:00Z</dcterms:modified>
</cp:coreProperties>
</file>