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38CFEC" w14:textId="77777777" w:rsidR="008E3E39" w:rsidRDefault="008E3E39" w:rsidP="008E3E39">
      <w:pPr>
        <w:jc w:val="center"/>
        <w:rPr>
          <w:rFonts w:ascii="Arial" w:hAnsi="Arial" w:cs="Arial"/>
          <w:b/>
          <w:bCs/>
        </w:rPr>
      </w:pPr>
    </w:p>
    <w:p w14:paraId="10D6D6DE" w14:textId="0D73A8A5" w:rsidR="00C57A9C" w:rsidRPr="00F53441" w:rsidRDefault="00C57A9C" w:rsidP="00C57A9C">
      <w:pPr>
        <w:jc w:val="center"/>
        <w:rPr>
          <w:rFonts w:ascii="Arial" w:hAnsi="Arial" w:cs="Arial"/>
          <w:sz w:val="22"/>
          <w:szCs w:val="22"/>
          <w:u w:val="single"/>
        </w:rPr>
      </w:pPr>
      <w:r w:rsidRPr="00F53441">
        <w:rPr>
          <w:rFonts w:ascii="Arial" w:hAnsi="Arial" w:cs="Arial"/>
          <w:b/>
          <w:sz w:val="22"/>
          <w:szCs w:val="22"/>
          <w:u w:val="single"/>
        </w:rPr>
        <w:t xml:space="preserve">FORMULARIOS </w:t>
      </w:r>
      <w:r w:rsidR="00BA0054" w:rsidRPr="00F53441">
        <w:rPr>
          <w:rFonts w:ascii="Arial" w:hAnsi="Arial" w:cs="Arial"/>
          <w:b/>
          <w:sz w:val="22"/>
          <w:szCs w:val="22"/>
          <w:u w:val="single"/>
        </w:rPr>
        <w:t>-</w:t>
      </w:r>
      <w:r w:rsidR="00FC1F9C" w:rsidRPr="00F53441">
        <w:rPr>
          <w:rFonts w:ascii="Arial" w:hAnsi="Arial" w:cs="Arial"/>
          <w:b/>
          <w:sz w:val="22"/>
          <w:szCs w:val="22"/>
          <w:u w:val="single"/>
        </w:rPr>
        <w:t xml:space="preserve"> FORMATOS </w:t>
      </w:r>
      <w:r w:rsidRPr="00F53441">
        <w:rPr>
          <w:rFonts w:ascii="Arial" w:hAnsi="Arial" w:cs="Arial"/>
          <w:b/>
          <w:sz w:val="22"/>
          <w:szCs w:val="22"/>
          <w:u w:val="single"/>
        </w:rPr>
        <w:t>DE LA PROPUESTA Y ANEXOS</w:t>
      </w:r>
    </w:p>
    <w:p w14:paraId="798B60EA" w14:textId="77777777" w:rsidR="00C57A9C" w:rsidRPr="00F53441" w:rsidRDefault="00C57A9C" w:rsidP="008E3E39">
      <w:pPr>
        <w:jc w:val="center"/>
        <w:rPr>
          <w:rFonts w:ascii="Arial" w:hAnsi="Arial" w:cs="Arial"/>
          <w:b/>
          <w:bCs/>
          <w:sz w:val="22"/>
          <w:szCs w:val="22"/>
        </w:rPr>
      </w:pPr>
    </w:p>
    <w:p w14:paraId="6EEFF514" w14:textId="21FCC7D8" w:rsidR="008E3E39" w:rsidRPr="00F155D0" w:rsidRDefault="008E3E39" w:rsidP="008E3E39">
      <w:pPr>
        <w:jc w:val="center"/>
        <w:rPr>
          <w:rFonts w:ascii="Arial" w:hAnsi="Arial" w:cs="Arial"/>
          <w:b/>
          <w:bCs/>
          <w:sz w:val="22"/>
          <w:szCs w:val="22"/>
        </w:rPr>
      </w:pPr>
      <w:r w:rsidRPr="00F155D0">
        <w:rPr>
          <w:rFonts w:ascii="Arial" w:hAnsi="Arial" w:cs="Arial"/>
          <w:b/>
          <w:bCs/>
          <w:sz w:val="22"/>
          <w:szCs w:val="22"/>
        </w:rPr>
        <w:t>FORMULARIO No. 1</w:t>
      </w:r>
    </w:p>
    <w:p w14:paraId="0699E14D" w14:textId="77777777" w:rsidR="008E3E39" w:rsidRPr="00F155D0" w:rsidRDefault="008E3E39" w:rsidP="008E3E39">
      <w:pPr>
        <w:jc w:val="center"/>
        <w:rPr>
          <w:rFonts w:ascii="Arial" w:hAnsi="Arial" w:cs="Arial"/>
          <w:b/>
          <w:bCs/>
          <w:sz w:val="22"/>
          <w:szCs w:val="22"/>
        </w:rPr>
      </w:pPr>
    </w:p>
    <w:p w14:paraId="768DF930" w14:textId="46BAFF29" w:rsidR="005F357F" w:rsidRPr="005F357F" w:rsidRDefault="004469F6" w:rsidP="004469F6">
      <w:pPr>
        <w:jc w:val="center"/>
        <w:rPr>
          <w:rFonts w:ascii="Arial" w:hAnsi="Arial" w:cs="Arial"/>
          <w:b/>
          <w:bCs/>
          <w:sz w:val="22"/>
          <w:szCs w:val="22"/>
        </w:rPr>
      </w:pPr>
      <w:r>
        <w:rPr>
          <w:rFonts w:ascii="Arial" w:hAnsi="Arial" w:cs="Arial"/>
          <w:b/>
          <w:bCs/>
          <w:sz w:val="22"/>
          <w:szCs w:val="22"/>
        </w:rPr>
        <w:t>CARTA DE PRESENTACION DE LA PROPUESTA</w:t>
      </w:r>
    </w:p>
    <w:p w14:paraId="3F9D9748"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(Ciudad y fecha)</w:t>
      </w:r>
    </w:p>
    <w:p w14:paraId="1BC16DEA" w14:textId="77777777" w:rsidR="005F357F" w:rsidRPr="005F357F" w:rsidRDefault="005F357F" w:rsidP="005F357F">
      <w:pPr>
        <w:jc w:val="both"/>
        <w:rPr>
          <w:rFonts w:ascii="Arial" w:hAnsi="Arial" w:cs="Arial"/>
          <w:b/>
          <w:bCs/>
          <w:sz w:val="22"/>
          <w:szCs w:val="22"/>
        </w:rPr>
      </w:pPr>
    </w:p>
    <w:p w14:paraId="66A26BCB"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Doctor</w:t>
      </w:r>
    </w:p>
    <w:p w14:paraId="000E3706"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WALFRANDO FORERO BEJARANO</w:t>
      </w:r>
    </w:p>
    <w:p w14:paraId="3C61805A"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ALCALDE MUNICIPAL</w:t>
      </w:r>
    </w:p>
    <w:p w14:paraId="0385C5C1"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Calle 11 No.6 -12</w:t>
      </w:r>
    </w:p>
    <w:p w14:paraId="3E00420C" w14:textId="77777777" w:rsidR="005F357F" w:rsidRPr="005F357F" w:rsidRDefault="005F357F" w:rsidP="005F357F">
      <w:pPr>
        <w:jc w:val="both"/>
        <w:rPr>
          <w:rFonts w:ascii="Arial" w:hAnsi="Arial" w:cs="Arial"/>
          <w:b/>
          <w:bCs/>
          <w:sz w:val="22"/>
          <w:szCs w:val="22"/>
        </w:rPr>
      </w:pPr>
      <w:r w:rsidRPr="005F357F">
        <w:rPr>
          <w:rFonts w:ascii="Arial" w:hAnsi="Arial" w:cs="Arial"/>
          <w:b/>
          <w:bCs/>
          <w:sz w:val="22"/>
          <w:szCs w:val="22"/>
        </w:rPr>
        <w:t>Ciudad</w:t>
      </w:r>
    </w:p>
    <w:p w14:paraId="2AF2A465" w14:textId="77777777" w:rsidR="005F357F" w:rsidRPr="005F357F" w:rsidRDefault="005F357F" w:rsidP="005F357F">
      <w:pPr>
        <w:jc w:val="both"/>
        <w:rPr>
          <w:rFonts w:ascii="Arial" w:hAnsi="Arial" w:cs="Arial"/>
          <w:b/>
          <w:bCs/>
          <w:sz w:val="22"/>
          <w:szCs w:val="22"/>
        </w:rPr>
      </w:pPr>
    </w:p>
    <w:p w14:paraId="15E0A8A4" w14:textId="5AC9782A" w:rsidR="009133DE" w:rsidRPr="00686506" w:rsidRDefault="009133DE" w:rsidP="009133DE">
      <w:pPr>
        <w:pStyle w:val="NormalWeb"/>
        <w:spacing w:before="0" w:beforeAutospacing="0" w:after="0" w:afterAutospacing="0" w:line="0" w:lineRule="atLeast"/>
        <w:rPr>
          <w:rFonts w:cs="Arial"/>
          <w:b/>
          <w:sz w:val="22"/>
          <w:szCs w:val="22"/>
        </w:rPr>
      </w:pPr>
      <w:r w:rsidRPr="00686506">
        <w:rPr>
          <w:rFonts w:cs="Arial"/>
          <w:b/>
          <w:sz w:val="22"/>
          <w:szCs w:val="22"/>
        </w:rPr>
        <w:t xml:space="preserve">REF: </w:t>
      </w:r>
      <w:r w:rsidRPr="00686506">
        <w:rPr>
          <w:rFonts w:cs="Arial"/>
          <w:b/>
          <w:sz w:val="22"/>
          <w:szCs w:val="22"/>
        </w:rPr>
        <w:tab/>
      </w:r>
      <w:r w:rsidRPr="00686506">
        <w:rPr>
          <w:rFonts w:cs="Arial"/>
          <w:b/>
          <w:sz w:val="22"/>
          <w:szCs w:val="22"/>
        </w:rPr>
        <w:tab/>
        <w:t>ESAL 00</w:t>
      </w:r>
      <w:r w:rsidR="00243422">
        <w:rPr>
          <w:rFonts w:cs="Arial"/>
          <w:b/>
          <w:sz w:val="22"/>
          <w:szCs w:val="22"/>
        </w:rPr>
        <w:t>5</w:t>
      </w:r>
      <w:r w:rsidR="00D54F4C">
        <w:rPr>
          <w:rFonts w:cs="Arial"/>
          <w:b/>
          <w:sz w:val="22"/>
          <w:szCs w:val="22"/>
        </w:rPr>
        <w:t xml:space="preserve"> MT 2026</w:t>
      </w:r>
    </w:p>
    <w:p w14:paraId="530E25CB" w14:textId="1400033F" w:rsidR="005F357F" w:rsidRPr="005F357F" w:rsidRDefault="009133DE" w:rsidP="009133DE">
      <w:pPr>
        <w:ind w:left="1418" w:hanging="1418"/>
        <w:jc w:val="both"/>
        <w:rPr>
          <w:rFonts w:ascii="Arial" w:hAnsi="Arial" w:cs="Arial"/>
          <w:b/>
          <w:bCs/>
          <w:sz w:val="22"/>
          <w:szCs w:val="22"/>
        </w:rPr>
      </w:pPr>
      <w:r w:rsidRPr="00686506">
        <w:rPr>
          <w:rFonts w:ascii="Arial" w:hAnsi="Arial" w:cs="Arial"/>
          <w:b/>
          <w:sz w:val="22"/>
          <w:szCs w:val="22"/>
        </w:rPr>
        <w:t>OBJETO:</w:t>
      </w:r>
      <w:r w:rsidRPr="00686506">
        <w:rPr>
          <w:rFonts w:ascii="Arial" w:hAnsi="Arial" w:cs="Arial"/>
          <w:sz w:val="22"/>
          <w:szCs w:val="22"/>
        </w:rPr>
        <w:t xml:space="preserve"> </w:t>
      </w:r>
      <w:r w:rsidRPr="00686506">
        <w:rPr>
          <w:rFonts w:ascii="Arial" w:hAnsi="Arial" w:cs="Arial"/>
          <w:sz w:val="22"/>
          <w:szCs w:val="22"/>
        </w:rPr>
        <w:tab/>
      </w:r>
      <w:r w:rsidR="00D54F4C" w:rsidRPr="00D54F4C">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5F357F" w:rsidRPr="005F357F">
        <w:rPr>
          <w:rFonts w:ascii="Arial" w:hAnsi="Arial" w:cs="Arial"/>
          <w:b/>
          <w:bCs/>
          <w:sz w:val="22"/>
          <w:szCs w:val="22"/>
        </w:rPr>
        <w:t>.</w:t>
      </w:r>
    </w:p>
    <w:p w14:paraId="60CCBFF3" w14:textId="77777777" w:rsidR="005F357F" w:rsidRPr="005F357F" w:rsidRDefault="005F357F" w:rsidP="005F357F">
      <w:pPr>
        <w:jc w:val="both"/>
        <w:rPr>
          <w:rFonts w:ascii="Arial" w:hAnsi="Arial" w:cs="Arial"/>
          <w:b/>
          <w:bCs/>
          <w:sz w:val="22"/>
          <w:szCs w:val="22"/>
        </w:rPr>
      </w:pPr>
    </w:p>
    <w:p w14:paraId="29ECBA00"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Estimado Alcalde:</w:t>
      </w:r>
    </w:p>
    <w:p w14:paraId="79A85AFA" w14:textId="77777777" w:rsidR="005F357F" w:rsidRPr="005F357F" w:rsidRDefault="005F357F" w:rsidP="005F357F">
      <w:pPr>
        <w:jc w:val="both"/>
        <w:rPr>
          <w:rFonts w:ascii="Arial" w:hAnsi="Arial" w:cs="Arial"/>
          <w:sz w:val="22"/>
          <w:szCs w:val="22"/>
        </w:rPr>
      </w:pPr>
    </w:p>
    <w:p w14:paraId="4AB725E0" w14:textId="17099C41" w:rsidR="005F357F" w:rsidRPr="005F357F" w:rsidRDefault="005F357F" w:rsidP="005F357F">
      <w:pPr>
        <w:jc w:val="both"/>
        <w:rPr>
          <w:rFonts w:ascii="Arial" w:hAnsi="Arial" w:cs="Arial"/>
          <w:sz w:val="22"/>
          <w:szCs w:val="22"/>
        </w:rPr>
      </w:pPr>
      <w:r w:rsidRPr="005F357F">
        <w:rPr>
          <w:rFonts w:ascii="Arial" w:hAnsi="Arial" w:cs="Arial"/>
          <w:sz w:val="22"/>
          <w:szCs w:val="22"/>
        </w:rPr>
        <w:t xml:space="preserve">De conformidad con </w:t>
      </w:r>
      <w:r w:rsidR="004352DE">
        <w:rPr>
          <w:rFonts w:ascii="Arial" w:hAnsi="Arial" w:cs="Arial"/>
          <w:sz w:val="22"/>
          <w:szCs w:val="22"/>
        </w:rPr>
        <w:t xml:space="preserve">la </w:t>
      </w:r>
      <w:r w:rsidRPr="005F357F">
        <w:rPr>
          <w:rFonts w:ascii="Arial" w:hAnsi="Arial" w:cs="Arial"/>
          <w:sz w:val="22"/>
          <w:szCs w:val="22"/>
        </w:rPr>
        <w:t>invitación</w:t>
      </w:r>
      <w:r w:rsidR="004352DE">
        <w:rPr>
          <w:rFonts w:ascii="Arial" w:hAnsi="Arial" w:cs="Arial"/>
          <w:sz w:val="22"/>
          <w:szCs w:val="22"/>
        </w:rPr>
        <w:t xml:space="preserve"> pública</w:t>
      </w:r>
      <w:r w:rsidRPr="005F357F">
        <w:rPr>
          <w:rFonts w:ascii="Arial" w:hAnsi="Arial" w:cs="Arial"/>
          <w:sz w:val="22"/>
          <w:szCs w:val="22"/>
        </w:rPr>
        <w:t xml:space="preserve">, por medio de los documentos adjuntos, me permito presentar </w:t>
      </w:r>
      <w:r w:rsidR="000D3B16">
        <w:rPr>
          <w:rFonts w:ascii="Arial" w:hAnsi="Arial" w:cs="Arial"/>
          <w:sz w:val="22"/>
          <w:szCs w:val="22"/>
        </w:rPr>
        <w:t>propuesta</w:t>
      </w:r>
      <w:r w:rsidRPr="005F357F">
        <w:rPr>
          <w:rFonts w:ascii="Arial" w:hAnsi="Arial" w:cs="Arial"/>
          <w:sz w:val="22"/>
          <w:szCs w:val="22"/>
        </w:rPr>
        <w:t xml:space="preserve"> para celebrar convenio de asociación para la ejecución del objeto a convenir referenciado.</w:t>
      </w:r>
    </w:p>
    <w:p w14:paraId="6F34E25B" w14:textId="77777777" w:rsidR="005F357F" w:rsidRPr="005F357F" w:rsidRDefault="005F357F" w:rsidP="005F357F">
      <w:pPr>
        <w:jc w:val="both"/>
        <w:rPr>
          <w:rFonts w:ascii="Arial" w:hAnsi="Arial" w:cs="Arial"/>
          <w:sz w:val="22"/>
          <w:szCs w:val="22"/>
        </w:rPr>
      </w:pPr>
    </w:p>
    <w:p w14:paraId="5ADCB10C" w14:textId="462FB9E7" w:rsidR="005F357F" w:rsidRPr="005F357F" w:rsidRDefault="005F357F" w:rsidP="005F357F">
      <w:pPr>
        <w:jc w:val="both"/>
        <w:rPr>
          <w:rFonts w:ascii="Arial" w:hAnsi="Arial" w:cs="Arial"/>
          <w:sz w:val="22"/>
          <w:szCs w:val="22"/>
        </w:rPr>
      </w:pPr>
      <w:r w:rsidRPr="005F357F">
        <w:rPr>
          <w:rFonts w:ascii="Arial" w:hAnsi="Arial" w:cs="Arial"/>
          <w:sz w:val="22"/>
          <w:szCs w:val="22"/>
        </w:rPr>
        <w:t>Así mismo, el abajo firmante, actuando en nombre y representación de ________________ de acuerdo con la invitación nos comprometemos a firmar el convenio correspondiente, y declaro:</w:t>
      </w:r>
    </w:p>
    <w:p w14:paraId="5F80FA17" w14:textId="77777777" w:rsidR="005F357F" w:rsidRPr="005F357F" w:rsidRDefault="005F357F" w:rsidP="005F357F">
      <w:pPr>
        <w:jc w:val="both"/>
        <w:rPr>
          <w:rFonts w:ascii="Arial" w:hAnsi="Arial" w:cs="Arial"/>
          <w:sz w:val="22"/>
          <w:szCs w:val="22"/>
        </w:rPr>
      </w:pPr>
    </w:p>
    <w:p w14:paraId="7207314C"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1. Que conozco la invitación y los demás documentos relacionados y que acepto todos los requisitos en ellos exigidos.</w:t>
      </w:r>
    </w:p>
    <w:p w14:paraId="18FB34DC"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2. Que ninguna otra persona o entidad, diferentes de las nombradas aquí, tiene participación en esta propuesta, por lo tanto, solamente los firmantes están vinculados a dicha propuesta.</w:t>
      </w:r>
    </w:p>
    <w:p w14:paraId="7827A653"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3. Que nos hemos familiarizado y hemos estudiado la invitación y demás documentos, así como las demás condiciones e informaciones necesarias para la presentación de la propuesta, y aceptamos todos los requerimientos establecidos en dichos documentos.</w:t>
      </w:r>
    </w:p>
    <w:p w14:paraId="2424A628"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4. Que nos comprometemos con el MUNICIPIO DE TOCANCIPÁ, en caso de resultar adjudicatarios del convenio, a ejecutarlo de acuerdo a la presente propuesta, que corresponde al cumplimiento total del mismo.</w:t>
      </w:r>
    </w:p>
    <w:p w14:paraId="2D070481"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5. 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w:t>
      </w:r>
    </w:p>
    <w:p w14:paraId="014496A5"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6. 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presente propuesta.</w:t>
      </w:r>
    </w:p>
    <w:p w14:paraId="3F53D9E2"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7. Que entendemos que el valor del Convenio conforme está definido en los documentos de la invitación, incluye impuestos, tasas o contribuciones directas o indirectas que sean aplicables, así como todos los costos directos e indirectos que se causen por la ejecución del convenio</w:t>
      </w:r>
    </w:p>
    <w:p w14:paraId="0EDA97CF"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8. Que hemos revisado con suma diligencia la totalidad de la información presentada en nuestra propuesta, y obrando de conformidad, aseguramos que la misma corresponde a la realidad.</w:t>
      </w:r>
    </w:p>
    <w:p w14:paraId="72FEA3EE"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9. Que, a solicitud del Municipio de Tocancipá, me obligo suministrar cualquier información adicional necesaria para la correcta evaluación de la propuesta.</w:t>
      </w:r>
    </w:p>
    <w:p w14:paraId="2DE3E975" w14:textId="77777777" w:rsidR="005F357F" w:rsidRPr="005F357F" w:rsidRDefault="005F357F" w:rsidP="005F357F">
      <w:pPr>
        <w:ind w:left="284" w:hanging="284"/>
        <w:jc w:val="both"/>
        <w:rPr>
          <w:rFonts w:ascii="Arial" w:hAnsi="Arial" w:cs="Arial"/>
          <w:sz w:val="22"/>
          <w:szCs w:val="22"/>
        </w:rPr>
      </w:pPr>
      <w:r w:rsidRPr="005F357F">
        <w:rPr>
          <w:rFonts w:ascii="Arial" w:hAnsi="Arial" w:cs="Arial"/>
          <w:sz w:val="22"/>
          <w:szCs w:val="22"/>
        </w:rPr>
        <w:t>10. Que el abajo firmante, obrando en nombre y representación de ________ manifiesto que me obligo incondicionalmente a firmar y ejecutar el Convenio.</w:t>
      </w:r>
    </w:p>
    <w:p w14:paraId="1B7FFB0F" w14:textId="77777777" w:rsidR="005F357F" w:rsidRPr="005F357F" w:rsidRDefault="005F357F" w:rsidP="005F357F">
      <w:pPr>
        <w:ind w:left="426" w:hanging="426"/>
        <w:jc w:val="both"/>
        <w:rPr>
          <w:rFonts w:ascii="Arial" w:hAnsi="Arial" w:cs="Arial"/>
          <w:sz w:val="22"/>
          <w:szCs w:val="22"/>
        </w:rPr>
      </w:pPr>
      <w:r w:rsidRPr="005F357F">
        <w:rPr>
          <w:rFonts w:ascii="Arial" w:hAnsi="Arial" w:cs="Arial"/>
          <w:sz w:val="22"/>
          <w:szCs w:val="22"/>
        </w:rPr>
        <w:lastRenderedPageBreak/>
        <w:t>11. Que conozco la situación de orden público en la zona y los riesgos que implica la prestación del servicio.</w:t>
      </w:r>
    </w:p>
    <w:p w14:paraId="17CF21DA" w14:textId="77777777" w:rsidR="005F357F" w:rsidRPr="005F357F" w:rsidRDefault="005F357F" w:rsidP="005F357F">
      <w:pPr>
        <w:jc w:val="both"/>
        <w:rPr>
          <w:rFonts w:ascii="Arial" w:hAnsi="Arial" w:cs="Arial"/>
          <w:sz w:val="22"/>
          <w:szCs w:val="22"/>
        </w:rPr>
      </w:pPr>
    </w:p>
    <w:p w14:paraId="005272E7" w14:textId="280CCD26" w:rsidR="005F357F" w:rsidRPr="005F357F" w:rsidRDefault="005F357F" w:rsidP="005F357F">
      <w:pPr>
        <w:jc w:val="both"/>
        <w:rPr>
          <w:rFonts w:ascii="Arial" w:hAnsi="Arial" w:cs="Arial"/>
          <w:sz w:val="22"/>
          <w:szCs w:val="22"/>
        </w:rPr>
      </w:pPr>
      <w:r w:rsidRPr="005F357F">
        <w:rPr>
          <w:rFonts w:ascii="Arial" w:hAnsi="Arial" w:cs="Arial"/>
          <w:sz w:val="22"/>
          <w:szCs w:val="22"/>
        </w:rPr>
        <w:t xml:space="preserve">Declaro bajo la gravedad de juramento, que se entiende prestado al firmar esta carta, que ni personal ni corporativamente, ni ninguno de los integrantes de ____________ que presenta propuesta nos encontramos incursos en ninguna de las causales de inhabilidad o incompatibilidad previstas en las normas legales para contratar con el estado. </w:t>
      </w:r>
    </w:p>
    <w:p w14:paraId="760EBF10" w14:textId="77777777" w:rsidR="005F357F" w:rsidRPr="005F357F" w:rsidRDefault="005F357F" w:rsidP="005F357F">
      <w:pPr>
        <w:jc w:val="both"/>
        <w:rPr>
          <w:rFonts w:ascii="Arial" w:hAnsi="Arial" w:cs="Arial"/>
          <w:sz w:val="22"/>
          <w:szCs w:val="22"/>
        </w:rPr>
      </w:pPr>
    </w:p>
    <w:p w14:paraId="2EC4BD07"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 xml:space="preserve">El abajo firmante declaro que he tenido acceso a través de la plataforma del Sistema Electrónico de Contratación Pública (SECOP II), dirección electrónica www.colombiacompra.gov.co a todos los documentos y anexos descritos la invitación. </w:t>
      </w:r>
    </w:p>
    <w:p w14:paraId="4C949347" w14:textId="77777777" w:rsidR="005F357F" w:rsidRPr="005F357F" w:rsidRDefault="005F357F" w:rsidP="005F357F">
      <w:pPr>
        <w:jc w:val="both"/>
        <w:rPr>
          <w:rFonts w:ascii="Arial" w:hAnsi="Arial" w:cs="Arial"/>
          <w:sz w:val="22"/>
          <w:szCs w:val="22"/>
        </w:rPr>
      </w:pPr>
    </w:p>
    <w:p w14:paraId="7AE2ED8C"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 xml:space="preserve">Informo que las comunicaciones relativas a este proceso de selección se me deben enviar a la siguiente </w:t>
      </w:r>
    </w:p>
    <w:p w14:paraId="6EBFFD22"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Dirección:</w:t>
      </w:r>
    </w:p>
    <w:p w14:paraId="565EE322"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Ciudad:</w:t>
      </w:r>
    </w:p>
    <w:p w14:paraId="113C6AD8"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Dirección:</w:t>
      </w:r>
    </w:p>
    <w:p w14:paraId="55DB8BA0"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Teléfono(s):</w:t>
      </w:r>
    </w:p>
    <w:p w14:paraId="62886AF0"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Fax:</w:t>
      </w:r>
    </w:p>
    <w:p w14:paraId="267B7605"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E-mail:</w:t>
      </w:r>
    </w:p>
    <w:p w14:paraId="696B68D1" w14:textId="77777777" w:rsidR="005F357F" w:rsidRPr="005F357F" w:rsidRDefault="005F357F" w:rsidP="005F357F">
      <w:pPr>
        <w:jc w:val="both"/>
        <w:rPr>
          <w:rFonts w:ascii="Arial" w:hAnsi="Arial" w:cs="Arial"/>
          <w:sz w:val="22"/>
          <w:szCs w:val="22"/>
        </w:rPr>
      </w:pPr>
    </w:p>
    <w:p w14:paraId="58A1134F"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Atentamente,</w:t>
      </w:r>
    </w:p>
    <w:p w14:paraId="366EA16E" w14:textId="77777777" w:rsidR="005F357F" w:rsidRPr="005F357F" w:rsidRDefault="005F357F" w:rsidP="005F357F">
      <w:pPr>
        <w:jc w:val="both"/>
        <w:rPr>
          <w:rFonts w:ascii="Arial" w:hAnsi="Arial" w:cs="Arial"/>
          <w:sz w:val="22"/>
          <w:szCs w:val="22"/>
        </w:rPr>
      </w:pPr>
    </w:p>
    <w:p w14:paraId="4D33C9BC"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Nombre o razón social:</w:t>
      </w:r>
    </w:p>
    <w:p w14:paraId="56CF03CB"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Nombre del representante legal:</w:t>
      </w:r>
    </w:p>
    <w:p w14:paraId="5ED15C0F"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Documento de identificación:</w:t>
      </w:r>
    </w:p>
    <w:p w14:paraId="20C59912"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Firma del representante legal: _______________________________</w:t>
      </w:r>
    </w:p>
    <w:p w14:paraId="578E1769" w14:textId="77777777" w:rsidR="005F357F" w:rsidRPr="005F357F" w:rsidRDefault="005F357F" w:rsidP="005F357F">
      <w:pPr>
        <w:jc w:val="both"/>
        <w:rPr>
          <w:rFonts w:ascii="Arial" w:hAnsi="Arial" w:cs="Arial"/>
          <w:sz w:val="22"/>
          <w:szCs w:val="22"/>
        </w:rPr>
      </w:pPr>
      <w:r w:rsidRPr="005F357F">
        <w:rPr>
          <w:rFonts w:ascii="Arial" w:hAnsi="Arial" w:cs="Arial"/>
          <w:sz w:val="22"/>
          <w:szCs w:val="22"/>
        </w:rPr>
        <w:t xml:space="preserve">C.C. No. </w:t>
      </w:r>
    </w:p>
    <w:p w14:paraId="4AA6A5DE" w14:textId="17035985" w:rsidR="008E3E39" w:rsidRPr="00F155D0" w:rsidRDefault="008E3E39" w:rsidP="008E3E39">
      <w:pPr>
        <w:jc w:val="both"/>
        <w:rPr>
          <w:rFonts w:ascii="Arial" w:hAnsi="Arial" w:cs="Arial"/>
          <w:sz w:val="22"/>
          <w:szCs w:val="22"/>
        </w:rPr>
      </w:pPr>
    </w:p>
    <w:p w14:paraId="145E902E" w14:textId="1FFB0D3E" w:rsidR="008E3E39" w:rsidRPr="00BE440E" w:rsidRDefault="008E3E39" w:rsidP="00C9103F">
      <w:pPr>
        <w:spacing w:after="160" w:line="259" w:lineRule="auto"/>
        <w:jc w:val="center"/>
        <w:rPr>
          <w:rFonts w:ascii="Arial" w:hAnsi="Arial" w:cs="Arial"/>
          <w:b/>
          <w:bCs/>
          <w:sz w:val="22"/>
          <w:szCs w:val="22"/>
        </w:rPr>
      </w:pPr>
      <w:r>
        <w:rPr>
          <w:rFonts w:ascii="Arial" w:hAnsi="Arial" w:cs="Arial"/>
          <w:b/>
          <w:bCs/>
        </w:rPr>
        <w:br w:type="page"/>
      </w:r>
      <w:r w:rsidRPr="00BE440E">
        <w:rPr>
          <w:rFonts w:ascii="Arial" w:hAnsi="Arial" w:cs="Arial"/>
          <w:b/>
          <w:bCs/>
          <w:sz w:val="22"/>
          <w:szCs w:val="22"/>
        </w:rPr>
        <w:lastRenderedPageBreak/>
        <w:t>FORMULARIO No. 2</w:t>
      </w:r>
    </w:p>
    <w:p w14:paraId="0ACDDFA6" w14:textId="77777777" w:rsidR="008E3E39" w:rsidRPr="00BE440E" w:rsidRDefault="008E3E39" w:rsidP="008E3E39">
      <w:pPr>
        <w:jc w:val="center"/>
        <w:rPr>
          <w:rFonts w:ascii="Arial" w:hAnsi="Arial" w:cs="Arial"/>
          <w:b/>
          <w:bCs/>
          <w:sz w:val="22"/>
          <w:szCs w:val="22"/>
        </w:rPr>
      </w:pPr>
    </w:p>
    <w:p w14:paraId="170999DB" w14:textId="77777777" w:rsidR="008E3E39" w:rsidRPr="00BE440E" w:rsidRDefault="008E3E39" w:rsidP="008E3E39">
      <w:pPr>
        <w:jc w:val="center"/>
        <w:rPr>
          <w:rFonts w:ascii="Arial" w:hAnsi="Arial" w:cs="Arial"/>
          <w:b/>
          <w:bCs/>
          <w:sz w:val="22"/>
          <w:szCs w:val="22"/>
        </w:rPr>
      </w:pPr>
      <w:r w:rsidRPr="00BE440E">
        <w:rPr>
          <w:rFonts w:ascii="Arial" w:hAnsi="Arial" w:cs="Arial"/>
          <w:b/>
          <w:bCs/>
          <w:sz w:val="22"/>
          <w:szCs w:val="22"/>
        </w:rPr>
        <w:t>CERTIFICADO DE PAGO APORTES AL SISTEMA INTEGRAL</w:t>
      </w:r>
    </w:p>
    <w:p w14:paraId="66602306" w14:textId="77777777" w:rsidR="008E3E39" w:rsidRPr="00BE440E" w:rsidRDefault="008E3E39" w:rsidP="008E3E39">
      <w:pPr>
        <w:jc w:val="center"/>
        <w:rPr>
          <w:rFonts w:ascii="Arial" w:hAnsi="Arial" w:cs="Arial"/>
          <w:b/>
          <w:bCs/>
          <w:sz w:val="22"/>
          <w:szCs w:val="22"/>
        </w:rPr>
      </w:pPr>
      <w:r w:rsidRPr="00BE440E">
        <w:rPr>
          <w:rFonts w:ascii="Arial" w:hAnsi="Arial" w:cs="Arial"/>
          <w:b/>
          <w:bCs/>
          <w:sz w:val="22"/>
          <w:szCs w:val="22"/>
        </w:rPr>
        <w:t>DE SEGURIDAD SOCIAL Y PARAFISCALES</w:t>
      </w:r>
    </w:p>
    <w:p w14:paraId="112C8D6D" w14:textId="77777777" w:rsidR="008E3E39" w:rsidRPr="00BE440E" w:rsidRDefault="008E3E39" w:rsidP="008E3E39">
      <w:pPr>
        <w:jc w:val="center"/>
        <w:rPr>
          <w:rFonts w:ascii="Arial" w:hAnsi="Arial" w:cs="Arial"/>
          <w:b/>
          <w:bCs/>
          <w:sz w:val="22"/>
          <w:szCs w:val="22"/>
        </w:rPr>
      </w:pPr>
      <w:r w:rsidRPr="00BE440E">
        <w:rPr>
          <w:rFonts w:ascii="Arial" w:hAnsi="Arial" w:cs="Arial"/>
          <w:b/>
          <w:bCs/>
          <w:sz w:val="22"/>
          <w:szCs w:val="22"/>
        </w:rPr>
        <w:t>PERSONAS JURIDICAS</w:t>
      </w:r>
    </w:p>
    <w:p w14:paraId="753A45D1" w14:textId="77777777" w:rsidR="008E3E39" w:rsidRPr="00BE440E" w:rsidRDefault="008E3E39" w:rsidP="008E3E39">
      <w:pPr>
        <w:jc w:val="both"/>
        <w:rPr>
          <w:rFonts w:ascii="Arial" w:hAnsi="Arial" w:cs="Arial"/>
          <w:sz w:val="22"/>
          <w:szCs w:val="22"/>
        </w:rPr>
      </w:pPr>
    </w:p>
    <w:p w14:paraId="57955E1B" w14:textId="3BF92F75" w:rsidR="008E3E39" w:rsidRPr="00BE440E" w:rsidRDefault="008E3E39" w:rsidP="008E3E39">
      <w:pPr>
        <w:jc w:val="both"/>
        <w:rPr>
          <w:rFonts w:ascii="Arial" w:hAnsi="Arial" w:cs="Arial"/>
          <w:sz w:val="22"/>
          <w:szCs w:val="22"/>
        </w:rPr>
      </w:pPr>
      <w:r w:rsidRPr="00BE440E">
        <w:rPr>
          <w:rFonts w:ascii="Arial" w:hAnsi="Arial" w:cs="Arial"/>
          <w:sz w:val="22"/>
          <w:szCs w:val="22"/>
        </w:rPr>
        <w:t>Tocancipá, ___________________ del 202</w:t>
      </w:r>
      <w:r w:rsidR="001E3AF3">
        <w:rPr>
          <w:rFonts w:ascii="Arial" w:hAnsi="Arial" w:cs="Arial"/>
          <w:sz w:val="22"/>
          <w:szCs w:val="22"/>
        </w:rPr>
        <w:t>6</w:t>
      </w:r>
    </w:p>
    <w:p w14:paraId="18482354" w14:textId="77777777" w:rsidR="008E3E39" w:rsidRPr="00BE440E" w:rsidRDefault="008E3E39" w:rsidP="008E3E39">
      <w:pPr>
        <w:jc w:val="both"/>
        <w:rPr>
          <w:rFonts w:ascii="Arial" w:hAnsi="Arial" w:cs="Arial"/>
          <w:sz w:val="22"/>
          <w:szCs w:val="22"/>
        </w:rPr>
      </w:pPr>
    </w:p>
    <w:p w14:paraId="2280081D" w14:textId="77777777" w:rsidR="008E3E39" w:rsidRPr="00EF48D2" w:rsidRDefault="008E3E39" w:rsidP="008E3E39">
      <w:pPr>
        <w:jc w:val="both"/>
        <w:rPr>
          <w:rFonts w:ascii="Arial" w:hAnsi="Arial" w:cs="Arial"/>
          <w:b/>
          <w:bCs/>
          <w:sz w:val="22"/>
          <w:szCs w:val="22"/>
        </w:rPr>
      </w:pPr>
      <w:r w:rsidRPr="00EF48D2">
        <w:rPr>
          <w:rFonts w:ascii="Arial" w:hAnsi="Arial" w:cs="Arial"/>
          <w:b/>
          <w:bCs/>
          <w:sz w:val="22"/>
          <w:szCs w:val="22"/>
        </w:rPr>
        <w:t>Doctor</w:t>
      </w:r>
    </w:p>
    <w:p w14:paraId="24C3F5A9" w14:textId="77777777" w:rsidR="008E3E39" w:rsidRPr="00EF48D2" w:rsidRDefault="008E3E39" w:rsidP="008E3E39">
      <w:pPr>
        <w:jc w:val="both"/>
        <w:rPr>
          <w:rFonts w:ascii="Arial" w:hAnsi="Arial" w:cs="Arial"/>
          <w:b/>
          <w:bCs/>
          <w:sz w:val="22"/>
          <w:szCs w:val="22"/>
        </w:rPr>
      </w:pPr>
      <w:r w:rsidRPr="00EF48D2">
        <w:rPr>
          <w:rFonts w:ascii="Arial" w:hAnsi="Arial" w:cs="Arial"/>
          <w:b/>
          <w:bCs/>
          <w:sz w:val="22"/>
          <w:szCs w:val="22"/>
        </w:rPr>
        <w:t>WALFRANDO FORERO BEJARANO</w:t>
      </w:r>
    </w:p>
    <w:p w14:paraId="0CB425EC" w14:textId="77777777" w:rsidR="008E3E39" w:rsidRPr="00EF48D2" w:rsidRDefault="008E3E39" w:rsidP="008E3E39">
      <w:pPr>
        <w:jc w:val="both"/>
        <w:rPr>
          <w:rFonts w:ascii="Arial" w:hAnsi="Arial" w:cs="Arial"/>
          <w:b/>
          <w:bCs/>
          <w:sz w:val="22"/>
          <w:szCs w:val="22"/>
        </w:rPr>
      </w:pPr>
      <w:r w:rsidRPr="00EF48D2">
        <w:rPr>
          <w:rFonts w:ascii="Arial" w:hAnsi="Arial" w:cs="Arial"/>
          <w:b/>
          <w:bCs/>
          <w:sz w:val="22"/>
          <w:szCs w:val="22"/>
        </w:rPr>
        <w:t>ALCALDE MUNICIPAL</w:t>
      </w:r>
    </w:p>
    <w:p w14:paraId="761F73D2" w14:textId="77777777" w:rsidR="008E3E39" w:rsidRPr="00EF48D2" w:rsidRDefault="008E3E39" w:rsidP="008E3E39">
      <w:pPr>
        <w:jc w:val="both"/>
        <w:rPr>
          <w:rFonts w:ascii="Arial" w:hAnsi="Arial" w:cs="Arial"/>
          <w:b/>
          <w:bCs/>
          <w:sz w:val="22"/>
          <w:szCs w:val="22"/>
        </w:rPr>
      </w:pPr>
      <w:r w:rsidRPr="00EF48D2">
        <w:rPr>
          <w:rFonts w:ascii="Arial" w:hAnsi="Arial" w:cs="Arial"/>
          <w:b/>
          <w:bCs/>
          <w:sz w:val="22"/>
          <w:szCs w:val="22"/>
        </w:rPr>
        <w:t>Calle 11 No.6 -12</w:t>
      </w:r>
    </w:p>
    <w:p w14:paraId="2FAB3C1F" w14:textId="77777777" w:rsidR="008E3E39" w:rsidRPr="00BE440E" w:rsidRDefault="008E3E39" w:rsidP="008E3E39">
      <w:pPr>
        <w:jc w:val="both"/>
        <w:rPr>
          <w:rFonts w:ascii="Arial" w:hAnsi="Arial" w:cs="Arial"/>
          <w:sz w:val="22"/>
          <w:szCs w:val="22"/>
        </w:rPr>
      </w:pPr>
      <w:r w:rsidRPr="00EF48D2">
        <w:rPr>
          <w:rFonts w:ascii="Arial" w:hAnsi="Arial" w:cs="Arial"/>
          <w:b/>
          <w:bCs/>
          <w:sz w:val="22"/>
          <w:szCs w:val="22"/>
        </w:rPr>
        <w:t>Ciudad</w:t>
      </w:r>
    </w:p>
    <w:p w14:paraId="572E3C6A" w14:textId="77777777" w:rsidR="008E3E39" w:rsidRPr="00BE440E" w:rsidRDefault="008E3E39" w:rsidP="008E3E39">
      <w:pPr>
        <w:jc w:val="both"/>
        <w:rPr>
          <w:rFonts w:ascii="Arial" w:hAnsi="Arial" w:cs="Arial"/>
          <w:sz w:val="22"/>
          <w:szCs w:val="22"/>
        </w:rPr>
      </w:pPr>
    </w:p>
    <w:p w14:paraId="21EA4212" w14:textId="58AE7E35" w:rsidR="009133DE" w:rsidRPr="00686506" w:rsidRDefault="009133DE" w:rsidP="009133DE">
      <w:pPr>
        <w:pStyle w:val="NormalWeb"/>
        <w:spacing w:before="0" w:beforeAutospacing="0" w:after="0" w:afterAutospacing="0" w:line="0" w:lineRule="atLeast"/>
        <w:rPr>
          <w:rFonts w:cs="Arial"/>
          <w:b/>
          <w:sz w:val="22"/>
          <w:szCs w:val="22"/>
        </w:rPr>
      </w:pPr>
      <w:r w:rsidRPr="00686506">
        <w:rPr>
          <w:rFonts w:cs="Arial"/>
          <w:b/>
          <w:sz w:val="22"/>
          <w:szCs w:val="22"/>
        </w:rPr>
        <w:t xml:space="preserve">REF: </w:t>
      </w:r>
      <w:r w:rsidRPr="00686506">
        <w:rPr>
          <w:rFonts w:cs="Arial"/>
          <w:b/>
          <w:sz w:val="22"/>
          <w:szCs w:val="22"/>
        </w:rPr>
        <w:tab/>
      </w:r>
      <w:r w:rsidRPr="00686506">
        <w:rPr>
          <w:rFonts w:cs="Arial"/>
          <w:b/>
          <w:sz w:val="22"/>
          <w:szCs w:val="22"/>
        </w:rPr>
        <w:tab/>
        <w:t>ESAL 00</w:t>
      </w:r>
      <w:r w:rsidR="00243422">
        <w:rPr>
          <w:rFonts w:cs="Arial"/>
          <w:b/>
          <w:sz w:val="22"/>
          <w:szCs w:val="22"/>
        </w:rPr>
        <w:t>5</w:t>
      </w:r>
      <w:r w:rsidR="002A72F8">
        <w:rPr>
          <w:rFonts w:cs="Arial"/>
          <w:b/>
          <w:sz w:val="22"/>
          <w:szCs w:val="22"/>
        </w:rPr>
        <w:t xml:space="preserve"> MT 2026</w:t>
      </w:r>
    </w:p>
    <w:p w14:paraId="4CC19B5E" w14:textId="5779BB9A" w:rsidR="008E3E39" w:rsidRPr="00BE440E" w:rsidRDefault="009133DE" w:rsidP="009133DE">
      <w:pPr>
        <w:ind w:left="1418" w:hanging="1418"/>
        <w:jc w:val="both"/>
        <w:rPr>
          <w:rFonts w:ascii="Arial" w:hAnsi="Arial" w:cs="Arial"/>
          <w:sz w:val="22"/>
          <w:szCs w:val="22"/>
        </w:rPr>
      </w:pPr>
      <w:r w:rsidRPr="00686506">
        <w:rPr>
          <w:rFonts w:ascii="Arial" w:hAnsi="Arial" w:cs="Arial"/>
          <w:b/>
          <w:sz w:val="22"/>
          <w:szCs w:val="22"/>
        </w:rPr>
        <w:t>OBJETO:</w:t>
      </w:r>
      <w:r w:rsidRPr="00686506">
        <w:rPr>
          <w:rFonts w:ascii="Arial" w:hAnsi="Arial" w:cs="Arial"/>
          <w:sz w:val="22"/>
          <w:szCs w:val="22"/>
        </w:rPr>
        <w:t xml:space="preserve"> </w:t>
      </w:r>
      <w:r w:rsidRPr="00686506">
        <w:rPr>
          <w:rFonts w:ascii="Arial" w:hAnsi="Arial" w:cs="Arial"/>
          <w:sz w:val="22"/>
          <w:szCs w:val="22"/>
        </w:rPr>
        <w:tab/>
      </w:r>
      <w:r w:rsidR="002A72F8" w:rsidRPr="002A72F8">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BE440E">
        <w:rPr>
          <w:rFonts w:ascii="Arial" w:hAnsi="Arial" w:cs="Arial"/>
          <w:sz w:val="22"/>
          <w:szCs w:val="22"/>
        </w:rPr>
        <w:t>.</w:t>
      </w:r>
    </w:p>
    <w:p w14:paraId="3A72309A" w14:textId="77777777" w:rsidR="008E3E39" w:rsidRPr="00BE440E" w:rsidRDefault="008E3E39" w:rsidP="008E3E39">
      <w:pPr>
        <w:jc w:val="both"/>
        <w:rPr>
          <w:rFonts w:ascii="Arial" w:hAnsi="Arial" w:cs="Arial"/>
          <w:sz w:val="22"/>
          <w:szCs w:val="22"/>
        </w:rPr>
      </w:pPr>
    </w:p>
    <w:p w14:paraId="49BF5A6A" w14:textId="77777777" w:rsidR="008E3E39" w:rsidRPr="00BE440E" w:rsidRDefault="008E3E39" w:rsidP="008E3E39">
      <w:pPr>
        <w:jc w:val="both"/>
        <w:rPr>
          <w:rFonts w:ascii="Arial" w:hAnsi="Arial" w:cs="Arial"/>
          <w:sz w:val="22"/>
          <w:szCs w:val="22"/>
        </w:rPr>
      </w:pPr>
      <w:r w:rsidRPr="00BE440E">
        <w:rPr>
          <w:rFonts w:ascii="Arial" w:hAnsi="Arial" w:cs="Arial"/>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4CFC5F83" w14:textId="77777777" w:rsidR="008E3E39" w:rsidRPr="00BE440E" w:rsidRDefault="008E3E39" w:rsidP="008E3E39">
      <w:pPr>
        <w:jc w:val="both"/>
        <w:rPr>
          <w:rFonts w:ascii="Arial" w:hAnsi="Arial" w:cs="Arial"/>
          <w:sz w:val="22"/>
          <w:szCs w:val="22"/>
        </w:rPr>
      </w:pPr>
    </w:p>
    <w:p w14:paraId="08E8F79D" w14:textId="77777777" w:rsidR="008E3E39" w:rsidRPr="00BE440E" w:rsidRDefault="008E3E39" w:rsidP="008E3E39">
      <w:pPr>
        <w:jc w:val="both"/>
        <w:rPr>
          <w:rFonts w:ascii="Arial" w:hAnsi="Arial" w:cs="Arial"/>
          <w:sz w:val="22"/>
          <w:szCs w:val="22"/>
        </w:rPr>
      </w:pPr>
      <w:r w:rsidRPr="00BE440E">
        <w:rPr>
          <w:rFonts w:ascii="Arial" w:hAnsi="Arial" w:cs="Arial"/>
          <w:sz w:val="22"/>
          <w:szCs w:val="22"/>
        </w:rPr>
        <w:t>La anterior certificación se expide para efectos de dar cumplimiento a los artículos 50 de la Ley 789 de 2002 y 23 de la Ley 1150 de 2007.</w:t>
      </w:r>
    </w:p>
    <w:p w14:paraId="6C6FFF66" w14:textId="77777777" w:rsidR="008E3E39" w:rsidRPr="00BE440E" w:rsidRDefault="008E3E39" w:rsidP="008E3E39">
      <w:pPr>
        <w:jc w:val="both"/>
        <w:rPr>
          <w:rFonts w:ascii="Arial" w:hAnsi="Arial" w:cs="Arial"/>
          <w:sz w:val="22"/>
          <w:szCs w:val="22"/>
        </w:rPr>
      </w:pPr>
    </w:p>
    <w:p w14:paraId="1FA5E331" w14:textId="77777777" w:rsidR="008E3E39" w:rsidRPr="00BE440E" w:rsidRDefault="008E3E39" w:rsidP="008E3E39">
      <w:pPr>
        <w:jc w:val="both"/>
        <w:rPr>
          <w:rFonts w:ascii="Arial" w:hAnsi="Arial" w:cs="Arial"/>
          <w:sz w:val="22"/>
          <w:szCs w:val="22"/>
        </w:rPr>
      </w:pPr>
      <w:r w:rsidRPr="00BE440E">
        <w:rPr>
          <w:rFonts w:ascii="Arial" w:hAnsi="Arial" w:cs="Arial"/>
          <w:sz w:val="22"/>
          <w:szCs w:val="22"/>
        </w:rPr>
        <w:t xml:space="preserve">Se anexa copia de las planillas de los pagos efectuados durante los últimos seis (6) meses, a seguridad social, ARL, pensiones, cajas de compensación familiar, SENA, ICBF, de sus empleados. </w:t>
      </w:r>
    </w:p>
    <w:p w14:paraId="3A09A173" w14:textId="77777777" w:rsidR="008E3E39" w:rsidRPr="00BE440E" w:rsidRDefault="008E3E39" w:rsidP="008E3E39">
      <w:pPr>
        <w:jc w:val="both"/>
        <w:rPr>
          <w:rFonts w:ascii="Arial" w:hAnsi="Arial" w:cs="Arial"/>
          <w:sz w:val="22"/>
          <w:szCs w:val="22"/>
        </w:rPr>
      </w:pPr>
    </w:p>
    <w:p w14:paraId="1E8379AB" w14:textId="77777777" w:rsidR="008E3E39" w:rsidRPr="00BE440E" w:rsidRDefault="008E3E39" w:rsidP="008E3E39">
      <w:pPr>
        <w:jc w:val="both"/>
        <w:rPr>
          <w:rFonts w:ascii="Arial" w:hAnsi="Arial" w:cs="Arial"/>
          <w:sz w:val="22"/>
          <w:szCs w:val="22"/>
        </w:rPr>
      </w:pPr>
      <w:r w:rsidRPr="00BE440E">
        <w:rPr>
          <w:rFonts w:ascii="Arial" w:hAnsi="Arial" w:cs="Arial"/>
          <w:sz w:val="22"/>
          <w:szCs w:val="22"/>
        </w:rPr>
        <w:t>Atentamente,</w:t>
      </w:r>
    </w:p>
    <w:p w14:paraId="34DF5423" w14:textId="77777777" w:rsidR="008E3E39" w:rsidRPr="00BE440E" w:rsidRDefault="008E3E39" w:rsidP="008E3E39">
      <w:pPr>
        <w:jc w:val="both"/>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03"/>
      </w:tblGrid>
      <w:tr w:rsidR="008E3E39" w:rsidRPr="00BE440E" w14:paraId="5538914E" w14:textId="77777777" w:rsidTr="00814611">
        <w:trPr>
          <w:trHeight w:val="261"/>
        </w:trPr>
        <w:tc>
          <w:tcPr>
            <w:tcW w:w="4508" w:type="dxa"/>
            <w:shd w:val="clear" w:color="auto" w:fill="EEECE1"/>
          </w:tcPr>
          <w:p w14:paraId="76AB9356" w14:textId="77777777" w:rsidR="008E3E39" w:rsidRPr="00BE440E" w:rsidRDefault="008E3E39" w:rsidP="00814611">
            <w:pPr>
              <w:jc w:val="both"/>
              <w:rPr>
                <w:rFonts w:ascii="Arial" w:hAnsi="Arial" w:cs="Arial"/>
                <w:sz w:val="22"/>
                <w:szCs w:val="22"/>
              </w:rPr>
            </w:pPr>
          </w:p>
          <w:p w14:paraId="2F40352B" w14:textId="77777777" w:rsidR="008E3E39" w:rsidRPr="00BE440E" w:rsidRDefault="008E3E39" w:rsidP="00814611">
            <w:pPr>
              <w:jc w:val="both"/>
              <w:rPr>
                <w:rFonts w:ascii="Arial" w:hAnsi="Arial" w:cs="Arial"/>
                <w:sz w:val="22"/>
                <w:szCs w:val="22"/>
              </w:rPr>
            </w:pPr>
            <w:r w:rsidRPr="00BE440E">
              <w:rPr>
                <w:rFonts w:ascii="Arial" w:hAnsi="Arial" w:cs="Arial"/>
                <w:sz w:val="22"/>
                <w:szCs w:val="22"/>
              </w:rPr>
              <w:t>NOMBRE DEL PROPONENTE</w:t>
            </w:r>
          </w:p>
        </w:tc>
        <w:tc>
          <w:tcPr>
            <w:tcW w:w="5103" w:type="dxa"/>
          </w:tcPr>
          <w:p w14:paraId="4D446DE4" w14:textId="77777777" w:rsidR="008E3E39" w:rsidRPr="00BE440E" w:rsidRDefault="008E3E39" w:rsidP="00814611">
            <w:pPr>
              <w:jc w:val="both"/>
              <w:rPr>
                <w:rFonts w:ascii="Arial" w:hAnsi="Arial" w:cs="Arial"/>
                <w:sz w:val="22"/>
                <w:szCs w:val="22"/>
              </w:rPr>
            </w:pPr>
          </w:p>
        </w:tc>
      </w:tr>
      <w:tr w:rsidR="008E3E39" w:rsidRPr="00BE440E" w14:paraId="4832047E" w14:textId="77777777" w:rsidTr="00814611">
        <w:trPr>
          <w:trHeight w:val="246"/>
        </w:trPr>
        <w:tc>
          <w:tcPr>
            <w:tcW w:w="4508" w:type="dxa"/>
            <w:shd w:val="clear" w:color="auto" w:fill="EEECE1"/>
          </w:tcPr>
          <w:p w14:paraId="762B3021" w14:textId="77777777" w:rsidR="008E3E39" w:rsidRPr="00BE440E" w:rsidRDefault="008E3E39" w:rsidP="00814611">
            <w:pPr>
              <w:jc w:val="both"/>
              <w:rPr>
                <w:rFonts w:ascii="Arial" w:hAnsi="Arial" w:cs="Arial"/>
                <w:sz w:val="22"/>
                <w:szCs w:val="22"/>
              </w:rPr>
            </w:pPr>
          </w:p>
          <w:p w14:paraId="71E2572C" w14:textId="77777777" w:rsidR="008E3E39" w:rsidRPr="00BE440E" w:rsidRDefault="008E3E39" w:rsidP="00814611">
            <w:pPr>
              <w:jc w:val="both"/>
              <w:rPr>
                <w:rFonts w:ascii="Arial" w:hAnsi="Arial" w:cs="Arial"/>
                <w:sz w:val="22"/>
                <w:szCs w:val="22"/>
              </w:rPr>
            </w:pPr>
            <w:r w:rsidRPr="00BE440E">
              <w:rPr>
                <w:rFonts w:ascii="Arial" w:hAnsi="Arial" w:cs="Arial"/>
                <w:sz w:val="22"/>
                <w:szCs w:val="22"/>
              </w:rPr>
              <w:t>NIT</w:t>
            </w:r>
          </w:p>
        </w:tc>
        <w:tc>
          <w:tcPr>
            <w:tcW w:w="5103" w:type="dxa"/>
          </w:tcPr>
          <w:p w14:paraId="1337367D" w14:textId="77777777" w:rsidR="008E3E39" w:rsidRPr="00BE440E" w:rsidRDefault="008E3E39" w:rsidP="00814611">
            <w:pPr>
              <w:jc w:val="both"/>
              <w:rPr>
                <w:rFonts w:ascii="Arial" w:hAnsi="Arial" w:cs="Arial"/>
                <w:sz w:val="22"/>
                <w:szCs w:val="22"/>
              </w:rPr>
            </w:pPr>
          </w:p>
        </w:tc>
      </w:tr>
      <w:tr w:rsidR="008E3E39" w:rsidRPr="00BE440E" w14:paraId="23E1EFB2" w14:textId="77777777" w:rsidTr="00814611">
        <w:trPr>
          <w:trHeight w:val="277"/>
        </w:trPr>
        <w:tc>
          <w:tcPr>
            <w:tcW w:w="4508" w:type="dxa"/>
            <w:shd w:val="clear" w:color="auto" w:fill="EEECE1"/>
          </w:tcPr>
          <w:p w14:paraId="41E3409F" w14:textId="77777777" w:rsidR="008E3E39" w:rsidRPr="00BE440E" w:rsidRDefault="008E3E39" w:rsidP="00814611">
            <w:pPr>
              <w:jc w:val="both"/>
              <w:rPr>
                <w:rFonts w:ascii="Arial" w:hAnsi="Arial" w:cs="Arial"/>
                <w:sz w:val="22"/>
                <w:szCs w:val="22"/>
              </w:rPr>
            </w:pPr>
          </w:p>
          <w:p w14:paraId="4632EE5A" w14:textId="77777777" w:rsidR="008E3E39" w:rsidRPr="00BE440E" w:rsidRDefault="008E3E39" w:rsidP="00814611">
            <w:pPr>
              <w:jc w:val="both"/>
              <w:rPr>
                <w:rFonts w:ascii="Arial" w:hAnsi="Arial" w:cs="Arial"/>
                <w:sz w:val="22"/>
                <w:szCs w:val="22"/>
              </w:rPr>
            </w:pPr>
            <w:r w:rsidRPr="00BE440E">
              <w:rPr>
                <w:rFonts w:ascii="Arial" w:hAnsi="Arial" w:cs="Arial"/>
                <w:sz w:val="22"/>
                <w:szCs w:val="22"/>
              </w:rPr>
              <w:t>REPRESENTANTE LEGAL</w:t>
            </w:r>
          </w:p>
        </w:tc>
        <w:tc>
          <w:tcPr>
            <w:tcW w:w="5103" w:type="dxa"/>
          </w:tcPr>
          <w:p w14:paraId="2AEEBD53" w14:textId="77777777" w:rsidR="008E3E39" w:rsidRPr="00BE440E" w:rsidRDefault="008E3E39" w:rsidP="00814611">
            <w:pPr>
              <w:jc w:val="both"/>
              <w:rPr>
                <w:rFonts w:ascii="Arial" w:hAnsi="Arial" w:cs="Arial"/>
                <w:sz w:val="22"/>
                <w:szCs w:val="22"/>
              </w:rPr>
            </w:pPr>
          </w:p>
        </w:tc>
      </w:tr>
      <w:tr w:rsidR="008E3E39" w:rsidRPr="00BE440E" w14:paraId="5FAADDD4" w14:textId="77777777" w:rsidTr="00814611">
        <w:trPr>
          <w:trHeight w:val="277"/>
        </w:trPr>
        <w:tc>
          <w:tcPr>
            <w:tcW w:w="4508" w:type="dxa"/>
            <w:shd w:val="clear" w:color="auto" w:fill="EEECE1"/>
          </w:tcPr>
          <w:p w14:paraId="2DB551A3" w14:textId="77777777" w:rsidR="008E3E39" w:rsidRPr="00BE440E" w:rsidRDefault="008E3E39" w:rsidP="00814611">
            <w:pPr>
              <w:jc w:val="both"/>
              <w:rPr>
                <w:rFonts w:ascii="Arial" w:hAnsi="Arial" w:cs="Arial"/>
                <w:sz w:val="22"/>
                <w:szCs w:val="22"/>
              </w:rPr>
            </w:pPr>
          </w:p>
          <w:p w14:paraId="2009A91E" w14:textId="77777777" w:rsidR="008E3E39" w:rsidRPr="00BE440E" w:rsidRDefault="008E3E39" w:rsidP="00814611">
            <w:pPr>
              <w:jc w:val="both"/>
              <w:rPr>
                <w:rFonts w:ascii="Arial" w:hAnsi="Arial" w:cs="Arial"/>
                <w:sz w:val="22"/>
                <w:szCs w:val="22"/>
              </w:rPr>
            </w:pPr>
            <w:r w:rsidRPr="00BE440E">
              <w:rPr>
                <w:rFonts w:ascii="Arial" w:hAnsi="Arial" w:cs="Arial"/>
                <w:sz w:val="22"/>
                <w:szCs w:val="22"/>
              </w:rPr>
              <w:t>CÉDULA DE CIUDADANÍA</w:t>
            </w:r>
          </w:p>
        </w:tc>
        <w:tc>
          <w:tcPr>
            <w:tcW w:w="5103" w:type="dxa"/>
          </w:tcPr>
          <w:p w14:paraId="2DA9A1A4" w14:textId="77777777" w:rsidR="008E3E39" w:rsidRPr="00BE440E" w:rsidRDefault="008E3E39" w:rsidP="00814611">
            <w:pPr>
              <w:jc w:val="both"/>
              <w:rPr>
                <w:rFonts w:ascii="Arial" w:hAnsi="Arial" w:cs="Arial"/>
                <w:sz w:val="22"/>
                <w:szCs w:val="22"/>
              </w:rPr>
            </w:pPr>
          </w:p>
        </w:tc>
      </w:tr>
      <w:tr w:rsidR="008E3E39" w:rsidRPr="00BE440E" w14:paraId="30816710" w14:textId="77777777" w:rsidTr="00814611">
        <w:trPr>
          <w:trHeight w:val="277"/>
        </w:trPr>
        <w:tc>
          <w:tcPr>
            <w:tcW w:w="4508" w:type="dxa"/>
            <w:shd w:val="clear" w:color="auto" w:fill="EEECE1"/>
          </w:tcPr>
          <w:p w14:paraId="390CF245" w14:textId="77777777" w:rsidR="008E3E39" w:rsidRPr="00BE440E" w:rsidRDefault="008E3E39" w:rsidP="00814611">
            <w:pPr>
              <w:jc w:val="both"/>
              <w:rPr>
                <w:rFonts w:ascii="Arial" w:hAnsi="Arial" w:cs="Arial"/>
                <w:sz w:val="22"/>
                <w:szCs w:val="22"/>
              </w:rPr>
            </w:pPr>
          </w:p>
          <w:p w14:paraId="40B71C41" w14:textId="77777777" w:rsidR="008E3E39" w:rsidRPr="00BE440E" w:rsidRDefault="008E3E39" w:rsidP="00814611">
            <w:pPr>
              <w:jc w:val="both"/>
              <w:rPr>
                <w:rFonts w:ascii="Arial" w:hAnsi="Arial" w:cs="Arial"/>
                <w:sz w:val="22"/>
                <w:szCs w:val="22"/>
              </w:rPr>
            </w:pPr>
            <w:r w:rsidRPr="00BE440E">
              <w:rPr>
                <w:rFonts w:ascii="Arial" w:hAnsi="Arial" w:cs="Arial"/>
                <w:sz w:val="22"/>
                <w:szCs w:val="22"/>
              </w:rPr>
              <w:t>FIRMA DEL REPRESENTANTE LEGAL</w:t>
            </w:r>
          </w:p>
        </w:tc>
        <w:tc>
          <w:tcPr>
            <w:tcW w:w="5103" w:type="dxa"/>
          </w:tcPr>
          <w:p w14:paraId="4BC3C5A0" w14:textId="77777777" w:rsidR="008E3E39" w:rsidRPr="00BE440E" w:rsidRDefault="008E3E39" w:rsidP="00814611">
            <w:pPr>
              <w:jc w:val="both"/>
              <w:rPr>
                <w:rFonts w:ascii="Arial" w:hAnsi="Arial" w:cs="Arial"/>
                <w:sz w:val="22"/>
                <w:szCs w:val="22"/>
              </w:rPr>
            </w:pPr>
          </w:p>
        </w:tc>
      </w:tr>
    </w:tbl>
    <w:p w14:paraId="6F5BA5C7" w14:textId="77777777" w:rsidR="008E3E39" w:rsidRPr="00BE440E" w:rsidRDefault="008E3E39" w:rsidP="008E3E39">
      <w:pPr>
        <w:jc w:val="both"/>
        <w:rPr>
          <w:rFonts w:ascii="Arial" w:hAnsi="Arial" w:cs="Arial"/>
          <w:sz w:val="22"/>
          <w:szCs w:val="22"/>
        </w:rPr>
      </w:pPr>
    </w:p>
    <w:p w14:paraId="29F3C2BF" w14:textId="64ECD4D6" w:rsidR="008E3E39" w:rsidRPr="00365BB0" w:rsidRDefault="008E3E39" w:rsidP="008E3E39">
      <w:pPr>
        <w:jc w:val="both"/>
        <w:rPr>
          <w:rFonts w:ascii="Arial" w:hAnsi="Arial" w:cs="Arial"/>
          <w:sz w:val="20"/>
          <w:szCs w:val="20"/>
        </w:rPr>
      </w:pPr>
      <w:r w:rsidRPr="00420717">
        <w:rPr>
          <w:rFonts w:ascii="Arial" w:hAnsi="Arial" w:cs="Arial"/>
          <w:b/>
          <w:bCs/>
          <w:sz w:val="20"/>
          <w:szCs w:val="20"/>
        </w:rPr>
        <w:t>NOTA 1:</w:t>
      </w:r>
      <w:r w:rsidRPr="00365BB0">
        <w:rPr>
          <w:rFonts w:ascii="Arial" w:hAnsi="Arial" w:cs="Arial"/>
          <w:sz w:val="20"/>
          <w:szCs w:val="20"/>
        </w:rPr>
        <w:t xml:space="preserve"> Si la </w:t>
      </w:r>
      <w:r w:rsidR="009D1D8C">
        <w:rPr>
          <w:rFonts w:ascii="Arial" w:hAnsi="Arial" w:cs="Arial"/>
          <w:sz w:val="20"/>
          <w:szCs w:val="20"/>
        </w:rPr>
        <w:t>entidad sin ánimo de lucro</w:t>
      </w:r>
      <w:r w:rsidRPr="00365BB0">
        <w:rPr>
          <w:rFonts w:ascii="Arial" w:hAnsi="Arial" w:cs="Arial"/>
          <w:sz w:val="20"/>
          <w:szCs w:val="20"/>
        </w:rPr>
        <w:t xml:space="preserve"> cuenta con REVISOR FISCAL, la certificación la debe suscribir el revisor y deben adjuntar fotocopia de la cédula de ciudadanía, tarjeta profesional y certificación de antecedentes vigente.</w:t>
      </w:r>
    </w:p>
    <w:p w14:paraId="0782F22E" w14:textId="77777777" w:rsidR="008E3E39" w:rsidRPr="00365BB0" w:rsidRDefault="008E3E39" w:rsidP="008E3E39">
      <w:pPr>
        <w:jc w:val="both"/>
        <w:rPr>
          <w:rFonts w:ascii="Arial" w:hAnsi="Arial" w:cs="Arial"/>
          <w:sz w:val="20"/>
          <w:szCs w:val="20"/>
        </w:rPr>
      </w:pPr>
    </w:p>
    <w:p w14:paraId="45918B8D" w14:textId="77777777" w:rsidR="008E3E39" w:rsidRPr="00365BB0" w:rsidRDefault="008E3E39" w:rsidP="008E3E39">
      <w:pPr>
        <w:jc w:val="both"/>
        <w:rPr>
          <w:rFonts w:ascii="Arial" w:hAnsi="Arial" w:cs="Arial"/>
          <w:sz w:val="20"/>
          <w:szCs w:val="20"/>
        </w:rPr>
      </w:pPr>
      <w:r w:rsidRPr="00420717">
        <w:rPr>
          <w:rFonts w:ascii="Arial" w:hAnsi="Arial" w:cs="Arial"/>
          <w:b/>
          <w:bCs/>
          <w:sz w:val="20"/>
          <w:szCs w:val="20"/>
        </w:rPr>
        <w:t>NOTA 2:</w:t>
      </w:r>
      <w:r w:rsidRPr="00365BB0">
        <w:rPr>
          <w:rFonts w:ascii="Arial" w:hAnsi="Arial" w:cs="Arial"/>
          <w:sz w:val="20"/>
          <w:szCs w:val="20"/>
        </w:rPr>
        <w:t xml:space="preserve">  En el caso de consorcios o uniones temporales cada uno de los consorciados o miembros de la unión temporal deben anexar esta documentación y certificación.  </w:t>
      </w:r>
    </w:p>
    <w:p w14:paraId="7BA38CF1" w14:textId="77777777" w:rsidR="008E3E39" w:rsidRDefault="008E3E39" w:rsidP="008E3E39">
      <w:pPr>
        <w:spacing w:after="160" w:line="259" w:lineRule="auto"/>
        <w:rPr>
          <w:rFonts w:ascii="Arial" w:hAnsi="Arial" w:cs="Arial"/>
          <w:b/>
          <w:bCs/>
        </w:rPr>
      </w:pPr>
      <w:r>
        <w:rPr>
          <w:rFonts w:ascii="Arial" w:hAnsi="Arial" w:cs="Arial"/>
          <w:b/>
          <w:bCs/>
        </w:rPr>
        <w:br w:type="page"/>
      </w:r>
    </w:p>
    <w:p w14:paraId="4C62E8E5" w14:textId="77777777" w:rsidR="008E3E39" w:rsidRPr="00BB2502" w:rsidRDefault="008E3E39" w:rsidP="008E3E39">
      <w:pPr>
        <w:jc w:val="center"/>
        <w:rPr>
          <w:rFonts w:ascii="Arial" w:hAnsi="Arial" w:cs="Arial"/>
          <w:b/>
          <w:bCs/>
          <w:sz w:val="22"/>
          <w:szCs w:val="22"/>
        </w:rPr>
      </w:pPr>
      <w:r w:rsidRPr="00BB2502">
        <w:rPr>
          <w:rFonts w:ascii="Arial" w:hAnsi="Arial" w:cs="Arial"/>
          <w:b/>
          <w:bCs/>
          <w:sz w:val="22"/>
          <w:szCs w:val="22"/>
        </w:rPr>
        <w:lastRenderedPageBreak/>
        <w:t>FORMULARIO No. 3</w:t>
      </w:r>
    </w:p>
    <w:p w14:paraId="098D7009" w14:textId="77777777" w:rsidR="008E3E39" w:rsidRPr="00BB2502" w:rsidRDefault="008E3E39" w:rsidP="008E3E39">
      <w:pPr>
        <w:jc w:val="center"/>
        <w:rPr>
          <w:rFonts w:ascii="Arial" w:hAnsi="Arial" w:cs="Arial"/>
          <w:b/>
          <w:bCs/>
          <w:sz w:val="22"/>
          <w:szCs w:val="22"/>
        </w:rPr>
      </w:pPr>
    </w:p>
    <w:p w14:paraId="18D8C672" w14:textId="77777777" w:rsidR="00167B7F" w:rsidRPr="00BB2502" w:rsidRDefault="00167B7F" w:rsidP="00167B7F">
      <w:pPr>
        <w:jc w:val="center"/>
        <w:rPr>
          <w:rFonts w:ascii="Arial" w:hAnsi="Arial" w:cs="Arial"/>
          <w:b/>
          <w:bCs/>
          <w:sz w:val="22"/>
          <w:szCs w:val="22"/>
        </w:rPr>
      </w:pPr>
      <w:r w:rsidRPr="00BB2502">
        <w:rPr>
          <w:rFonts w:ascii="Arial" w:hAnsi="Arial" w:cs="Arial"/>
          <w:b/>
          <w:bCs/>
          <w:sz w:val="22"/>
          <w:szCs w:val="22"/>
        </w:rPr>
        <w:t>DECLARACIÓN SOBRE NO EXISTENCIA DE INHABILIDADES E INCOMPATIBILIDADES Y NO CONFLICTO DE INTERESES</w:t>
      </w:r>
      <w:r w:rsidRPr="00E56F2F">
        <w:rPr>
          <w:rFonts w:ascii="Arial" w:hAnsi="Arial" w:cs="Arial"/>
          <w:b/>
          <w:bCs/>
          <w:sz w:val="22"/>
          <w:szCs w:val="22"/>
        </w:rPr>
        <w:t xml:space="preserve">, ASÍ COMO EN LISTA RESTRICTIVA </w:t>
      </w:r>
      <w:r>
        <w:rPr>
          <w:rFonts w:ascii="Arial" w:hAnsi="Arial" w:cs="Arial"/>
          <w:b/>
          <w:bCs/>
          <w:sz w:val="22"/>
          <w:szCs w:val="22"/>
        </w:rPr>
        <w:t xml:space="preserve">DE </w:t>
      </w:r>
      <w:r w:rsidRPr="00E56F2F">
        <w:rPr>
          <w:rFonts w:ascii="Arial" w:hAnsi="Arial" w:cs="Arial"/>
          <w:b/>
          <w:bCs/>
          <w:sz w:val="22"/>
          <w:szCs w:val="22"/>
        </w:rPr>
        <w:t>LAVADO DE ACTIVOS Y SANCIONES</w:t>
      </w:r>
      <w:r>
        <w:rPr>
          <w:rFonts w:ascii="Arial" w:hAnsi="Arial" w:cs="Arial"/>
          <w:b/>
          <w:bCs/>
          <w:sz w:val="22"/>
          <w:szCs w:val="22"/>
        </w:rPr>
        <w:t>.</w:t>
      </w:r>
    </w:p>
    <w:p w14:paraId="4F41BFE1" w14:textId="77777777" w:rsidR="00167B7F" w:rsidRPr="00BB2502" w:rsidRDefault="00167B7F" w:rsidP="00167B7F">
      <w:pPr>
        <w:jc w:val="both"/>
        <w:rPr>
          <w:rFonts w:ascii="Arial" w:hAnsi="Arial" w:cs="Arial"/>
          <w:sz w:val="22"/>
          <w:szCs w:val="22"/>
        </w:rPr>
      </w:pPr>
    </w:p>
    <w:p w14:paraId="286B0AFC" w14:textId="77777777" w:rsidR="00167B7F" w:rsidRPr="00BB2502" w:rsidRDefault="00167B7F" w:rsidP="00167B7F">
      <w:pPr>
        <w:jc w:val="both"/>
        <w:rPr>
          <w:rFonts w:ascii="Arial" w:hAnsi="Arial" w:cs="Arial"/>
          <w:sz w:val="22"/>
          <w:szCs w:val="22"/>
        </w:rPr>
      </w:pPr>
      <w:r w:rsidRPr="00BB2502">
        <w:rPr>
          <w:rFonts w:ascii="Arial" w:hAnsi="Arial" w:cs="Arial"/>
          <w:sz w:val="22"/>
          <w:szCs w:val="22"/>
        </w:rPr>
        <w:t>Ciudad y Fecha</w:t>
      </w:r>
    </w:p>
    <w:p w14:paraId="2D911CC5" w14:textId="77777777" w:rsidR="00167B7F" w:rsidRPr="00BB2502" w:rsidRDefault="00167B7F" w:rsidP="00167B7F">
      <w:pPr>
        <w:jc w:val="both"/>
        <w:rPr>
          <w:rFonts w:ascii="Arial" w:hAnsi="Arial" w:cs="Arial"/>
          <w:sz w:val="22"/>
          <w:szCs w:val="22"/>
        </w:rPr>
      </w:pPr>
    </w:p>
    <w:p w14:paraId="33098663"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Doctor</w:t>
      </w:r>
    </w:p>
    <w:p w14:paraId="0F754F1F"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WALFRANDO FORERO BEJARANO</w:t>
      </w:r>
    </w:p>
    <w:p w14:paraId="226912DC"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ALCALDE MUNICIPAL</w:t>
      </w:r>
    </w:p>
    <w:p w14:paraId="3405370C"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Calle 11 No.6 -12</w:t>
      </w:r>
    </w:p>
    <w:p w14:paraId="471D98E2"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Ciudad</w:t>
      </w:r>
    </w:p>
    <w:p w14:paraId="557EE18E" w14:textId="77777777" w:rsidR="00167B7F" w:rsidRPr="00BB2502" w:rsidRDefault="00167B7F" w:rsidP="00167B7F">
      <w:pPr>
        <w:jc w:val="both"/>
        <w:rPr>
          <w:rFonts w:ascii="Arial" w:hAnsi="Arial" w:cs="Arial"/>
          <w:sz w:val="22"/>
          <w:szCs w:val="22"/>
        </w:rPr>
      </w:pPr>
    </w:p>
    <w:p w14:paraId="7F9FDB0D" w14:textId="7E681025" w:rsidR="00167B7F" w:rsidRPr="00686506" w:rsidRDefault="00167B7F" w:rsidP="00167B7F">
      <w:pPr>
        <w:pStyle w:val="NormalWeb"/>
        <w:spacing w:before="0" w:beforeAutospacing="0" w:after="0" w:afterAutospacing="0" w:line="0" w:lineRule="atLeast"/>
        <w:rPr>
          <w:rFonts w:cs="Arial"/>
          <w:b/>
          <w:sz w:val="22"/>
          <w:szCs w:val="22"/>
        </w:rPr>
      </w:pPr>
      <w:r w:rsidRPr="00686506">
        <w:rPr>
          <w:rFonts w:cs="Arial"/>
          <w:b/>
          <w:sz w:val="22"/>
          <w:szCs w:val="22"/>
        </w:rPr>
        <w:t xml:space="preserve">REF: </w:t>
      </w:r>
      <w:r w:rsidRPr="00686506">
        <w:rPr>
          <w:rFonts w:cs="Arial"/>
          <w:b/>
          <w:sz w:val="22"/>
          <w:szCs w:val="22"/>
        </w:rPr>
        <w:tab/>
      </w:r>
      <w:r w:rsidRPr="00686506">
        <w:rPr>
          <w:rFonts w:cs="Arial"/>
          <w:b/>
          <w:sz w:val="22"/>
          <w:szCs w:val="22"/>
        </w:rPr>
        <w:tab/>
        <w:t>ESAL 00</w:t>
      </w:r>
      <w:r w:rsidR="00243422">
        <w:rPr>
          <w:rFonts w:cs="Arial"/>
          <w:b/>
          <w:sz w:val="22"/>
          <w:szCs w:val="22"/>
        </w:rPr>
        <w:t>5</w:t>
      </w:r>
      <w:r w:rsidR="00A91751">
        <w:rPr>
          <w:rFonts w:cs="Arial"/>
          <w:b/>
          <w:sz w:val="22"/>
          <w:szCs w:val="22"/>
        </w:rPr>
        <w:t xml:space="preserve"> MT 2026</w:t>
      </w:r>
    </w:p>
    <w:p w14:paraId="32A37317" w14:textId="16018D46" w:rsidR="00167B7F" w:rsidRPr="00BB2502" w:rsidRDefault="00167B7F" w:rsidP="00167B7F">
      <w:pPr>
        <w:ind w:left="1418" w:hanging="1418"/>
        <w:jc w:val="both"/>
        <w:rPr>
          <w:rFonts w:ascii="Arial" w:hAnsi="Arial" w:cs="Arial"/>
          <w:b/>
          <w:bCs/>
          <w:sz w:val="22"/>
          <w:szCs w:val="22"/>
        </w:rPr>
      </w:pPr>
      <w:r w:rsidRPr="00686506">
        <w:rPr>
          <w:rFonts w:ascii="Arial" w:hAnsi="Arial" w:cs="Arial"/>
          <w:b/>
          <w:sz w:val="22"/>
          <w:szCs w:val="22"/>
        </w:rPr>
        <w:t>OBJETO:</w:t>
      </w:r>
      <w:r w:rsidRPr="00686506">
        <w:rPr>
          <w:rFonts w:ascii="Arial" w:hAnsi="Arial" w:cs="Arial"/>
          <w:sz w:val="22"/>
          <w:szCs w:val="22"/>
        </w:rPr>
        <w:t xml:space="preserve"> </w:t>
      </w:r>
      <w:r w:rsidRPr="00686506">
        <w:rPr>
          <w:rFonts w:ascii="Arial" w:hAnsi="Arial" w:cs="Arial"/>
          <w:sz w:val="22"/>
          <w:szCs w:val="22"/>
        </w:rPr>
        <w:tab/>
      </w:r>
      <w:r w:rsidR="00A91751" w:rsidRPr="00A91751">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43830C73" w14:textId="77777777" w:rsidR="00167B7F" w:rsidRPr="00BB2502" w:rsidRDefault="00167B7F" w:rsidP="00167B7F">
      <w:pPr>
        <w:jc w:val="both"/>
        <w:rPr>
          <w:rFonts w:ascii="Arial" w:hAnsi="Arial" w:cs="Arial"/>
          <w:sz w:val="22"/>
          <w:szCs w:val="22"/>
        </w:rPr>
      </w:pPr>
    </w:p>
    <w:p w14:paraId="1581827A" w14:textId="77777777" w:rsidR="00167B7F" w:rsidRPr="00BB2502" w:rsidRDefault="00167B7F" w:rsidP="00167B7F">
      <w:pPr>
        <w:jc w:val="both"/>
        <w:rPr>
          <w:rFonts w:ascii="Arial" w:hAnsi="Arial" w:cs="Arial"/>
          <w:b/>
          <w:bCs/>
          <w:sz w:val="22"/>
          <w:szCs w:val="22"/>
        </w:rPr>
      </w:pPr>
      <w:r w:rsidRPr="00BB2502">
        <w:rPr>
          <w:rFonts w:ascii="Arial" w:hAnsi="Arial" w:cs="Arial"/>
          <w:b/>
          <w:bCs/>
          <w:sz w:val="22"/>
          <w:szCs w:val="22"/>
        </w:rPr>
        <w:t>PROPONENTE:</w:t>
      </w:r>
    </w:p>
    <w:p w14:paraId="24774EF9" w14:textId="77777777" w:rsidR="00167B7F" w:rsidRPr="00BB2502" w:rsidRDefault="00167B7F" w:rsidP="00167B7F">
      <w:pPr>
        <w:jc w:val="both"/>
        <w:rPr>
          <w:rFonts w:ascii="Arial" w:hAnsi="Arial" w:cs="Arial"/>
          <w:sz w:val="22"/>
          <w:szCs w:val="22"/>
        </w:rPr>
      </w:pPr>
    </w:p>
    <w:p w14:paraId="101D7955" w14:textId="77777777" w:rsidR="00167B7F" w:rsidRPr="00BB2502" w:rsidRDefault="00167B7F" w:rsidP="00167B7F">
      <w:pPr>
        <w:jc w:val="both"/>
        <w:rPr>
          <w:rFonts w:ascii="Arial" w:hAnsi="Arial" w:cs="Arial"/>
          <w:sz w:val="22"/>
          <w:szCs w:val="22"/>
        </w:rPr>
      </w:pPr>
      <w:r w:rsidRPr="00BB2502">
        <w:rPr>
          <w:rFonts w:ascii="Arial" w:hAnsi="Arial" w:cs="Arial"/>
          <w:sz w:val="22"/>
          <w:szCs w:val="22"/>
        </w:rPr>
        <w:t xml:space="preserve">[Nombre del representante legal o proponente], identificado con C.C. No. [Insertar información] expedida en [Insertar información] manifiesto bajo la gravedad del juramento: </w:t>
      </w:r>
    </w:p>
    <w:p w14:paraId="55C4614F" w14:textId="77777777" w:rsidR="00167B7F" w:rsidRPr="00BB2502" w:rsidRDefault="00167B7F" w:rsidP="00167B7F">
      <w:pPr>
        <w:jc w:val="both"/>
        <w:rPr>
          <w:rFonts w:ascii="Arial" w:hAnsi="Arial" w:cs="Arial"/>
          <w:sz w:val="22"/>
          <w:szCs w:val="22"/>
        </w:rPr>
      </w:pPr>
    </w:p>
    <w:p w14:paraId="69D5ECB6" w14:textId="77777777" w:rsidR="00167B7F" w:rsidRPr="00BB2502" w:rsidRDefault="00167B7F" w:rsidP="00167B7F">
      <w:pPr>
        <w:jc w:val="both"/>
        <w:rPr>
          <w:rFonts w:ascii="Arial" w:hAnsi="Arial" w:cs="Arial"/>
          <w:sz w:val="22"/>
          <w:szCs w:val="22"/>
        </w:rPr>
      </w:pPr>
      <w:r w:rsidRPr="00BB2502">
        <w:rPr>
          <w:rFonts w:ascii="Arial" w:hAnsi="Arial" w:cs="Arial"/>
          <w:sz w:val="22"/>
          <w:szCs w:val="22"/>
        </w:rPr>
        <w:t>Que ni yo ni las personas vinculadas con la presente oferta nos encontramos incursos dentro de las causales de inhabilidad e incompatibilidad legal</w:t>
      </w:r>
      <w:r>
        <w:rPr>
          <w:rFonts w:ascii="Arial" w:hAnsi="Arial" w:cs="Arial"/>
          <w:sz w:val="22"/>
          <w:szCs w:val="22"/>
        </w:rPr>
        <w:t xml:space="preserve">, </w:t>
      </w:r>
      <w:r w:rsidRPr="00BB2502">
        <w:rPr>
          <w:rFonts w:ascii="Arial" w:hAnsi="Arial" w:cs="Arial"/>
          <w:sz w:val="22"/>
          <w:szCs w:val="22"/>
        </w:rPr>
        <w:t>establecid</w:t>
      </w:r>
      <w:r>
        <w:rPr>
          <w:rFonts w:ascii="Arial" w:hAnsi="Arial" w:cs="Arial"/>
          <w:sz w:val="22"/>
          <w:szCs w:val="22"/>
        </w:rPr>
        <w:t>o</w:t>
      </w:r>
      <w:r w:rsidRPr="00BB2502">
        <w:rPr>
          <w:rFonts w:ascii="Arial" w:hAnsi="Arial" w:cs="Arial"/>
          <w:sz w:val="22"/>
          <w:szCs w:val="22"/>
        </w:rPr>
        <w:t>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de 2020, en concordancia con el numeral 4 del artículo 38 de la ley 734 de 2002, hoy numeral 4 del artículo 42 de la Ley 1952 de 2019, ni en los boletines de deudores morosos de las Entidades Estatales, según lo dispuesto en el parágrafo 3 de la Ley 716 de 2001.</w:t>
      </w:r>
    </w:p>
    <w:p w14:paraId="4EE6FA3A" w14:textId="77777777" w:rsidR="00167B7F" w:rsidRPr="00BB2502" w:rsidRDefault="00167B7F" w:rsidP="00167B7F">
      <w:pPr>
        <w:jc w:val="both"/>
        <w:rPr>
          <w:rFonts w:ascii="Arial" w:hAnsi="Arial" w:cs="Arial"/>
          <w:sz w:val="22"/>
          <w:szCs w:val="22"/>
        </w:rPr>
      </w:pPr>
    </w:p>
    <w:p w14:paraId="0E1A636E" w14:textId="31CB9584" w:rsidR="00167B7F" w:rsidRDefault="00167B7F" w:rsidP="00167B7F">
      <w:pPr>
        <w:jc w:val="both"/>
        <w:rPr>
          <w:rFonts w:ascii="Arial" w:hAnsi="Arial" w:cs="Arial"/>
          <w:sz w:val="22"/>
          <w:szCs w:val="22"/>
        </w:rPr>
      </w:pPr>
      <w:r>
        <w:rPr>
          <w:rFonts w:ascii="Arial" w:hAnsi="Arial" w:cs="Arial"/>
          <w:sz w:val="22"/>
          <w:szCs w:val="22"/>
        </w:rPr>
        <w:t xml:space="preserve">Que de </w:t>
      </w:r>
      <w:r w:rsidRPr="00BB2502">
        <w:rPr>
          <w:rFonts w:ascii="Arial" w:hAnsi="Arial" w:cs="Arial"/>
          <w:sz w:val="22"/>
          <w:szCs w:val="22"/>
        </w:rPr>
        <w:t>igual forma manifiesto que no tengo conflicto de intereses para participar en el proceso de selección y en caso de ser adjudicatario del mismo para la suscripción del con</w:t>
      </w:r>
      <w:r>
        <w:rPr>
          <w:rFonts w:ascii="Arial" w:hAnsi="Arial" w:cs="Arial"/>
          <w:sz w:val="22"/>
          <w:szCs w:val="22"/>
        </w:rPr>
        <w:t>venio</w:t>
      </w:r>
      <w:r w:rsidRPr="00BB2502">
        <w:rPr>
          <w:rFonts w:ascii="Arial" w:hAnsi="Arial" w:cs="Arial"/>
          <w:sz w:val="22"/>
          <w:szCs w:val="22"/>
        </w:rPr>
        <w:t>.</w:t>
      </w:r>
    </w:p>
    <w:p w14:paraId="25653D11" w14:textId="77777777" w:rsidR="00167B7F" w:rsidRDefault="00167B7F" w:rsidP="00167B7F">
      <w:pPr>
        <w:jc w:val="both"/>
        <w:rPr>
          <w:rFonts w:ascii="Arial" w:hAnsi="Arial" w:cs="Arial"/>
          <w:sz w:val="22"/>
          <w:szCs w:val="22"/>
        </w:rPr>
      </w:pPr>
    </w:p>
    <w:p w14:paraId="37E4814E" w14:textId="77777777" w:rsidR="00167B7F" w:rsidRDefault="00167B7F" w:rsidP="00167B7F">
      <w:pPr>
        <w:jc w:val="both"/>
        <w:rPr>
          <w:rFonts w:ascii="Arial" w:hAnsi="Arial" w:cs="Arial"/>
          <w:sz w:val="22"/>
          <w:szCs w:val="22"/>
        </w:rPr>
      </w:pPr>
      <w:r>
        <w:rPr>
          <w:rFonts w:ascii="Arial" w:hAnsi="Arial" w:cs="Arial"/>
          <w:sz w:val="22"/>
          <w:szCs w:val="22"/>
        </w:rPr>
        <w:t>Q</w:t>
      </w:r>
      <w:r w:rsidRPr="009F5E8D">
        <w:rPr>
          <w:rFonts w:ascii="Arial" w:hAnsi="Arial" w:cs="Arial"/>
          <w:sz w:val="22"/>
          <w:szCs w:val="22"/>
        </w:rPr>
        <w:t xml:space="preserve">ue ni yo ni las personas vinculadas con la presente oferta nos encontramos </w:t>
      </w:r>
      <w:r>
        <w:rPr>
          <w:rFonts w:ascii="Arial" w:hAnsi="Arial" w:cs="Arial"/>
          <w:sz w:val="22"/>
          <w:szCs w:val="22"/>
        </w:rPr>
        <w:t>r</w:t>
      </w:r>
      <w:r w:rsidRPr="00D97CAC">
        <w:rPr>
          <w:rFonts w:ascii="Arial" w:hAnsi="Arial" w:cs="Arial"/>
          <w:sz w:val="22"/>
          <w:szCs w:val="22"/>
        </w:rPr>
        <w:t>elacionados en ninguna lista restrictiva de lavado de activos de ningún país, como las denominadas Listas OFAC, Lista Clinton o en listas nacionales o internacionales de organismos policiales, judiciales o de inteligencia por posibles vínculos con organizaciones delictivas</w:t>
      </w:r>
      <w:r>
        <w:rPr>
          <w:rFonts w:ascii="Arial" w:hAnsi="Arial" w:cs="Arial"/>
          <w:sz w:val="22"/>
          <w:szCs w:val="22"/>
        </w:rPr>
        <w:t>.</w:t>
      </w:r>
    </w:p>
    <w:p w14:paraId="544155CA" w14:textId="77777777" w:rsidR="00167B7F" w:rsidRDefault="00167B7F" w:rsidP="00167B7F">
      <w:pPr>
        <w:jc w:val="both"/>
        <w:rPr>
          <w:rFonts w:ascii="Arial" w:hAnsi="Arial" w:cs="Arial"/>
          <w:sz w:val="22"/>
          <w:szCs w:val="22"/>
        </w:rPr>
      </w:pPr>
    </w:p>
    <w:p w14:paraId="1DC0F164" w14:textId="7C0EADC5" w:rsidR="008E3E39" w:rsidRPr="00BB2502" w:rsidRDefault="00167B7F" w:rsidP="008E3E39">
      <w:pPr>
        <w:jc w:val="both"/>
        <w:rPr>
          <w:rFonts w:ascii="Arial" w:hAnsi="Arial" w:cs="Arial"/>
          <w:sz w:val="22"/>
          <w:szCs w:val="22"/>
        </w:rPr>
      </w:pPr>
      <w:r>
        <w:rPr>
          <w:rFonts w:ascii="Arial" w:hAnsi="Arial" w:cs="Arial"/>
          <w:sz w:val="22"/>
          <w:szCs w:val="22"/>
        </w:rPr>
        <w:t>Que no</w:t>
      </w:r>
      <w:r w:rsidRPr="00773336">
        <w:rPr>
          <w:rFonts w:ascii="Arial" w:hAnsi="Arial" w:cs="Arial"/>
          <w:sz w:val="22"/>
          <w:szCs w:val="22"/>
        </w:rPr>
        <w:t xml:space="preserve"> he sido objeto de aplicación de ninguna sanción por declaratoria de incumplimiento, terminación unilateral o caducidad, dentro de los CINCO (5) años anteriores al cierre del presente proceso de contratación, en contratos en los cuales ostentado la calidad de contratista</w:t>
      </w:r>
      <w:r>
        <w:rPr>
          <w:rFonts w:ascii="Arial" w:hAnsi="Arial" w:cs="Arial"/>
          <w:sz w:val="22"/>
          <w:szCs w:val="22"/>
        </w:rPr>
        <w:t>.</w:t>
      </w:r>
    </w:p>
    <w:p w14:paraId="0DF93983" w14:textId="77777777" w:rsidR="008E3E39" w:rsidRPr="00BB2502" w:rsidRDefault="008E3E39" w:rsidP="008E3E39">
      <w:pPr>
        <w:jc w:val="both"/>
        <w:rPr>
          <w:rFonts w:ascii="Arial" w:hAnsi="Arial" w:cs="Arial"/>
          <w:sz w:val="22"/>
          <w:szCs w:val="22"/>
        </w:rPr>
      </w:pPr>
    </w:p>
    <w:p w14:paraId="2D200233" w14:textId="77777777" w:rsidR="008E3E39" w:rsidRPr="00BB2502" w:rsidRDefault="008E3E39" w:rsidP="008E3E39">
      <w:pPr>
        <w:jc w:val="both"/>
        <w:rPr>
          <w:rFonts w:ascii="Arial" w:hAnsi="Arial" w:cs="Arial"/>
          <w:sz w:val="22"/>
          <w:szCs w:val="22"/>
        </w:rPr>
      </w:pPr>
      <w:r w:rsidRPr="00BB2502">
        <w:rPr>
          <w:rFonts w:ascii="Arial" w:hAnsi="Arial" w:cs="Arial"/>
          <w:sz w:val="22"/>
          <w:szCs w:val="22"/>
        </w:rPr>
        <w:t xml:space="preserve">Atentamente, </w:t>
      </w:r>
    </w:p>
    <w:p w14:paraId="40012D6D" w14:textId="77777777" w:rsidR="008E3E39" w:rsidRPr="00BB2502" w:rsidRDefault="008E3E39" w:rsidP="008E3E39">
      <w:pPr>
        <w:jc w:val="both"/>
        <w:rPr>
          <w:rFonts w:ascii="Arial" w:hAnsi="Arial" w:cs="Arial"/>
          <w:sz w:val="22"/>
          <w:szCs w:val="22"/>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8E3E39" w:rsidRPr="00BB2502" w14:paraId="220651B8" w14:textId="77777777" w:rsidTr="00814611">
        <w:trPr>
          <w:trHeight w:val="261"/>
        </w:trPr>
        <w:tc>
          <w:tcPr>
            <w:tcW w:w="3871" w:type="dxa"/>
            <w:shd w:val="clear" w:color="auto" w:fill="EEECE1"/>
          </w:tcPr>
          <w:p w14:paraId="083892B5" w14:textId="77777777" w:rsidR="008E3E39" w:rsidRPr="00BB2502" w:rsidRDefault="008E3E39" w:rsidP="00814611">
            <w:pPr>
              <w:jc w:val="both"/>
              <w:rPr>
                <w:rFonts w:ascii="Arial" w:hAnsi="Arial" w:cs="Arial"/>
                <w:sz w:val="22"/>
                <w:szCs w:val="22"/>
              </w:rPr>
            </w:pPr>
          </w:p>
          <w:p w14:paraId="7D60D0A3" w14:textId="77777777" w:rsidR="008E3E39" w:rsidRPr="00BB2502" w:rsidRDefault="008E3E39" w:rsidP="00814611">
            <w:pPr>
              <w:jc w:val="both"/>
              <w:rPr>
                <w:rFonts w:ascii="Arial" w:hAnsi="Arial" w:cs="Arial"/>
                <w:sz w:val="22"/>
                <w:szCs w:val="22"/>
              </w:rPr>
            </w:pPr>
            <w:r w:rsidRPr="00BB2502">
              <w:rPr>
                <w:rFonts w:ascii="Arial" w:hAnsi="Arial" w:cs="Arial"/>
                <w:sz w:val="22"/>
                <w:szCs w:val="22"/>
              </w:rPr>
              <w:t>NOMBRE DEL PROPONENTE</w:t>
            </w:r>
          </w:p>
        </w:tc>
        <w:tc>
          <w:tcPr>
            <w:tcW w:w="6165" w:type="dxa"/>
          </w:tcPr>
          <w:p w14:paraId="063107D6" w14:textId="77777777" w:rsidR="008E3E39" w:rsidRPr="00BB2502" w:rsidRDefault="008E3E39" w:rsidP="00814611">
            <w:pPr>
              <w:jc w:val="both"/>
              <w:rPr>
                <w:rFonts w:ascii="Arial" w:hAnsi="Arial" w:cs="Arial"/>
                <w:sz w:val="22"/>
                <w:szCs w:val="22"/>
              </w:rPr>
            </w:pPr>
          </w:p>
        </w:tc>
      </w:tr>
      <w:tr w:rsidR="008E3E39" w:rsidRPr="00BB2502" w14:paraId="595327CC" w14:textId="77777777" w:rsidTr="00814611">
        <w:trPr>
          <w:trHeight w:val="246"/>
        </w:trPr>
        <w:tc>
          <w:tcPr>
            <w:tcW w:w="3871" w:type="dxa"/>
            <w:shd w:val="clear" w:color="auto" w:fill="EEECE1"/>
          </w:tcPr>
          <w:p w14:paraId="6779C36D" w14:textId="77777777" w:rsidR="008E3E39" w:rsidRPr="00BB2502" w:rsidRDefault="008E3E39" w:rsidP="00814611">
            <w:pPr>
              <w:jc w:val="both"/>
              <w:rPr>
                <w:rFonts w:ascii="Arial" w:hAnsi="Arial" w:cs="Arial"/>
                <w:sz w:val="22"/>
                <w:szCs w:val="22"/>
              </w:rPr>
            </w:pPr>
          </w:p>
          <w:p w14:paraId="454B26A8" w14:textId="77777777" w:rsidR="008E3E39" w:rsidRPr="00BB2502" w:rsidRDefault="008E3E39" w:rsidP="00814611">
            <w:pPr>
              <w:jc w:val="both"/>
              <w:rPr>
                <w:rFonts w:ascii="Arial" w:hAnsi="Arial" w:cs="Arial"/>
                <w:sz w:val="22"/>
                <w:szCs w:val="22"/>
              </w:rPr>
            </w:pPr>
            <w:r w:rsidRPr="00BB2502">
              <w:rPr>
                <w:rFonts w:ascii="Arial" w:hAnsi="Arial" w:cs="Arial"/>
                <w:sz w:val="22"/>
                <w:szCs w:val="22"/>
              </w:rPr>
              <w:t>NIT</w:t>
            </w:r>
          </w:p>
        </w:tc>
        <w:tc>
          <w:tcPr>
            <w:tcW w:w="6165" w:type="dxa"/>
          </w:tcPr>
          <w:p w14:paraId="6F16D0BF" w14:textId="77777777" w:rsidR="008E3E39" w:rsidRPr="00BB2502" w:rsidRDefault="008E3E39" w:rsidP="00814611">
            <w:pPr>
              <w:jc w:val="both"/>
              <w:rPr>
                <w:rFonts w:ascii="Arial" w:hAnsi="Arial" w:cs="Arial"/>
                <w:sz w:val="22"/>
                <w:szCs w:val="22"/>
              </w:rPr>
            </w:pPr>
          </w:p>
        </w:tc>
      </w:tr>
      <w:tr w:rsidR="008E3E39" w:rsidRPr="00BB2502" w14:paraId="3DB8BBCE" w14:textId="77777777" w:rsidTr="00814611">
        <w:trPr>
          <w:trHeight w:val="277"/>
        </w:trPr>
        <w:tc>
          <w:tcPr>
            <w:tcW w:w="3871" w:type="dxa"/>
            <w:shd w:val="clear" w:color="auto" w:fill="EEECE1"/>
          </w:tcPr>
          <w:p w14:paraId="662A930D" w14:textId="77777777" w:rsidR="008E3E39" w:rsidRPr="00BB2502" w:rsidRDefault="008E3E39" w:rsidP="00814611">
            <w:pPr>
              <w:jc w:val="both"/>
              <w:rPr>
                <w:rFonts w:ascii="Arial" w:hAnsi="Arial" w:cs="Arial"/>
                <w:sz w:val="22"/>
                <w:szCs w:val="22"/>
              </w:rPr>
            </w:pPr>
          </w:p>
          <w:p w14:paraId="0A5840AD" w14:textId="77777777" w:rsidR="008E3E39" w:rsidRPr="00BB2502" w:rsidRDefault="008E3E39" w:rsidP="00814611">
            <w:pPr>
              <w:jc w:val="both"/>
              <w:rPr>
                <w:rFonts w:ascii="Arial" w:hAnsi="Arial" w:cs="Arial"/>
                <w:sz w:val="22"/>
                <w:szCs w:val="22"/>
              </w:rPr>
            </w:pPr>
            <w:r w:rsidRPr="00BB2502">
              <w:rPr>
                <w:rFonts w:ascii="Arial" w:hAnsi="Arial" w:cs="Arial"/>
                <w:sz w:val="22"/>
                <w:szCs w:val="22"/>
              </w:rPr>
              <w:t>REPRESENTANTE LEGAL</w:t>
            </w:r>
          </w:p>
        </w:tc>
        <w:tc>
          <w:tcPr>
            <w:tcW w:w="6165" w:type="dxa"/>
          </w:tcPr>
          <w:p w14:paraId="76B5F659" w14:textId="77777777" w:rsidR="008E3E39" w:rsidRPr="00BB2502" w:rsidRDefault="008E3E39" w:rsidP="00814611">
            <w:pPr>
              <w:jc w:val="both"/>
              <w:rPr>
                <w:rFonts w:ascii="Arial" w:hAnsi="Arial" w:cs="Arial"/>
                <w:sz w:val="22"/>
                <w:szCs w:val="22"/>
              </w:rPr>
            </w:pPr>
          </w:p>
        </w:tc>
      </w:tr>
      <w:tr w:rsidR="008E3E39" w:rsidRPr="00BB2502" w14:paraId="055A2C15" w14:textId="77777777" w:rsidTr="00814611">
        <w:trPr>
          <w:trHeight w:val="277"/>
        </w:trPr>
        <w:tc>
          <w:tcPr>
            <w:tcW w:w="3871" w:type="dxa"/>
            <w:shd w:val="clear" w:color="auto" w:fill="EEECE1"/>
          </w:tcPr>
          <w:p w14:paraId="730990E5" w14:textId="77777777" w:rsidR="008E3E39" w:rsidRPr="00BB2502" w:rsidRDefault="008E3E39" w:rsidP="00814611">
            <w:pPr>
              <w:jc w:val="both"/>
              <w:rPr>
                <w:rFonts w:ascii="Arial" w:hAnsi="Arial" w:cs="Arial"/>
                <w:sz w:val="22"/>
                <w:szCs w:val="22"/>
              </w:rPr>
            </w:pPr>
          </w:p>
          <w:p w14:paraId="510890D5" w14:textId="77777777" w:rsidR="008E3E39" w:rsidRPr="00BB2502" w:rsidRDefault="008E3E39" w:rsidP="00814611">
            <w:pPr>
              <w:jc w:val="both"/>
              <w:rPr>
                <w:rFonts w:ascii="Arial" w:hAnsi="Arial" w:cs="Arial"/>
                <w:sz w:val="22"/>
                <w:szCs w:val="22"/>
              </w:rPr>
            </w:pPr>
            <w:r w:rsidRPr="00BB2502">
              <w:rPr>
                <w:rFonts w:ascii="Arial" w:hAnsi="Arial" w:cs="Arial"/>
                <w:sz w:val="22"/>
                <w:szCs w:val="22"/>
              </w:rPr>
              <w:t>CÉDULA DE CIUDADANÍA</w:t>
            </w:r>
          </w:p>
        </w:tc>
        <w:tc>
          <w:tcPr>
            <w:tcW w:w="6165" w:type="dxa"/>
          </w:tcPr>
          <w:p w14:paraId="50A92E18" w14:textId="77777777" w:rsidR="008E3E39" w:rsidRPr="00BB2502" w:rsidRDefault="008E3E39" w:rsidP="00814611">
            <w:pPr>
              <w:jc w:val="both"/>
              <w:rPr>
                <w:rFonts w:ascii="Arial" w:hAnsi="Arial" w:cs="Arial"/>
                <w:sz w:val="22"/>
                <w:szCs w:val="22"/>
              </w:rPr>
            </w:pPr>
          </w:p>
        </w:tc>
      </w:tr>
      <w:tr w:rsidR="008E3E39" w:rsidRPr="00BB2502" w14:paraId="3E287ECA" w14:textId="77777777" w:rsidTr="00814611">
        <w:trPr>
          <w:trHeight w:val="277"/>
        </w:trPr>
        <w:tc>
          <w:tcPr>
            <w:tcW w:w="3871" w:type="dxa"/>
            <w:shd w:val="clear" w:color="auto" w:fill="EEECE1"/>
          </w:tcPr>
          <w:p w14:paraId="6F59E18A" w14:textId="77777777" w:rsidR="008E3E39" w:rsidRPr="00BB2502" w:rsidRDefault="008E3E39" w:rsidP="00814611">
            <w:pPr>
              <w:jc w:val="both"/>
              <w:rPr>
                <w:rFonts w:ascii="Arial" w:hAnsi="Arial" w:cs="Arial"/>
                <w:sz w:val="22"/>
                <w:szCs w:val="22"/>
              </w:rPr>
            </w:pPr>
          </w:p>
          <w:p w14:paraId="662E6903" w14:textId="77777777" w:rsidR="008E3E39" w:rsidRPr="00BB2502" w:rsidRDefault="008E3E39" w:rsidP="00814611">
            <w:pPr>
              <w:jc w:val="both"/>
              <w:rPr>
                <w:rFonts w:ascii="Arial" w:hAnsi="Arial" w:cs="Arial"/>
                <w:sz w:val="22"/>
                <w:szCs w:val="22"/>
              </w:rPr>
            </w:pPr>
            <w:r w:rsidRPr="00BB2502">
              <w:rPr>
                <w:rFonts w:ascii="Arial" w:hAnsi="Arial" w:cs="Arial"/>
                <w:sz w:val="22"/>
                <w:szCs w:val="22"/>
              </w:rPr>
              <w:lastRenderedPageBreak/>
              <w:t>FIRMA DEL REPRESENTANTE LEGAL</w:t>
            </w:r>
          </w:p>
        </w:tc>
        <w:tc>
          <w:tcPr>
            <w:tcW w:w="6165" w:type="dxa"/>
          </w:tcPr>
          <w:p w14:paraId="1D7F77ED" w14:textId="77777777" w:rsidR="008E3E39" w:rsidRPr="00BB2502" w:rsidRDefault="008E3E39" w:rsidP="00814611">
            <w:pPr>
              <w:jc w:val="both"/>
              <w:rPr>
                <w:rFonts w:ascii="Arial" w:hAnsi="Arial" w:cs="Arial"/>
                <w:sz w:val="22"/>
                <w:szCs w:val="22"/>
              </w:rPr>
            </w:pPr>
          </w:p>
        </w:tc>
      </w:tr>
    </w:tbl>
    <w:p w14:paraId="6CF6ACC1" w14:textId="77777777" w:rsidR="00BB2502" w:rsidRDefault="00BB2502" w:rsidP="008E3E39">
      <w:pPr>
        <w:jc w:val="center"/>
        <w:rPr>
          <w:rFonts w:ascii="Arial" w:hAnsi="Arial" w:cs="Arial"/>
          <w:b/>
          <w:bCs/>
        </w:rPr>
      </w:pPr>
    </w:p>
    <w:p w14:paraId="2FFF28DE" w14:textId="77777777" w:rsidR="00BB2502" w:rsidRDefault="00BB2502">
      <w:pPr>
        <w:spacing w:after="160" w:line="259" w:lineRule="auto"/>
        <w:rPr>
          <w:rFonts w:ascii="Arial" w:hAnsi="Arial" w:cs="Arial"/>
          <w:b/>
          <w:bCs/>
        </w:rPr>
      </w:pPr>
      <w:r>
        <w:rPr>
          <w:rFonts w:ascii="Arial" w:hAnsi="Arial" w:cs="Arial"/>
          <w:b/>
          <w:bCs/>
        </w:rPr>
        <w:br w:type="page"/>
      </w:r>
    </w:p>
    <w:p w14:paraId="133A6186" w14:textId="4E4E617F" w:rsidR="008E3E39" w:rsidRPr="00794548" w:rsidRDefault="008E3E39" w:rsidP="008E3E39">
      <w:pPr>
        <w:jc w:val="center"/>
        <w:rPr>
          <w:rFonts w:ascii="Arial" w:hAnsi="Arial" w:cs="Arial"/>
          <w:b/>
          <w:bCs/>
          <w:sz w:val="22"/>
          <w:szCs w:val="22"/>
        </w:rPr>
      </w:pPr>
      <w:r w:rsidRPr="00794548">
        <w:rPr>
          <w:rFonts w:ascii="Arial" w:hAnsi="Arial" w:cs="Arial"/>
          <w:b/>
          <w:bCs/>
          <w:sz w:val="22"/>
          <w:szCs w:val="22"/>
        </w:rPr>
        <w:lastRenderedPageBreak/>
        <w:t>FORMULARIO No. 4</w:t>
      </w:r>
    </w:p>
    <w:p w14:paraId="41BC1EDB" w14:textId="77777777" w:rsidR="008E3E39" w:rsidRPr="00794548" w:rsidRDefault="008E3E39" w:rsidP="008E3E39">
      <w:pPr>
        <w:jc w:val="center"/>
        <w:rPr>
          <w:rFonts w:ascii="Arial" w:hAnsi="Arial" w:cs="Arial"/>
          <w:b/>
          <w:bCs/>
          <w:sz w:val="22"/>
          <w:szCs w:val="22"/>
        </w:rPr>
      </w:pPr>
    </w:p>
    <w:p w14:paraId="68F894D8" w14:textId="77777777" w:rsidR="008E3E39" w:rsidRPr="00794548" w:rsidRDefault="008E3E39" w:rsidP="008E3E39">
      <w:pPr>
        <w:jc w:val="center"/>
        <w:rPr>
          <w:rFonts w:ascii="Arial" w:hAnsi="Arial" w:cs="Arial"/>
          <w:b/>
          <w:bCs/>
          <w:sz w:val="22"/>
          <w:szCs w:val="22"/>
        </w:rPr>
      </w:pPr>
      <w:r w:rsidRPr="00794548">
        <w:rPr>
          <w:rFonts w:ascii="Arial" w:hAnsi="Arial" w:cs="Arial"/>
          <w:b/>
          <w:bCs/>
          <w:sz w:val="22"/>
          <w:szCs w:val="22"/>
        </w:rPr>
        <w:t>COMPROMISO ANTICORRUPCION</w:t>
      </w:r>
    </w:p>
    <w:p w14:paraId="237301C8" w14:textId="77777777" w:rsidR="008E3E39" w:rsidRPr="00794548" w:rsidRDefault="008E3E39" w:rsidP="008E3E39">
      <w:pPr>
        <w:jc w:val="both"/>
        <w:rPr>
          <w:rFonts w:ascii="Arial" w:hAnsi="Arial" w:cs="Arial"/>
          <w:sz w:val="22"/>
          <w:szCs w:val="22"/>
        </w:rPr>
      </w:pPr>
    </w:p>
    <w:p w14:paraId="0E180AEF" w14:textId="77777777" w:rsidR="008E3E39" w:rsidRPr="00794548" w:rsidRDefault="008E3E39" w:rsidP="008E3E39">
      <w:pPr>
        <w:jc w:val="both"/>
        <w:rPr>
          <w:rFonts w:ascii="Arial" w:hAnsi="Arial" w:cs="Arial"/>
          <w:sz w:val="22"/>
          <w:szCs w:val="22"/>
        </w:rPr>
      </w:pPr>
      <w:r w:rsidRPr="00794548">
        <w:rPr>
          <w:rFonts w:ascii="Arial" w:hAnsi="Arial" w:cs="Arial"/>
          <w:sz w:val="22"/>
          <w:szCs w:val="22"/>
        </w:rPr>
        <w:t xml:space="preserve">Ciudad, Fecha </w:t>
      </w:r>
    </w:p>
    <w:p w14:paraId="4B682BEB" w14:textId="77777777" w:rsidR="008E3E39" w:rsidRPr="00794548" w:rsidRDefault="008E3E39" w:rsidP="008E3E39">
      <w:pPr>
        <w:jc w:val="both"/>
        <w:rPr>
          <w:rFonts w:ascii="Arial" w:hAnsi="Arial" w:cs="Arial"/>
          <w:sz w:val="22"/>
          <w:szCs w:val="22"/>
        </w:rPr>
      </w:pPr>
    </w:p>
    <w:p w14:paraId="6508E750" w14:textId="77777777" w:rsidR="00A02E8E" w:rsidRPr="00794548" w:rsidRDefault="00A02E8E" w:rsidP="00A02E8E">
      <w:pPr>
        <w:jc w:val="both"/>
        <w:rPr>
          <w:rFonts w:ascii="Arial" w:hAnsi="Arial" w:cs="Arial"/>
          <w:b/>
          <w:bCs/>
          <w:sz w:val="22"/>
          <w:szCs w:val="22"/>
        </w:rPr>
      </w:pPr>
      <w:r w:rsidRPr="00794548">
        <w:rPr>
          <w:rFonts w:ascii="Arial" w:hAnsi="Arial" w:cs="Arial"/>
          <w:b/>
          <w:bCs/>
          <w:sz w:val="22"/>
          <w:szCs w:val="22"/>
        </w:rPr>
        <w:t>Doctor</w:t>
      </w:r>
    </w:p>
    <w:p w14:paraId="219ED409" w14:textId="77777777" w:rsidR="00A02E8E" w:rsidRPr="00794548" w:rsidRDefault="00A02E8E" w:rsidP="00A02E8E">
      <w:pPr>
        <w:jc w:val="both"/>
        <w:rPr>
          <w:rFonts w:ascii="Arial" w:hAnsi="Arial" w:cs="Arial"/>
          <w:b/>
          <w:bCs/>
          <w:sz w:val="22"/>
          <w:szCs w:val="22"/>
        </w:rPr>
      </w:pPr>
      <w:r w:rsidRPr="00794548">
        <w:rPr>
          <w:rFonts w:ascii="Arial" w:hAnsi="Arial" w:cs="Arial"/>
          <w:b/>
          <w:bCs/>
          <w:sz w:val="22"/>
          <w:szCs w:val="22"/>
        </w:rPr>
        <w:t>WALFRANDO FORERO BEJARANO</w:t>
      </w:r>
    </w:p>
    <w:p w14:paraId="65392D4A" w14:textId="77777777" w:rsidR="00A02E8E" w:rsidRPr="00794548" w:rsidRDefault="00A02E8E" w:rsidP="00A02E8E">
      <w:pPr>
        <w:jc w:val="both"/>
        <w:rPr>
          <w:rFonts w:ascii="Arial" w:hAnsi="Arial" w:cs="Arial"/>
          <w:b/>
          <w:bCs/>
          <w:sz w:val="22"/>
          <w:szCs w:val="22"/>
        </w:rPr>
      </w:pPr>
      <w:r w:rsidRPr="00794548">
        <w:rPr>
          <w:rFonts w:ascii="Arial" w:hAnsi="Arial" w:cs="Arial"/>
          <w:b/>
          <w:bCs/>
          <w:sz w:val="22"/>
          <w:szCs w:val="22"/>
        </w:rPr>
        <w:t>ALCALDE MUNICIPAL</w:t>
      </w:r>
    </w:p>
    <w:p w14:paraId="5D8B6FC9" w14:textId="77777777" w:rsidR="00A02E8E" w:rsidRPr="00794548" w:rsidRDefault="00A02E8E" w:rsidP="00A02E8E">
      <w:pPr>
        <w:jc w:val="both"/>
        <w:rPr>
          <w:rFonts w:ascii="Arial" w:hAnsi="Arial" w:cs="Arial"/>
          <w:b/>
          <w:bCs/>
          <w:sz w:val="22"/>
          <w:szCs w:val="22"/>
        </w:rPr>
      </w:pPr>
      <w:r w:rsidRPr="00794548">
        <w:rPr>
          <w:rFonts w:ascii="Arial" w:hAnsi="Arial" w:cs="Arial"/>
          <w:b/>
          <w:bCs/>
          <w:sz w:val="22"/>
          <w:szCs w:val="22"/>
        </w:rPr>
        <w:t>Calle 11 No.6 -12</w:t>
      </w:r>
    </w:p>
    <w:p w14:paraId="494C4E2E" w14:textId="77777777" w:rsidR="00A02E8E" w:rsidRPr="00794548" w:rsidRDefault="00A02E8E" w:rsidP="00A02E8E">
      <w:pPr>
        <w:jc w:val="both"/>
        <w:rPr>
          <w:rFonts w:ascii="Arial" w:hAnsi="Arial" w:cs="Arial"/>
          <w:b/>
          <w:bCs/>
          <w:sz w:val="22"/>
          <w:szCs w:val="22"/>
        </w:rPr>
      </w:pPr>
      <w:r w:rsidRPr="00794548">
        <w:rPr>
          <w:rFonts w:ascii="Arial" w:hAnsi="Arial" w:cs="Arial"/>
          <w:b/>
          <w:bCs/>
          <w:sz w:val="22"/>
          <w:szCs w:val="22"/>
        </w:rPr>
        <w:t>Ciudad</w:t>
      </w:r>
    </w:p>
    <w:p w14:paraId="74339045" w14:textId="77777777" w:rsidR="008E3E39" w:rsidRPr="00794548" w:rsidRDefault="008E3E39" w:rsidP="008E3E39">
      <w:pPr>
        <w:jc w:val="both"/>
        <w:rPr>
          <w:rFonts w:ascii="Arial" w:hAnsi="Arial" w:cs="Arial"/>
          <w:sz w:val="22"/>
          <w:szCs w:val="22"/>
        </w:rPr>
      </w:pPr>
    </w:p>
    <w:p w14:paraId="02DC222D" w14:textId="34E05C80" w:rsidR="00686506" w:rsidRPr="00686506" w:rsidRDefault="00686506" w:rsidP="00686506">
      <w:pPr>
        <w:pStyle w:val="NormalWeb"/>
        <w:spacing w:before="0" w:beforeAutospacing="0" w:after="0" w:afterAutospacing="0" w:line="0" w:lineRule="atLeast"/>
        <w:rPr>
          <w:rFonts w:cs="Arial"/>
          <w:b/>
          <w:sz w:val="22"/>
          <w:szCs w:val="22"/>
        </w:rPr>
      </w:pPr>
      <w:r w:rsidRPr="00686506">
        <w:rPr>
          <w:rFonts w:cs="Arial"/>
          <w:b/>
          <w:sz w:val="22"/>
          <w:szCs w:val="22"/>
        </w:rPr>
        <w:t xml:space="preserve">REF: </w:t>
      </w:r>
      <w:r w:rsidRPr="00686506">
        <w:rPr>
          <w:rFonts w:cs="Arial"/>
          <w:b/>
          <w:sz w:val="22"/>
          <w:szCs w:val="22"/>
        </w:rPr>
        <w:tab/>
      </w:r>
      <w:r w:rsidRPr="00686506">
        <w:rPr>
          <w:rFonts w:cs="Arial"/>
          <w:b/>
          <w:sz w:val="22"/>
          <w:szCs w:val="22"/>
        </w:rPr>
        <w:tab/>
        <w:t>ESAL 00</w:t>
      </w:r>
      <w:r w:rsidR="00243422">
        <w:rPr>
          <w:rFonts w:cs="Arial"/>
          <w:b/>
          <w:sz w:val="22"/>
          <w:szCs w:val="22"/>
        </w:rPr>
        <w:t>5</w:t>
      </w:r>
      <w:r w:rsidRPr="00686506">
        <w:rPr>
          <w:rFonts w:cs="Arial"/>
          <w:b/>
          <w:sz w:val="22"/>
          <w:szCs w:val="22"/>
        </w:rPr>
        <w:t xml:space="preserve"> MT 202</w:t>
      </w:r>
      <w:r w:rsidR="00EC6BF5">
        <w:rPr>
          <w:rFonts w:cs="Arial"/>
          <w:b/>
          <w:sz w:val="22"/>
          <w:szCs w:val="22"/>
        </w:rPr>
        <w:t>6</w:t>
      </w:r>
    </w:p>
    <w:p w14:paraId="414F7413" w14:textId="15A03CAB" w:rsidR="00854FE1" w:rsidRPr="00854FE1" w:rsidRDefault="00686506" w:rsidP="00686506">
      <w:pPr>
        <w:spacing w:after="160" w:line="259" w:lineRule="auto"/>
        <w:ind w:left="1418" w:hanging="1418"/>
        <w:jc w:val="both"/>
        <w:rPr>
          <w:rFonts w:ascii="Arial" w:hAnsi="Arial" w:cs="Arial"/>
          <w:b/>
          <w:bCs/>
          <w:sz w:val="22"/>
          <w:szCs w:val="22"/>
        </w:rPr>
      </w:pPr>
      <w:r w:rsidRPr="00686506">
        <w:rPr>
          <w:rFonts w:ascii="Arial" w:hAnsi="Arial" w:cs="Arial"/>
          <w:b/>
          <w:sz w:val="22"/>
          <w:szCs w:val="22"/>
        </w:rPr>
        <w:t>OBJETO:</w:t>
      </w:r>
      <w:r w:rsidRPr="00686506">
        <w:rPr>
          <w:rFonts w:ascii="Arial" w:hAnsi="Arial" w:cs="Arial"/>
          <w:sz w:val="22"/>
          <w:szCs w:val="22"/>
        </w:rPr>
        <w:t xml:space="preserve"> </w:t>
      </w:r>
      <w:r w:rsidRPr="00686506">
        <w:rPr>
          <w:rFonts w:ascii="Arial" w:hAnsi="Arial" w:cs="Arial"/>
          <w:sz w:val="22"/>
          <w:szCs w:val="22"/>
        </w:rPr>
        <w:tab/>
      </w:r>
      <w:r w:rsidR="00EC6BF5" w:rsidRPr="00EC6BF5">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w:t>
      </w:r>
      <w:r w:rsidR="00EC6BF5">
        <w:rPr>
          <w:rFonts w:ascii="Arial" w:hAnsi="Arial" w:cs="Arial"/>
          <w:b/>
          <w:sz w:val="22"/>
          <w:szCs w:val="22"/>
        </w:rPr>
        <w:t>E, EN EL MUNICIPIO DE TOCANCIPÁ</w:t>
      </w:r>
      <w:r w:rsidR="00854FE1" w:rsidRPr="00854FE1">
        <w:rPr>
          <w:rFonts w:ascii="Arial" w:hAnsi="Arial" w:cs="Arial"/>
          <w:b/>
          <w:bCs/>
          <w:sz w:val="22"/>
          <w:szCs w:val="22"/>
        </w:rPr>
        <w:t>.</w:t>
      </w:r>
    </w:p>
    <w:p w14:paraId="2024E55B" w14:textId="77777777" w:rsidR="00854FE1" w:rsidRPr="00854FE1" w:rsidRDefault="00854FE1" w:rsidP="00854FE1">
      <w:pPr>
        <w:spacing w:line="0" w:lineRule="atLeast"/>
        <w:jc w:val="both"/>
        <w:rPr>
          <w:rFonts w:ascii="Arial" w:hAnsi="Arial" w:cs="Arial"/>
          <w:sz w:val="22"/>
          <w:szCs w:val="22"/>
        </w:rPr>
      </w:pPr>
    </w:p>
    <w:p w14:paraId="427F8F7A"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El(los) suscrito(s) a saber: (indicar nombre del representante legal de la ESAL) domiciliado en (diligenciar domicilio de la persona firmante), identificado con (indicar documento de identificación de la persona firmante y lugar de expedición), quien obra en nombre y representación legal de _________ (identificar de manera completa la persona jurídica), que en adelante se denominará la ESAL, manifiesto mi voluntad de asumir, de manera unilateral el presente compromiso, dentro de la Invitación a Manifestar Interés de suscribir Convenio de Asociación teniendo en cuenta las siguientes CONSIDERACIONES: </w:t>
      </w:r>
    </w:p>
    <w:p w14:paraId="32B016BC" w14:textId="77777777" w:rsidR="00854FE1" w:rsidRPr="00854FE1" w:rsidRDefault="00854FE1" w:rsidP="00854FE1">
      <w:pPr>
        <w:spacing w:line="0" w:lineRule="atLeast"/>
        <w:jc w:val="both"/>
        <w:rPr>
          <w:rFonts w:ascii="Arial" w:hAnsi="Arial" w:cs="Arial"/>
          <w:sz w:val="22"/>
          <w:szCs w:val="22"/>
        </w:rPr>
      </w:pPr>
    </w:p>
    <w:p w14:paraId="2864F4DA" w14:textId="133C7A4D"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PRIMERO: Que la Alcaldía Municipal de TOCANCIPA suscribirá Convenio de asociación cuyo objeto será la </w:t>
      </w:r>
      <w:r w:rsidR="00EC6BF5" w:rsidRPr="00EC6BF5">
        <w:rPr>
          <w:rFonts w:ascii="Arial" w:hAnsi="Arial" w:cs="Arial"/>
          <w:bCs/>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Pr="00854FE1">
        <w:rPr>
          <w:rFonts w:ascii="Arial" w:hAnsi="Arial" w:cs="Arial"/>
          <w:sz w:val="22"/>
          <w:szCs w:val="22"/>
        </w:rPr>
        <w:t>.</w:t>
      </w:r>
    </w:p>
    <w:p w14:paraId="44121EC5" w14:textId="77777777" w:rsidR="00854FE1" w:rsidRPr="00854FE1" w:rsidRDefault="00854FE1" w:rsidP="00854FE1">
      <w:pPr>
        <w:spacing w:line="0" w:lineRule="atLeast"/>
        <w:jc w:val="both"/>
        <w:rPr>
          <w:rFonts w:ascii="Arial" w:hAnsi="Arial" w:cs="Arial"/>
          <w:sz w:val="22"/>
          <w:szCs w:val="22"/>
        </w:rPr>
      </w:pPr>
    </w:p>
    <w:p w14:paraId="063341AA"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SEGUNDO: Que es interés de la ESAL apoyar la acción del Estado colombiano y de la Alcaldía Municipal de Tocancipá, para fortalecer la transparencia en los procesos de contratación, y la responsabilidad de rendir cuentas. </w:t>
      </w:r>
    </w:p>
    <w:p w14:paraId="776ABEEB" w14:textId="77777777" w:rsidR="00854FE1" w:rsidRPr="00854FE1" w:rsidRDefault="00854FE1" w:rsidP="00854FE1">
      <w:pPr>
        <w:spacing w:line="0" w:lineRule="atLeast"/>
        <w:jc w:val="both"/>
        <w:rPr>
          <w:rFonts w:ascii="Arial" w:hAnsi="Arial" w:cs="Arial"/>
          <w:sz w:val="22"/>
          <w:szCs w:val="22"/>
        </w:rPr>
      </w:pPr>
    </w:p>
    <w:p w14:paraId="552B24FF"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TERCERO: Que siendo del interés de la ESAL la suscripción del Convenio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73372C91" w14:textId="77777777" w:rsidR="00854FE1" w:rsidRPr="00854FE1" w:rsidRDefault="00854FE1" w:rsidP="00854FE1">
      <w:pPr>
        <w:spacing w:line="0" w:lineRule="atLeast"/>
        <w:jc w:val="both"/>
        <w:rPr>
          <w:rFonts w:ascii="Arial" w:hAnsi="Arial" w:cs="Arial"/>
          <w:sz w:val="22"/>
          <w:szCs w:val="22"/>
        </w:rPr>
      </w:pPr>
    </w:p>
    <w:p w14:paraId="26B5A007"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CLÁUSULAS:</w:t>
      </w:r>
    </w:p>
    <w:p w14:paraId="20C8EF02" w14:textId="77777777" w:rsidR="00854FE1" w:rsidRPr="00854FE1" w:rsidRDefault="00854FE1" w:rsidP="00854FE1">
      <w:pPr>
        <w:spacing w:line="0" w:lineRule="atLeast"/>
        <w:jc w:val="both"/>
        <w:rPr>
          <w:rFonts w:ascii="Arial" w:hAnsi="Arial" w:cs="Arial"/>
          <w:sz w:val="22"/>
          <w:szCs w:val="22"/>
        </w:rPr>
      </w:pPr>
    </w:p>
    <w:p w14:paraId="5785D79F"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CLAUSULA PRIMERA. -COMPROMISOS ASUMIDOS: </w:t>
      </w:r>
    </w:p>
    <w:p w14:paraId="44ADDBEF"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La ESAL, mediante la suscripción del presente documento, asume los siguientes compromisos: </w:t>
      </w:r>
    </w:p>
    <w:p w14:paraId="5CDB2C40"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1.1. La ESAL no ofrecerá ni dará sobornos ni ninguna otra forma de halago a ningún contratista ni funcionario público en relación con su propuesta, ni con la ejecución del convenio que pueda celebrarse como resultado de su propuesta. </w:t>
      </w:r>
    </w:p>
    <w:p w14:paraId="5F3D7794"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1.2. La ESAL se compromete a no permitir que nadie, bien sea contratista o empleado de la compañía o un agente comisionista independiente, o un asesor o consultor lo haga en su nombre.</w:t>
      </w:r>
    </w:p>
    <w:p w14:paraId="54214AEC"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1.3. La ESAL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a través de convenio que podría derivarse de ella, y les impondrá las obligaciones de: </w:t>
      </w:r>
    </w:p>
    <w:p w14:paraId="1C4417A1"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w:t>
      </w:r>
      <w:r w:rsidRPr="00854FE1">
        <w:rPr>
          <w:rFonts w:ascii="Arial" w:hAnsi="Arial" w:cs="Arial"/>
          <w:sz w:val="22"/>
          <w:szCs w:val="22"/>
        </w:rPr>
        <w:lastRenderedPageBreak/>
        <w:t xml:space="preserve">su influencia sobre contratistas o funcionarios públicos, puedan influir sobre la aceptación de la propuesta. </w:t>
      </w:r>
    </w:p>
    <w:p w14:paraId="7B4B316F" w14:textId="0427FB01"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b) No ofrecer pagos o halagos a los contratistas o funcionarios de la Alcaldía Municipal de Tocancipá durante el desarrollo del con</w:t>
      </w:r>
      <w:r w:rsidR="003C74C2">
        <w:rPr>
          <w:rFonts w:ascii="Arial" w:hAnsi="Arial" w:cs="Arial"/>
          <w:sz w:val="22"/>
          <w:szCs w:val="22"/>
        </w:rPr>
        <w:t>venio</w:t>
      </w:r>
      <w:r w:rsidRPr="00854FE1">
        <w:rPr>
          <w:rFonts w:ascii="Arial" w:hAnsi="Arial" w:cs="Arial"/>
          <w:sz w:val="22"/>
          <w:szCs w:val="22"/>
        </w:rPr>
        <w:t xml:space="preserve"> que se suscriba si llegase a ser aceptada su propuesta. </w:t>
      </w:r>
    </w:p>
    <w:p w14:paraId="0EB46723"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1.4. El proponente se compromete formalmente a no efectuar acuerdos, o realizar actos o conductas que tengan por objeto o como efecto la colusión en el presente proceso. </w:t>
      </w:r>
    </w:p>
    <w:p w14:paraId="39E56E46" w14:textId="77777777" w:rsidR="00854FE1" w:rsidRPr="00854FE1" w:rsidRDefault="00854FE1" w:rsidP="00854FE1">
      <w:pPr>
        <w:spacing w:line="0" w:lineRule="atLeast"/>
        <w:jc w:val="both"/>
        <w:rPr>
          <w:rFonts w:ascii="Arial" w:hAnsi="Arial" w:cs="Arial"/>
          <w:sz w:val="22"/>
          <w:szCs w:val="22"/>
        </w:rPr>
      </w:pPr>
    </w:p>
    <w:p w14:paraId="31C454FD"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CLÁUSULA SEGUNDA. PAGOS REALIZADOS.</w:t>
      </w:r>
    </w:p>
    <w:p w14:paraId="53FD346B"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La ESAL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del  MUNICIPIO  DE  TOCANCIPA,  incluyendo  tanto  los  pagos ordinarios ya realizados y por realizar, como los que se proponga hacer.</w:t>
      </w:r>
    </w:p>
    <w:p w14:paraId="33D0C3CA" w14:textId="77777777" w:rsidR="00854FE1" w:rsidRPr="00854FE1" w:rsidRDefault="00854FE1" w:rsidP="00854FE1">
      <w:pPr>
        <w:spacing w:line="0" w:lineRule="atLeast"/>
        <w:jc w:val="both"/>
        <w:rPr>
          <w:rFonts w:ascii="Arial" w:hAnsi="Arial" w:cs="Arial"/>
          <w:sz w:val="22"/>
          <w:szCs w:val="22"/>
        </w:rPr>
      </w:pPr>
    </w:p>
    <w:p w14:paraId="6AF3EAD5"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CLÁUSULA TERCERA. -CONSECUENCIAS DEL INCUMPLIMIENTO: </w:t>
      </w:r>
    </w:p>
    <w:p w14:paraId="2A84CE0A"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La ESAL asume a través de la suscripción del presente compromiso, las consecuencias previstas en la invitación a manifestar interés en la suscripción del convenio de asociación, si se verificare el incumplimiento de los compromisos anticorrupción. </w:t>
      </w:r>
    </w:p>
    <w:p w14:paraId="43E11566" w14:textId="77777777" w:rsidR="00854FE1" w:rsidRPr="00854FE1" w:rsidRDefault="00854FE1" w:rsidP="00854FE1">
      <w:pPr>
        <w:spacing w:line="0" w:lineRule="atLeast"/>
        <w:jc w:val="both"/>
        <w:rPr>
          <w:rFonts w:ascii="Arial" w:hAnsi="Arial" w:cs="Arial"/>
          <w:sz w:val="22"/>
          <w:szCs w:val="22"/>
        </w:rPr>
      </w:pPr>
    </w:p>
    <w:p w14:paraId="2CFEB3A3"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423E35ED" w14:textId="77777777" w:rsidR="00854FE1" w:rsidRPr="00854FE1" w:rsidRDefault="00854FE1" w:rsidP="00854FE1">
      <w:pPr>
        <w:spacing w:line="0" w:lineRule="atLeast"/>
        <w:jc w:val="both"/>
        <w:rPr>
          <w:rFonts w:ascii="Arial" w:hAnsi="Arial" w:cs="Arial"/>
          <w:sz w:val="22"/>
          <w:szCs w:val="22"/>
        </w:rPr>
      </w:pPr>
    </w:p>
    <w:p w14:paraId="67A7AA66"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DIRECCIÓN: ____________________ CIUDAD: __________________________</w:t>
      </w:r>
    </w:p>
    <w:p w14:paraId="2640FB13"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TELÉFONO: ____________________ FAX: ______________________________</w:t>
      </w:r>
    </w:p>
    <w:p w14:paraId="25ECD096"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CORREO ELECTRÓNICO PARA NOTIFICACIONES: _______________________</w:t>
      </w:r>
    </w:p>
    <w:p w14:paraId="090AC551" w14:textId="77777777" w:rsidR="00854FE1" w:rsidRPr="00854FE1" w:rsidRDefault="00854FE1" w:rsidP="00854FE1">
      <w:pPr>
        <w:spacing w:line="0" w:lineRule="atLeast"/>
        <w:jc w:val="both"/>
        <w:rPr>
          <w:rFonts w:ascii="Arial" w:hAnsi="Arial" w:cs="Arial"/>
          <w:sz w:val="22"/>
          <w:szCs w:val="22"/>
        </w:rPr>
      </w:pPr>
      <w:r w:rsidRPr="00854FE1">
        <w:rPr>
          <w:rFonts w:ascii="Arial" w:hAnsi="Arial" w:cs="Arial"/>
          <w:sz w:val="22"/>
          <w:szCs w:val="22"/>
        </w:rPr>
        <w:t>NOMBRE DEL REPRESENTANTE LEGAL: _______________________________</w:t>
      </w:r>
    </w:p>
    <w:p w14:paraId="46067102" w14:textId="7D405817" w:rsidR="008E3E39" w:rsidRPr="00794548" w:rsidRDefault="00854FE1" w:rsidP="00854FE1">
      <w:pPr>
        <w:spacing w:line="0" w:lineRule="atLeast"/>
        <w:jc w:val="both"/>
        <w:rPr>
          <w:rFonts w:ascii="Arial" w:hAnsi="Arial" w:cs="Arial"/>
          <w:b/>
          <w:bCs/>
          <w:sz w:val="22"/>
          <w:szCs w:val="22"/>
        </w:rPr>
      </w:pPr>
      <w:r w:rsidRPr="00854FE1">
        <w:rPr>
          <w:rFonts w:ascii="Arial" w:hAnsi="Arial" w:cs="Arial"/>
          <w:sz w:val="22"/>
          <w:szCs w:val="22"/>
        </w:rPr>
        <w:t>FIRMA DEL REPRESENTANTE LEGAL O APODERADO: ___________________</w:t>
      </w:r>
      <w:r w:rsidR="008E3E39" w:rsidRPr="00794548">
        <w:rPr>
          <w:rFonts w:ascii="Arial" w:hAnsi="Arial" w:cs="Arial"/>
          <w:b/>
          <w:bCs/>
          <w:sz w:val="22"/>
          <w:szCs w:val="22"/>
        </w:rPr>
        <w:br w:type="page"/>
      </w:r>
    </w:p>
    <w:p w14:paraId="002A40D5" w14:textId="77777777" w:rsidR="008E3E39" w:rsidRPr="003C1D26" w:rsidRDefault="008E3E39" w:rsidP="008E3E39">
      <w:pPr>
        <w:jc w:val="center"/>
        <w:rPr>
          <w:rFonts w:ascii="Arial" w:hAnsi="Arial" w:cs="Arial"/>
          <w:b/>
          <w:bCs/>
          <w:sz w:val="22"/>
          <w:szCs w:val="22"/>
        </w:rPr>
      </w:pPr>
      <w:r w:rsidRPr="003C1D26">
        <w:rPr>
          <w:rFonts w:ascii="Arial" w:hAnsi="Arial" w:cs="Arial"/>
          <w:b/>
          <w:bCs/>
          <w:sz w:val="22"/>
          <w:szCs w:val="22"/>
        </w:rPr>
        <w:lastRenderedPageBreak/>
        <w:t>FORMULARIO No. 5</w:t>
      </w:r>
    </w:p>
    <w:p w14:paraId="02ACDF2D" w14:textId="77777777" w:rsidR="008E3E39" w:rsidRPr="003C1D26" w:rsidRDefault="008E3E39" w:rsidP="008E3E39">
      <w:pPr>
        <w:jc w:val="center"/>
        <w:rPr>
          <w:rFonts w:ascii="Arial" w:hAnsi="Arial" w:cs="Arial"/>
          <w:b/>
          <w:bCs/>
          <w:sz w:val="22"/>
          <w:szCs w:val="22"/>
        </w:rPr>
      </w:pPr>
    </w:p>
    <w:p w14:paraId="10550730" w14:textId="038F416B" w:rsidR="003C1D26" w:rsidRPr="003C1D26" w:rsidRDefault="003C1D26" w:rsidP="003C1D26">
      <w:pPr>
        <w:jc w:val="center"/>
        <w:rPr>
          <w:rFonts w:ascii="Arial" w:eastAsia="Arial" w:hAnsi="Arial" w:cs="Arial"/>
          <w:b/>
          <w:sz w:val="22"/>
          <w:szCs w:val="22"/>
        </w:rPr>
      </w:pPr>
      <w:r w:rsidRPr="003C1D26">
        <w:rPr>
          <w:rFonts w:ascii="Arial" w:eastAsia="Arial" w:hAnsi="Arial" w:cs="Arial"/>
          <w:b/>
          <w:sz w:val="22"/>
          <w:szCs w:val="22"/>
        </w:rPr>
        <w:t xml:space="preserve">INDICADORES </w:t>
      </w:r>
      <w:r w:rsidR="002E4B9A">
        <w:rPr>
          <w:rFonts w:ascii="Arial" w:eastAsia="Arial" w:hAnsi="Arial" w:cs="Arial"/>
          <w:b/>
          <w:sz w:val="22"/>
          <w:szCs w:val="22"/>
        </w:rPr>
        <w:t xml:space="preserve">DE EFICIENCIA </w:t>
      </w:r>
      <w:r w:rsidRPr="003C1D26">
        <w:rPr>
          <w:rFonts w:ascii="Arial" w:eastAsia="Arial" w:hAnsi="Arial" w:cs="Arial"/>
          <w:b/>
          <w:sz w:val="22"/>
          <w:szCs w:val="22"/>
        </w:rPr>
        <w:t>ENTIDADES SIN ÁNIMO DE LUCRO</w:t>
      </w:r>
    </w:p>
    <w:p w14:paraId="290163B4" w14:textId="77777777" w:rsidR="003C1D26" w:rsidRPr="003C1D26" w:rsidRDefault="003C1D26" w:rsidP="003C1D26">
      <w:pPr>
        <w:rPr>
          <w:rFonts w:ascii="Arial" w:eastAsia="Arial" w:hAnsi="Arial" w:cs="Arial"/>
          <w:sz w:val="22"/>
          <w:szCs w:val="22"/>
        </w:rPr>
      </w:pPr>
    </w:p>
    <w:p w14:paraId="4470EDF2" w14:textId="77777777" w:rsidR="002E4B9A" w:rsidRDefault="002E4B9A" w:rsidP="003C1D26">
      <w:pPr>
        <w:rPr>
          <w:rFonts w:ascii="Arial" w:eastAsia="Arial" w:hAnsi="Arial" w:cs="Arial"/>
          <w:sz w:val="22"/>
          <w:szCs w:val="22"/>
        </w:rPr>
      </w:pPr>
    </w:p>
    <w:p w14:paraId="355AAAC3" w14:textId="29CD4F88"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 xml:space="preserve">Diligencie este formato, guárdelo en formato PDF y cárguelo al SECOP II siguiendo los pasos explicados en el “Manual de Proveedores para el uso del SECOP II”. </w:t>
      </w:r>
    </w:p>
    <w:p w14:paraId="7255C16B" w14:textId="77777777" w:rsidR="003C1D26" w:rsidRPr="003C1D26" w:rsidRDefault="003C1D26" w:rsidP="003C1D26">
      <w:pPr>
        <w:rPr>
          <w:rFonts w:ascii="Arial" w:eastAsia="Arial" w:hAnsi="Arial" w:cs="Arial"/>
          <w:sz w:val="22"/>
          <w:szCs w:val="22"/>
        </w:rPr>
      </w:pPr>
    </w:p>
    <w:p w14:paraId="5EEA2A1E" w14:textId="77777777" w:rsidR="003C1D26" w:rsidRPr="003C1D26" w:rsidRDefault="003C1D26" w:rsidP="003C1D26">
      <w:pPr>
        <w:rPr>
          <w:rFonts w:ascii="Arial" w:eastAsia="Arial" w:hAnsi="Arial" w:cs="Arial"/>
          <w:b/>
          <w:sz w:val="22"/>
          <w:szCs w:val="22"/>
        </w:rPr>
      </w:pPr>
      <w:r w:rsidRPr="003C1D26">
        <w:rPr>
          <w:rFonts w:ascii="Arial" w:eastAsia="Arial" w:hAnsi="Arial" w:cs="Arial"/>
          <w:b/>
          <w:sz w:val="22"/>
          <w:szCs w:val="22"/>
        </w:rPr>
        <w:t>Indicadores de eficiencia de la Entidad sin ánimo de lucro</w:t>
      </w:r>
    </w:p>
    <w:p w14:paraId="585EB1AA" w14:textId="107B9299" w:rsidR="003C1D26" w:rsidRPr="003C1D26" w:rsidRDefault="00377690" w:rsidP="003C1D26">
      <w:pPr>
        <w:rPr>
          <w:rFonts w:ascii="Arial" w:eastAsia="Arial" w:hAnsi="Arial" w:cs="Arial"/>
          <w:b/>
          <w:sz w:val="22"/>
          <w:szCs w:val="22"/>
        </w:rPr>
      </w:pPr>
      <w:r w:rsidRPr="00377690">
        <w:rPr>
          <w:rFonts w:ascii="Arial" w:eastAsia="Arial" w:hAnsi="Arial" w:cs="Arial"/>
          <w:b/>
          <w:noProof/>
          <w:sz w:val="22"/>
          <w:szCs w:val="22"/>
          <w:lang w:val="es-CO" w:eastAsia="es-CO"/>
        </w:rPr>
        <w:drawing>
          <wp:anchor distT="0" distB="0" distL="114300" distR="114300" simplePos="0" relativeHeight="251666432" behindDoc="0" locked="0" layoutInCell="1" allowOverlap="1" wp14:anchorId="4AC6F552" wp14:editId="078BF080">
            <wp:simplePos x="0" y="0"/>
            <wp:positionH relativeFrom="margin">
              <wp:posOffset>1313180</wp:posOffset>
            </wp:positionH>
            <wp:positionV relativeFrom="page">
              <wp:posOffset>3002280</wp:posOffset>
            </wp:positionV>
            <wp:extent cx="3254375" cy="419735"/>
            <wp:effectExtent l="0" t="0" r="3175" b="0"/>
            <wp:wrapThrough wrapText="bothSides">
              <wp:wrapPolygon edited="0">
                <wp:start x="0" y="0"/>
                <wp:lineTo x="0" y="20587"/>
                <wp:lineTo x="21495" y="20587"/>
                <wp:lineTo x="2149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4375" cy="419735"/>
                    </a:xfrm>
                    <a:prstGeom prst="rect">
                      <a:avLst/>
                    </a:prstGeom>
                  </pic:spPr>
                </pic:pic>
              </a:graphicData>
            </a:graphic>
            <wp14:sizeRelH relativeFrom="margin">
              <wp14:pctWidth>0</wp14:pctWidth>
            </wp14:sizeRelH>
            <wp14:sizeRelV relativeFrom="margin">
              <wp14:pctHeight>0</wp14:pctHeight>
            </wp14:sizeRelV>
          </wp:anchor>
        </w:drawing>
      </w:r>
    </w:p>
    <w:p w14:paraId="43D2AEC2" w14:textId="1CD59413" w:rsidR="003C1D26" w:rsidRPr="003C1D26" w:rsidRDefault="003C1D26" w:rsidP="003C1D26">
      <w:pPr>
        <w:jc w:val="center"/>
        <w:rPr>
          <w:rFonts w:ascii="Arial" w:eastAsia="Arial" w:hAnsi="Arial" w:cs="Arial"/>
          <w:b/>
          <w:sz w:val="22"/>
          <w:szCs w:val="22"/>
        </w:rPr>
      </w:pPr>
    </w:p>
    <w:p w14:paraId="048726D1" w14:textId="32EEF139" w:rsidR="003C1D26" w:rsidRPr="003C1D26" w:rsidRDefault="003C1D26" w:rsidP="003C1D26">
      <w:pPr>
        <w:ind w:left="720" w:hanging="360"/>
        <w:rPr>
          <w:rFonts w:ascii="Arial" w:eastAsia="Arial" w:hAnsi="Arial" w:cs="Arial"/>
          <w:sz w:val="22"/>
          <w:szCs w:val="22"/>
        </w:rPr>
      </w:pPr>
    </w:p>
    <w:p w14:paraId="4FE8C756" w14:textId="7C7430A8" w:rsidR="003C1D26" w:rsidRPr="003C1D26" w:rsidRDefault="003C1D26" w:rsidP="003C1D26">
      <w:pPr>
        <w:rPr>
          <w:rFonts w:ascii="Arial" w:eastAsia="Arial" w:hAnsi="Arial" w:cs="Arial"/>
          <w:b/>
          <w:sz w:val="22"/>
          <w:szCs w:val="22"/>
        </w:rPr>
      </w:pPr>
    </w:p>
    <w:p w14:paraId="30341CEA" w14:textId="77777777" w:rsidR="003C1D26" w:rsidRPr="003C1D26" w:rsidRDefault="003C1D26" w:rsidP="003C1D26">
      <w:pPr>
        <w:rPr>
          <w:rFonts w:ascii="Arial" w:eastAsia="Arial" w:hAnsi="Arial" w:cs="Arial"/>
          <w:b/>
          <w:sz w:val="22"/>
          <w:szCs w:val="22"/>
        </w:rPr>
      </w:pPr>
      <w:r w:rsidRPr="003C1D26">
        <w:rPr>
          <w:rFonts w:ascii="Arial" w:eastAsia="Arial" w:hAnsi="Arial" w:cs="Arial"/>
          <w:b/>
          <w:sz w:val="22"/>
          <w:szCs w:val="22"/>
        </w:rPr>
        <w:t>Indicadores de origen de los recursos de la entidad sin ánimo de lucro</w:t>
      </w:r>
    </w:p>
    <w:p w14:paraId="5A45FB59" w14:textId="2AADA5F7" w:rsidR="003C1D26" w:rsidRPr="003C1D26" w:rsidRDefault="003C1D26" w:rsidP="003C1D26">
      <w:pPr>
        <w:rPr>
          <w:rFonts w:ascii="Arial" w:eastAsia="Arial" w:hAnsi="Arial" w:cs="Arial"/>
          <w:b/>
          <w:sz w:val="22"/>
          <w:szCs w:val="22"/>
        </w:rPr>
      </w:pPr>
    </w:p>
    <w:p w14:paraId="49C863F7" w14:textId="392A4FB3" w:rsidR="003C1D26" w:rsidRPr="003C1D26" w:rsidRDefault="003C1D26" w:rsidP="003C1D26">
      <w:pPr>
        <w:jc w:val="center"/>
        <w:rPr>
          <w:rFonts w:ascii="Arial" w:eastAsia="Arial" w:hAnsi="Arial" w:cs="Arial"/>
          <w:b/>
          <w:sz w:val="22"/>
          <w:szCs w:val="22"/>
        </w:rPr>
      </w:pPr>
    </w:p>
    <w:p w14:paraId="27AFE462" w14:textId="3413616C" w:rsidR="003C1D26" w:rsidRPr="003C1D26" w:rsidRDefault="00377690" w:rsidP="003C1D26">
      <w:pPr>
        <w:rPr>
          <w:rFonts w:ascii="Arial" w:eastAsia="Arial" w:hAnsi="Arial" w:cs="Arial"/>
          <w:b/>
          <w:sz w:val="22"/>
          <w:szCs w:val="22"/>
        </w:rPr>
      </w:pPr>
      <w:r w:rsidRPr="00377690">
        <w:rPr>
          <w:rFonts w:ascii="Arial" w:eastAsia="Arial" w:hAnsi="Arial" w:cs="Arial"/>
          <w:b/>
          <w:noProof/>
          <w:sz w:val="22"/>
          <w:szCs w:val="22"/>
          <w:lang w:val="es-CO" w:eastAsia="es-CO"/>
        </w:rPr>
        <w:drawing>
          <wp:anchor distT="0" distB="0" distL="114300" distR="114300" simplePos="0" relativeHeight="251668480" behindDoc="0" locked="0" layoutInCell="1" allowOverlap="1" wp14:anchorId="510F75C6" wp14:editId="50A4B8EE">
            <wp:simplePos x="0" y="0"/>
            <wp:positionH relativeFrom="margin">
              <wp:posOffset>1456690</wp:posOffset>
            </wp:positionH>
            <wp:positionV relativeFrom="page">
              <wp:posOffset>4018915</wp:posOffset>
            </wp:positionV>
            <wp:extent cx="3131820" cy="421005"/>
            <wp:effectExtent l="0" t="0" r="0" b="0"/>
            <wp:wrapThrough wrapText="bothSides">
              <wp:wrapPolygon edited="0">
                <wp:start x="0" y="0"/>
                <wp:lineTo x="0" y="20525"/>
                <wp:lineTo x="21416" y="20525"/>
                <wp:lineTo x="21416"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1820" cy="421005"/>
                    </a:xfrm>
                    <a:prstGeom prst="rect">
                      <a:avLst/>
                    </a:prstGeom>
                  </pic:spPr>
                </pic:pic>
              </a:graphicData>
            </a:graphic>
            <wp14:sizeRelH relativeFrom="margin">
              <wp14:pctWidth>0</wp14:pctWidth>
            </wp14:sizeRelH>
            <wp14:sizeRelV relativeFrom="margin">
              <wp14:pctHeight>0</wp14:pctHeight>
            </wp14:sizeRelV>
          </wp:anchor>
        </w:drawing>
      </w:r>
    </w:p>
    <w:p w14:paraId="2320660A" w14:textId="77777777" w:rsidR="00377690" w:rsidRDefault="00377690" w:rsidP="003C1D26">
      <w:pPr>
        <w:rPr>
          <w:rFonts w:ascii="Arial" w:eastAsia="Arial" w:hAnsi="Arial" w:cs="Arial"/>
          <w:b/>
          <w:sz w:val="22"/>
          <w:szCs w:val="22"/>
        </w:rPr>
      </w:pPr>
    </w:p>
    <w:p w14:paraId="43F2491A" w14:textId="77777777" w:rsidR="00377690" w:rsidRDefault="00377690" w:rsidP="003C1D26">
      <w:pPr>
        <w:rPr>
          <w:rFonts w:ascii="Arial" w:eastAsia="Arial" w:hAnsi="Arial" w:cs="Arial"/>
          <w:b/>
          <w:sz w:val="22"/>
          <w:szCs w:val="22"/>
        </w:rPr>
      </w:pPr>
    </w:p>
    <w:p w14:paraId="12264005" w14:textId="77777777" w:rsidR="00377690" w:rsidRDefault="00377690" w:rsidP="003C1D26">
      <w:pPr>
        <w:rPr>
          <w:rFonts w:ascii="Arial" w:eastAsia="Arial" w:hAnsi="Arial" w:cs="Arial"/>
          <w:b/>
          <w:sz w:val="22"/>
          <w:szCs w:val="22"/>
        </w:rPr>
      </w:pPr>
    </w:p>
    <w:p w14:paraId="21D93B6D" w14:textId="735236F6" w:rsidR="003C1D26" w:rsidRPr="003C1D26" w:rsidRDefault="003C1D26" w:rsidP="003C1D26">
      <w:pPr>
        <w:rPr>
          <w:rFonts w:ascii="Arial" w:eastAsia="Arial" w:hAnsi="Arial" w:cs="Arial"/>
          <w:b/>
          <w:sz w:val="22"/>
          <w:szCs w:val="22"/>
        </w:rPr>
      </w:pPr>
      <w:r w:rsidRPr="003C1D26">
        <w:rPr>
          <w:rFonts w:ascii="Arial" w:eastAsia="Arial" w:hAnsi="Arial" w:cs="Arial"/>
          <w:b/>
          <w:sz w:val="22"/>
          <w:szCs w:val="22"/>
        </w:rPr>
        <w:t>Incluya la firma, nombre y documento de identificación del representante legal o el revisor fiscal. Marque con una “X” para indicar si es el representante o el revisor fiscal.</w:t>
      </w:r>
    </w:p>
    <w:p w14:paraId="25C98470" w14:textId="77777777" w:rsidR="003C1D26" w:rsidRPr="003C1D26" w:rsidRDefault="003C1D26" w:rsidP="003C1D26">
      <w:pPr>
        <w:rPr>
          <w:rFonts w:ascii="Arial" w:eastAsia="Arial" w:hAnsi="Arial" w:cs="Arial"/>
          <w:sz w:val="22"/>
          <w:szCs w:val="22"/>
        </w:rPr>
      </w:pPr>
    </w:p>
    <w:p w14:paraId="3EEA8D3C" w14:textId="77777777" w:rsidR="003C1D26" w:rsidRPr="003C1D26" w:rsidRDefault="003C1D26" w:rsidP="003C1D26">
      <w:pPr>
        <w:rPr>
          <w:rFonts w:ascii="Arial" w:eastAsia="Arial" w:hAnsi="Arial" w:cs="Arial"/>
          <w:sz w:val="22"/>
          <w:szCs w:val="22"/>
        </w:rPr>
      </w:pPr>
    </w:p>
    <w:p w14:paraId="47391AC0"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Firma: ____________________________________________</w:t>
      </w:r>
    </w:p>
    <w:p w14:paraId="74C41D6D"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Nombre: ___________________________________________</w:t>
      </w:r>
    </w:p>
    <w:p w14:paraId="22A9CB19"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Revisor fiscal _____ Representante legal___</w:t>
      </w:r>
    </w:p>
    <w:p w14:paraId="66E13228"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 xml:space="preserve">Documento de identificación: __________________________ </w:t>
      </w:r>
    </w:p>
    <w:p w14:paraId="684E0B96" w14:textId="77777777" w:rsidR="003C1D26" w:rsidRPr="003C1D26" w:rsidRDefault="003C1D26" w:rsidP="003C1D26">
      <w:pPr>
        <w:rPr>
          <w:rFonts w:ascii="Arial" w:eastAsia="Arial" w:hAnsi="Arial" w:cs="Arial"/>
          <w:sz w:val="22"/>
          <w:szCs w:val="22"/>
        </w:rPr>
      </w:pPr>
      <w:r w:rsidRPr="003C1D26">
        <w:rPr>
          <w:rFonts w:ascii="Arial" w:eastAsia="Arial" w:hAnsi="Arial" w:cs="Arial"/>
          <w:b/>
          <w:sz w:val="22"/>
          <w:szCs w:val="22"/>
        </w:rPr>
        <w:t>Si usted es Proveedor personal natural incluya la firma de un contador público</w:t>
      </w:r>
    </w:p>
    <w:p w14:paraId="151F5848"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Firma: _________________________________________________</w:t>
      </w:r>
    </w:p>
    <w:p w14:paraId="6E8A6D03"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Nombre: __________________________________________</w:t>
      </w:r>
    </w:p>
    <w:p w14:paraId="4F850865" w14:textId="77777777" w:rsidR="003C1D26" w:rsidRPr="003C1D26" w:rsidRDefault="003C1D26" w:rsidP="003C1D26">
      <w:pPr>
        <w:rPr>
          <w:rFonts w:ascii="Arial" w:eastAsia="Arial" w:hAnsi="Arial" w:cs="Arial"/>
          <w:sz w:val="22"/>
          <w:szCs w:val="22"/>
        </w:rPr>
      </w:pPr>
      <w:r w:rsidRPr="003C1D26">
        <w:rPr>
          <w:rFonts w:ascii="Arial" w:eastAsia="Arial" w:hAnsi="Arial" w:cs="Arial"/>
          <w:sz w:val="22"/>
          <w:szCs w:val="22"/>
        </w:rPr>
        <w:t>Documento de identificación: ____________________________</w:t>
      </w:r>
    </w:p>
    <w:p w14:paraId="3D9FF1B8" w14:textId="77777777" w:rsidR="003C1D26" w:rsidRPr="004C352D" w:rsidRDefault="003C1D26" w:rsidP="003C1D26">
      <w:pPr>
        <w:spacing w:after="160" w:line="259" w:lineRule="auto"/>
        <w:rPr>
          <w:rFonts w:ascii="Arial Narrow" w:hAnsi="Arial Narrow" w:cs="Arial"/>
          <w:lang w:val="es-CO"/>
        </w:rPr>
      </w:pPr>
      <w:r w:rsidRPr="004C352D">
        <w:rPr>
          <w:rFonts w:ascii="Arial Narrow" w:hAnsi="Arial Narrow" w:cs="Arial"/>
          <w:lang w:val="es-CO"/>
        </w:rPr>
        <w:br w:type="page"/>
      </w:r>
    </w:p>
    <w:p w14:paraId="0E6DBC56" w14:textId="77777777" w:rsidR="003C1D26" w:rsidRDefault="003C1D26" w:rsidP="008E3E39">
      <w:pPr>
        <w:jc w:val="center"/>
        <w:rPr>
          <w:rFonts w:ascii="Arial" w:hAnsi="Arial" w:cs="Arial"/>
          <w:b/>
          <w:bCs/>
          <w:sz w:val="22"/>
          <w:szCs w:val="22"/>
        </w:rPr>
      </w:pPr>
    </w:p>
    <w:p w14:paraId="5C8134F2" w14:textId="77777777" w:rsidR="003C1D26" w:rsidRDefault="003C1D26" w:rsidP="008E3E39">
      <w:pPr>
        <w:jc w:val="center"/>
        <w:rPr>
          <w:rFonts w:ascii="Arial" w:hAnsi="Arial" w:cs="Arial"/>
          <w:b/>
          <w:bCs/>
          <w:sz w:val="22"/>
          <w:szCs w:val="22"/>
        </w:rPr>
      </w:pPr>
    </w:p>
    <w:p w14:paraId="387AA30C" w14:textId="2AA0A90C" w:rsidR="003C1D26" w:rsidRPr="00C555BD" w:rsidRDefault="003C1D26" w:rsidP="003C1D26">
      <w:pPr>
        <w:jc w:val="center"/>
        <w:rPr>
          <w:rFonts w:ascii="Arial" w:hAnsi="Arial" w:cs="Arial"/>
          <w:b/>
          <w:bCs/>
          <w:sz w:val="22"/>
          <w:szCs w:val="22"/>
        </w:rPr>
      </w:pPr>
      <w:r w:rsidRPr="00C555BD">
        <w:rPr>
          <w:rFonts w:ascii="Arial" w:hAnsi="Arial" w:cs="Arial"/>
          <w:b/>
          <w:bCs/>
          <w:sz w:val="22"/>
          <w:szCs w:val="22"/>
        </w:rPr>
        <w:t xml:space="preserve">FORMULARIO No. </w:t>
      </w:r>
      <w:r>
        <w:rPr>
          <w:rFonts w:ascii="Arial" w:hAnsi="Arial" w:cs="Arial"/>
          <w:b/>
          <w:bCs/>
          <w:sz w:val="22"/>
          <w:szCs w:val="22"/>
        </w:rPr>
        <w:t>6</w:t>
      </w:r>
    </w:p>
    <w:p w14:paraId="175E9834" w14:textId="77777777" w:rsidR="003C1D26" w:rsidRDefault="003C1D26" w:rsidP="008E3E39">
      <w:pPr>
        <w:jc w:val="center"/>
        <w:rPr>
          <w:rFonts w:ascii="Arial" w:hAnsi="Arial" w:cs="Arial"/>
          <w:b/>
          <w:bCs/>
          <w:sz w:val="22"/>
          <w:szCs w:val="22"/>
        </w:rPr>
      </w:pPr>
    </w:p>
    <w:p w14:paraId="04B78AD0" w14:textId="77777777" w:rsidR="003C1D26" w:rsidRDefault="003C1D26" w:rsidP="008E3E39">
      <w:pPr>
        <w:jc w:val="center"/>
        <w:rPr>
          <w:rFonts w:ascii="Arial" w:hAnsi="Arial" w:cs="Arial"/>
          <w:b/>
          <w:bCs/>
          <w:sz w:val="22"/>
          <w:szCs w:val="22"/>
        </w:rPr>
      </w:pPr>
    </w:p>
    <w:p w14:paraId="3CFA78F2" w14:textId="296437A5" w:rsidR="008E3E39" w:rsidRPr="00C555BD" w:rsidRDefault="008E3E39" w:rsidP="008E3E39">
      <w:pPr>
        <w:jc w:val="center"/>
        <w:rPr>
          <w:rFonts w:ascii="Arial" w:hAnsi="Arial" w:cs="Arial"/>
          <w:b/>
          <w:bCs/>
          <w:sz w:val="22"/>
          <w:szCs w:val="22"/>
        </w:rPr>
      </w:pPr>
      <w:r w:rsidRPr="00C555BD">
        <w:rPr>
          <w:rFonts w:ascii="Arial" w:hAnsi="Arial" w:cs="Arial"/>
          <w:b/>
          <w:bCs/>
          <w:sz w:val="22"/>
          <w:szCs w:val="22"/>
        </w:rPr>
        <w:t>EXPERIENCIA HABIILITANTE DEL PROPONENTE</w:t>
      </w:r>
    </w:p>
    <w:p w14:paraId="6FFEAD36" w14:textId="77777777" w:rsidR="008E3E39" w:rsidRPr="00C555BD" w:rsidRDefault="008E3E39" w:rsidP="008E3E39">
      <w:pPr>
        <w:jc w:val="both"/>
        <w:rPr>
          <w:rFonts w:ascii="Arial" w:hAnsi="Arial" w:cs="Arial"/>
          <w:sz w:val="22"/>
          <w:szCs w:val="22"/>
        </w:rPr>
      </w:pPr>
    </w:p>
    <w:p w14:paraId="7837B596" w14:textId="0123D4C0" w:rsidR="00686506" w:rsidRDefault="00686506" w:rsidP="00686506">
      <w:pPr>
        <w:pStyle w:val="NormalWeb"/>
        <w:spacing w:before="0" w:beforeAutospacing="0" w:after="0" w:afterAutospacing="0" w:line="0" w:lineRule="atLeast"/>
        <w:rPr>
          <w:rFonts w:cs="Arial"/>
          <w:b/>
          <w:sz w:val="22"/>
          <w:szCs w:val="22"/>
        </w:rPr>
      </w:pPr>
      <w:r w:rsidRPr="00B15B96">
        <w:rPr>
          <w:rFonts w:cs="Arial"/>
          <w:b/>
          <w:sz w:val="22"/>
          <w:szCs w:val="22"/>
        </w:rPr>
        <w:t xml:space="preserve">REF: </w:t>
      </w:r>
      <w:r w:rsidRPr="00B15B96">
        <w:rPr>
          <w:rFonts w:cs="Arial"/>
          <w:b/>
          <w:sz w:val="22"/>
          <w:szCs w:val="22"/>
        </w:rPr>
        <w:tab/>
      </w:r>
      <w:r w:rsidRPr="00B15B96">
        <w:rPr>
          <w:rFonts w:cs="Arial"/>
          <w:b/>
          <w:sz w:val="22"/>
          <w:szCs w:val="22"/>
        </w:rPr>
        <w:tab/>
      </w:r>
      <w:r w:rsidR="00F7757C">
        <w:rPr>
          <w:rFonts w:cs="Arial"/>
          <w:b/>
          <w:sz w:val="22"/>
          <w:szCs w:val="22"/>
        </w:rPr>
        <w:t xml:space="preserve">  </w:t>
      </w:r>
      <w:r w:rsidRPr="00B15B96">
        <w:rPr>
          <w:rFonts w:cs="Arial"/>
          <w:b/>
          <w:sz w:val="22"/>
          <w:szCs w:val="22"/>
        </w:rPr>
        <w:t>ESAL 00</w:t>
      </w:r>
      <w:r w:rsidR="00243422">
        <w:rPr>
          <w:rFonts w:cs="Arial"/>
          <w:b/>
          <w:sz w:val="22"/>
          <w:szCs w:val="22"/>
        </w:rPr>
        <w:t>5</w:t>
      </w:r>
      <w:r w:rsidRPr="00B15B96">
        <w:rPr>
          <w:rFonts w:cs="Arial"/>
          <w:b/>
          <w:sz w:val="22"/>
          <w:szCs w:val="22"/>
        </w:rPr>
        <w:t xml:space="preserve"> MT 202</w:t>
      </w:r>
      <w:r w:rsidR="009F69E8">
        <w:rPr>
          <w:rFonts w:cs="Arial"/>
          <w:b/>
          <w:sz w:val="22"/>
          <w:szCs w:val="22"/>
        </w:rPr>
        <w:t>6</w:t>
      </w:r>
    </w:p>
    <w:p w14:paraId="3B4C6386" w14:textId="77777777" w:rsidR="00C86328" w:rsidRPr="00B15B96" w:rsidRDefault="00C86328" w:rsidP="00686506">
      <w:pPr>
        <w:pStyle w:val="NormalWeb"/>
        <w:spacing w:before="0" w:beforeAutospacing="0" w:after="0" w:afterAutospacing="0" w:line="0" w:lineRule="atLeast"/>
        <w:rPr>
          <w:rFonts w:cs="Arial"/>
          <w:b/>
          <w:sz w:val="22"/>
          <w:szCs w:val="22"/>
        </w:rPr>
      </w:pPr>
    </w:p>
    <w:p w14:paraId="24B0B590" w14:textId="71F53690" w:rsidR="008E3E39" w:rsidRPr="00B15B96" w:rsidRDefault="00686506" w:rsidP="00686506">
      <w:pPr>
        <w:ind w:left="1560" w:hanging="1560"/>
        <w:jc w:val="both"/>
        <w:rPr>
          <w:rFonts w:ascii="Arial" w:hAnsi="Arial" w:cs="Arial"/>
          <w:b/>
          <w:bCs/>
          <w:sz w:val="22"/>
          <w:szCs w:val="22"/>
        </w:rPr>
      </w:pPr>
      <w:r w:rsidRPr="00B15B96">
        <w:rPr>
          <w:rFonts w:ascii="Arial" w:hAnsi="Arial" w:cs="Arial"/>
          <w:b/>
          <w:sz w:val="22"/>
          <w:szCs w:val="22"/>
        </w:rPr>
        <w:t>OBJETO:</w:t>
      </w:r>
      <w:r w:rsidRPr="00B15B96">
        <w:rPr>
          <w:rFonts w:ascii="Arial" w:hAnsi="Arial" w:cs="Arial"/>
          <w:sz w:val="22"/>
          <w:szCs w:val="22"/>
        </w:rPr>
        <w:t xml:space="preserve"> </w:t>
      </w:r>
      <w:r w:rsidRPr="00B15B96">
        <w:rPr>
          <w:rFonts w:ascii="Arial" w:hAnsi="Arial" w:cs="Arial"/>
          <w:sz w:val="22"/>
          <w:szCs w:val="22"/>
        </w:rPr>
        <w:tab/>
      </w:r>
      <w:r w:rsidR="009F69E8" w:rsidRPr="009F69E8">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B15B96">
        <w:rPr>
          <w:rFonts w:ascii="Arial" w:hAnsi="Arial" w:cs="Arial"/>
          <w:b/>
          <w:bCs/>
          <w:sz w:val="22"/>
          <w:szCs w:val="22"/>
        </w:rPr>
        <w:t>.</w:t>
      </w:r>
    </w:p>
    <w:p w14:paraId="2A320857" w14:textId="77777777" w:rsidR="008E3E39" w:rsidRPr="00B15B96" w:rsidRDefault="008E3E39" w:rsidP="008E3E39">
      <w:pPr>
        <w:jc w:val="both"/>
        <w:rPr>
          <w:rFonts w:ascii="Arial" w:hAnsi="Arial" w:cs="Arial"/>
          <w:b/>
          <w:bCs/>
          <w:sz w:val="22"/>
          <w:szCs w:val="22"/>
        </w:rPr>
      </w:pPr>
    </w:p>
    <w:p w14:paraId="5C76BFD4" w14:textId="77777777" w:rsidR="008E3E39" w:rsidRPr="00B15B96" w:rsidRDefault="008E3E39" w:rsidP="008E3E39">
      <w:pPr>
        <w:jc w:val="both"/>
        <w:rPr>
          <w:rFonts w:ascii="Arial" w:hAnsi="Arial" w:cs="Arial"/>
          <w:b/>
          <w:bCs/>
          <w:sz w:val="22"/>
          <w:szCs w:val="22"/>
        </w:rPr>
      </w:pPr>
      <w:r w:rsidRPr="00B15B96">
        <w:rPr>
          <w:rFonts w:ascii="Arial" w:hAnsi="Arial" w:cs="Arial"/>
          <w:b/>
          <w:bCs/>
          <w:sz w:val="22"/>
          <w:szCs w:val="22"/>
        </w:rPr>
        <w:t>PROPONENTE:</w:t>
      </w:r>
    </w:p>
    <w:p w14:paraId="52AA1A21" w14:textId="77777777" w:rsidR="008E3E39" w:rsidRPr="00C555BD" w:rsidRDefault="008E3E39" w:rsidP="008E3E39">
      <w:pPr>
        <w:jc w:val="both"/>
        <w:rPr>
          <w:rFonts w:ascii="Arial" w:hAnsi="Arial" w:cs="Arial"/>
          <w:sz w:val="22"/>
          <w:szCs w:val="22"/>
        </w:rPr>
      </w:pPr>
    </w:p>
    <w:p w14:paraId="62B95654" w14:textId="77777777" w:rsidR="008E3E39" w:rsidRPr="00C555BD" w:rsidRDefault="008E3E39" w:rsidP="008E3E39">
      <w:pPr>
        <w:jc w:val="both"/>
        <w:rPr>
          <w:rFonts w:ascii="Arial" w:hAnsi="Arial" w:cs="Arial"/>
          <w:sz w:val="22"/>
          <w:szCs w:val="22"/>
        </w:rPr>
      </w:pPr>
    </w:p>
    <w:p w14:paraId="7B31B565" w14:textId="73FF0A3D" w:rsidR="008E3E39" w:rsidRDefault="008E3E39" w:rsidP="008E3E39">
      <w:pPr>
        <w:jc w:val="center"/>
        <w:rPr>
          <w:rFonts w:ascii="Arial" w:hAnsi="Arial" w:cs="Arial"/>
          <w:b/>
          <w:bCs/>
          <w:sz w:val="22"/>
          <w:szCs w:val="22"/>
        </w:rPr>
      </w:pPr>
      <w:r w:rsidRPr="00C555BD">
        <w:rPr>
          <w:rFonts w:ascii="Arial" w:hAnsi="Arial" w:cs="Arial"/>
          <w:b/>
          <w:bCs/>
          <w:sz w:val="22"/>
          <w:szCs w:val="22"/>
        </w:rPr>
        <w:t>RELACION DE EXPERIENCIA</w:t>
      </w:r>
    </w:p>
    <w:p w14:paraId="1A38B8E1" w14:textId="77777777" w:rsidR="00C86328" w:rsidRDefault="00C86328" w:rsidP="008E3E39">
      <w:pPr>
        <w:jc w:val="center"/>
        <w:rPr>
          <w:rFonts w:ascii="Arial" w:hAnsi="Arial" w:cs="Arial"/>
          <w:b/>
          <w:bCs/>
          <w:sz w:val="22"/>
          <w:szCs w:val="22"/>
        </w:rPr>
      </w:pPr>
    </w:p>
    <w:p w14:paraId="05E4B888" w14:textId="2EE5D98C" w:rsidR="00C86328" w:rsidRDefault="00C86328" w:rsidP="008E3E39">
      <w:pPr>
        <w:jc w:val="center"/>
        <w:rPr>
          <w:rFonts w:ascii="Arial" w:hAnsi="Arial" w:cs="Arial"/>
          <w:b/>
          <w:bCs/>
          <w:sz w:val="22"/>
          <w:szCs w:val="22"/>
        </w:rPr>
      </w:pPr>
    </w:p>
    <w:tbl>
      <w:tblPr>
        <w:tblStyle w:val="Tablaconcuadrcula"/>
        <w:tblW w:w="6080" w:type="dxa"/>
        <w:jc w:val="center"/>
        <w:tblLook w:val="04A0" w:firstRow="1" w:lastRow="0" w:firstColumn="1" w:lastColumn="0" w:noHBand="0" w:noVBand="1"/>
      </w:tblPr>
      <w:tblGrid>
        <w:gridCol w:w="640"/>
        <w:gridCol w:w="1050"/>
        <w:gridCol w:w="1647"/>
        <w:gridCol w:w="1339"/>
        <w:gridCol w:w="1404"/>
      </w:tblGrid>
      <w:tr w:rsidR="00C86328" w:rsidRPr="00731F8E" w14:paraId="3BF0092E" w14:textId="77777777" w:rsidTr="001E3AF3">
        <w:trPr>
          <w:trHeight w:val="940"/>
          <w:jc w:val="center"/>
        </w:trPr>
        <w:tc>
          <w:tcPr>
            <w:tcW w:w="640" w:type="dxa"/>
            <w:shd w:val="clear" w:color="auto" w:fill="BFBFBF" w:themeFill="background1" w:themeFillShade="BF"/>
          </w:tcPr>
          <w:p w14:paraId="057CC81F" w14:textId="77777777" w:rsidR="00C86328" w:rsidRPr="00731F8E" w:rsidRDefault="00C86328" w:rsidP="001E3AF3">
            <w:pPr>
              <w:autoSpaceDE w:val="0"/>
              <w:autoSpaceDN w:val="0"/>
              <w:adjustRightInd w:val="0"/>
              <w:spacing w:line="240" w:lineRule="exact"/>
              <w:jc w:val="center"/>
              <w:rPr>
                <w:rFonts w:cs="Arial"/>
                <w:b/>
                <w:sz w:val="20"/>
              </w:rPr>
            </w:pPr>
            <w:r w:rsidRPr="00731F8E">
              <w:rPr>
                <w:rFonts w:cs="Arial"/>
                <w:b/>
                <w:sz w:val="20"/>
              </w:rPr>
              <w:t>No.</w:t>
            </w:r>
          </w:p>
        </w:tc>
        <w:tc>
          <w:tcPr>
            <w:tcW w:w="1050" w:type="dxa"/>
            <w:shd w:val="clear" w:color="auto" w:fill="BFBFBF" w:themeFill="background1" w:themeFillShade="BF"/>
          </w:tcPr>
          <w:p w14:paraId="1F161139" w14:textId="77777777" w:rsidR="00C86328" w:rsidRPr="00731F8E" w:rsidRDefault="00C86328" w:rsidP="001E3AF3">
            <w:pPr>
              <w:autoSpaceDE w:val="0"/>
              <w:autoSpaceDN w:val="0"/>
              <w:adjustRightInd w:val="0"/>
              <w:spacing w:line="240" w:lineRule="exact"/>
              <w:jc w:val="center"/>
              <w:rPr>
                <w:rFonts w:cs="Arial"/>
                <w:b/>
                <w:sz w:val="20"/>
              </w:rPr>
            </w:pPr>
            <w:r w:rsidRPr="00731F8E">
              <w:rPr>
                <w:rFonts w:cs="Arial"/>
                <w:b/>
                <w:sz w:val="20"/>
              </w:rPr>
              <w:t>No. Contrato y año</w:t>
            </w:r>
          </w:p>
        </w:tc>
        <w:tc>
          <w:tcPr>
            <w:tcW w:w="1647" w:type="dxa"/>
            <w:shd w:val="clear" w:color="auto" w:fill="BFBFBF" w:themeFill="background1" w:themeFillShade="BF"/>
          </w:tcPr>
          <w:p w14:paraId="2C9F87E2" w14:textId="77777777" w:rsidR="00C86328" w:rsidRPr="00731F8E" w:rsidRDefault="00C86328" w:rsidP="001E3AF3">
            <w:pPr>
              <w:autoSpaceDE w:val="0"/>
              <w:autoSpaceDN w:val="0"/>
              <w:adjustRightInd w:val="0"/>
              <w:spacing w:line="240" w:lineRule="exact"/>
              <w:jc w:val="center"/>
              <w:rPr>
                <w:rFonts w:cs="Arial"/>
                <w:b/>
                <w:sz w:val="20"/>
              </w:rPr>
            </w:pPr>
            <w:r w:rsidRPr="00731F8E">
              <w:rPr>
                <w:rFonts w:cs="Arial"/>
                <w:b/>
                <w:sz w:val="20"/>
              </w:rPr>
              <w:t>Objeto</w:t>
            </w:r>
          </w:p>
        </w:tc>
        <w:tc>
          <w:tcPr>
            <w:tcW w:w="1339" w:type="dxa"/>
            <w:shd w:val="clear" w:color="auto" w:fill="BFBFBF" w:themeFill="background1" w:themeFillShade="BF"/>
          </w:tcPr>
          <w:p w14:paraId="7F2CAA36" w14:textId="77777777" w:rsidR="00C86328" w:rsidRPr="00731F8E" w:rsidRDefault="00C86328" w:rsidP="001E3AF3">
            <w:pPr>
              <w:autoSpaceDE w:val="0"/>
              <w:autoSpaceDN w:val="0"/>
              <w:adjustRightInd w:val="0"/>
              <w:spacing w:line="240" w:lineRule="exact"/>
              <w:jc w:val="center"/>
              <w:rPr>
                <w:rFonts w:cs="Arial"/>
                <w:b/>
                <w:sz w:val="20"/>
              </w:rPr>
            </w:pPr>
            <w:r w:rsidRPr="00731F8E">
              <w:rPr>
                <w:rFonts w:cs="Arial"/>
                <w:b/>
                <w:sz w:val="20"/>
              </w:rPr>
              <w:t>Contratante</w:t>
            </w:r>
          </w:p>
        </w:tc>
        <w:tc>
          <w:tcPr>
            <w:tcW w:w="1404" w:type="dxa"/>
            <w:shd w:val="clear" w:color="auto" w:fill="BFBFBF" w:themeFill="background1" w:themeFillShade="BF"/>
          </w:tcPr>
          <w:p w14:paraId="6F8AD3E6" w14:textId="77777777" w:rsidR="00C86328" w:rsidRPr="00731F8E" w:rsidRDefault="00C86328" w:rsidP="001E3AF3">
            <w:pPr>
              <w:autoSpaceDE w:val="0"/>
              <w:autoSpaceDN w:val="0"/>
              <w:adjustRightInd w:val="0"/>
              <w:spacing w:line="240" w:lineRule="exact"/>
              <w:jc w:val="center"/>
              <w:rPr>
                <w:rFonts w:cs="Arial"/>
                <w:b/>
                <w:sz w:val="20"/>
              </w:rPr>
            </w:pPr>
            <w:r w:rsidRPr="00731F8E">
              <w:rPr>
                <w:rFonts w:cs="Arial"/>
                <w:b/>
                <w:sz w:val="20"/>
              </w:rPr>
              <w:t>Valor del contrato expresado en SMMLV</w:t>
            </w:r>
          </w:p>
        </w:tc>
      </w:tr>
      <w:tr w:rsidR="00C86328" w:rsidRPr="00731F8E" w14:paraId="418CBC0C" w14:textId="77777777" w:rsidTr="001E3AF3">
        <w:trPr>
          <w:trHeight w:val="238"/>
          <w:jc w:val="center"/>
        </w:trPr>
        <w:tc>
          <w:tcPr>
            <w:tcW w:w="640" w:type="dxa"/>
          </w:tcPr>
          <w:p w14:paraId="029CEF79" w14:textId="77777777" w:rsidR="00C86328" w:rsidRPr="00731F8E" w:rsidRDefault="00C86328" w:rsidP="001E3AF3">
            <w:pPr>
              <w:autoSpaceDE w:val="0"/>
              <w:autoSpaceDN w:val="0"/>
              <w:adjustRightInd w:val="0"/>
              <w:spacing w:line="240" w:lineRule="exact"/>
              <w:jc w:val="center"/>
              <w:rPr>
                <w:rFonts w:cs="Arial"/>
                <w:sz w:val="20"/>
              </w:rPr>
            </w:pPr>
          </w:p>
        </w:tc>
        <w:tc>
          <w:tcPr>
            <w:tcW w:w="1050" w:type="dxa"/>
          </w:tcPr>
          <w:p w14:paraId="599BAC8D" w14:textId="77777777" w:rsidR="00C86328" w:rsidRPr="00731F8E" w:rsidRDefault="00C86328" w:rsidP="001E3AF3">
            <w:pPr>
              <w:autoSpaceDE w:val="0"/>
              <w:autoSpaceDN w:val="0"/>
              <w:adjustRightInd w:val="0"/>
              <w:spacing w:line="240" w:lineRule="exact"/>
              <w:rPr>
                <w:rFonts w:cs="Arial"/>
                <w:sz w:val="20"/>
              </w:rPr>
            </w:pPr>
          </w:p>
        </w:tc>
        <w:tc>
          <w:tcPr>
            <w:tcW w:w="1647" w:type="dxa"/>
          </w:tcPr>
          <w:p w14:paraId="443794E3" w14:textId="77777777" w:rsidR="00C86328" w:rsidRPr="00731F8E" w:rsidRDefault="00C86328" w:rsidP="001E3AF3">
            <w:pPr>
              <w:autoSpaceDE w:val="0"/>
              <w:autoSpaceDN w:val="0"/>
              <w:adjustRightInd w:val="0"/>
              <w:spacing w:line="240" w:lineRule="exact"/>
              <w:rPr>
                <w:rFonts w:cs="Arial"/>
                <w:sz w:val="20"/>
              </w:rPr>
            </w:pPr>
          </w:p>
        </w:tc>
        <w:tc>
          <w:tcPr>
            <w:tcW w:w="1339" w:type="dxa"/>
          </w:tcPr>
          <w:p w14:paraId="23579605" w14:textId="77777777" w:rsidR="00C86328" w:rsidRPr="00731F8E" w:rsidRDefault="00C86328" w:rsidP="001E3AF3">
            <w:pPr>
              <w:autoSpaceDE w:val="0"/>
              <w:autoSpaceDN w:val="0"/>
              <w:adjustRightInd w:val="0"/>
              <w:spacing w:line="240" w:lineRule="exact"/>
              <w:rPr>
                <w:rFonts w:cs="Arial"/>
                <w:sz w:val="20"/>
              </w:rPr>
            </w:pPr>
          </w:p>
        </w:tc>
        <w:tc>
          <w:tcPr>
            <w:tcW w:w="1404" w:type="dxa"/>
          </w:tcPr>
          <w:p w14:paraId="7222F137" w14:textId="77777777" w:rsidR="00C86328" w:rsidRPr="00731F8E" w:rsidRDefault="00C86328" w:rsidP="001E3AF3">
            <w:pPr>
              <w:autoSpaceDE w:val="0"/>
              <w:autoSpaceDN w:val="0"/>
              <w:adjustRightInd w:val="0"/>
              <w:spacing w:line="240" w:lineRule="exact"/>
              <w:rPr>
                <w:rFonts w:cs="Arial"/>
                <w:sz w:val="20"/>
              </w:rPr>
            </w:pPr>
          </w:p>
        </w:tc>
      </w:tr>
      <w:tr w:rsidR="00C86328" w:rsidRPr="00731F8E" w14:paraId="251AB39E" w14:textId="77777777" w:rsidTr="001E3AF3">
        <w:trPr>
          <w:trHeight w:val="238"/>
          <w:jc w:val="center"/>
        </w:trPr>
        <w:tc>
          <w:tcPr>
            <w:tcW w:w="640" w:type="dxa"/>
          </w:tcPr>
          <w:p w14:paraId="4F16F5F2" w14:textId="77777777" w:rsidR="00C86328" w:rsidRPr="00731F8E" w:rsidRDefault="00C86328" w:rsidP="001E3AF3">
            <w:pPr>
              <w:autoSpaceDE w:val="0"/>
              <w:autoSpaceDN w:val="0"/>
              <w:adjustRightInd w:val="0"/>
              <w:spacing w:line="240" w:lineRule="exact"/>
              <w:jc w:val="center"/>
              <w:rPr>
                <w:rFonts w:cs="Arial"/>
                <w:sz w:val="20"/>
              </w:rPr>
            </w:pPr>
          </w:p>
        </w:tc>
        <w:tc>
          <w:tcPr>
            <w:tcW w:w="1050" w:type="dxa"/>
          </w:tcPr>
          <w:p w14:paraId="3EE619BC" w14:textId="77777777" w:rsidR="00C86328" w:rsidRPr="00731F8E" w:rsidRDefault="00C86328" w:rsidP="001E3AF3">
            <w:pPr>
              <w:autoSpaceDE w:val="0"/>
              <w:autoSpaceDN w:val="0"/>
              <w:adjustRightInd w:val="0"/>
              <w:spacing w:line="240" w:lineRule="exact"/>
              <w:rPr>
                <w:rFonts w:cs="Arial"/>
                <w:sz w:val="20"/>
              </w:rPr>
            </w:pPr>
          </w:p>
        </w:tc>
        <w:tc>
          <w:tcPr>
            <w:tcW w:w="1647" w:type="dxa"/>
          </w:tcPr>
          <w:p w14:paraId="1C760C74" w14:textId="77777777" w:rsidR="00C86328" w:rsidRPr="00731F8E" w:rsidRDefault="00C86328" w:rsidP="001E3AF3">
            <w:pPr>
              <w:autoSpaceDE w:val="0"/>
              <w:autoSpaceDN w:val="0"/>
              <w:adjustRightInd w:val="0"/>
              <w:spacing w:line="240" w:lineRule="exact"/>
              <w:rPr>
                <w:rFonts w:cs="Arial"/>
                <w:sz w:val="20"/>
              </w:rPr>
            </w:pPr>
          </w:p>
        </w:tc>
        <w:tc>
          <w:tcPr>
            <w:tcW w:w="1339" w:type="dxa"/>
          </w:tcPr>
          <w:p w14:paraId="77C878BB" w14:textId="77777777" w:rsidR="00C86328" w:rsidRPr="00731F8E" w:rsidRDefault="00C86328" w:rsidP="001E3AF3">
            <w:pPr>
              <w:autoSpaceDE w:val="0"/>
              <w:autoSpaceDN w:val="0"/>
              <w:adjustRightInd w:val="0"/>
              <w:spacing w:line="240" w:lineRule="exact"/>
              <w:rPr>
                <w:rFonts w:cs="Arial"/>
                <w:sz w:val="20"/>
              </w:rPr>
            </w:pPr>
          </w:p>
        </w:tc>
        <w:tc>
          <w:tcPr>
            <w:tcW w:w="1404" w:type="dxa"/>
          </w:tcPr>
          <w:p w14:paraId="60CC9FC8" w14:textId="77777777" w:rsidR="00C86328" w:rsidRPr="00731F8E" w:rsidRDefault="00C86328" w:rsidP="001E3AF3">
            <w:pPr>
              <w:autoSpaceDE w:val="0"/>
              <w:autoSpaceDN w:val="0"/>
              <w:adjustRightInd w:val="0"/>
              <w:spacing w:line="240" w:lineRule="exact"/>
              <w:rPr>
                <w:rFonts w:cs="Arial"/>
                <w:sz w:val="20"/>
              </w:rPr>
            </w:pPr>
          </w:p>
        </w:tc>
      </w:tr>
    </w:tbl>
    <w:p w14:paraId="42D7A354" w14:textId="77777777" w:rsidR="00C86328" w:rsidRPr="00C555BD" w:rsidRDefault="00C86328" w:rsidP="008E3E39">
      <w:pPr>
        <w:jc w:val="center"/>
        <w:rPr>
          <w:rFonts w:ascii="Arial" w:hAnsi="Arial" w:cs="Arial"/>
          <w:b/>
          <w:bCs/>
          <w:sz w:val="22"/>
          <w:szCs w:val="22"/>
        </w:rPr>
      </w:pPr>
    </w:p>
    <w:p w14:paraId="3D08DE93" w14:textId="77777777" w:rsidR="008E3E39" w:rsidRPr="00C555BD" w:rsidRDefault="008E3E39" w:rsidP="008E3E39">
      <w:pPr>
        <w:jc w:val="both"/>
        <w:rPr>
          <w:rFonts w:ascii="Arial" w:hAnsi="Arial" w:cs="Arial"/>
          <w:sz w:val="22"/>
          <w:szCs w:val="22"/>
        </w:rPr>
      </w:pPr>
    </w:p>
    <w:p w14:paraId="58CAADCF" w14:textId="77777777" w:rsidR="008E3E39" w:rsidRPr="00407915" w:rsidRDefault="008E3E39" w:rsidP="008E3E39">
      <w:pPr>
        <w:jc w:val="both"/>
        <w:rPr>
          <w:rFonts w:ascii="Arial" w:hAnsi="Arial" w:cs="Arial"/>
          <w:sz w:val="22"/>
          <w:szCs w:val="22"/>
        </w:rPr>
      </w:pPr>
    </w:p>
    <w:p w14:paraId="727AB869" w14:textId="77777777" w:rsidR="008E3E39" w:rsidRPr="00407915" w:rsidRDefault="008E3E39" w:rsidP="008E3E39">
      <w:pPr>
        <w:jc w:val="both"/>
        <w:rPr>
          <w:rFonts w:ascii="Arial" w:hAnsi="Arial" w:cs="Arial"/>
          <w:sz w:val="22"/>
          <w:szCs w:val="22"/>
        </w:rPr>
      </w:pPr>
      <w:r w:rsidRPr="00407915">
        <w:rPr>
          <w:rFonts w:ascii="Arial" w:hAnsi="Arial" w:cs="Arial"/>
          <w:sz w:val="22"/>
          <w:szCs w:val="22"/>
        </w:rPr>
        <w:t xml:space="preserve">Atentamente, </w:t>
      </w:r>
    </w:p>
    <w:p w14:paraId="690188A8" w14:textId="77777777" w:rsidR="008E3E39" w:rsidRPr="00407915" w:rsidRDefault="008E3E39" w:rsidP="008E3E39">
      <w:pPr>
        <w:jc w:val="both"/>
        <w:rPr>
          <w:rFonts w:ascii="Arial" w:hAnsi="Arial" w:cs="Arial"/>
          <w:sz w:val="22"/>
          <w:szCs w:val="22"/>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8E3E39" w:rsidRPr="00407915" w14:paraId="063D0CBE" w14:textId="77777777" w:rsidTr="00814611">
        <w:trPr>
          <w:trHeight w:val="261"/>
        </w:trPr>
        <w:tc>
          <w:tcPr>
            <w:tcW w:w="3871" w:type="dxa"/>
            <w:shd w:val="clear" w:color="auto" w:fill="EEECE1"/>
          </w:tcPr>
          <w:p w14:paraId="7AE48040" w14:textId="77777777" w:rsidR="008E3E39" w:rsidRPr="00407915" w:rsidRDefault="008E3E39" w:rsidP="00814611">
            <w:pPr>
              <w:jc w:val="both"/>
              <w:rPr>
                <w:rFonts w:ascii="Arial" w:hAnsi="Arial" w:cs="Arial"/>
                <w:sz w:val="22"/>
                <w:szCs w:val="22"/>
              </w:rPr>
            </w:pPr>
          </w:p>
          <w:p w14:paraId="2B1914AE" w14:textId="77777777" w:rsidR="008E3E39" w:rsidRPr="00407915" w:rsidRDefault="008E3E39" w:rsidP="00814611">
            <w:pPr>
              <w:jc w:val="both"/>
              <w:rPr>
                <w:rFonts w:ascii="Arial" w:hAnsi="Arial" w:cs="Arial"/>
                <w:sz w:val="22"/>
                <w:szCs w:val="22"/>
              </w:rPr>
            </w:pPr>
            <w:r w:rsidRPr="00407915">
              <w:rPr>
                <w:rFonts w:ascii="Arial" w:hAnsi="Arial" w:cs="Arial"/>
                <w:sz w:val="22"/>
                <w:szCs w:val="22"/>
              </w:rPr>
              <w:t>NOMBRE DEL PROPONENTE</w:t>
            </w:r>
          </w:p>
        </w:tc>
        <w:tc>
          <w:tcPr>
            <w:tcW w:w="6165" w:type="dxa"/>
          </w:tcPr>
          <w:p w14:paraId="7C3B33BE" w14:textId="77777777" w:rsidR="008E3E39" w:rsidRPr="00407915" w:rsidRDefault="008E3E39" w:rsidP="00814611">
            <w:pPr>
              <w:jc w:val="both"/>
              <w:rPr>
                <w:rFonts w:ascii="Arial" w:hAnsi="Arial" w:cs="Arial"/>
                <w:sz w:val="22"/>
                <w:szCs w:val="22"/>
              </w:rPr>
            </w:pPr>
          </w:p>
        </w:tc>
      </w:tr>
      <w:tr w:rsidR="008E3E39" w:rsidRPr="00407915" w14:paraId="3103B2D2" w14:textId="77777777" w:rsidTr="00814611">
        <w:trPr>
          <w:trHeight w:val="246"/>
        </w:trPr>
        <w:tc>
          <w:tcPr>
            <w:tcW w:w="3871" w:type="dxa"/>
            <w:shd w:val="clear" w:color="auto" w:fill="EEECE1"/>
          </w:tcPr>
          <w:p w14:paraId="6F1E8D4B" w14:textId="77777777" w:rsidR="008E3E39" w:rsidRPr="00407915" w:rsidRDefault="008E3E39" w:rsidP="00814611">
            <w:pPr>
              <w:jc w:val="both"/>
              <w:rPr>
                <w:rFonts w:ascii="Arial" w:hAnsi="Arial" w:cs="Arial"/>
                <w:sz w:val="22"/>
                <w:szCs w:val="22"/>
              </w:rPr>
            </w:pPr>
          </w:p>
          <w:p w14:paraId="021F5FE6" w14:textId="77777777" w:rsidR="008E3E39" w:rsidRPr="00407915" w:rsidRDefault="008E3E39" w:rsidP="00814611">
            <w:pPr>
              <w:jc w:val="both"/>
              <w:rPr>
                <w:rFonts w:ascii="Arial" w:hAnsi="Arial" w:cs="Arial"/>
                <w:sz w:val="22"/>
                <w:szCs w:val="22"/>
              </w:rPr>
            </w:pPr>
            <w:r w:rsidRPr="00407915">
              <w:rPr>
                <w:rFonts w:ascii="Arial" w:hAnsi="Arial" w:cs="Arial"/>
                <w:sz w:val="22"/>
                <w:szCs w:val="22"/>
              </w:rPr>
              <w:t>NIT</w:t>
            </w:r>
          </w:p>
        </w:tc>
        <w:tc>
          <w:tcPr>
            <w:tcW w:w="6165" w:type="dxa"/>
          </w:tcPr>
          <w:p w14:paraId="08AEB288" w14:textId="77777777" w:rsidR="008E3E39" w:rsidRPr="00407915" w:rsidRDefault="008E3E39" w:rsidP="00814611">
            <w:pPr>
              <w:jc w:val="both"/>
              <w:rPr>
                <w:rFonts w:ascii="Arial" w:hAnsi="Arial" w:cs="Arial"/>
                <w:sz w:val="22"/>
                <w:szCs w:val="22"/>
              </w:rPr>
            </w:pPr>
          </w:p>
        </w:tc>
      </w:tr>
      <w:tr w:rsidR="008E3E39" w:rsidRPr="00407915" w14:paraId="2A2D8232" w14:textId="77777777" w:rsidTr="00814611">
        <w:trPr>
          <w:trHeight w:val="277"/>
        </w:trPr>
        <w:tc>
          <w:tcPr>
            <w:tcW w:w="3871" w:type="dxa"/>
            <w:shd w:val="clear" w:color="auto" w:fill="EEECE1"/>
          </w:tcPr>
          <w:p w14:paraId="75F00196" w14:textId="77777777" w:rsidR="008E3E39" w:rsidRPr="00407915" w:rsidRDefault="008E3E39" w:rsidP="00814611">
            <w:pPr>
              <w:jc w:val="both"/>
              <w:rPr>
                <w:rFonts w:ascii="Arial" w:hAnsi="Arial" w:cs="Arial"/>
                <w:sz w:val="22"/>
                <w:szCs w:val="22"/>
              </w:rPr>
            </w:pPr>
          </w:p>
          <w:p w14:paraId="1379CA3F" w14:textId="77777777" w:rsidR="008E3E39" w:rsidRPr="00407915" w:rsidRDefault="008E3E39" w:rsidP="00814611">
            <w:pPr>
              <w:jc w:val="both"/>
              <w:rPr>
                <w:rFonts w:ascii="Arial" w:hAnsi="Arial" w:cs="Arial"/>
                <w:sz w:val="22"/>
                <w:szCs w:val="22"/>
              </w:rPr>
            </w:pPr>
            <w:r w:rsidRPr="00407915">
              <w:rPr>
                <w:rFonts w:ascii="Arial" w:hAnsi="Arial" w:cs="Arial"/>
                <w:sz w:val="22"/>
                <w:szCs w:val="22"/>
              </w:rPr>
              <w:t>REPRESENTANTE LEGAL</w:t>
            </w:r>
          </w:p>
        </w:tc>
        <w:tc>
          <w:tcPr>
            <w:tcW w:w="6165" w:type="dxa"/>
          </w:tcPr>
          <w:p w14:paraId="4250A096" w14:textId="77777777" w:rsidR="008E3E39" w:rsidRPr="00407915" w:rsidRDefault="008E3E39" w:rsidP="00814611">
            <w:pPr>
              <w:jc w:val="both"/>
              <w:rPr>
                <w:rFonts w:ascii="Arial" w:hAnsi="Arial" w:cs="Arial"/>
                <w:sz w:val="22"/>
                <w:szCs w:val="22"/>
              </w:rPr>
            </w:pPr>
          </w:p>
        </w:tc>
      </w:tr>
      <w:tr w:rsidR="008E3E39" w:rsidRPr="00407915" w14:paraId="509A1E5B" w14:textId="77777777" w:rsidTr="00814611">
        <w:trPr>
          <w:trHeight w:val="277"/>
        </w:trPr>
        <w:tc>
          <w:tcPr>
            <w:tcW w:w="3871" w:type="dxa"/>
            <w:shd w:val="clear" w:color="auto" w:fill="EEECE1"/>
          </w:tcPr>
          <w:p w14:paraId="2EE87AA0" w14:textId="77777777" w:rsidR="008E3E39" w:rsidRPr="00407915" w:rsidRDefault="008E3E39" w:rsidP="00814611">
            <w:pPr>
              <w:jc w:val="both"/>
              <w:rPr>
                <w:rFonts w:ascii="Arial" w:hAnsi="Arial" w:cs="Arial"/>
                <w:sz w:val="22"/>
                <w:szCs w:val="22"/>
              </w:rPr>
            </w:pPr>
          </w:p>
          <w:p w14:paraId="27B52A63" w14:textId="77777777" w:rsidR="008E3E39" w:rsidRPr="00407915" w:rsidRDefault="008E3E39" w:rsidP="00814611">
            <w:pPr>
              <w:jc w:val="both"/>
              <w:rPr>
                <w:rFonts w:ascii="Arial" w:hAnsi="Arial" w:cs="Arial"/>
                <w:sz w:val="22"/>
                <w:szCs w:val="22"/>
              </w:rPr>
            </w:pPr>
            <w:r w:rsidRPr="00407915">
              <w:rPr>
                <w:rFonts w:ascii="Arial" w:hAnsi="Arial" w:cs="Arial"/>
                <w:sz w:val="22"/>
                <w:szCs w:val="22"/>
              </w:rPr>
              <w:t>CÉDULA DE CIUDADANÍA</w:t>
            </w:r>
          </w:p>
        </w:tc>
        <w:tc>
          <w:tcPr>
            <w:tcW w:w="6165" w:type="dxa"/>
          </w:tcPr>
          <w:p w14:paraId="6C27DEC5" w14:textId="77777777" w:rsidR="008E3E39" w:rsidRPr="00407915" w:rsidRDefault="008E3E39" w:rsidP="00814611">
            <w:pPr>
              <w:jc w:val="both"/>
              <w:rPr>
                <w:rFonts w:ascii="Arial" w:hAnsi="Arial" w:cs="Arial"/>
                <w:sz w:val="22"/>
                <w:szCs w:val="22"/>
              </w:rPr>
            </w:pPr>
          </w:p>
        </w:tc>
      </w:tr>
      <w:tr w:rsidR="008E3E39" w:rsidRPr="00407915" w14:paraId="2677B67B" w14:textId="77777777" w:rsidTr="00814611">
        <w:trPr>
          <w:trHeight w:val="277"/>
        </w:trPr>
        <w:tc>
          <w:tcPr>
            <w:tcW w:w="3871" w:type="dxa"/>
            <w:shd w:val="clear" w:color="auto" w:fill="EEECE1"/>
          </w:tcPr>
          <w:p w14:paraId="438B6D63" w14:textId="77777777" w:rsidR="008E3E39" w:rsidRPr="00407915" w:rsidRDefault="008E3E39" w:rsidP="00814611">
            <w:pPr>
              <w:jc w:val="both"/>
              <w:rPr>
                <w:rFonts w:ascii="Arial" w:hAnsi="Arial" w:cs="Arial"/>
                <w:sz w:val="22"/>
                <w:szCs w:val="22"/>
              </w:rPr>
            </w:pPr>
          </w:p>
          <w:p w14:paraId="56F0511F" w14:textId="77777777" w:rsidR="008E3E39" w:rsidRPr="00407915" w:rsidRDefault="008E3E39" w:rsidP="00814611">
            <w:pPr>
              <w:jc w:val="both"/>
              <w:rPr>
                <w:rFonts w:ascii="Arial" w:hAnsi="Arial" w:cs="Arial"/>
                <w:sz w:val="22"/>
                <w:szCs w:val="22"/>
              </w:rPr>
            </w:pPr>
            <w:r w:rsidRPr="00407915">
              <w:rPr>
                <w:rFonts w:ascii="Arial" w:hAnsi="Arial" w:cs="Arial"/>
                <w:sz w:val="22"/>
                <w:szCs w:val="22"/>
              </w:rPr>
              <w:t>FIRMA DEL REPRESENTANTE LEGAL</w:t>
            </w:r>
          </w:p>
        </w:tc>
        <w:tc>
          <w:tcPr>
            <w:tcW w:w="6165" w:type="dxa"/>
          </w:tcPr>
          <w:p w14:paraId="5C64EA27" w14:textId="77777777" w:rsidR="008E3E39" w:rsidRPr="00407915" w:rsidRDefault="008E3E39" w:rsidP="00814611">
            <w:pPr>
              <w:jc w:val="both"/>
              <w:rPr>
                <w:rFonts w:ascii="Arial" w:hAnsi="Arial" w:cs="Arial"/>
                <w:sz w:val="22"/>
                <w:szCs w:val="22"/>
              </w:rPr>
            </w:pPr>
          </w:p>
        </w:tc>
      </w:tr>
    </w:tbl>
    <w:p w14:paraId="59A05E21" w14:textId="77777777" w:rsidR="008E3E39" w:rsidRPr="00407915" w:rsidRDefault="008E3E39" w:rsidP="008E3E39">
      <w:pPr>
        <w:jc w:val="both"/>
        <w:rPr>
          <w:rFonts w:ascii="Arial" w:hAnsi="Arial" w:cs="Arial"/>
          <w:sz w:val="22"/>
          <w:szCs w:val="22"/>
        </w:rPr>
      </w:pPr>
    </w:p>
    <w:p w14:paraId="784802D5" w14:textId="77777777" w:rsidR="008E3E39" w:rsidRPr="00407915" w:rsidRDefault="008E3E39" w:rsidP="008E3E39">
      <w:pPr>
        <w:jc w:val="both"/>
        <w:rPr>
          <w:rFonts w:ascii="Arial" w:hAnsi="Arial" w:cs="Arial"/>
          <w:sz w:val="22"/>
          <w:szCs w:val="22"/>
        </w:rPr>
      </w:pPr>
    </w:p>
    <w:p w14:paraId="7DA1A654" w14:textId="7C03BCFE" w:rsidR="008E3E39" w:rsidRDefault="008E3E39" w:rsidP="008E3E39">
      <w:pPr>
        <w:jc w:val="center"/>
        <w:rPr>
          <w:rFonts w:ascii="Arial" w:hAnsi="Arial" w:cs="Arial"/>
          <w:b/>
          <w:bCs/>
          <w:sz w:val="22"/>
          <w:szCs w:val="22"/>
        </w:rPr>
      </w:pPr>
      <w:r w:rsidRPr="00407915">
        <w:rPr>
          <w:rFonts w:ascii="Arial" w:hAnsi="Arial" w:cs="Arial"/>
          <w:sz w:val="22"/>
          <w:szCs w:val="22"/>
        </w:rPr>
        <w:br w:type="page"/>
      </w:r>
      <w:r w:rsidRPr="00407915">
        <w:rPr>
          <w:rFonts w:ascii="Arial" w:hAnsi="Arial" w:cs="Arial"/>
          <w:b/>
          <w:bCs/>
          <w:sz w:val="22"/>
          <w:szCs w:val="22"/>
        </w:rPr>
        <w:lastRenderedPageBreak/>
        <w:t xml:space="preserve">FORMULARIO No. </w:t>
      </w:r>
      <w:r w:rsidR="00530118">
        <w:rPr>
          <w:rFonts w:ascii="Arial" w:hAnsi="Arial" w:cs="Arial"/>
          <w:b/>
          <w:bCs/>
          <w:sz w:val="22"/>
          <w:szCs w:val="22"/>
        </w:rPr>
        <w:t>7</w:t>
      </w:r>
    </w:p>
    <w:p w14:paraId="713C48A2" w14:textId="77777777" w:rsidR="00B15B96" w:rsidRPr="00B15B96" w:rsidRDefault="00B15B96" w:rsidP="008E3E39">
      <w:pPr>
        <w:jc w:val="center"/>
        <w:rPr>
          <w:rFonts w:ascii="Arial" w:hAnsi="Arial" w:cs="Arial"/>
          <w:b/>
          <w:bCs/>
          <w:sz w:val="22"/>
          <w:szCs w:val="22"/>
        </w:rPr>
      </w:pPr>
    </w:p>
    <w:p w14:paraId="36692C25" w14:textId="77777777" w:rsidR="00B15B96" w:rsidRPr="00B15B96" w:rsidRDefault="00B15B96" w:rsidP="00B15B96">
      <w:pPr>
        <w:jc w:val="center"/>
        <w:rPr>
          <w:rFonts w:ascii="Arial" w:hAnsi="Arial" w:cs="Arial"/>
          <w:b/>
          <w:bCs/>
          <w:sz w:val="22"/>
          <w:szCs w:val="22"/>
        </w:rPr>
      </w:pPr>
      <w:r w:rsidRPr="00B15B96">
        <w:rPr>
          <w:rFonts w:ascii="Arial" w:hAnsi="Arial" w:cs="Arial"/>
          <w:b/>
          <w:bCs/>
          <w:sz w:val="22"/>
          <w:szCs w:val="22"/>
        </w:rPr>
        <w:t>MANIFESTACION DE INTENCIÓN PARA CELEBRAR CONVENIO DE SOCIACION</w:t>
      </w:r>
    </w:p>
    <w:p w14:paraId="7BCF4D32" w14:textId="77777777" w:rsidR="00B15B96" w:rsidRPr="00B15B96" w:rsidRDefault="00B15B96" w:rsidP="00B15B96">
      <w:pPr>
        <w:spacing w:line="0" w:lineRule="atLeast"/>
        <w:rPr>
          <w:rFonts w:ascii="Arial" w:hAnsi="Arial" w:cs="Arial"/>
          <w:sz w:val="22"/>
          <w:szCs w:val="22"/>
        </w:rPr>
      </w:pPr>
    </w:p>
    <w:p w14:paraId="5AD17B7C"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(Ciudad y fecha)</w:t>
      </w:r>
    </w:p>
    <w:p w14:paraId="317B3BDC" w14:textId="77777777" w:rsidR="00B15B96" w:rsidRPr="00B15B96" w:rsidRDefault="00B15B96" w:rsidP="00B15B96">
      <w:pPr>
        <w:spacing w:line="0" w:lineRule="atLeast"/>
        <w:rPr>
          <w:rFonts w:ascii="Arial" w:hAnsi="Arial" w:cs="Arial"/>
          <w:sz w:val="22"/>
          <w:szCs w:val="22"/>
        </w:rPr>
      </w:pPr>
    </w:p>
    <w:p w14:paraId="5FB42B68"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Doctor</w:t>
      </w:r>
    </w:p>
    <w:p w14:paraId="1DF20F5F" w14:textId="77777777" w:rsidR="00B15B96" w:rsidRPr="00B15B96" w:rsidRDefault="00B15B96" w:rsidP="00B15B96">
      <w:pPr>
        <w:spacing w:line="0" w:lineRule="atLeast"/>
        <w:rPr>
          <w:rFonts w:ascii="Arial" w:hAnsi="Arial" w:cs="Arial"/>
          <w:b/>
          <w:bCs/>
          <w:sz w:val="22"/>
          <w:szCs w:val="22"/>
        </w:rPr>
      </w:pPr>
      <w:r w:rsidRPr="00B15B96">
        <w:rPr>
          <w:rFonts w:ascii="Arial" w:hAnsi="Arial" w:cs="Arial"/>
          <w:b/>
          <w:bCs/>
          <w:sz w:val="22"/>
          <w:szCs w:val="22"/>
        </w:rPr>
        <w:t>WALFRANDO FORERO BEJARANO</w:t>
      </w:r>
    </w:p>
    <w:p w14:paraId="6A447A23"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ALCALDE MUNICIPAL</w:t>
      </w:r>
    </w:p>
    <w:p w14:paraId="600E8D9E"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Calle 11 No.6 -12</w:t>
      </w:r>
    </w:p>
    <w:p w14:paraId="295BDEBC"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Ciudad</w:t>
      </w:r>
    </w:p>
    <w:p w14:paraId="447CA132" w14:textId="77777777" w:rsidR="00B15B96" w:rsidRPr="00B15B96" w:rsidRDefault="00B15B96" w:rsidP="00B15B96">
      <w:pPr>
        <w:spacing w:line="0" w:lineRule="atLeast"/>
        <w:rPr>
          <w:rFonts w:ascii="Arial" w:hAnsi="Arial" w:cs="Arial"/>
          <w:sz w:val="22"/>
          <w:szCs w:val="22"/>
        </w:rPr>
      </w:pPr>
    </w:p>
    <w:p w14:paraId="5A306E50" w14:textId="24B977A5" w:rsidR="00B15B96" w:rsidRPr="00B15B96" w:rsidRDefault="00B15B96" w:rsidP="00B15B96">
      <w:pPr>
        <w:pStyle w:val="NormalWeb"/>
        <w:spacing w:before="0" w:beforeAutospacing="0" w:after="0" w:afterAutospacing="0" w:line="0" w:lineRule="atLeast"/>
        <w:rPr>
          <w:rFonts w:cs="Arial"/>
          <w:b/>
          <w:sz w:val="22"/>
          <w:szCs w:val="22"/>
        </w:rPr>
      </w:pPr>
      <w:r w:rsidRPr="00B15B96">
        <w:rPr>
          <w:rFonts w:cs="Arial"/>
          <w:b/>
          <w:sz w:val="22"/>
          <w:szCs w:val="22"/>
        </w:rPr>
        <w:t xml:space="preserve">REF: </w:t>
      </w:r>
      <w:r w:rsidRPr="00B15B96">
        <w:rPr>
          <w:rFonts w:cs="Arial"/>
          <w:b/>
          <w:sz w:val="22"/>
          <w:szCs w:val="22"/>
        </w:rPr>
        <w:tab/>
      </w:r>
      <w:r w:rsidRPr="00B15B96">
        <w:rPr>
          <w:rFonts w:cs="Arial"/>
          <w:b/>
          <w:sz w:val="22"/>
          <w:szCs w:val="22"/>
        </w:rPr>
        <w:tab/>
        <w:t>ESAL 00</w:t>
      </w:r>
      <w:r w:rsidR="00243422">
        <w:rPr>
          <w:rFonts w:cs="Arial"/>
          <w:b/>
          <w:sz w:val="22"/>
          <w:szCs w:val="22"/>
        </w:rPr>
        <w:t>5</w:t>
      </w:r>
      <w:r w:rsidR="00FA3BE7">
        <w:rPr>
          <w:rFonts w:cs="Arial"/>
          <w:b/>
          <w:sz w:val="22"/>
          <w:szCs w:val="22"/>
        </w:rPr>
        <w:t xml:space="preserve"> MT 2026</w:t>
      </w:r>
    </w:p>
    <w:p w14:paraId="0F04DFA3" w14:textId="601A7690" w:rsidR="00B15B96" w:rsidRPr="00B15B96" w:rsidRDefault="00B15B96" w:rsidP="00200A90">
      <w:pPr>
        <w:ind w:left="1418" w:hanging="1418"/>
        <w:jc w:val="both"/>
        <w:rPr>
          <w:rFonts w:ascii="Arial" w:hAnsi="Arial" w:cs="Arial"/>
          <w:b/>
          <w:bCs/>
          <w:sz w:val="22"/>
          <w:szCs w:val="22"/>
        </w:rPr>
      </w:pPr>
      <w:r w:rsidRPr="00B15B96">
        <w:rPr>
          <w:rFonts w:ascii="Arial" w:hAnsi="Arial" w:cs="Arial"/>
          <w:b/>
          <w:sz w:val="22"/>
          <w:szCs w:val="22"/>
        </w:rPr>
        <w:t>OBJETO:</w:t>
      </w:r>
      <w:r w:rsidRPr="00B15B96">
        <w:rPr>
          <w:rFonts w:ascii="Arial" w:hAnsi="Arial" w:cs="Arial"/>
          <w:sz w:val="22"/>
          <w:szCs w:val="22"/>
        </w:rPr>
        <w:t xml:space="preserve"> </w:t>
      </w:r>
      <w:r w:rsidRPr="00B15B96">
        <w:rPr>
          <w:rFonts w:ascii="Arial" w:hAnsi="Arial" w:cs="Arial"/>
          <w:sz w:val="22"/>
          <w:szCs w:val="22"/>
        </w:rPr>
        <w:tab/>
      </w:r>
      <w:r w:rsidR="00FA3BE7" w:rsidRPr="00FA3BE7">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366B32C1" w14:textId="77777777" w:rsidR="00B15B96" w:rsidRPr="00B15B96" w:rsidRDefault="00B15B96" w:rsidP="00B15B96">
      <w:pPr>
        <w:spacing w:line="0" w:lineRule="atLeast"/>
        <w:rPr>
          <w:rFonts w:ascii="Arial" w:hAnsi="Arial" w:cs="Arial"/>
          <w:sz w:val="22"/>
          <w:szCs w:val="22"/>
        </w:rPr>
      </w:pPr>
    </w:p>
    <w:p w14:paraId="4986F845"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Estimado Alcalde:</w:t>
      </w:r>
    </w:p>
    <w:p w14:paraId="59EF46F5" w14:textId="77777777" w:rsidR="00B15B96" w:rsidRPr="00B15B96" w:rsidRDefault="00B15B96" w:rsidP="00B15B96">
      <w:pPr>
        <w:spacing w:line="0" w:lineRule="atLeast"/>
        <w:rPr>
          <w:rFonts w:ascii="Arial" w:hAnsi="Arial" w:cs="Arial"/>
          <w:sz w:val="22"/>
          <w:szCs w:val="22"/>
        </w:rPr>
      </w:pPr>
    </w:p>
    <w:p w14:paraId="4B820151" w14:textId="0C022330" w:rsidR="00B15B96" w:rsidRPr="00B15B96" w:rsidRDefault="00B15B96" w:rsidP="00200A90">
      <w:pPr>
        <w:spacing w:line="0" w:lineRule="atLeast"/>
        <w:jc w:val="both"/>
        <w:rPr>
          <w:rFonts w:ascii="Arial" w:hAnsi="Arial" w:cs="Arial"/>
          <w:sz w:val="22"/>
          <w:szCs w:val="22"/>
        </w:rPr>
      </w:pPr>
      <w:r w:rsidRPr="00B15B96">
        <w:rPr>
          <w:rFonts w:ascii="Arial" w:hAnsi="Arial" w:cs="Arial"/>
          <w:sz w:val="22"/>
          <w:szCs w:val="22"/>
        </w:rPr>
        <w:t xml:space="preserve">De conformidad con su amable invitación, por medio de los documentos adjuntos, me permito presentar manifestación de </w:t>
      </w:r>
      <w:r w:rsidR="00200A90" w:rsidRPr="00B15B96">
        <w:rPr>
          <w:rFonts w:ascii="Arial" w:hAnsi="Arial" w:cs="Arial"/>
          <w:sz w:val="22"/>
          <w:szCs w:val="22"/>
        </w:rPr>
        <w:t>interés</w:t>
      </w:r>
      <w:r w:rsidRPr="00B15B96">
        <w:rPr>
          <w:rFonts w:ascii="Arial" w:hAnsi="Arial" w:cs="Arial"/>
          <w:sz w:val="22"/>
          <w:szCs w:val="22"/>
        </w:rPr>
        <w:t xml:space="preserve"> para celebrar convenio de asociación para la ejecución del objeto a convenir referenciado.</w:t>
      </w:r>
    </w:p>
    <w:p w14:paraId="557951DF" w14:textId="77777777" w:rsidR="00B15B96" w:rsidRPr="00B15B96" w:rsidRDefault="00B15B96" w:rsidP="00200A90">
      <w:pPr>
        <w:spacing w:line="0" w:lineRule="atLeast"/>
        <w:jc w:val="both"/>
        <w:rPr>
          <w:rFonts w:ascii="Arial" w:hAnsi="Arial" w:cs="Arial"/>
          <w:sz w:val="22"/>
          <w:szCs w:val="22"/>
        </w:rPr>
      </w:pPr>
    </w:p>
    <w:p w14:paraId="128E1152" w14:textId="13EB7B17" w:rsidR="00C018C3" w:rsidRDefault="00B15B96" w:rsidP="00200A90">
      <w:pPr>
        <w:spacing w:line="0" w:lineRule="atLeast"/>
        <w:jc w:val="both"/>
        <w:rPr>
          <w:rFonts w:ascii="Arial" w:hAnsi="Arial" w:cs="Arial"/>
          <w:sz w:val="22"/>
          <w:szCs w:val="22"/>
        </w:rPr>
      </w:pPr>
      <w:r w:rsidRPr="00B15B96">
        <w:rPr>
          <w:rFonts w:ascii="Arial" w:hAnsi="Arial" w:cs="Arial"/>
          <w:sz w:val="22"/>
          <w:szCs w:val="22"/>
        </w:rPr>
        <w:t xml:space="preserve">Así mismo, el abajo firmante, actuando en nombre y representación de ________________ de acuerdo con la invitación manifiesto interés de suscribir el convenio de la referencia realizando un aporte en </w:t>
      </w:r>
      <w:r w:rsidR="00735DC8">
        <w:rPr>
          <w:rFonts w:ascii="Arial" w:hAnsi="Arial" w:cs="Arial"/>
          <w:sz w:val="22"/>
          <w:szCs w:val="22"/>
        </w:rPr>
        <w:t>especie</w:t>
      </w:r>
      <w:r w:rsidRPr="00B15B96">
        <w:rPr>
          <w:rFonts w:ascii="Arial" w:hAnsi="Arial" w:cs="Arial"/>
          <w:sz w:val="22"/>
          <w:szCs w:val="22"/>
        </w:rPr>
        <w:t xml:space="preserve"> de </w:t>
      </w:r>
      <w:r w:rsidRPr="00B15B96">
        <w:rPr>
          <w:rFonts w:ascii="Arial" w:hAnsi="Arial" w:cs="Arial"/>
          <w:sz w:val="22"/>
          <w:szCs w:val="22"/>
          <w:u w:val="single"/>
        </w:rPr>
        <w:t>(Valor)</w:t>
      </w:r>
      <w:r w:rsidRPr="00B15B96">
        <w:rPr>
          <w:rFonts w:ascii="Arial" w:hAnsi="Arial" w:cs="Arial"/>
          <w:sz w:val="22"/>
          <w:szCs w:val="22"/>
        </w:rPr>
        <w:t xml:space="preserve"> correspondiente a (___%) del valor total del convenio a suscribir</w:t>
      </w:r>
      <w:r w:rsidR="00C018C3">
        <w:rPr>
          <w:rFonts w:ascii="Arial" w:hAnsi="Arial" w:cs="Arial"/>
          <w:sz w:val="22"/>
          <w:szCs w:val="22"/>
        </w:rPr>
        <w:t>.</w:t>
      </w:r>
    </w:p>
    <w:p w14:paraId="4E7A85B9" w14:textId="77777777" w:rsidR="00C018C3" w:rsidRDefault="00C018C3" w:rsidP="00200A90">
      <w:pPr>
        <w:spacing w:line="0" w:lineRule="atLeast"/>
        <w:jc w:val="both"/>
        <w:rPr>
          <w:rFonts w:ascii="Arial" w:hAnsi="Arial" w:cs="Arial"/>
          <w:sz w:val="22"/>
          <w:szCs w:val="22"/>
        </w:rPr>
      </w:pPr>
    </w:p>
    <w:p w14:paraId="18E39DE1" w14:textId="53495DCC" w:rsidR="00B15B96" w:rsidRPr="00B15B96" w:rsidRDefault="00C018C3" w:rsidP="00C018C3">
      <w:pPr>
        <w:spacing w:line="0" w:lineRule="atLeast"/>
        <w:rPr>
          <w:rFonts w:ascii="Arial" w:hAnsi="Arial" w:cs="Arial"/>
          <w:sz w:val="22"/>
          <w:szCs w:val="22"/>
        </w:rPr>
      </w:pPr>
      <w:r>
        <w:rPr>
          <w:rFonts w:ascii="Arial" w:hAnsi="Arial" w:cs="Arial"/>
          <w:sz w:val="22"/>
          <w:szCs w:val="22"/>
        </w:rPr>
        <w:t>C</w:t>
      </w:r>
      <w:r w:rsidR="00B15B96" w:rsidRPr="00B15B96">
        <w:rPr>
          <w:rFonts w:ascii="Arial" w:hAnsi="Arial" w:cs="Arial"/>
          <w:sz w:val="22"/>
          <w:szCs w:val="22"/>
        </w:rPr>
        <w:t>ono</w:t>
      </w:r>
      <w:r>
        <w:rPr>
          <w:rFonts w:ascii="Arial" w:hAnsi="Arial" w:cs="Arial"/>
          <w:sz w:val="22"/>
          <w:szCs w:val="22"/>
        </w:rPr>
        <w:t>cemos</w:t>
      </w:r>
      <w:r w:rsidR="00B15B96" w:rsidRPr="00B15B96">
        <w:rPr>
          <w:rFonts w:ascii="Arial" w:hAnsi="Arial" w:cs="Arial"/>
          <w:sz w:val="22"/>
          <w:szCs w:val="22"/>
        </w:rPr>
        <w:t xml:space="preserve"> la invitación y los demás documentos relacionados </w:t>
      </w:r>
      <w:r>
        <w:rPr>
          <w:rFonts w:ascii="Arial" w:hAnsi="Arial" w:cs="Arial"/>
          <w:sz w:val="22"/>
          <w:szCs w:val="22"/>
        </w:rPr>
        <w:t xml:space="preserve">con ella </w:t>
      </w:r>
      <w:r w:rsidR="00B15B96" w:rsidRPr="00B15B96">
        <w:rPr>
          <w:rFonts w:ascii="Arial" w:hAnsi="Arial" w:cs="Arial"/>
          <w:sz w:val="22"/>
          <w:szCs w:val="22"/>
        </w:rPr>
        <w:t>y que acept</w:t>
      </w:r>
      <w:r>
        <w:rPr>
          <w:rFonts w:ascii="Arial" w:hAnsi="Arial" w:cs="Arial"/>
          <w:sz w:val="22"/>
          <w:szCs w:val="22"/>
        </w:rPr>
        <w:t>amos</w:t>
      </w:r>
      <w:r w:rsidR="00B15B96" w:rsidRPr="00B15B96">
        <w:rPr>
          <w:rFonts w:ascii="Arial" w:hAnsi="Arial" w:cs="Arial"/>
          <w:sz w:val="22"/>
          <w:szCs w:val="22"/>
        </w:rPr>
        <w:t xml:space="preserve"> todos los requisitos en ellos exigidos</w:t>
      </w:r>
      <w:r>
        <w:rPr>
          <w:rFonts w:ascii="Arial" w:hAnsi="Arial" w:cs="Arial"/>
          <w:sz w:val="22"/>
          <w:szCs w:val="22"/>
        </w:rPr>
        <w:t xml:space="preserve">, </w:t>
      </w:r>
      <w:r w:rsidR="00B15B96" w:rsidRPr="00B15B96">
        <w:rPr>
          <w:rFonts w:ascii="Arial" w:hAnsi="Arial" w:cs="Arial"/>
          <w:sz w:val="22"/>
          <w:szCs w:val="22"/>
        </w:rPr>
        <w:t>manif</w:t>
      </w:r>
      <w:r>
        <w:rPr>
          <w:rFonts w:ascii="Arial" w:hAnsi="Arial" w:cs="Arial"/>
          <w:sz w:val="22"/>
          <w:szCs w:val="22"/>
        </w:rPr>
        <w:t>estando</w:t>
      </w:r>
      <w:r w:rsidR="00B15B96" w:rsidRPr="00B15B96">
        <w:rPr>
          <w:rFonts w:ascii="Arial" w:hAnsi="Arial" w:cs="Arial"/>
          <w:sz w:val="22"/>
          <w:szCs w:val="22"/>
        </w:rPr>
        <w:t xml:space="preserve"> que </w:t>
      </w:r>
      <w:r w:rsidR="00D77DFD">
        <w:rPr>
          <w:rFonts w:ascii="Arial" w:hAnsi="Arial" w:cs="Arial"/>
          <w:sz w:val="22"/>
          <w:szCs w:val="22"/>
        </w:rPr>
        <w:t>nos</w:t>
      </w:r>
      <w:r w:rsidR="00B15B96" w:rsidRPr="00B15B96">
        <w:rPr>
          <w:rFonts w:ascii="Arial" w:hAnsi="Arial" w:cs="Arial"/>
          <w:sz w:val="22"/>
          <w:szCs w:val="22"/>
        </w:rPr>
        <w:t xml:space="preserve"> oblig</w:t>
      </w:r>
      <w:r w:rsidR="00D77DFD">
        <w:rPr>
          <w:rFonts w:ascii="Arial" w:hAnsi="Arial" w:cs="Arial"/>
          <w:sz w:val="22"/>
          <w:szCs w:val="22"/>
        </w:rPr>
        <w:t>amos</w:t>
      </w:r>
      <w:r w:rsidR="00B15B96" w:rsidRPr="00B15B96">
        <w:rPr>
          <w:rFonts w:ascii="Arial" w:hAnsi="Arial" w:cs="Arial"/>
          <w:sz w:val="22"/>
          <w:szCs w:val="22"/>
        </w:rPr>
        <w:t xml:space="preserve"> incondicionalmente a firmar y ejecutar el Convenio.</w:t>
      </w:r>
    </w:p>
    <w:p w14:paraId="0CCEFF34" w14:textId="77777777" w:rsidR="00B15B96" w:rsidRPr="00B15B96" w:rsidRDefault="00B15B96" w:rsidP="00B15B96">
      <w:pPr>
        <w:spacing w:line="0" w:lineRule="atLeast"/>
        <w:rPr>
          <w:rFonts w:ascii="Arial" w:hAnsi="Arial" w:cs="Arial"/>
          <w:sz w:val="22"/>
          <w:szCs w:val="22"/>
        </w:rPr>
      </w:pPr>
    </w:p>
    <w:p w14:paraId="7C2128B5" w14:textId="77777777" w:rsidR="00B15B96" w:rsidRPr="00B15B96" w:rsidRDefault="00B15B96" w:rsidP="00D77DFD">
      <w:pPr>
        <w:spacing w:line="0" w:lineRule="atLeast"/>
        <w:jc w:val="both"/>
        <w:rPr>
          <w:rFonts w:ascii="Arial" w:hAnsi="Arial" w:cs="Arial"/>
          <w:sz w:val="22"/>
          <w:szCs w:val="22"/>
        </w:rPr>
      </w:pPr>
      <w:r w:rsidRPr="00B15B96">
        <w:rPr>
          <w:rFonts w:ascii="Arial" w:hAnsi="Arial" w:cs="Arial"/>
          <w:sz w:val="22"/>
          <w:szCs w:val="22"/>
        </w:rPr>
        <w:t xml:space="preserve">El abajo firmante declaro que he tenido acceso a través de la plataforma del Sistema Electrónico de Contratación Pública (SECOP II), dirección electrónica </w:t>
      </w:r>
      <w:hyperlink r:id="rId10" w:history="1">
        <w:r w:rsidRPr="00B15B96">
          <w:rPr>
            <w:rFonts w:ascii="Arial" w:hAnsi="Arial" w:cs="Arial"/>
            <w:sz w:val="22"/>
            <w:szCs w:val="22"/>
            <w:u w:val="single"/>
          </w:rPr>
          <w:t>www.colombiacompra.gov.co</w:t>
        </w:r>
      </w:hyperlink>
      <w:r w:rsidRPr="00B15B96">
        <w:rPr>
          <w:rFonts w:ascii="Arial" w:hAnsi="Arial" w:cs="Arial"/>
          <w:sz w:val="22"/>
          <w:szCs w:val="22"/>
        </w:rPr>
        <w:t xml:space="preserve"> a todos los documentos y anexos descritos la invitación. </w:t>
      </w:r>
    </w:p>
    <w:p w14:paraId="1F239826" w14:textId="77777777" w:rsidR="00B15B96" w:rsidRPr="00B15B96" w:rsidRDefault="00B15B96" w:rsidP="00B15B96">
      <w:pPr>
        <w:spacing w:line="0" w:lineRule="atLeast"/>
        <w:rPr>
          <w:rFonts w:ascii="Arial" w:hAnsi="Arial" w:cs="Arial"/>
          <w:sz w:val="22"/>
          <w:szCs w:val="22"/>
        </w:rPr>
      </w:pPr>
    </w:p>
    <w:p w14:paraId="3390AEF7"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 xml:space="preserve">Informo que las comunicaciones relativas a este proceso de selección se me deben enviar a la siguiente </w:t>
      </w:r>
    </w:p>
    <w:p w14:paraId="5095064E"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Dirección:</w:t>
      </w:r>
    </w:p>
    <w:p w14:paraId="001FD09B"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Ciudad:</w:t>
      </w:r>
    </w:p>
    <w:p w14:paraId="5F927DDC"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Dirección:</w:t>
      </w:r>
    </w:p>
    <w:p w14:paraId="11F33991"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Teléfono(s):</w:t>
      </w:r>
    </w:p>
    <w:p w14:paraId="3AF42CF8"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Fax:</w:t>
      </w:r>
    </w:p>
    <w:p w14:paraId="446DEFE6"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E-mail:</w:t>
      </w:r>
    </w:p>
    <w:p w14:paraId="4899212C" w14:textId="77777777" w:rsidR="00B15B96" w:rsidRPr="00B15B96" w:rsidRDefault="00B15B96" w:rsidP="00B15B96">
      <w:pPr>
        <w:spacing w:line="0" w:lineRule="atLeast"/>
        <w:rPr>
          <w:rFonts w:ascii="Arial" w:hAnsi="Arial" w:cs="Arial"/>
          <w:sz w:val="22"/>
          <w:szCs w:val="22"/>
        </w:rPr>
      </w:pPr>
    </w:p>
    <w:p w14:paraId="359A6DED"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Atentamente,</w:t>
      </w:r>
    </w:p>
    <w:p w14:paraId="0077E7E1" w14:textId="77777777" w:rsidR="00B15B96" w:rsidRPr="00B15B96" w:rsidRDefault="00B15B96" w:rsidP="00B15B96">
      <w:pPr>
        <w:spacing w:line="0" w:lineRule="atLeast"/>
        <w:rPr>
          <w:rFonts w:ascii="Arial" w:hAnsi="Arial" w:cs="Arial"/>
          <w:sz w:val="22"/>
          <w:szCs w:val="22"/>
        </w:rPr>
      </w:pPr>
    </w:p>
    <w:p w14:paraId="130760DB"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Nombre o razón social:</w:t>
      </w:r>
    </w:p>
    <w:p w14:paraId="1D1B7B4B"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Nombre del representante legal:</w:t>
      </w:r>
    </w:p>
    <w:p w14:paraId="4255A109"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Documento de identificación:</w:t>
      </w:r>
    </w:p>
    <w:p w14:paraId="6A0F9B9D"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Firma del representante legal: _______________________________</w:t>
      </w:r>
    </w:p>
    <w:p w14:paraId="73D1C72D" w14:textId="77777777" w:rsidR="00B15B96" w:rsidRPr="00B15B96" w:rsidRDefault="00B15B96" w:rsidP="00B15B96">
      <w:pPr>
        <w:spacing w:line="0" w:lineRule="atLeast"/>
        <w:rPr>
          <w:rFonts w:ascii="Arial" w:hAnsi="Arial" w:cs="Arial"/>
          <w:sz w:val="22"/>
          <w:szCs w:val="22"/>
        </w:rPr>
      </w:pPr>
      <w:r w:rsidRPr="00B15B96">
        <w:rPr>
          <w:rFonts w:ascii="Arial" w:hAnsi="Arial" w:cs="Arial"/>
          <w:sz w:val="22"/>
          <w:szCs w:val="22"/>
        </w:rPr>
        <w:t xml:space="preserve">C.C. No. </w:t>
      </w:r>
    </w:p>
    <w:p w14:paraId="2BE97639" w14:textId="77777777" w:rsidR="00B15B96" w:rsidRPr="00407915" w:rsidRDefault="00B15B96" w:rsidP="008E3E39">
      <w:pPr>
        <w:jc w:val="center"/>
        <w:rPr>
          <w:rFonts w:ascii="Arial" w:hAnsi="Arial" w:cs="Arial"/>
          <w:b/>
          <w:bCs/>
          <w:sz w:val="22"/>
          <w:szCs w:val="22"/>
        </w:rPr>
      </w:pPr>
    </w:p>
    <w:p w14:paraId="3D76D595" w14:textId="77777777" w:rsidR="008E3E39" w:rsidRPr="00407915" w:rsidRDefault="008E3E39" w:rsidP="008E3E39">
      <w:pPr>
        <w:jc w:val="center"/>
        <w:rPr>
          <w:rFonts w:ascii="Arial" w:hAnsi="Arial" w:cs="Arial"/>
          <w:b/>
          <w:bCs/>
          <w:sz w:val="22"/>
          <w:szCs w:val="22"/>
        </w:rPr>
      </w:pPr>
    </w:p>
    <w:p w14:paraId="3C933D80" w14:textId="77777777" w:rsidR="00D77DFD" w:rsidRDefault="00D77DFD">
      <w:pPr>
        <w:spacing w:after="160" w:line="259" w:lineRule="auto"/>
        <w:rPr>
          <w:rFonts w:ascii="Arial" w:hAnsi="Arial" w:cs="Arial"/>
          <w:b/>
          <w:bCs/>
          <w:sz w:val="22"/>
          <w:szCs w:val="22"/>
        </w:rPr>
      </w:pPr>
      <w:r>
        <w:rPr>
          <w:rFonts w:ascii="Arial" w:hAnsi="Arial" w:cs="Arial"/>
          <w:b/>
          <w:bCs/>
          <w:sz w:val="22"/>
          <w:szCs w:val="22"/>
        </w:rPr>
        <w:br w:type="page"/>
      </w:r>
    </w:p>
    <w:p w14:paraId="7B492287" w14:textId="3FC56504" w:rsidR="00D77DFD" w:rsidRDefault="00D77DFD" w:rsidP="00D77DFD">
      <w:pPr>
        <w:jc w:val="center"/>
        <w:rPr>
          <w:rFonts w:ascii="Arial" w:hAnsi="Arial" w:cs="Arial"/>
          <w:b/>
          <w:bCs/>
          <w:sz w:val="22"/>
          <w:szCs w:val="22"/>
        </w:rPr>
      </w:pPr>
      <w:r w:rsidRPr="00400F89">
        <w:rPr>
          <w:rFonts w:ascii="Arial" w:hAnsi="Arial" w:cs="Arial"/>
          <w:b/>
          <w:bCs/>
          <w:sz w:val="22"/>
          <w:szCs w:val="22"/>
        </w:rPr>
        <w:lastRenderedPageBreak/>
        <w:t xml:space="preserve">FORMULARIO No. </w:t>
      </w:r>
      <w:r w:rsidR="001A7E78" w:rsidRPr="00400F89">
        <w:rPr>
          <w:rFonts w:ascii="Arial" w:hAnsi="Arial" w:cs="Arial"/>
          <w:b/>
          <w:bCs/>
          <w:sz w:val="22"/>
          <w:szCs w:val="22"/>
        </w:rPr>
        <w:t>8</w:t>
      </w:r>
    </w:p>
    <w:p w14:paraId="5A4D51F5" w14:textId="77777777" w:rsidR="00D77DFD" w:rsidRDefault="00D77DFD" w:rsidP="00D77DFD">
      <w:pPr>
        <w:jc w:val="center"/>
        <w:rPr>
          <w:rFonts w:ascii="Arial" w:hAnsi="Arial" w:cs="Arial"/>
          <w:b/>
          <w:bCs/>
          <w:sz w:val="22"/>
          <w:szCs w:val="22"/>
        </w:rPr>
      </w:pPr>
    </w:p>
    <w:p w14:paraId="12EC92B8" w14:textId="18689D0D" w:rsidR="008E3E39" w:rsidRPr="00F7757C" w:rsidRDefault="008E3E39" w:rsidP="008E3E39">
      <w:pPr>
        <w:jc w:val="center"/>
        <w:rPr>
          <w:rFonts w:ascii="Arial" w:hAnsi="Arial" w:cs="Arial"/>
          <w:b/>
          <w:bCs/>
          <w:sz w:val="22"/>
          <w:szCs w:val="22"/>
        </w:rPr>
      </w:pPr>
      <w:r w:rsidRPr="00F7757C">
        <w:rPr>
          <w:rFonts w:ascii="Arial" w:hAnsi="Arial" w:cs="Arial"/>
          <w:b/>
          <w:bCs/>
          <w:sz w:val="22"/>
          <w:szCs w:val="22"/>
        </w:rPr>
        <w:t xml:space="preserve">CARTA DE PRESENTACIÓN </w:t>
      </w:r>
      <w:r w:rsidR="00C60F94" w:rsidRPr="00F7757C">
        <w:rPr>
          <w:rFonts w:ascii="Arial" w:hAnsi="Arial" w:cs="Arial"/>
          <w:b/>
          <w:bCs/>
          <w:sz w:val="22"/>
          <w:szCs w:val="22"/>
        </w:rPr>
        <w:t>DEL APORTE DE LA ESAL</w:t>
      </w:r>
    </w:p>
    <w:p w14:paraId="63E69420" w14:textId="77777777" w:rsidR="008E3E39" w:rsidRPr="00407915" w:rsidRDefault="008E3E39" w:rsidP="008E3E39">
      <w:pPr>
        <w:jc w:val="center"/>
        <w:rPr>
          <w:rFonts w:ascii="Arial" w:hAnsi="Arial" w:cs="Arial"/>
          <w:sz w:val="22"/>
          <w:szCs w:val="22"/>
        </w:rPr>
      </w:pPr>
    </w:p>
    <w:p w14:paraId="2764DF9E" w14:textId="77777777" w:rsidR="008E3E39" w:rsidRPr="00407915" w:rsidRDefault="008E3E39" w:rsidP="008E3E39">
      <w:pPr>
        <w:jc w:val="both"/>
        <w:rPr>
          <w:rFonts w:ascii="Arial" w:hAnsi="Arial" w:cs="Arial"/>
          <w:sz w:val="22"/>
          <w:szCs w:val="22"/>
        </w:rPr>
      </w:pPr>
      <w:r w:rsidRPr="00407915">
        <w:rPr>
          <w:rFonts w:ascii="Arial" w:hAnsi="Arial" w:cs="Arial"/>
          <w:sz w:val="22"/>
          <w:szCs w:val="22"/>
        </w:rPr>
        <w:t>Ciudad, ___________ del 20__</w:t>
      </w:r>
    </w:p>
    <w:p w14:paraId="63E381EB" w14:textId="77777777" w:rsidR="008E3E39" w:rsidRPr="00407915" w:rsidRDefault="008E3E39" w:rsidP="008E3E39">
      <w:pPr>
        <w:jc w:val="both"/>
        <w:rPr>
          <w:rFonts w:ascii="Arial" w:hAnsi="Arial" w:cs="Arial"/>
          <w:sz w:val="22"/>
          <w:szCs w:val="22"/>
        </w:rPr>
      </w:pPr>
    </w:p>
    <w:p w14:paraId="448635E8" w14:textId="77777777" w:rsidR="008E3E39" w:rsidRPr="00407915" w:rsidRDefault="008E3E39" w:rsidP="008E3E39">
      <w:pPr>
        <w:jc w:val="both"/>
        <w:rPr>
          <w:rFonts w:ascii="Arial" w:hAnsi="Arial" w:cs="Arial"/>
          <w:b/>
          <w:bCs/>
          <w:sz w:val="22"/>
          <w:szCs w:val="22"/>
        </w:rPr>
      </w:pPr>
      <w:r w:rsidRPr="00407915">
        <w:rPr>
          <w:rFonts w:ascii="Arial" w:hAnsi="Arial" w:cs="Arial"/>
          <w:b/>
          <w:bCs/>
          <w:sz w:val="22"/>
          <w:szCs w:val="22"/>
        </w:rPr>
        <w:t>Doctor</w:t>
      </w:r>
    </w:p>
    <w:p w14:paraId="6BCED048" w14:textId="77777777" w:rsidR="008E3E39" w:rsidRPr="00407915" w:rsidRDefault="008E3E39" w:rsidP="008E3E39">
      <w:pPr>
        <w:jc w:val="both"/>
        <w:rPr>
          <w:rFonts w:ascii="Arial" w:hAnsi="Arial" w:cs="Arial"/>
          <w:b/>
          <w:bCs/>
          <w:sz w:val="22"/>
          <w:szCs w:val="22"/>
        </w:rPr>
      </w:pPr>
      <w:r w:rsidRPr="00407915">
        <w:rPr>
          <w:rFonts w:ascii="Arial" w:hAnsi="Arial" w:cs="Arial"/>
          <w:b/>
          <w:bCs/>
          <w:sz w:val="22"/>
          <w:szCs w:val="22"/>
        </w:rPr>
        <w:t xml:space="preserve">WALFRANDO FORERO BEJARANO </w:t>
      </w:r>
    </w:p>
    <w:p w14:paraId="78195389" w14:textId="77777777" w:rsidR="008E3E39" w:rsidRPr="00407915" w:rsidRDefault="008E3E39" w:rsidP="008E3E39">
      <w:pPr>
        <w:jc w:val="both"/>
        <w:rPr>
          <w:rFonts w:ascii="Arial" w:hAnsi="Arial" w:cs="Arial"/>
          <w:b/>
          <w:bCs/>
          <w:sz w:val="22"/>
          <w:szCs w:val="22"/>
        </w:rPr>
      </w:pPr>
      <w:r w:rsidRPr="00407915">
        <w:rPr>
          <w:rFonts w:ascii="Arial" w:hAnsi="Arial" w:cs="Arial"/>
          <w:b/>
          <w:bCs/>
          <w:sz w:val="22"/>
          <w:szCs w:val="22"/>
        </w:rPr>
        <w:t xml:space="preserve">ALCALDE MUNICIPAL DE TOCANCIPA </w:t>
      </w:r>
    </w:p>
    <w:p w14:paraId="7EA6B8DC" w14:textId="77777777" w:rsidR="008E3E39" w:rsidRPr="00407915" w:rsidRDefault="008E3E39" w:rsidP="008E3E39">
      <w:pPr>
        <w:jc w:val="both"/>
        <w:rPr>
          <w:rFonts w:ascii="Arial" w:hAnsi="Arial" w:cs="Arial"/>
          <w:b/>
          <w:bCs/>
          <w:sz w:val="22"/>
          <w:szCs w:val="22"/>
        </w:rPr>
      </w:pPr>
      <w:r w:rsidRPr="00407915">
        <w:rPr>
          <w:rFonts w:ascii="Arial" w:hAnsi="Arial" w:cs="Arial"/>
          <w:b/>
          <w:bCs/>
          <w:sz w:val="22"/>
          <w:szCs w:val="22"/>
        </w:rPr>
        <w:t>Calle 11 No. 6-12</w:t>
      </w:r>
    </w:p>
    <w:p w14:paraId="5D0EC722" w14:textId="77777777" w:rsidR="008E3E39" w:rsidRPr="00407915" w:rsidRDefault="008E3E39" w:rsidP="008E3E39">
      <w:pPr>
        <w:jc w:val="both"/>
        <w:rPr>
          <w:rFonts w:ascii="Arial" w:hAnsi="Arial" w:cs="Arial"/>
          <w:b/>
          <w:bCs/>
          <w:sz w:val="22"/>
          <w:szCs w:val="22"/>
        </w:rPr>
      </w:pPr>
      <w:r w:rsidRPr="00407915">
        <w:rPr>
          <w:rFonts w:ascii="Arial" w:hAnsi="Arial" w:cs="Arial"/>
          <w:b/>
          <w:bCs/>
          <w:sz w:val="22"/>
          <w:szCs w:val="22"/>
        </w:rPr>
        <w:t>Tocancipá - Cundinamarca</w:t>
      </w:r>
    </w:p>
    <w:p w14:paraId="0CFED2FE" w14:textId="5E18789D" w:rsidR="008E3E39" w:rsidRPr="00407915" w:rsidRDefault="008E3E39" w:rsidP="008E3E39">
      <w:pPr>
        <w:jc w:val="both"/>
        <w:rPr>
          <w:rFonts w:ascii="Arial" w:hAnsi="Arial" w:cs="Arial"/>
          <w:sz w:val="22"/>
          <w:szCs w:val="22"/>
        </w:rPr>
      </w:pPr>
    </w:p>
    <w:p w14:paraId="0BD12027" w14:textId="1256F74B" w:rsidR="00686506" w:rsidRPr="00B00B41" w:rsidRDefault="00686506" w:rsidP="00686506">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Pr="00B00B41">
        <w:rPr>
          <w:rFonts w:cs="Arial"/>
          <w:b/>
          <w:sz w:val="22"/>
          <w:szCs w:val="22"/>
        </w:rPr>
        <w:t xml:space="preserve"> MT 202</w:t>
      </w:r>
      <w:r w:rsidR="004E4101">
        <w:rPr>
          <w:rFonts w:cs="Arial"/>
          <w:b/>
          <w:sz w:val="22"/>
          <w:szCs w:val="22"/>
        </w:rPr>
        <w:t>6</w:t>
      </w:r>
    </w:p>
    <w:p w14:paraId="0B1074C0" w14:textId="7A4A4FDE" w:rsidR="008E3E39" w:rsidRPr="00407915" w:rsidRDefault="00686506" w:rsidP="00686506">
      <w:pPr>
        <w:ind w:left="1418" w:hanging="1418"/>
        <w:jc w:val="both"/>
        <w:rPr>
          <w:rFonts w:ascii="Arial" w:hAnsi="Arial" w:cs="Arial"/>
          <w:b/>
          <w:bCs/>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4E4101" w:rsidRPr="004E4101">
        <w:rPr>
          <w:rFonts w:ascii="Arial" w:hAnsi="Arial" w:cs="Arial"/>
          <w:b/>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407915">
        <w:rPr>
          <w:rFonts w:ascii="Arial" w:hAnsi="Arial" w:cs="Arial"/>
          <w:b/>
          <w:bCs/>
          <w:sz w:val="22"/>
          <w:szCs w:val="22"/>
        </w:rPr>
        <w:t>.</w:t>
      </w:r>
    </w:p>
    <w:p w14:paraId="115B9D3B" w14:textId="77777777" w:rsidR="008E3E39" w:rsidRPr="00407915" w:rsidRDefault="008E3E39" w:rsidP="008E3E39">
      <w:pPr>
        <w:jc w:val="both"/>
        <w:rPr>
          <w:rFonts w:ascii="Arial" w:hAnsi="Arial" w:cs="Arial"/>
          <w:sz w:val="22"/>
          <w:szCs w:val="22"/>
        </w:rPr>
      </w:pPr>
    </w:p>
    <w:p w14:paraId="02AB8BBF" w14:textId="10B8EA83" w:rsidR="008E3E39" w:rsidRPr="00407915" w:rsidRDefault="008E3E39" w:rsidP="008E3E39">
      <w:pPr>
        <w:jc w:val="both"/>
        <w:rPr>
          <w:rFonts w:ascii="Arial" w:hAnsi="Arial" w:cs="Arial"/>
          <w:sz w:val="22"/>
          <w:szCs w:val="22"/>
        </w:rPr>
      </w:pPr>
      <w:r w:rsidRPr="00407915">
        <w:rPr>
          <w:rFonts w:ascii="Arial" w:hAnsi="Arial" w:cs="Arial"/>
          <w:sz w:val="22"/>
          <w:szCs w:val="22"/>
        </w:rPr>
        <w:t xml:space="preserve">El abajo firmante, actuando en nombre y representación de ________________ de acuerdo con </w:t>
      </w:r>
      <w:r w:rsidR="000C34E1">
        <w:rPr>
          <w:rFonts w:ascii="Arial" w:hAnsi="Arial" w:cs="Arial"/>
        </w:rPr>
        <w:t>la invitación pública</w:t>
      </w:r>
      <w:r w:rsidRPr="00407915">
        <w:rPr>
          <w:rFonts w:ascii="Arial" w:hAnsi="Arial" w:cs="Arial"/>
          <w:sz w:val="22"/>
          <w:szCs w:val="22"/>
        </w:rPr>
        <w:t xml:space="preserve">, hacemos la siguiente propuesta económica: </w:t>
      </w:r>
    </w:p>
    <w:p w14:paraId="0A1CD16B" w14:textId="77777777" w:rsidR="008E3E39" w:rsidRPr="00407915" w:rsidRDefault="008E3E39" w:rsidP="008E3E39">
      <w:pPr>
        <w:jc w:val="both"/>
        <w:rPr>
          <w:rFonts w:ascii="Arial" w:hAnsi="Arial" w:cs="Arial"/>
          <w:sz w:val="22"/>
          <w:szCs w:val="22"/>
        </w:rPr>
      </w:pPr>
    </w:p>
    <w:p w14:paraId="777DC241" w14:textId="12F0474C" w:rsidR="00DB7423" w:rsidRDefault="008E3E39" w:rsidP="008E3E39">
      <w:pPr>
        <w:jc w:val="both"/>
        <w:rPr>
          <w:rFonts w:ascii="Arial" w:hAnsi="Arial" w:cs="Arial"/>
          <w:sz w:val="22"/>
          <w:szCs w:val="22"/>
        </w:rPr>
      </w:pPr>
      <w:r w:rsidRPr="00407915">
        <w:rPr>
          <w:rFonts w:ascii="Arial" w:hAnsi="Arial" w:cs="Arial"/>
          <w:sz w:val="22"/>
          <w:szCs w:val="22"/>
        </w:rPr>
        <w:t>Todos los valores relacionados a continuación tienen incluido el servicio del personal mínimo requerido, insumos y gastos asociados para garantizar la ejecución del con</w:t>
      </w:r>
      <w:r w:rsidR="000C34E1">
        <w:rPr>
          <w:rFonts w:ascii="Arial" w:hAnsi="Arial" w:cs="Arial"/>
          <w:sz w:val="22"/>
          <w:szCs w:val="22"/>
        </w:rPr>
        <w:t>venio</w:t>
      </w:r>
      <w:r w:rsidRPr="00407915">
        <w:rPr>
          <w:rFonts w:ascii="Arial" w:hAnsi="Arial" w:cs="Arial"/>
          <w:sz w:val="22"/>
          <w:szCs w:val="22"/>
        </w:rPr>
        <w:t>.</w:t>
      </w:r>
    </w:p>
    <w:p w14:paraId="26EBF618" w14:textId="72A9C527" w:rsidR="00400F89" w:rsidRDefault="00400F89" w:rsidP="008E3E39">
      <w:pPr>
        <w:jc w:val="both"/>
        <w:rPr>
          <w:rFonts w:ascii="Arial" w:hAnsi="Arial" w:cs="Arial"/>
          <w:sz w:val="22"/>
          <w:szCs w:val="22"/>
        </w:rPr>
      </w:pPr>
    </w:p>
    <w:p w14:paraId="75FD4C12" w14:textId="3C9322BE" w:rsidR="00400F89" w:rsidRDefault="00400F89" w:rsidP="008E3E39">
      <w:pPr>
        <w:jc w:val="both"/>
        <w:rPr>
          <w:rFonts w:ascii="Arial" w:hAnsi="Arial" w:cs="Arial"/>
          <w:sz w:val="22"/>
          <w:szCs w:val="22"/>
        </w:rPr>
      </w:pPr>
    </w:p>
    <w:p w14:paraId="73A8ABE3" w14:textId="51446A39" w:rsidR="00400F89" w:rsidRPr="00400F89" w:rsidRDefault="00400F89" w:rsidP="00400F89">
      <w:pPr>
        <w:jc w:val="both"/>
        <w:rPr>
          <w:rFonts w:ascii="Arial" w:hAnsi="Arial" w:cs="Arial"/>
          <w:sz w:val="22"/>
          <w:szCs w:val="22"/>
        </w:rPr>
      </w:pPr>
      <w:r w:rsidRPr="00400F89">
        <w:rPr>
          <w:rFonts w:ascii="Arial" w:hAnsi="Arial" w:cs="Arial"/>
          <w:sz w:val="22"/>
          <w:szCs w:val="22"/>
        </w:rPr>
        <w:t xml:space="preserve">Remitirse al </w:t>
      </w:r>
      <w:r w:rsidRPr="00400F89">
        <w:rPr>
          <w:rFonts w:ascii="Arial" w:hAnsi="Arial" w:cs="Arial"/>
          <w:b/>
          <w:sz w:val="22"/>
          <w:szCs w:val="22"/>
        </w:rPr>
        <w:t xml:space="preserve">ANEXO No </w:t>
      </w:r>
      <w:r w:rsidR="00FC2BDA">
        <w:rPr>
          <w:rFonts w:ascii="Arial" w:hAnsi="Arial" w:cs="Arial"/>
          <w:b/>
          <w:sz w:val="22"/>
          <w:szCs w:val="22"/>
        </w:rPr>
        <w:t>1</w:t>
      </w:r>
      <w:r w:rsidRPr="00400F89">
        <w:rPr>
          <w:rFonts w:ascii="Arial" w:hAnsi="Arial" w:cs="Arial"/>
          <w:sz w:val="22"/>
          <w:szCs w:val="22"/>
        </w:rPr>
        <w:t xml:space="preserve"> </w:t>
      </w:r>
      <w:r w:rsidRPr="00400F89">
        <w:rPr>
          <w:rFonts w:ascii="Arial Narrow" w:hAnsi="Arial Narrow"/>
          <w:b/>
          <w:bCs/>
          <w:sz w:val="22"/>
          <w:szCs w:val="22"/>
        </w:rPr>
        <w:t>FICHA TECNICA CONVENIO DE ASOCIACION CON ESAL</w:t>
      </w:r>
    </w:p>
    <w:p w14:paraId="069C74FF" w14:textId="77777777" w:rsidR="00702FAB" w:rsidRPr="00400F89" w:rsidRDefault="00702FAB" w:rsidP="00AC2A94">
      <w:pPr>
        <w:rPr>
          <w:rFonts w:ascii="Arial Narrow" w:hAnsi="Arial Narrow" w:cs="Arial"/>
          <w:sz w:val="22"/>
          <w:szCs w:val="22"/>
        </w:rPr>
      </w:pPr>
    </w:p>
    <w:p w14:paraId="3752ED6A" w14:textId="77777777" w:rsidR="00702FAB" w:rsidRPr="00702FAB" w:rsidRDefault="00702FAB" w:rsidP="00702FAB">
      <w:pPr>
        <w:rPr>
          <w:rFonts w:ascii="Arial Narrow" w:hAnsi="Arial Narrow" w:cs="Arial"/>
        </w:rPr>
      </w:pPr>
    </w:p>
    <w:p w14:paraId="4D601074" w14:textId="77777777" w:rsidR="00702FAB" w:rsidRPr="00AC2A94" w:rsidRDefault="00702FAB" w:rsidP="00AC2A94">
      <w:pPr>
        <w:pStyle w:val="Prrafodelista"/>
        <w:spacing w:after="0" w:line="0" w:lineRule="atLeast"/>
        <w:ind w:left="0"/>
        <w:rPr>
          <w:rFonts w:ascii="Arial" w:hAnsi="Arial" w:cs="Arial"/>
          <w:lang w:val="es-ES"/>
        </w:rPr>
      </w:pPr>
    </w:p>
    <w:p w14:paraId="11D1AECC" w14:textId="68A189E8" w:rsidR="007A5D71" w:rsidRDefault="007A5D71" w:rsidP="00DB7423">
      <w:pPr>
        <w:ind w:right="616"/>
        <w:jc w:val="both"/>
        <w:rPr>
          <w:rFonts w:ascii="Arial" w:hAnsi="Arial" w:cs="Arial"/>
          <w:b/>
          <w:bCs/>
          <w:sz w:val="22"/>
          <w:szCs w:val="22"/>
        </w:rPr>
      </w:pPr>
    </w:p>
    <w:p w14:paraId="18347BED" w14:textId="18F0FEBD" w:rsidR="00400F89" w:rsidRDefault="00400F89" w:rsidP="00DB7423">
      <w:pPr>
        <w:ind w:right="616"/>
        <w:jc w:val="both"/>
        <w:rPr>
          <w:rFonts w:ascii="Arial" w:hAnsi="Arial" w:cs="Arial"/>
          <w:b/>
          <w:bCs/>
          <w:sz w:val="22"/>
          <w:szCs w:val="22"/>
        </w:rPr>
      </w:pPr>
    </w:p>
    <w:p w14:paraId="70695965" w14:textId="778BB81F" w:rsidR="00400F89" w:rsidRDefault="00400F89" w:rsidP="00DB7423">
      <w:pPr>
        <w:ind w:right="616"/>
        <w:jc w:val="both"/>
        <w:rPr>
          <w:rFonts w:ascii="Arial" w:hAnsi="Arial" w:cs="Arial"/>
          <w:b/>
          <w:bCs/>
          <w:sz w:val="22"/>
          <w:szCs w:val="22"/>
        </w:rPr>
      </w:pPr>
    </w:p>
    <w:p w14:paraId="46237A3E" w14:textId="310F4332" w:rsidR="00400F89" w:rsidRDefault="00400F89" w:rsidP="00DB7423">
      <w:pPr>
        <w:ind w:right="616"/>
        <w:jc w:val="both"/>
        <w:rPr>
          <w:rFonts w:ascii="Arial" w:hAnsi="Arial" w:cs="Arial"/>
          <w:b/>
          <w:bCs/>
          <w:sz w:val="22"/>
          <w:szCs w:val="22"/>
        </w:rPr>
      </w:pPr>
    </w:p>
    <w:p w14:paraId="3191B23A" w14:textId="1A9DD1DB" w:rsidR="00400F89" w:rsidRDefault="00400F89" w:rsidP="00DB7423">
      <w:pPr>
        <w:ind w:right="616"/>
        <w:jc w:val="both"/>
        <w:rPr>
          <w:rFonts w:ascii="Arial" w:hAnsi="Arial" w:cs="Arial"/>
          <w:b/>
          <w:bCs/>
          <w:sz w:val="22"/>
          <w:szCs w:val="22"/>
        </w:rPr>
      </w:pPr>
    </w:p>
    <w:p w14:paraId="33887FBF" w14:textId="52A3F737" w:rsidR="00400F89" w:rsidRDefault="00400F89" w:rsidP="00DB7423">
      <w:pPr>
        <w:ind w:right="616"/>
        <w:jc w:val="both"/>
        <w:rPr>
          <w:rFonts w:ascii="Arial" w:hAnsi="Arial" w:cs="Arial"/>
          <w:b/>
          <w:bCs/>
          <w:sz w:val="22"/>
          <w:szCs w:val="22"/>
        </w:rPr>
      </w:pPr>
    </w:p>
    <w:p w14:paraId="774FD776" w14:textId="77777777" w:rsidR="00400F89" w:rsidRDefault="00400F89" w:rsidP="00DB7423">
      <w:pPr>
        <w:ind w:right="616"/>
        <w:jc w:val="both"/>
        <w:rPr>
          <w:rFonts w:ascii="Arial" w:hAnsi="Arial" w:cs="Arial"/>
          <w:b/>
          <w:bCs/>
          <w:sz w:val="22"/>
          <w:szCs w:val="22"/>
        </w:rPr>
      </w:pPr>
    </w:p>
    <w:p w14:paraId="4284E12C" w14:textId="77777777" w:rsidR="008E3E39" w:rsidRPr="00064370" w:rsidRDefault="008E3E39" w:rsidP="008E3E39">
      <w:pPr>
        <w:spacing w:line="0" w:lineRule="atLeast"/>
        <w:jc w:val="both"/>
        <w:rPr>
          <w:rFonts w:ascii="Arial" w:hAnsi="Arial" w:cs="Arial"/>
          <w:sz w:val="22"/>
          <w:szCs w:val="22"/>
        </w:rPr>
      </w:pPr>
      <w:r w:rsidRPr="00064370">
        <w:rPr>
          <w:rFonts w:ascii="Arial" w:hAnsi="Arial" w:cs="Arial"/>
          <w:sz w:val="22"/>
          <w:szCs w:val="22"/>
        </w:rPr>
        <w:t xml:space="preserve">Atentamente, </w:t>
      </w:r>
    </w:p>
    <w:p w14:paraId="7EBF357D" w14:textId="77777777" w:rsidR="008E3E39" w:rsidRPr="00064370" w:rsidRDefault="008E3E39" w:rsidP="008E3E39">
      <w:pPr>
        <w:spacing w:line="0" w:lineRule="atLeast"/>
        <w:jc w:val="both"/>
        <w:rPr>
          <w:rFonts w:ascii="Arial" w:hAnsi="Arial" w:cs="Arial"/>
          <w:sz w:val="22"/>
          <w:szCs w:val="22"/>
        </w:rPr>
      </w:pPr>
    </w:p>
    <w:p w14:paraId="4E51B7B1" w14:textId="77777777" w:rsidR="008E3E39" w:rsidRPr="00064370" w:rsidRDefault="008E3E39" w:rsidP="008E3E39">
      <w:pPr>
        <w:spacing w:line="0" w:lineRule="atLeast"/>
        <w:jc w:val="both"/>
        <w:rPr>
          <w:rFonts w:ascii="Arial" w:hAnsi="Arial" w:cs="Arial"/>
          <w:sz w:val="22"/>
          <w:szCs w:val="22"/>
        </w:rPr>
      </w:pPr>
      <w:r w:rsidRPr="00064370">
        <w:rPr>
          <w:rFonts w:ascii="Arial" w:hAnsi="Arial" w:cs="Arial"/>
          <w:sz w:val="22"/>
          <w:szCs w:val="22"/>
        </w:rPr>
        <w:t xml:space="preserve">NOMBRE Y FIRMA DEL REPRESENTANTE LEGAL </w:t>
      </w:r>
    </w:p>
    <w:p w14:paraId="3000D539" w14:textId="77777777" w:rsidR="008E3E39" w:rsidRPr="00064370" w:rsidRDefault="008E3E39" w:rsidP="008E3E39">
      <w:pPr>
        <w:spacing w:line="0" w:lineRule="atLeast"/>
        <w:jc w:val="both"/>
        <w:rPr>
          <w:rFonts w:ascii="Arial" w:hAnsi="Arial" w:cs="Arial"/>
          <w:sz w:val="22"/>
          <w:szCs w:val="22"/>
        </w:rPr>
      </w:pPr>
      <w:r w:rsidRPr="00064370">
        <w:rPr>
          <w:rFonts w:ascii="Arial" w:hAnsi="Arial" w:cs="Arial"/>
          <w:sz w:val="22"/>
          <w:szCs w:val="22"/>
        </w:rPr>
        <w:t xml:space="preserve">CÉDULA DE CIUDADANÍA </w:t>
      </w:r>
    </w:p>
    <w:p w14:paraId="2B00AFF8" w14:textId="585F6617" w:rsidR="008E3E39" w:rsidRPr="00064370" w:rsidRDefault="008E3E39" w:rsidP="008E3E39">
      <w:pPr>
        <w:spacing w:line="0" w:lineRule="atLeast"/>
        <w:jc w:val="both"/>
        <w:rPr>
          <w:rFonts w:ascii="Arial" w:hAnsi="Arial" w:cs="Arial"/>
          <w:sz w:val="22"/>
          <w:szCs w:val="22"/>
        </w:rPr>
      </w:pPr>
      <w:r w:rsidRPr="00064370">
        <w:rPr>
          <w:rFonts w:ascii="Arial" w:hAnsi="Arial" w:cs="Arial"/>
          <w:sz w:val="22"/>
          <w:szCs w:val="22"/>
        </w:rPr>
        <w:t xml:space="preserve">NOMBRE DE LA </w:t>
      </w:r>
      <w:r w:rsidR="00310623">
        <w:rPr>
          <w:rFonts w:ascii="Arial" w:hAnsi="Arial" w:cs="Arial"/>
          <w:sz w:val="22"/>
          <w:szCs w:val="22"/>
        </w:rPr>
        <w:t>ESAL</w:t>
      </w:r>
      <w:r w:rsidRPr="00064370">
        <w:rPr>
          <w:rFonts w:ascii="Arial" w:hAnsi="Arial" w:cs="Arial"/>
          <w:sz w:val="22"/>
          <w:szCs w:val="22"/>
        </w:rPr>
        <w:t xml:space="preserve"> / CONSORCIO O UNIÓN TEMPORAL </w:t>
      </w:r>
    </w:p>
    <w:p w14:paraId="546B82C7" w14:textId="5484EEDD" w:rsidR="008E3E39" w:rsidRPr="00064370" w:rsidRDefault="008E3E39" w:rsidP="008E3E39">
      <w:pPr>
        <w:spacing w:line="0" w:lineRule="atLeast"/>
        <w:jc w:val="both"/>
        <w:rPr>
          <w:rFonts w:ascii="Arial" w:hAnsi="Arial" w:cs="Arial"/>
          <w:sz w:val="22"/>
          <w:szCs w:val="22"/>
        </w:rPr>
      </w:pPr>
      <w:r w:rsidRPr="00064370">
        <w:rPr>
          <w:rFonts w:ascii="Arial" w:hAnsi="Arial" w:cs="Arial"/>
          <w:sz w:val="22"/>
          <w:szCs w:val="22"/>
        </w:rPr>
        <w:t xml:space="preserve">NIT </w:t>
      </w:r>
      <w:r w:rsidR="00310623">
        <w:rPr>
          <w:rFonts w:ascii="Arial" w:hAnsi="Arial" w:cs="Arial"/>
          <w:sz w:val="22"/>
          <w:szCs w:val="22"/>
        </w:rPr>
        <w:t>ESAL</w:t>
      </w:r>
    </w:p>
    <w:p w14:paraId="3B84E349" w14:textId="77777777" w:rsidR="008E3E39" w:rsidRPr="00064370" w:rsidRDefault="008E3E39" w:rsidP="008E3E39">
      <w:pPr>
        <w:spacing w:line="0" w:lineRule="atLeast"/>
        <w:jc w:val="both"/>
        <w:rPr>
          <w:rFonts w:ascii="Arial" w:eastAsia="Times New Roman" w:hAnsi="Arial" w:cs="Arial"/>
          <w:b/>
          <w:bCs/>
          <w:sz w:val="22"/>
          <w:szCs w:val="22"/>
          <w:lang w:eastAsia="es-CO"/>
        </w:rPr>
      </w:pPr>
    </w:p>
    <w:p w14:paraId="525588E4" w14:textId="6F19FAFF" w:rsidR="00064370" w:rsidRPr="00064370" w:rsidRDefault="00064370" w:rsidP="00064370">
      <w:pPr>
        <w:spacing w:line="0" w:lineRule="atLeast"/>
        <w:jc w:val="both"/>
        <w:rPr>
          <w:rFonts w:ascii="Arial" w:eastAsia="Times New Roman" w:hAnsi="Arial" w:cs="Arial"/>
          <w:b/>
          <w:bCs/>
          <w:sz w:val="22"/>
          <w:szCs w:val="22"/>
          <w:lang w:eastAsia="es-CO"/>
        </w:rPr>
      </w:pPr>
      <w:r w:rsidRPr="00064370">
        <w:rPr>
          <w:rFonts w:ascii="Arial" w:eastAsia="Times New Roman" w:hAnsi="Arial" w:cs="Arial"/>
          <w:b/>
          <w:bCs/>
          <w:sz w:val="22"/>
          <w:szCs w:val="22"/>
          <w:lang w:eastAsia="es-CO"/>
        </w:rPr>
        <w:t xml:space="preserve">Nota: </w:t>
      </w:r>
      <w:r w:rsidR="001F150D">
        <w:rPr>
          <w:rFonts w:ascii="Arial" w:eastAsia="Times New Roman" w:hAnsi="Arial" w:cs="Arial"/>
          <w:b/>
          <w:bCs/>
          <w:sz w:val="22"/>
          <w:szCs w:val="22"/>
          <w:lang w:eastAsia="es-CO"/>
        </w:rPr>
        <w:t>La ESAL</w:t>
      </w:r>
      <w:r w:rsidRPr="00064370">
        <w:rPr>
          <w:rFonts w:ascii="Arial" w:eastAsia="Times New Roman" w:hAnsi="Arial" w:cs="Arial"/>
          <w:b/>
          <w:bCs/>
          <w:sz w:val="22"/>
          <w:szCs w:val="22"/>
          <w:lang w:eastAsia="es-CO"/>
        </w:rPr>
        <w:t xml:space="preserve"> al elaborar la propuesta económica debe registrar los valores en cifras o números enteros, es decir NO debe utilizar datos con decimales; debe tener en cuenta el valor del IVA (Solo si aplica) y los impuestos y/o descuentos tributarios a que haya lugar, según corresponda.</w:t>
      </w:r>
    </w:p>
    <w:p w14:paraId="36717895" w14:textId="77777777" w:rsidR="00064370" w:rsidRPr="00064370" w:rsidRDefault="00064370" w:rsidP="00064370">
      <w:pPr>
        <w:spacing w:line="0" w:lineRule="atLeast"/>
        <w:jc w:val="both"/>
        <w:rPr>
          <w:rFonts w:ascii="Arial" w:hAnsi="Arial" w:cs="Arial"/>
          <w:sz w:val="22"/>
          <w:szCs w:val="22"/>
        </w:rPr>
      </w:pPr>
    </w:p>
    <w:p w14:paraId="3A2BB93B" w14:textId="35DAFFD3" w:rsidR="00064370" w:rsidRPr="00064370" w:rsidRDefault="00064370" w:rsidP="00064370">
      <w:pPr>
        <w:spacing w:line="0" w:lineRule="atLeast"/>
        <w:jc w:val="both"/>
        <w:rPr>
          <w:rFonts w:ascii="Arial" w:hAnsi="Arial" w:cs="Arial"/>
          <w:sz w:val="22"/>
          <w:szCs w:val="22"/>
        </w:rPr>
      </w:pPr>
      <w:r w:rsidRPr="00064370">
        <w:rPr>
          <w:rFonts w:ascii="Arial" w:hAnsi="Arial" w:cs="Arial"/>
          <w:sz w:val="22"/>
          <w:szCs w:val="22"/>
        </w:rPr>
        <w:t xml:space="preserve">Para la verificación económica, EL MUNICIPIO a través de la Secretaría de </w:t>
      </w:r>
      <w:r w:rsidR="00310623">
        <w:rPr>
          <w:rFonts w:ascii="Arial" w:hAnsi="Arial" w:cs="Arial"/>
          <w:sz w:val="22"/>
          <w:szCs w:val="22"/>
        </w:rPr>
        <w:t>Educación</w:t>
      </w:r>
      <w:r w:rsidRPr="00064370">
        <w:rPr>
          <w:rFonts w:ascii="Arial" w:hAnsi="Arial" w:cs="Arial"/>
          <w:sz w:val="22"/>
          <w:szCs w:val="22"/>
        </w:rPr>
        <w:t xml:space="preserve">, verificará: </w:t>
      </w:r>
    </w:p>
    <w:p w14:paraId="3A6DE2C0" w14:textId="77777777" w:rsidR="00064370" w:rsidRPr="00064370" w:rsidRDefault="00064370" w:rsidP="00064370">
      <w:pPr>
        <w:spacing w:line="0" w:lineRule="atLeast"/>
        <w:ind w:left="-284"/>
        <w:jc w:val="both"/>
        <w:rPr>
          <w:rFonts w:ascii="Arial" w:hAnsi="Arial" w:cs="Arial"/>
          <w:sz w:val="22"/>
          <w:szCs w:val="22"/>
        </w:rPr>
      </w:pPr>
    </w:p>
    <w:p w14:paraId="24A0C32F" w14:textId="77777777" w:rsidR="00064370" w:rsidRPr="00064370" w:rsidRDefault="00064370" w:rsidP="00B31AAC">
      <w:pPr>
        <w:numPr>
          <w:ilvl w:val="0"/>
          <w:numId w:val="26"/>
        </w:numPr>
        <w:tabs>
          <w:tab w:val="clear" w:pos="0"/>
          <w:tab w:val="num" w:pos="284"/>
          <w:tab w:val="num" w:pos="2138"/>
        </w:tabs>
        <w:suppressAutoHyphens/>
        <w:spacing w:line="0" w:lineRule="atLeast"/>
        <w:ind w:left="284" w:hanging="142"/>
        <w:jc w:val="both"/>
        <w:rPr>
          <w:rFonts w:ascii="Arial" w:hAnsi="Arial" w:cs="Arial"/>
          <w:sz w:val="22"/>
          <w:szCs w:val="22"/>
        </w:rPr>
      </w:pPr>
      <w:r w:rsidRPr="00064370">
        <w:rPr>
          <w:rFonts w:ascii="Arial" w:hAnsi="Arial" w:cs="Arial"/>
          <w:sz w:val="22"/>
          <w:szCs w:val="22"/>
        </w:rPr>
        <w:t xml:space="preserve">Que las operaciones aritméticas plasmadas en la propuesta estén correctas, de acuerdo con la operación que genere el resultado de los datos citados. </w:t>
      </w:r>
    </w:p>
    <w:p w14:paraId="466C96F9" w14:textId="742BD3E0" w:rsidR="00064370" w:rsidRPr="001E3AF3" w:rsidRDefault="00064370" w:rsidP="00B31AAC">
      <w:pPr>
        <w:numPr>
          <w:ilvl w:val="0"/>
          <w:numId w:val="26"/>
        </w:numPr>
        <w:tabs>
          <w:tab w:val="clear" w:pos="0"/>
          <w:tab w:val="num" w:pos="284"/>
          <w:tab w:val="num" w:pos="2138"/>
        </w:tabs>
        <w:suppressAutoHyphens/>
        <w:autoSpaceDE w:val="0"/>
        <w:autoSpaceDN w:val="0"/>
        <w:adjustRightInd w:val="0"/>
        <w:spacing w:line="0" w:lineRule="atLeast"/>
        <w:ind w:left="284" w:hanging="142"/>
        <w:jc w:val="both"/>
        <w:rPr>
          <w:rFonts w:ascii="Arial" w:hAnsi="Arial" w:cs="Arial"/>
          <w:b/>
          <w:bCs/>
          <w:sz w:val="22"/>
          <w:szCs w:val="22"/>
        </w:rPr>
      </w:pPr>
      <w:r w:rsidRPr="00064370">
        <w:rPr>
          <w:rFonts w:ascii="Arial" w:hAnsi="Arial" w:cs="Arial"/>
          <w:sz w:val="22"/>
          <w:szCs w:val="22"/>
        </w:rPr>
        <w:t xml:space="preserve">En caso de que se presenten errores aritméticos en las operaciones que generen los datos citados, EL MUNICIPIO efectuará las correcciones y obtendrá el valor de la oferta, el valor corregido será el que se utilizará para la suscripción del </w:t>
      </w:r>
      <w:r w:rsidR="0058244E" w:rsidRPr="00407915">
        <w:rPr>
          <w:rFonts w:ascii="Arial" w:hAnsi="Arial" w:cs="Arial"/>
          <w:sz w:val="22"/>
          <w:szCs w:val="22"/>
        </w:rPr>
        <w:t>con</w:t>
      </w:r>
      <w:r w:rsidR="0058244E">
        <w:rPr>
          <w:rFonts w:ascii="Arial" w:hAnsi="Arial" w:cs="Arial"/>
          <w:sz w:val="22"/>
          <w:szCs w:val="22"/>
        </w:rPr>
        <w:t>venio</w:t>
      </w:r>
      <w:r w:rsidRPr="00064370">
        <w:rPr>
          <w:rFonts w:ascii="Arial" w:hAnsi="Arial" w:cs="Arial"/>
          <w:sz w:val="22"/>
          <w:szCs w:val="22"/>
        </w:rPr>
        <w:t>.</w:t>
      </w:r>
    </w:p>
    <w:p w14:paraId="506C2073" w14:textId="5522950E"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2ABD2BFB" w14:textId="54465225"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28CA43BD" w14:textId="161F4B14"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498FEA6B" w14:textId="17F0D322"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0CE06C03" w14:textId="103BACDC"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5C633961" w14:textId="14DE2F40"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17DE3792" w14:textId="77777777" w:rsidR="001E3AF3" w:rsidRPr="001E3AF3" w:rsidRDefault="001E3AF3" w:rsidP="001E3AF3">
      <w:pPr>
        <w:tabs>
          <w:tab w:val="num" w:pos="2138"/>
        </w:tabs>
        <w:suppressAutoHyphens/>
        <w:autoSpaceDE w:val="0"/>
        <w:autoSpaceDN w:val="0"/>
        <w:adjustRightInd w:val="0"/>
        <w:spacing w:line="0" w:lineRule="atLeast"/>
        <w:jc w:val="center"/>
        <w:rPr>
          <w:rFonts w:ascii="Arial" w:hAnsi="Arial" w:cs="Arial"/>
          <w:b/>
          <w:bCs/>
          <w:sz w:val="22"/>
          <w:szCs w:val="22"/>
        </w:rPr>
      </w:pPr>
      <w:r w:rsidRPr="001E3AF3">
        <w:rPr>
          <w:rFonts w:ascii="Arial" w:hAnsi="Arial" w:cs="Arial"/>
          <w:b/>
          <w:bCs/>
          <w:sz w:val="22"/>
          <w:szCs w:val="22"/>
        </w:rPr>
        <w:t>FORMULARIO No. 9</w:t>
      </w:r>
    </w:p>
    <w:p w14:paraId="4306A146"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7065CDF9" w14:textId="77777777" w:rsidR="001E3AF3" w:rsidRPr="001E3AF3" w:rsidRDefault="001E3AF3" w:rsidP="00852A8B">
      <w:pPr>
        <w:tabs>
          <w:tab w:val="num" w:pos="2138"/>
        </w:tabs>
        <w:suppressAutoHyphens/>
        <w:autoSpaceDE w:val="0"/>
        <w:autoSpaceDN w:val="0"/>
        <w:adjustRightInd w:val="0"/>
        <w:spacing w:line="0" w:lineRule="atLeast"/>
        <w:jc w:val="center"/>
        <w:rPr>
          <w:rFonts w:ascii="Arial" w:hAnsi="Arial" w:cs="Arial"/>
          <w:b/>
          <w:bCs/>
          <w:sz w:val="22"/>
          <w:szCs w:val="22"/>
        </w:rPr>
      </w:pPr>
      <w:r w:rsidRPr="001E3AF3">
        <w:rPr>
          <w:rFonts w:ascii="Arial" w:hAnsi="Arial" w:cs="Arial"/>
          <w:b/>
          <w:bCs/>
          <w:sz w:val="22"/>
          <w:szCs w:val="22"/>
        </w:rPr>
        <w:t>CERTIFICACION DE VINCULACIÓN DE PERSONAL CON DISCAPACIDAD</w:t>
      </w:r>
    </w:p>
    <w:p w14:paraId="0C9BB79B" w14:textId="77777777" w:rsidR="001E3AF3" w:rsidRPr="001E3AF3" w:rsidRDefault="001E3AF3" w:rsidP="00852A8B">
      <w:pPr>
        <w:tabs>
          <w:tab w:val="num" w:pos="2138"/>
        </w:tabs>
        <w:suppressAutoHyphens/>
        <w:autoSpaceDE w:val="0"/>
        <w:autoSpaceDN w:val="0"/>
        <w:adjustRightInd w:val="0"/>
        <w:spacing w:line="0" w:lineRule="atLeast"/>
        <w:jc w:val="center"/>
        <w:rPr>
          <w:rFonts w:ascii="Arial" w:hAnsi="Arial" w:cs="Arial"/>
          <w:b/>
          <w:bCs/>
          <w:sz w:val="22"/>
          <w:szCs w:val="22"/>
        </w:rPr>
      </w:pPr>
      <w:r w:rsidRPr="001E3AF3">
        <w:rPr>
          <w:rFonts w:ascii="Arial" w:hAnsi="Arial" w:cs="Arial"/>
          <w:b/>
          <w:bCs/>
          <w:sz w:val="22"/>
          <w:szCs w:val="22"/>
        </w:rPr>
        <w:t>(Criterio de asignación de puntaje)</w:t>
      </w:r>
    </w:p>
    <w:p w14:paraId="4CDF6962"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31DAB7A8"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2EC486D1"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Ciudad, ___________ del 20__</w:t>
      </w:r>
    </w:p>
    <w:p w14:paraId="4474D126"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Doctor</w:t>
      </w:r>
    </w:p>
    <w:p w14:paraId="508874BF"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WALFRANDO FORERO BEJARANO</w:t>
      </w:r>
    </w:p>
    <w:p w14:paraId="1DF3AA57"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ALCALDE MUNICIPAL DE TOCANCIPA</w:t>
      </w:r>
    </w:p>
    <w:p w14:paraId="27DA951D"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Calle 11 No. 6-12</w:t>
      </w:r>
    </w:p>
    <w:p w14:paraId="07973448"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Tocancipá – Cundinamarca</w:t>
      </w:r>
    </w:p>
    <w:p w14:paraId="4EBD7137"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54AD3A9F"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14AED854" w14:textId="67D23F33"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REF: ESAL 00</w:t>
      </w:r>
      <w:r w:rsidR="00243422">
        <w:rPr>
          <w:rFonts w:ascii="Arial" w:hAnsi="Arial" w:cs="Arial"/>
          <w:b/>
          <w:bCs/>
          <w:sz w:val="22"/>
          <w:szCs w:val="22"/>
        </w:rPr>
        <w:t>5</w:t>
      </w:r>
      <w:r w:rsidRPr="001E3AF3">
        <w:rPr>
          <w:rFonts w:ascii="Arial" w:hAnsi="Arial" w:cs="Arial"/>
          <w:b/>
          <w:bCs/>
          <w:sz w:val="22"/>
          <w:szCs w:val="22"/>
        </w:rPr>
        <w:t xml:space="preserve"> MT 202</w:t>
      </w:r>
      <w:r w:rsidR="00852A8B">
        <w:rPr>
          <w:rFonts w:ascii="Arial" w:hAnsi="Arial" w:cs="Arial"/>
          <w:b/>
          <w:bCs/>
          <w:sz w:val="22"/>
          <w:szCs w:val="22"/>
        </w:rPr>
        <w:t>6</w:t>
      </w:r>
    </w:p>
    <w:p w14:paraId="12ADDDF1"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33282EB5" w14:textId="50CCFCA5"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 xml:space="preserve">OBJETO: </w:t>
      </w:r>
      <w:r w:rsidR="00852A8B" w:rsidRPr="00852A8B">
        <w:rPr>
          <w:rFonts w:ascii="Arial" w:hAnsi="Arial" w:cs="Arial"/>
          <w:b/>
          <w:bCs/>
          <w:sz w:val="22"/>
          <w:szCs w:val="22"/>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74D0659B" w14:textId="77777777" w:rsidR="00852A8B" w:rsidRDefault="00852A8B"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2794AC86" w14:textId="74BC3F2C"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r w:rsidRPr="001E3AF3">
        <w:rPr>
          <w:rFonts w:ascii="Arial" w:hAnsi="Arial" w:cs="Arial"/>
          <w:b/>
          <w:bCs/>
          <w:sz w:val="22"/>
          <w:szCs w:val="22"/>
        </w:rPr>
        <w:t>Estimados señores:</w:t>
      </w:r>
    </w:p>
    <w:p w14:paraId="0DAB5132"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0056ADB4"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Cs/>
          <w:sz w:val="22"/>
          <w:szCs w:val="22"/>
        </w:rPr>
      </w:pPr>
      <w:r w:rsidRPr="001E3AF3">
        <w:rPr>
          <w:rFonts w:ascii="Arial" w:hAnsi="Arial" w:cs="Arial"/>
          <w:bCs/>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18529142"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Cs/>
          <w:sz w:val="22"/>
          <w:szCs w:val="22"/>
        </w:rPr>
      </w:pPr>
      <w:r w:rsidRPr="001E3AF3">
        <w:rPr>
          <w:rFonts w:ascii="Arial" w:hAnsi="Arial" w:cs="Arial"/>
          <w:bCs/>
          <w:sz w:val="22"/>
          <w:szCs w:val="22"/>
        </w:rPr>
        <w:t>Número total de trabajadores vinculados a la planta de personal Número de personas con discapacidad en la planta de personal</w:t>
      </w:r>
    </w:p>
    <w:p w14:paraId="329B53AA"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Cs/>
          <w:sz w:val="22"/>
          <w:szCs w:val="22"/>
        </w:rPr>
      </w:pPr>
      <w:r w:rsidRPr="001E3AF3">
        <w:rPr>
          <w:rFonts w:ascii="Arial" w:hAnsi="Arial" w:cs="Arial"/>
          <w:bCs/>
          <w:sz w:val="22"/>
          <w:szCs w:val="22"/>
        </w:rPr>
        <w:t>[El Proponente para acreditar el número de personas con discapacidad en su planta de personal deberá aportar el certificado expedido por el Ministerio de Trabajo, el cual deberá estar vigente a la fecha de cierre del Proceso de Contratación.]</w:t>
      </w:r>
    </w:p>
    <w:p w14:paraId="0BE57BEE"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Cs/>
          <w:sz w:val="22"/>
          <w:szCs w:val="22"/>
        </w:rPr>
      </w:pPr>
      <w:r w:rsidRPr="001E3AF3">
        <w:rPr>
          <w:rFonts w:ascii="Arial" w:hAnsi="Arial" w:cs="Arial"/>
          <w:bCs/>
          <w:sz w:val="22"/>
          <w:szCs w:val="22"/>
        </w:rPr>
        <w:t>En constancia, se firma en __________, a los ____ días del mes de _____ de 20__.</w:t>
      </w:r>
    </w:p>
    <w:p w14:paraId="7DD016F9"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bCs/>
          <w:sz w:val="22"/>
          <w:szCs w:val="22"/>
        </w:rPr>
      </w:pPr>
      <w:r w:rsidRPr="001E3AF3">
        <w:rPr>
          <w:rFonts w:ascii="Arial" w:hAnsi="Arial" w:cs="Arial"/>
          <w:bCs/>
          <w:sz w:val="22"/>
          <w:szCs w:val="22"/>
        </w:rPr>
        <w:t>________________________________________</w:t>
      </w:r>
    </w:p>
    <w:p w14:paraId="330E5388" w14:textId="77777777" w:rsidR="001E3AF3" w:rsidRP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lang w:val="es-CO"/>
        </w:rPr>
      </w:pPr>
      <w:r w:rsidRPr="001E3AF3">
        <w:rPr>
          <w:rFonts w:ascii="Arial" w:hAnsi="Arial" w:cs="Arial"/>
          <w:bCs/>
          <w:sz w:val="22"/>
          <w:szCs w:val="22"/>
        </w:rPr>
        <w:t>[Nombre y firma de la persona natural, el representa</w:t>
      </w:r>
    </w:p>
    <w:p w14:paraId="2AC767D8" w14:textId="6CA0D70D"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7166FF63" w14:textId="62532A46"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2B89A1E3" w14:textId="1E304A4B"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3D9EE275" w14:textId="1220B012"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0B0F4F0D" w14:textId="51A4A5BF"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347763DC" w14:textId="757A6C50"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749A2B2D" w14:textId="05CB5D26"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65C13E50" w14:textId="75F90622"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6D6D46B4" w14:textId="65F59433"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1943510E" w14:textId="3BBC6E7A" w:rsidR="001E3AF3" w:rsidRDefault="001E3AF3" w:rsidP="001E3AF3">
      <w:pPr>
        <w:tabs>
          <w:tab w:val="num" w:pos="2138"/>
        </w:tabs>
        <w:suppressAutoHyphens/>
        <w:autoSpaceDE w:val="0"/>
        <w:autoSpaceDN w:val="0"/>
        <w:adjustRightInd w:val="0"/>
        <w:spacing w:line="0" w:lineRule="atLeast"/>
        <w:jc w:val="both"/>
        <w:rPr>
          <w:rFonts w:ascii="Arial" w:hAnsi="Arial" w:cs="Arial"/>
          <w:sz w:val="22"/>
          <w:szCs w:val="22"/>
        </w:rPr>
      </w:pPr>
    </w:p>
    <w:p w14:paraId="46E70162" w14:textId="77777777" w:rsidR="001E3AF3" w:rsidRPr="00064370" w:rsidRDefault="001E3AF3" w:rsidP="001E3AF3">
      <w:pPr>
        <w:tabs>
          <w:tab w:val="num" w:pos="2138"/>
        </w:tabs>
        <w:suppressAutoHyphens/>
        <w:autoSpaceDE w:val="0"/>
        <w:autoSpaceDN w:val="0"/>
        <w:adjustRightInd w:val="0"/>
        <w:spacing w:line="0" w:lineRule="atLeast"/>
        <w:jc w:val="both"/>
        <w:rPr>
          <w:rFonts w:ascii="Arial" w:hAnsi="Arial" w:cs="Arial"/>
          <w:b/>
          <w:bCs/>
          <w:sz w:val="22"/>
          <w:szCs w:val="22"/>
        </w:rPr>
      </w:pPr>
    </w:p>
    <w:p w14:paraId="493A5665" w14:textId="77777777" w:rsidR="008E3E39" w:rsidRPr="00064370" w:rsidRDefault="008E3E39" w:rsidP="008E3E39">
      <w:pPr>
        <w:spacing w:line="0" w:lineRule="atLeast"/>
        <w:jc w:val="both"/>
        <w:rPr>
          <w:rFonts w:ascii="Arial" w:hAnsi="Arial" w:cs="Arial"/>
          <w:sz w:val="22"/>
          <w:szCs w:val="22"/>
        </w:rPr>
      </w:pPr>
    </w:p>
    <w:p w14:paraId="2E2DD616" w14:textId="77777777" w:rsidR="00EA5464" w:rsidRDefault="00EA5464">
      <w:pPr>
        <w:spacing w:after="160" w:line="259" w:lineRule="auto"/>
        <w:rPr>
          <w:rFonts w:ascii="Arial" w:hAnsi="Arial" w:cs="Arial"/>
          <w:b/>
          <w:bCs/>
        </w:rPr>
      </w:pPr>
      <w:r>
        <w:rPr>
          <w:rFonts w:ascii="Arial" w:hAnsi="Arial" w:cs="Arial"/>
          <w:b/>
          <w:bCs/>
        </w:rPr>
        <w:br w:type="page"/>
      </w:r>
    </w:p>
    <w:p w14:paraId="1388AEED" w14:textId="7675AA4F" w:rsidR="008E3E39" w:rsidRPr="000F77CD" w:rsidRDefault="008E3E39" w:rsidP="008E3E39">
      <w:pPr>
        <w:jc w:val="center"/>
        <w:rPr>
          <w:rFonts w:ascii="Arial" w:hAnsi="Arial" w:cs="Arial"/>
          <w:b/>
          <w:bCs/>
          <w:sz w:val="22"/>
          <w:szCs w:val="22"/>
          <w:u w:val="single"/>
        </w:rPr>
      </w:pPr>
      <w:r w:rsidRPr="000F77CD">
        <w:rPr>
          <w:rFonts w:ascii="Arial" w:hAnsi="Arial" w:cs="Arial"/>
          <w:b/>
          <w:bCs/>
          <w:sz w:val="22"/>
          <w:szCs w:val="22"/>
          <w:u w:val="single"/>
        </w:rPr>
        <w:lastRenderedPageBreak/>
        <w:t>FORMATOS FACTORES DE DESEMPATE</w:t>
      </w:r>
    </w:p>
    <w:p w14:paraId="7DAB6793" w14:textId="77777777" w:rsidR="008E3E39" w:rsidRPr="001B07DD" w:rsidRDefault="008E3E39" w:rsidP="008E3E39">
      <w:pPr>
        <w:jc w:val="center"/>
        <w:rPr>
          <w:rFonts w:ascii="Arial" w:hAnsi="Arial" w:cs="Arial"/>
          <w:b/>
          <w:bCs/>
          <w:sz w:val="22"/>
          <w:szCs w:val="22"/>
        </w:rPr>
      </w:pPr>
    </w:p>
    <w:p w14:paraId="33B17C6C" w14:textId="77777777" w:rsidR="008E3E39" w:rsidRPr="001B07DD" w:rsidRDefault="008E3E39" w:rsidP="008E3E39">
      <w:pPr>
        <w:spacing w:after="160" w:line="259" w:lineRule="auto"/>
        <w:jc w:val="center"/>
        <w:rPr>
          <w:rFonts w:ascii="Arial" w:eastAsiaTheme="minorHAnsi" w:hAnsi="Arial" w:cs="Arial"/>
          <w:b/>
          <w:bCs/>
          <w:sz w:val="22"/>
          <w:szCs w:val="22"/>
          <w:lang w:val="es-CO"/>
        </w:rPr>
      </w:pPr>
      <w:r w:rsidRPr="001B07DD">
        <w:rPr>
          <w:rFonts w:ascii="Arial" w:eastAsiaTheme="minorHAnsi" w:hAnsi="Arial" w:cs="Arial"/>
          <w:b/>
          <w:bCs/>
          <w:sz w:val="22"/>
          <w:szCs w:val="22"/>
        </w:rPr>
        <w:t>FORMATO A –</w:t>
      </w:r>
      <w:r w:rsidRPr="001B07DD">
        <w:rPr>
          <w:rFonts w:ascii="Arial" w:eastAsiaTheme="minorHAnsi" w:hAnsi="Arial" w:cs="Arial"/>
          <w:b/>
          <w:bCs/>
          <w:sz w:val="22"/>
          <w:szCs w:val="22"/>
          <w:lang w:val="es-CO"/>
        </w:rPr>
        <w:t xml:space="preserve"> PARTICIPACIÓN MAYORITARIA DE MUJERES CABEZA DE FAMILIA Y/O MUJERES VÍCTIMA DE VIOLENCIA INTRAFAMILIAR (PERSONA JURÍDICA)</w:t>
      </w:r>
    </w:p>
    <w:p w14:paraId="3AFF0530" w14:textId="77777777" w:rsidR="008E3E39" w:rsidRPr="001B07DD" w:rsidRDefault="008E3E39" w:rsidP="008E3E39">
      <w:pPr>
        <w:tabs>
          <w:tab w:val="left" w:pos="-142"/>
        </w:tabs>
        <w:autoSpaceDE w:val="0"/>
        <w:autoSpaceDN w:val="0"/>
        <w:adjustRightInd w:val="0"/>
        <w:jc w:val="both"/>
        <w:rPr>
          <w:rFonts w:ascii="Arial" w:eastAsiaTheme="minorHAnsi" w:hAnsi="Arial" w:cs="Arial"/>
          <w:sz w:val="22"/>
          <w:szCs w:val="22"/>
          <w:lang w:val="es-CO"/>
        </w:rPr>
      </w:pPr>
      <w:r w:rsidRPr="001B07DD">
        <w:rPr>
          <w:rFonts w:ascii="Arial" w:eastAsiaTheme="minorHAnsi" w:hAnsi="Arial" w:cs="Arial"/>
          <w:sz w:val="22"/>
          <w:szCs w:val="22"/>
          <w:highlight w:val="lightGray"/>
          <w:lang w:val="es-CO"/>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6476E6FD" w14:textId="77777777" w:rsidR="008E3E39" w:rsidRPr="001B07DD" w:rsidRDefault="008E3E39" w:rsidP="008E3E39">
      <w:pPr>
        <w:tabs>
          <w:tab w:val="left" w:pos="-142"/>
        </w:tabs>
        <w:autoSpaceDE w:val="0"/>
        <w:autoSpaceDN w:val="0"/>
        <w:adjustRightInd w:val="0"/>
        <w:jc w:val="both"/>
        <w:rPr>
          <w:rFonts w:ascii="Arial" w:hAnsi="Arial" w:cs="Arial"/>
          <w:sz w:val="22"/>
          <w:szCs w:val="22"/>
          <w:lang w:val="es-CO"/>
        </w:rPr>
      </w:pPr>
    </w:p>
    <w:p w14:paraId="69B3D662" w14:textId="77777777" w:rsidR="000E2F74" w:rsidRPr="001B07DD" w:rsidRDefault="000E2F74" w:rsidP="000E2F74">
      <w:pPr>
        <w:tabs>
          <w:tab w:val="left" w:pos="-142"/>
        </w:tabs>
        <w:autoSpaceDE w:val="0"/>
        <w:autoSpaceDN w:val="0"/>
        <w:adjustRightInd w:val="0"/>
        <w:jc w:val="both"/>
        <w:outlineLvl w:val="0"/>
        <w:rPr>
          <w:rFonts w:ascii="Arial" w:hAnsi="Arial" w:cs="Arial"/>
          <w:sz w:val="22"/>
          <w:szCs w:val="22"/>
        </w:rPr>
      </w:pPr>
      <w:r w:rsidRPr="001B07DD">
        <w:rPr>
          <w:rFonts w:ascii="Arial" w:hAnsi="Arial" w:cs="Arial"/>
          <w:sz w:val="22"/>
          <w:szCs w:val="22"/>
        </w:rPr>
        <w:t>Señores</w:t>
      </w:r>
    </w:p>
    <w:p w14:paraId="333452FB" w14:textId="77777777" w:rsidR="000E2F74" w:rsidRPr="001B07DD" w:rsidRDefault="000E2F74" w:rsidP="000E2F74">
      <w:pPr>
        <w:pStyle w:val="InviasNormal"/>
        <w:spacing w:before="0" w:after="0" w:line="0" w:lineRule="atLeast"/>
        <w:contextualSpacing/>
        <w:outlineLvl w:val="0"/>
        <w:rPr>
          <w:rFonts w:cs="Arial"/>
          <w:b/>
          <w:sz w:val="22"/>
          <w:szCs w:val="22"/>
        </w:rPr>
      </w:pPr>
      <w:r w:rsidRPr="001B07DD">
        <w:rPr>
          <w:rFonts w:cs="Arial"/>
          <w:b/>
          <w:sz w:val="22"/>
          <w:szCs w:val="22"/>
        </w:rPr>
        <w:t>MUNICIPIO DE TOCANCIPA</w:t>
      </w:r>
    </w:p>
    <w:p w14:paraId="796037CE" w14:textId="77777777" w:rsidR="000E2F74" w:rsidRPr="001B07DD" w:rsidRDefault="000E2F74" w:rsidP="000E2F74">
      <w:pPr>
        <w:pStyle w:val="InviasNormal"/>
        <w:spacing w:before="0" w:after="0" w:line="0" w:lineRule="atLeast"/>
        <w:contextualSpacing/>
        <w:outlineLvl w:val="0"/>
        <w:rPr>
          <w:rFonts w:cs="Arial"/>
          <w:sz w:val="22"/>
          <w:szCs w:val="22"/>
        </w:rPr>
      </w:pPr>
      <w:r w:rsidRPr="001B07DD">
        <w:rPr>
          <w:rFonts w:cs="Arial"/>
          <w:sz w:val="22"/>
          <w:szCs w:val="22"/>
        </w:rPr>
        <w:t>Calle 11 No. 6 - 12</w:t>
      </w:r>
    </w:p>
    <w:p w14:paraId="0037036F" w14:textId="7B49C4C1" w:rsidR="008E3E39" w:rsidRPr="001B07DD" w:rsidRDefault="000E2F74" w:rsidP="000E2F74">
      <w:pPr>
        <w:tabs>
          <w:tab w:val="left" w:pos="-142"/>
        </w:tabs>
        <w:autoSpaceDE w:val="0"/>
        <w:autoSpaceDN w:val="0"/>
        <w:adjustRightInd w:val="0"/>
        <w:spacing w:line="0" w:lineRule="atLeast"/>
        <w:jc w:val="both"/>
        <w:rPr>
          <w:rFonts w:ascii="Arial" w:hAnsi="Arial" w:cs="Arial"/>
          <w:b/>
          <w:sz w:val="22"/>
          <w:szCs w:val="22"/>
          <w:lang w:val="es-CO"/>
        </w:rPr>
      </w:pPr>
      <w:r w:rsidRPr="001B07DD">
        <w:rPr>
          <w:rFonts w:ascii="Arial" w:hAnsi="Arial" w:cs="Arial"/>
          <w:sz w:val="22"/>
          <w:szCs w:val="22"/>
        </w:rPr>
        <w:t>Tocancipá - Cundinamarca</w:t>
      </w:r>
      <w:r w:rsidR="008E3E39" w:rsidRPr="001B07DD">
        <w:rPr>
          <w:rFonts w:ascii="Arial" w:hAnsi="Arial" w:cs="Arial"/>
          <w:b/>
          <w:sz w:val="22"/>
          <w:szCs w:val="22"/>
          <w:lang w:val="es-CO"/>
        </w:rPr>
        <w:t xml:space="preserve"> </w:t>
      </w:r>
    </w:p>
    <w:p w14:paraId="598B665B" w14:textId="77777777" w:rsidR="008E3E39" w:rsidRPr="001B07DD" w:rsidRDefault="008E3E39" w:rsidP="008E3E39">
      <w:pPr>
        <w:contextualSpacing/>
        <w:jc w:val="both"/>
        <w:rPr>
          <w:rFonts w:ascii="Arial" w:hAnsi="Arial" w:cs="Arial"/>
          <w:b/>
          <w:sz w:val="22"/>
          <w:szCs w:val="22"/>
          <w:lang w:val="es-CO"/>
        </w:rPr>
      </w:pPr>
    </w:p>
    <w:p w14:paraId="6C49BAE5" w14:textId="3CF08120" w:rsidR="00686506" w:rsidRPr="00B00B41" w:rsidRDefault="00686506" w:rsidP="00686506">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00852A8B">
        <w:rPr>
          <w:rFonts w:cs="Arial"/>
          <w:b/>
          <w:sz w:val="22"/>
          <w:szCs w:val="22"/>
        </w:rPr>
        <w:t xml:space="preserve"> MT 2026</w:t>
      </w:r>
    </w:p>
    <w:p w14:paraId="35EBCE9F" w14:textId="36217B4B" w:rsidR="008E3E39" w:rsidRPr="001B07DD" w:rsidRDefault="00686506" w:rsidP="00686506">
      <w:pPr>
        <w:pStyle w:val="NormalWeb"/>
        <w:spacing w:before="0" w:beforeAutospacing="0" w:after="0" w:afterAutospacing="0" w:line="0" w:lineRule="atLeast"/>
        <w:ind w:left="1418" w:hanging="1418"/>
        <w:rPr>
          <w:rFonts w:cs="Arial"/>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52A8B" w:rsidRPr="00852A8B">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1B07DD">
        <w:rPr>
          <w:rFonts w:cs="Arial"/>
          <w:sz w:val="22"/>
          <w:szCs w:val="22"/>
        </w:rPr>
        <w:t>.</w:t>
      </w:r>
    </w:p>
    <w:p w14:paraId="32627956" w14:textId="77777777" w:rsidR="008E3E39" w:rsidRPr="001B07DD" w:rsidRDefault="008E3E39" w:rsidP="008E3E39">
      <w:pPr>
        <w:spacing w:line="259" w:lineRule="auto"/>
        <w:jc w:val="both"/>
        <w:rPr>
          <w:rFonts w:ascii="Arial" w:eastAsiaTheme="minorHAnsi" w:hAnsi="Arial" w:cs="Arial"/>
          <w:sz w:val="22"/>
          <w:szCs w:val="22"/>
          <w:lang w:val="es-CO"/>
        </w:rPr>
      </w:pPr>
    </w:p>
    <w:p w14:paraId="06D5AE57" w14:textId="77777777" w:rsidR="008E3E39" w:rsidRPr="001B07DD" w:rsidRDefault="008E3E39" w:rsidP="008E3E39">
      <w:pPr>
        <w:widowControl w:val="0"/>
        <w:jc w:val="both"/>
        <w:rPr>
          <w:rFonts w:ascii="Arial" w:hAnsi="Arial" w:cs="Arial"/>
          <w:sz w:val="22"/>
          <w:szCs w:val="22"/>
          <w:lang w:val="es-CO"/>
        </w:rPr>
      </w:pPr>
      <w:r w:rsidRPr="001B07DD">
        <w:rPr>
          <w:rFonts w:ascii="Arial" w:hAnsi="Arial" w:cs="Arial"/>
          <w:sz w:val="22"/>
          <w:szCs w:val="22"/>
          <w:lang w:val="es-CO"/>
        </w:rPr>
        <w:t>Estimados señores:</w:t>
      </w:r>
    </w:p>
    <w:p w14:paraId="4E8DE7C4" w14:textId="77777777" w:rsidR="008E3E39" w:rsidRPr="001B07DD" w:rsidRDefault="008E3E39" w:rsidP="008E3E39">
      <w:pPr>
        <w:widowControl w:val="0"/>
        <w:jc w:val="both"/>
        <w:rPr>
          <w:rFonts w:ascii="Arial" w:hAnsi="Arial" w:cs="Arial"/>
          <w:sz w:val="22"/>
          <w:szCs w:val="22"/>
          <w:lang w:val="es-CO"/>
        </w:rPr>
      </w:pPr>
    </w:p>
    <w:p w14:paraId="350131D4" w14:textId="77777777" w:rsidR="008E3E39" w:rsidRPr="001B07DD" w:rsidRDefault="008E3E39" w:rsidP="008E3E39">
      <w:pPr>
        <w:spacing w:line="259" w:lineRule="auto"/>
        <w:jc w:val="both"/>
        <w:rPr>
          <w:rFonts w:ascii="Arial" w:eastAsiaTheme="minorHAnsi" w:hAnsi="Arial" w:cs="Arial"/>
          <w:sz w:val="22"/>
          <w:szCs w:val="22"/>
          <w:lang w:val="es-CO"/>
        </w:rPr>
      </w:pPr>
      <w:r w:rsidRPr="001B07DD">
        <w:rPr>
          <w:rFonts w:ascii="Arial" w:eastAsiaTheme="minorHAnsi" w:hAnsi="Arial" w:cs="Arial"/>
          <w:sz w:val="22"/>
          <w:szCs w:val="22"/>
          <w:highlight w:val="lightGray"/>
          <w:lang w:val="es-CO"/>
        </w:rPr>
        <w:t>[Incluir el nombre d</w:t>
      </w:r>
      <w:r w:rsidRPr="001B07DD">
        <w:rPr>
          <w:rFonts w:ascii="Arial" w:eastAsiaTheme="minorHAnsi" w:hAnsi="Arial" w:cs="Arial"/>
          <w:sz w:val="22"/>
          <w:szCs w:val="22"/>
          <w:highlight w:val="lightGray"/>
          <w:shd w:val="clear" w:color="auto" w:fill="FFFFFF"/>
          <w:lang w:val="es-CO"/>
        </w:rPr>
        <w:t>el representante legal de la persona jurídica o del revisor fiscal, según corresponda]</w:t>
      </w:r>
      <w:r w:rsidRPr="001B07DD">
        <w:rPr>
          <w:rFonts w:ascii="Arial" w:eastAsiaTheme="minorHAnsi" w:hAnsi="Arial" w:cs="Arial"/>
          <w:sz w:val="22"/>
          <w:szCs w:val="22"/>
          <w:lang w:val="es-CO"/>
        </w:rPr>
        <w:t xml:space="preserve"> identificado con </w:t>
      </w:r>
      <w:r w:rsidRPr="001B07DD">
        <w:rPr>
          <w:rFonts w:ascii="Arial" w:eastAsiaTheme="minorHAnsi" w:hAnsi="Arial" w:cs="Arial"/>
          <w:sz w:val="22"/>
          <w:szCs w:val="22"/>
          <w:highlight w:val="lightGray"/>
          <w:lang w:val="es-CO"/>
        </w:rPr>
        <w:t>[Incluir el número de identificación]</w:t>
      </w:r>
      <w:r w:rsidRPr="001B07DD">
        <w:rPr>
          <w:rFonts w:ascii="Arial" w:eastAsiaTheme="minorHAnsi" w:hAnsi="Arial" w:cs="Arial"/>
          <w:sz w:val="22"/>
          <w:szCs w:val="22"/>
          <w:lang w:val="es-CO"/>
        </w:rPr>
        <w:t xml:space="preserve">, en mi condición de </w:t>
      </w:r>
      <w:r w:rsidRPr="001B07DD">
        <w:rPr>
          <w:rFonts w:ascii="Arial" w:eastAsiaTheme="minorHAnsi" w:hAnsi="Arial" w:cs="Arial"/>
          <w:sz w:val="22"/>
          <w:szCs w:val="22"/>
          <w:highlight w:val="lightGray"/>
          <w:lang w:val="es-CO"/>
        </w:rPr>
        <w:t>[Indicar si actúa como representante legal o revisor fiscal]</w:t>
      </w:r>
      <w:r w:rsidRPr="001B07DD">
        <w:rPr>
          <w:rFonts w:ascii="Arial" w:eastAsiaTheme="minorHAnsi" w:hAnsi="Arial" w:cs="Arial"/>
          <w:sz w:val="22"/>
          <w:szCs w:val="22"/>
          <w:lang w:val="es-CO"/>
        </w:rPr>
        <w:t xml:space="preserve"> de </w:t>
      </w:r>
      <w:r w:rsidRPr="001B07DD">
        <w:rPr>
          <w:rFonts w:ascii="Arial" w:eastAsiaTheme="minorHAnsi" w:hAnsi="Arial" w:cs="Arial"/>
          <w:sz w:val="22"/>
          <w:szCs w:val="22"/>
          <w:highlight w:val="lightGray"/>
          <w:lang w:val="es-CO"/>
        </w:rPr>
        <w:t>[Incluir la razón social de la persona jurídica]</w:t>
      </w:r>
      <w:r w:rsidRPr="001B07DD">
        <w:rPr>
          <w:rFonts w:ascii="Arial" w:eastAsiaTheme="minorHAnsi" w:hAnsi="Arial" w:cs="Arial"/>
          <w:sz w:val="22"/>
          <w:szCs w:val="22"/>
          <w:lang w:val="es-CO"/>
        </w:rPr>
        <w:t xml:space="preserve"> identificada con el NIT </w:t>
      </w:r>
      <w:r w:rsidRPr="001B07DD">
        <w:rPr>
          <w:rFonts w:ascii="Arial" w:eastAsiaTheme="minorHAnsi" w:hAnsi="Arial" w:cs="Arial"/>
          <w:sz w:val="22"/>
          <w:szCs w:val="22"/>
          <w:highlight w:val="lightGray"/>
          <w:lang w:val="es-CO"/>
        </w:rPr>
        <w:t>[Incluir el NIT]</w:t>
      </w:r>
      <w:r w:rsidRPr="001B07DD">
        <w:rPr>
          <w:rFonts w:ascii="Arial" w:eastAsiaTheme="minorHAnsi" w:hAnsi="Arial" w:cs="Arial"/>
          <w:sz w:val="22"/>
          <w:szCs w:val="22"/>
          <w:lang w:val="es-CO"/>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9E173E0" w14:textId="77777777" w:rsidR="008E3E39" w:rsidRPr="001B07DD" w:rsidRDefault="008E3E39" w:rsidP="008E3E39">
      <w:pPr>
        <w:spacing w:line="259" w:lineRule="auto"/>
        <w:jc w:val="both"/>
        <w:rPr>
          <w:rFonts w:ascii="Arial" w:eastAsiaTheme="minorHAnsi" w:hAnsi="Arial" w:cs="Arial"/>
          <w:sz w:val="22"/>
          <w:szCs w:val="22"/>
          <w:lang w:val="es-CO"/>
        </w:rPr>
      </w:pPr>
    </w:p>
    <w:p w14:paraId="29271465" w14:textId="77777777" w:rsidR="008E3E39" w:rsidRPr="001B07DD" w:rsidRDefault="008E3E39" w:rsidP="008E3E39">
      <w:pPr>
        <w:spacing w:after="160" w:line="259" w:lineRule="auto"/>
        <w:jc w:val="both"/>
        <w:rPr>
          <w:rFonts w:ascii="Arial" w:eastAsiaTheme="minorHAnsi" w:hAnsi="Arial" w:cs="Arial"/>
          <w:sz w:val="22"/>
          <w:szCs w:val="22"/>
          <w:lang w:val="es-CO"/>
        </w:rPr>
      </w:pPr>
      <w:r w:rsidRPr="001B07DD">
        <w:rPr>
          <w:rFonts w:ascii="Arial" w:eastAsiaTheme="minorHAnsi" w:hAnsi="Arial" w:cs="Arial"/>
          <w:sz w:val="22"/>
          <w:szCs w:val="22"/>
          <w:lang w:val="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3E39" w:rsidRPr="001B07DD" w14:paraId="19DC7DFA"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462D1F" w14:textId="77777777" w:rsidR="008E3E39" w:rsidRPr="001B07DD" w:rsidRDefault="008E3E39" w:rsidP="00814611">
            <w:pPr>
              <w:spacing w:line="259" w:lineRule="auto"/>
              <w:jc w:val="both"/>
              <w:rPr>
                <w:rFonts w:ascii="Arial" w:eastAsiaTheme="minorHAnsi" w:hAnsi="Arial" w:cs="Arial"/>
                <w:b/>
                <w:sz w:val="22"/>
                <w:szCs w:val="22"/>
                <w:lang w:val="es-CO"/>
              </w:rPr>
            </w:pPr>
            <w:r w:rsidRPr="001B07DD">
              <w:rPr>
                <w:rFonts w:ascii="Arial" w:eastAsiaTheme="minorHAnsi" w:hAnsi="Arial" w:cs="Arial"/>
                <w:b/>
                <w:sz w:val="22"/>
                <w:szCs w:val="22"/>
                <w:lang w:val="es-CO"/>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3DF493" w14:textId="77777777" w:rsidR="008E3E39" w:rsidRPr="001B07DD" w:rsidRDefault="008E3E39" w:rsidP="00814611">
            <w:pPr>
              <w:spacing w:line="259" w:lineRule="auto"/>
              <w:jc w:val="both"/>
              <w:rPr>
                <w:rFonts w:ascii="Arial" w:eastAsiaTheme="minorHAnsi" w:hAnsi="Arial" w:cs="Arial"/>
                <w:b/>
                <w:sz w:val="22"/>
                <w:szCs w:val="22"/>
                <w:lang w:val="es-CO"/>
              </w:rPr>
            </w:pPr>
            <w:r w:rsidRPr="001B07DD">
              <w:rPr>
                <w:rFonts w:ascii="Arial" w:eastAsiaTheme="minorHAnsi" w:hAnsi="Arial" w:cs="Arial"/>
                <w:b/>
                <w:sz w:val="22"/>
                <w:szCs w:val="22"/>
                <w:lang w:val="es-CO"/>
              </w:rPr>
              <w:t>Número de cuotas sociales, acciones que poseen o el alcance o condición de su participación en el caso de las personas jurídicas sin ánimo de lucro</w:t>
            </w:r>
            <w:r w:rsidRPr="001B07DD">
              <w:rPr>
                <w:rFonts w:ascii="Arial" w:eastAsiaTheme="minorHAnsi" w:hAnsi="Arial" w:cs="Arial"/>
                <w:b/>
                <w:sz w:val="22"/>
                <w:szCs w:val="22"/>
                <w:lang w:val="es-CO"/>
              </w:rPr>
              <w:fldChar w:fldCharType="begin"/>
            </w:r>
            <w:r w:rsidRPr="001B07DD">
              <w:rPr>
                <w:rFonts w:ascii="Arial" w:eastAsiaTheme="minorHAnsi" w:hAnsi="Arial" w:cs="Arial"/>
                <w:b/>
                <w:sz w:val="22"/>
                <w:szCs w:val="22"/>
                <w:lang w:val="es-CO"/>
              </w:rPr>
              <w:instrText xml:space="preserve"> AUTHOR  "Nombre y Apellidos" \* FirstCap  \* MERGEFORMAT </w:instrText>
            </w:r>
            <w:r w:rsidRPr="001B07DD">
              <w:rPr>
                <w:rFonts w:ascii="Arial" w:eastAsiaTheme="minorHAnsi" w:hAnsi="Arial" w:cs="Arial"/>
                <w:b/>
                <w:sz w:val="22"/>
                <w:szCs w:val="22"/>
                <w:lang w:val="es-CO"/>
              </w:rPr>
              <w:fldChar w:fldCharType="end"/>
            </w:r>
          </w:p>
        </w:tc>
      </w:tr>
      <w:tr w:rsidR="008E3E39" w:rsidRPr="001B07DD" w14:paraId="19C3E225"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D999BE" w14:textId="77777777" w:rsidR="008E3E39" w:rsidRPr="001B07DD" w:rsidRDefault="008E3E39" w:rsidP="00814611">
            <w:pPr>
              <w:spacing w:line="259" w:lineRule="auto"/>
              <w:jc w:val="both"/>
              <w:rPr>
                <w:rFonts w:ascii="Arial" w:eastAsiaTheme="minorHAnsi" w:hAnsi="Arial" w:cs="Arial"/>
                <w:b/>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EBD129" w14:textId="77777777" w:rsidR="008E3E39" w:rsidRPr="001B07DD" w:rsidRDefault="008E3E39" w:rsidP="00814611">
            <w:pPr>
              <w:spacing w:line="259" w:lineRule="auto"/>
              <w:jc w:val="both"/>
              <w:rPr>
                <w:rFonts w:ascii="Arial" w:eastAsiaTheme="minorHAnsi" w:hAnsi="Arial" w:cs="Arial"/>
                <w:sz w:val="22"/>
                <w:szCs w:val="22"/>
                <w:lang w:val="es-CO"/>
              </w:rPr>
            </w:pPr>
          </w:p>
        </w:tc>
      </w:tr>
    </w:tbl>
    <w:p w14:paraId="0AC76D87" w14:textId="77777777" w:rsidR="008E3E39" w:rsidRPr="001B07DD" w:rsidRDefault="008E3E39" w:rsidP="008E3E39">
      <w:pPr>
        <w:widowControl w:val="0"/>
        <w:spacing w:before="120" w:after="120"/>
        <w:jc w:val="both"/>
        <w:rPr>
          <w:rFonts w:ascii="Arial" w:hAnsi="Arial" w:cs="Arial"/>
          <w:sz w:val="22"/>
          <w:szCs w:val="22"/>
          <w:lang w:val="es-CO"/>
        </w:rPr>
      </w:pPr>
      <w:r w:rsidRPr="001B07DD">
        <w:rPr>
          <w:rFonts w:ascii="Arial" w:hAnsi="Arial" w:cs="Arial"/>
          <w:sz w:val="22"/>
          <w:szCs w:val="22"/>
          <w:lang w:val="es-CO"/>
        </w:rPr>
        <w:t xml:space="preserve">Sin perjuicio de lo anterior, para probar la condición de cada una de las mujeres que participan en la sociedad, aporto los documentos de cada una de ellas, de acuerdo con los criterios de desempate. </w:t>
      </w:r>
    </w:p>
    <w:p w14:paraId="1FC17D7B" w14:textId="77777777" w:rsidR="008E3E39" w:rsidRPr="001B07DD" w:rsidRDefault="008E3E39" w:rsidP="008E3E39">
      <w:pPr>
        <w:spacing w:line="264" w:lineRule="auto"/>
        <w:jc w:val="both"/>
        <w:rPr>
          <w:rFonts w:ascii="Arial" w:hAnsi="Arial" w:cs="Arial"/>
          <w:sz w:val="22"/>
          <w:szCs w:val="22"/>
        </w:rPr>
      </w:pPr>
      <w:r w:rsidRPr="001B07DD">
        <w:rPr>
          <w:rFonts w:ascii="Arial" w:hAnsi="Arial" w:cs="Arial"/>
          <w:sz w:val="22"/>
          <w:szCs w:val="22"/>
        </w:rPr>
        <w:t xml:space="preserve">En constancia, se firma en </w:t>
      </w:r>
      <w:r w:rsidRPr="001B07DD">
        <w:rPr>
          <w:rFonts w:ascii="Arial" w:hAnsi="Arial" w:cs="Arial"/>
          <w:sz w:val="22"/>
          <w:szCs w:val="22"/>
          <w:highlight w:val="lightGray"/>
        </w:rPr>
        <w:t>______________</w:t>
      </w:r>
      <w:r w:rsidRPr="001B07DD">
        <w:rPr>
          <w:rFonts w:ascii="Arial" w:hAnsi="Arial" w:cs="Arial"/>
          <w:sz w:val="22"/>
          <w:szCs w:val="22"/>
        </w:rPr>
        <w:t xml:space="preserve">, a los </w:t>
      </w:r>
      <w:r w:rsidRPr="001B07DD">
        <w:rPr>
          <w:rFonts w:ascii="Arial" w:hAnsi="Arial" w:cs="Arial"/>
          <w:sz w:val="22"/>
          <w:szCs w:val="22"/>
          <w:highlight w:val="lightGray"/>
        </w:rPr>
        <w:t>____</w:t>
      </w:r>
      <w:r w:rsidRPr="001B07DD">
        <w:rPr>
          <w:rFonts w:ascii="Arial" w:hAnsi="Arial" w:cs="Arial"/>
          <w:sz w:val="22"/>
          <w:szCs w:val="22"/>
        </w:rPr>
        <w:t xml:space="preserve"> días del mes de </w:t>
      </w:r>
      <w:r w:rsidRPr="001B07DD">
        <w:rPr>
          <w:rFonts w:ascii="Arial" w:hAnsi="Arial" w:cs="Arial"/>
          <w:sz w:val="22"/>
          <w:szCs w:val="22"/>
          <w:highlight w:val="lightGray"/>
        </w:rPr>
        <w:t>_____</w:t>
      </w:r>
      <w:r w:rsidRPr="001B07DD">
        <w:rPr>
          <w:rFonts w:ascii="Arial" w:hAnsi="Arial" w:cs="Arial"/>
          <w:sz w:val="22"/>
          <w:szCs w:val="22"/>
        </w:rPr>
        <w:t xml:space="preserve"> del 20</w:t>
      </w:r>
      <w:r w:rsidRPr="001B07DD">
        <w:rPr>
          <w:rFonts w:ascii="Arial" w:hAnsi="Arial" w:cs="Arial"/>
          <w:sz w:val="22"/>
          <w:szCs w:val="22"/>
          <w:highlight w:val="lightGray"/>
        </w:rPr>
        <w:t>__</w:t>
      </w:r>
    </w:p>
    <w:p w14:paraId="5CF79C51" w14:textId="77777777" w:rsidR="008E3E39" w:rsidRPr="001B07DD" w:rsidRDefault="008E3E39" w:rsidP="008E3E39">
      <w:pPr>
        <w:jc w:val="both"/>
        <w:rPr>
          <w:rFonts w:ascii="Arial" w:hAnsi="Arial" w:cs="Arial"/>
          <w:b/>
          <w:sz w:val="22"/>
          <w:szCs w:val="22"/>
        </w:rPr>
      </w:pPr>
      <w:r w:rsidRPr="001B07DD">
        <w:rPr>
          <w:rFonts w:ascii="Arial" w:hAnsi="Arial" w:cs="Arial"/>
          <w:b/>
          <w:sz w:val="22"/>
          <w:szCs w:val="22"/>
        </w:rPr>
        <w:t>_____________________________________</w:t>
      </w:r>
    </w:p>
    <w:p w14:paraId="2234B7F4" w14:textId="77777777" w:rsidR="008E3E39" w:rsidRPr="001B07DD" w:rsidRDefault="008E3E39" w:rsidP="008E3E39">
      <w:pPr>
        <w:jc w:val="both"/>
        <w:rPr>
          <w:rFonts w:ascii="Arial" w:hAnsi="Arial" w:cs="Arial"/>
          <w:b/>
          <w:bCs/>
          <w:sz w:val="22"/>
          <w:szCs w:val="22"/>
        </w:rPr>
      </w:pPr>
      <w:r w:rsidRPr="001B07DD">
        <w:rPr>
          <w:rFonts w:ascii="Arial" w:hAnsi="Arial" w:cs="Arial"/>
          <w:sz w:val="22"/>
          <w:szCs w:val="22"/>
          <w:highlight w:val="lightGray"/>
        </w:rPr>
        <w:t>[Nombre y firma del representante legal de la persona jurídica o el revisor fiscal, según corresponda]</w:t>
      </w:r>
    </w:p>
    <w:p w14:paraId="5B81CE07" w14:textId="77777777" w:rsidR="008E3E39" w:rsidRPr="001B07DD" w:rsidRDefault="008E3E39" w:rsidP="008E3E39">
      <w:pPr>
        <w:jc w:val="both"/>
        <w:rPr>
          <w:rFonts w:ascii="Arial" w:hAnsi="Arial" w:cs="Arial"/>
          <w:b/>
          <w:bCs/>
          <w:sz w:val="22"/>
          <w:szCs w:val="22"/>
        </w:rPr>
      </w:pPr>
      <w:r w:rsidRPr="001B07DD">
        <w:rPr>
          <w:rFonts w:ascii="Arial" w:hAnsi="Arial" w:cs="Arial"/>
          <w:b/>
          <w:bCs/>
          <w:sz w:val="22"/>
          <w:szCs w:val="22"/>
        </w:rPr>
        <w:br w:type="page"/>
      </w:r>
    </w:p>
    <w:p w14:paraId="1DC9B9D6" w14:textId="77777777" w:rsidR="008E3E39" w:rsidRPr="000F77CD" w:rsidRDefault="008E3E39" w:rsidP="008E3E39">
      <w:pPr>
        <w:jc w:val="center"/>
        <w:rPr>
          <w:rFonts w:ascii="Arial" w:hAnsi="Arial" w:cs="Arial"/>
          <w:b/>
          <w:bCs/>
          <w:sz w:val="22"/>
          <w:szCs w:val="22"/>
        </w:rPr>
      </w:pPr>
      <w:r w:rsidRPr="000F77CD">
        <w:rPr>
          <w:rFonts w:ascii="Arial" w:hAnsi="Arial" w:cs="Arial"/>
          <w:b/>
          <w:bCs/>
          <w:sz w:val="22"/>
          <w:szCs w:val="22"/>
        </w:rPr>
        <w:lastRenderedPageBreak/>
        <w:t>FORMATO B – VINCULACIÓN DE PERSONAS EN CONDICIÓN DE DISCAPACIDAD</w:t>
      </w:r>
    </w:p>
    <w:p w14:paraId="5EEB11AB" w14:textId="77777777" w:rsidR="008E3E39" w:rsidRPr="000F77CD" w:rsidRDefault="008E3E39" w:rsidP="008E3E39">
      <w:pPr>
        <w:jc w:val="both"/>
        <w:rPr>
          <w:rFonts w:ascii="Arial" w:hAnsi="Arial" w:cs="Arial"/>
          <w:b/>
          <w:bCs/>
          <w:sz w:val="22"/>
          <w:szCs w:val="22"/>
        </w:rPr>
      </w:pPr>
    </w:p>
    <w:p w14:paraId="7B11BF89" w14:textId="77777777" w:rsidR="008E3E39" w:rsidRPr="000F77CD" w:rsidRDefault="008E3E39" w:rsidP="008E3E39">
      <w:pPr>
        <w:tabs>
          <w:tab w:val="left" w:pos="-142"/>
        </w:tabs>
        <w:autoSpaceDE w:val="0"/>
        <w:autoSpaceDN w:val="0"/>
        <w:adjustRightInd w:val="0"/>
        <w:jc w:val="both"/>
        <w:outlineLvl w:val="0"/>
        <w:rPr>
          <w:rFonts w:ascii="Arial" w:hAnsi="Arial" w:cs="Arial"/>
          <w:sz w:val="22"/>
          <w:szCs w:val="22"/>
        </w:rPr>
      </w:pPr>
      <w:r w:rsidRPr="000F77CD">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2EDD29E" w14:textId="77777777" w:rsidR="008E3E39" w:rsidRPr="000F77CD" w:rsidRDefault="008E3E39" w:rsidP="008E3E39">
      <w:pPr>
        <w:tabs>
          <w:tab w:val="left" w:pos="-142"/>
        </w:tabs>
        <w:autoSpaceDE w:val="0"/>
        <w:autoSpaceDN w:val="0"/>
        <w:adjustRightInd w:val="0"/>
        <w:jc w:val="both"/>
        <w:outlineLvl w:val="0"/>
        <w:rPr>
          <w:rFonts w:ascii="Arial" w:hAnsi="Arial" w:cs="Arial"/>
          <w:sz w:val="22"/>
          <w:szCs w:val="22"/>
        </w:rPr>
      </w:pPr>
    </w:p>
    <w:p w14:paraId="28B5EE50" w14:textId="77777777" w:rsidR="008E3E39" w:rsidRPr="000F77CD" w:rsidRDefault="008E3E39" w:rsidP="008E3E39">
      <w:pPr>
        <w:tabs>
          <w:tab w:val="left" w:pos="-142"/>
        </w:tabs>
        <w:autoSpaceDE w:val="0"/>
        <w:autoSpaceDN w:val="0"/>
        <w:adjustRightInd w:val="0"/>
        <w:jc w:val="both"/>
        <w:outlineLvl w:val="0"/>
        <w:rPr>
          <w:rFonts w:ascii="Arial" w:hAnsi="Arial" w:cs="Arial"/>
          <w:sz w:val="22"/>
          <w:szCs w:val="22"/>
        </w:rPr>
      </w:pPr>
      <w:r w:rsidRPr="000F77CD">
        <w:rPr>
          <w:rFonts w:ascii="Arial" w:hAnsi="Arial" w:cs="Arial"/>
          <w:sz w:val="22"/>
          <w:szCs w:val="22"/>
        </w:rPr>
        <w:t>Señores</w:t>
      </w:r>
    </w:p>
    <w:p w14:paraId="668430BA" w14:textId="77777777" w:rsidR="008E3E39" w:rsidRPr="000F77CD" w:rsidRDefault="008E3E39" w:rsidP="008E3E39">
      <w:pPr>
        <w:pStyle w:val="InviasNormal"/>
        <w:spacing w:before="0" w:after="0" w:line="0" w:lineRule="atLeast"/>
        <w:contextualSpacing/>
        <w:outlineLvl w:val="0"/>
        <w:rPr>
          <w:rFonts w:cs="Arial"/>
          <w:b/>
          <w:sz w:val="22"/>
          <w:szCs w:val="22"/>
        </w:rPr>
      </w:pPr>
      <w:r w:rsidRPr="000F77CD">
        <w:rPr>
          <w:rFonts w:cs="Arial"/>
          <w:b/>
          <w:sz w:val="22"/>
          <w:szCs w:val="22"/>
        </w:rPr>
        <w:t>MUNICIPIO DE TOCANCIPA</w:t>
      </w:r>
    </w:p>
    <w:p w14:paraId="784E3C37" w14:textId="77777777" w:rsidR="008E3E39" w:rsidRPr="000F77CD" w:rsidRDefault="008E3E39" w:rsidP="008E3E39">
      <w:pPr>
        <w:pStyle w:val="InviasNormal"/>
        <w:spacing w:before="0" w:after="0" w:line="0" w:lineRule="atLeast"/>
        <w:contextualSpacing/>
        <w:outlineLvl w:val="0"/>
        <w:rPr>
          <w:rFonts w:cs="Arial"/>
          <w:sz w:val="22"/>
          <w:szCs w:val="22"/>
        </w:rPr>
      </w:pPr>
      <w:r w:rsidRPr="000F77CD">
        <w:rPr>
          <w:rFonts w:cs="Arial"/>
          <w:sz w:val="22"/>
          <w:szCs w:val="22"/>
        </w:rPr>
        <w:t>Calle 11 No. 6 - 12</w:t>
      </w:r>
    </w:p>
    <w:p w14:paraId="6C68F25A" w14:textId="77777777" w:rsidR="008E3E39" w:rsidRPr="000F77CD" w:rsidRDefault="008E3E39" w:rsidP="008E3E39">
      <w:pPr>
        <w:tabs>
          <w:tab w:val="left" w:pos="-142"/>
        </w:tabs>
        <w:autoSpaceDE w:val="0"/>
        <w:autoSpaceDN w:val="0"/>
        <w:adjustRightInd w:val="0"/>
        <w:spacing w:line="0" w:lineRule="atLeast"/>
        <w:jc w:val="both"/>
        <w:rPr>
          <w:rFonts w:ascii="Arial" w:hAnsi="Arial" w:cs="Arial"/>
          <w:b/>
          <w:sz w:val="22"/>
          <w:szCs w:val="22"/>
          <w:lang w:val="es-CO"/>
        </w:rPr>
      </w:pPr>
      <w:r w:rsidRPr="000F77CD">
        <w:rPr>
          <w:rFonts w:ascii="Arial" w:hAnsi="Arial" w:cs="Arial"/>
          <w:sz w:val="22"/>
          <w:szCs w:val="22"/>
        </w:rPr>
        <w:t>Tocancipá - Cundinamarca</w:t>
      </w:r>
      <w:r w:rsidRPr="000F77CD">
        <w:rPr>
          <w:rFonts w:ascii="Arial" w:hAnsi="Arial" w:cs="Arial"/>
          <w:b/>
          <w:sz w:val="22"/>
          <w:szCs w:val="22"/>
          <w:lang w:val="es-CO"/>
        </w:rPr>
        <w:t xml:space="preserve"> </w:t>
      </w:r>
    </w:p>
    <w:p w14:paraId="112667F3" w14:textId="77777777" w:rsidR="008E3E39" w:rsidRPr="000F77CD" w:rsidRDefault="008E3E39" w:rsidP="008E3E39">
      <w:pPr>
        <w:tabs>
          <w:tab w:val="left" w:pos="-142"/>
        </w:tabs>
        <w:autoSpaceDE w:val="0"/>
        <w:autoSpaceDN w:val="0"/>
        <w:adjustRightInd w:val="0"/>
        <w:jc w:val="both"/>
        <w:rPr>
          <w:rFonts w:ascii="Arial" w:hAnsi="Arial" w:cs="Arial"/>
          <w:sz w:val="22"/>
          <w:szCs w:val="22"/>
        </w:rPr>
      </w:pPr>
    </w:p>
    <w:p w14:paraId="18FB1D5D" w14:textId="380C0A67" w:rsidR="00686506" w:rsidRPr="00B00B41" w:rsidRDefault="00686506" w:rsidP="00686506">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Pr="00B00B41">
        <w:rPr>
          <w:rFonts w:cs="Arial"/>
          <w:b/>
          <w:sz w:val="22"/>
          <w:szCs w:val="22"/>
        </w:rPr>
        <w:t xml:space="preserve"> MT 202</w:t>
      </w:r>
      <w:r w:rsidR="00852A8B">
        <w:rPr>
          <w:rFonts w:cs="Arial"/>
          <w:b/>
          <w:sz w:val="22"/>
          <w:szCs w:val="22"/>
        </w:rPr>
        <w:t>6</w:t>
      </w:r>
    </w:p>
    <w:p w14:paraId="7269CFCC" w14:textId="787F78C2" w:rsidR="008E3E39" w:rsidRPr="000F77CD" w:rsidRDefault="00686506" w:rsidP="00686506">
      <w:pPr>
        <w:pStyle w:val="NormalWeb"/>
        <w:spacing w:before="0" w:beforeAutospacing="0" w:after="0" w:afterAutospacing="0" w:line="0" w:lineRule="atLeast"/>
        <w:ind w:left="1418" w:hanging="1418"/>
        <w:rPr>
          <w:rFonts w:cs="Arial"/>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52A8B" w:rsidRPr="00852A8B">
        <w:rPr>
          <w:rFonts w:ascii="Arial Narrow" w:eastAsia="Arial" w:hAnsi="Arial Narrow" w:cs="Arial"/>
          <w:b/>
          <w:bCs/>
          <w:color w:val="000000" w:themeColor="text1"/>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6055BAD2" w14:textId="77777777" w:rsidR="008E3E39" w:rsidRPr="000F77CD" w:rsidRDefault="008E3E39" w:rsidP="008E3E39">
      <w:pPr>
        <w:tabs>
          <w:tab w:val="left" w:pos="-142"/>
        </w:tabs>
        <w:autoSpaceDE w:val="0"/>
        <w:autoSpaceDN w:val="0"/>
        <w:adjustRightInd w:val="0"/>
        <w:jc w:val="both"/>
        <w:outlineLvl w:val="0"/>
        <w:rPr>
          <w:rFonts w:ascii="Arial" w:hAnsi="Arial" w:cs="Arial"/>
          <w:sz w:val="22"/>
          <w:szCs w:val="22"/>
          <w:highlight w:val="lightGray"/>
        </w:rPr>
      </w:pPr>
    </w:p>
    <w:p w14:paraId="53ECF1EA" w14:textId="77777777" w:rsidR="008E3E39" w:rsidRPr="000F77CD" w:rsidRDefault="008E3E39" w:rsidP="008E3E39">
      <w:pPr>
        <w:widowControl w:val="0"/>
        <w:spacing w:before="120"/>
        <w:jc w:val="both"/>
        <w:rPr>
          <w:rFonts w:ascii="Arial" w:hAnsi="Arial" w:cs="Arial"/>
          <w:sz w:val="22"/>
          <w:szCs w:val="22"/>
        </w:rPr>
      </w:pPr>
      <w:r w:rsidRPr="000F77CD">
        <w:rPr>
          <w:rFonts w:ascii="Arial" w:hAnsi="Arial" w:cs="Arial"/>
          <w:sz w:val="22"/>
          <w:szCs w:val="22"/>
        </w:rPr>
        <w:t>Estimados señores:</w:t>
      </w:r>
    </w:p>
    <w:p w14:paraId="44097FDD" w14:textId="77777777" w:rsidR="008E3E39" w:rsidRPr="000F77CD" w:rsidRDefault="008E3E39" w:rsidP="008E3E39">
      <w:pPr>
        <w:jc w:val="both"/>
        <w:rPr>
          <w:rFonts w:ascii="Arial" w:hAnsi="Arial" w:cs="Arial"/>
          <w:sz w:val="22"/>
          <w:szCs w:val="22"/>
        </w:rPr>
      </w:pPr>
    </w:p>
    <w:p w14:paraId="3B7B23AB" w14:textId="77777777" w:rsidR="008E3E39" w:rsidRPr="000F77CD" w:rsidRDefault="008E3E39" w:rsidP="008E3E39">
      <w:pPr>
        <w:jc w:val="both"/>
        <w:rPr>
          <w:rFonts w:ascii="Arial" w:hAnsi="Arial" w:cs="Arial"/>
          <w:sz w:val="22"/>
          <w:szCs w:val="22"/>
        </w:rPr>
      </w:pPr>
      <w:r w:rsidRPr="000F77CD">
        <w:rPr>
          <w:rFonts w:ascii="Arial" w:hAnsi="Arial" w:cs="Arial"/>
          <w:sz w:val="22"/>
          <w:szCs w:val="22"/>
          <w:highlight w:val="lightGray"/>
        </w:rPr>
        <w:t xml:space="preserve">[Incluir el nombre de la </w:t>
      </w:r>
      <w:r w:rsidRPr="000F77CD">
        <w:rPr>
          <w:rFonts w:ascii="Arial" w:hAnsi="Arial" w:cs="Arial"/>
          <w:sz w:val="22"/>
          <w:szCs w:val="22"/>
          <w:highlight w:val="lightGray"/>
          <w:shd w:val="clear" w:color="auto" w:fill="FFFFFF"/>
        </w:rPr>
        <w:t>persona natural, el representante legal de la persona jurídica o el revisor fiscal, según corresponda]</w:t>
      </w:r>
      <w:r w:rsidRPr="000F77CD">
        <w:rPr>
          <w:rFonts w:ascii="Arial" w:hAnsi="Arial" w:cs="Arial"/>
          <w:sz w:val="22"/>
          <w:szCs w:val="22"/>
        </w:rPr>
        <w:t xml:space="preserve"> identificado con </w:t>
      </w:r>
      <w:r w:rsidRPr="000F77CD">
        <w:rPr>
          <w:rFonts w:ascii="Arial" w:hAnsi="Arial" w:cs="Arial"/>
          <w:sz w:val="22"/>
          <w:szCs w:val="22"/>
          <w:highlight w:val="lightGray"/>
        </w:rPr>
        <w:t>[Incluir el número de identificación]</w:t>
      </w:r>
      <w:r w:rsidRPr="000F77CD">
        <w:rPr>
          <w:rFonts w:ascii="Arial" w:hAnsi="Arial" w:cs="Arial"/>
          <w:sz w:val="22"/>
          <w:szCs w:val="22"/>
        </w:rPr>
        <w:t xml:space="preserve">, en mi condición de </w:t>
      </w:r>
      <w:r w:rsidRPr="000F77CD">
        <w:rPr>
          <w:rFonts w:ascii="Arial" w:hAnsi="Arial" w:cs="Arial"/>
          <w:sz w:val="22"/>
          <w:szCs w:val="22"/>
          <w:highlight w:val="lightGray"/>
        </w:rPr>
        <w:t>[Indicar si actúa como persona natural (nombre propio), representante legal o revisor fiscal]</w:t>
      </w:r>
      <w:r w:rsidRPr="000F77CD">
        <w:rPr>
          <w:rFonts w:ascii="Arial" w:hAnsi="Arial" w:cs="Arial"/>
          <w:sz w:val="22"/>
          <w:szCs w:val="22"/>
        </w:rPr>
        <w:t xml:space="preserve"> de </w:t>
      </w:r>
      <w:r w:rsidRPr="000F77CD">
        <w:rPr>
          <w:rFonts w:ascii="Arial" w:hAnsi="Arial" w:cs="Arial"/>
          <w:sz w:val="22"/>
          <w:szCs w:val="22"/>
          <w:highlight w:val="lightGray"/>
        </w:rPr>
        <w:t>[Incluir la razón social de la persona jurídica (si aplica)]</w:t>
      </w:r>
      <w:r w:rsidRPr="000F77CD">
        <w:rPr>
          <w:rFonts w:ascii="Arial" w:hAnsi="Arial" w:cs="Arial"/>
          <w:sz w:val="22"/>
          <w:szCs w:val="22"/>
        </w:rPr>
        <w:t xml:space="preserve"> </w:t>
      </w:r>
      <w:r w:rsidRPr="000F77CD">
        <w:rPr>
          <w:rFonts w:ascii="Arial" w:hAnsi="Arial" w:cs="Arial"/>
          <w:sz w:val="22"/>
          <w:szCs w:val="22"/>
          <w:highlight w:val="lightGray"/>
        </w:rPr>
        <w:t>[identificada con el NIT (si aplica) __________]</w:t>
      </w:r>
      <w:r w:rsidRPr="000F77CD">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0F77CD">
        <w:rPr>
          <w:rFonts w:ascii="Arial" w:hAnsi="Arial" w:cs="Arial"/>
          <w:sz w:val="22"/>
          <w:szCs w:val="22"/>
          <w:highlight w:val="lightGray"/>
        </w:rPr>
        <w:t>[con una anterioridad no inferior a un año o desde la constitución de la sociedad -si aplica- (para sociedades con menos de un año de constitución)]</w:t>
      </w:r>
      <w:r w:rsidRPr="000F77CD">
        <w:rPr>
          <w:rFonts w:ascii="Arial" w:hAnsi="Arial" w:cs="Arial"/>
          <w:sz w:val="22"/>
          <w:szCs w:val="22"/>
        </w:rPr>
        <w:t>, para lo cual adjunto el certificado expedido por el Ministerio del Trabajo.</w:t>
      </w:r>
    </w:p>
    <w:p w14:paraId="7E141D8D" w14:textId="77777777" w:rsidR="008E3E39" w:rsidRPr="000F77CD" w:rsidRDefault="008E3E39" w:rsidP="008E3E39">
      <w:pPr>
        <w:jc w:val="both"/>
        <w:rPr>
          <w:rFonts w:ascii="Arial" w:hAnsi="Arial" w:cs="Arial"/>
          <w:sz w:val="22"/>
          <w:szCs w:val="22"/>
        </w:rPr>
      </w:pPr>
    </w:p>
    <w:p w14:paraId="64BEA088" w14:textId="77777777" w:rsidR="008E3E39" w:rsidRPr="000F77CD" w:rsidRDefault="008E3E39" w:rsidP="008E3E39">
      <w:pPr>
        <w:jc w:val="both"/>
        <w:rPr>
          <w:rFonts w:ascii="Arial" w:hAnsi="Arial" w:cs="Arial"/>
          <w:sz w:val="22"/>
          <w:szCs w:val="22"/>
        </w:rPr>
      </w:pPr>
      <w:r w:rsidRPr="000F77CD">
        <w:rPr>
          <w:rFonts w:ascii="Arial" w:hAnsi="Arial" w:cs="Arial"/>
          <w:sz w:val="22"/>
          <w:szCs w:val="22"/>
        </w:rPr>
        <w:t xml:space="preserve">Para acreditar el tiempo de vinculación de que tratan los </w:t>
      </w:r>
      <w:r w:rsidRPr="000F77CD">
        <w:rPr>
          <w:rFonts w:ascii="Arial" w:hAnsi="Arial" w:cs="Arial"/>
          <w:sz w:val="22"/>
          <w:szCs w:val="22"/>
          <w:lang w:val="es-CO"/>
        </w:rPr>
        <w:t>de acuerdo con los criterios de desempate</w:t>
      </w:r>
      <w:r w:rsidRPr="000F77CD">
        <w:rPr>
          <w:rFonts w:ascii="Arial" w:hAnsi="Arial" w:cs="Arial"/>
          <w:sz w:val="22"/>
          <w:szCs w:val="22"/>
        </w:rPr>
        <w:t>, allego el certificado de aportes al Sistema de Seguridad Social de último año, en el que se demuestran los pagos realizados por el empleador.</w:t>
      </w:r>
    </w:p>
    <w:p w14:paraId="00217A6B" w14:textId="77777777" w:rsidR="008E3E39" w:rsidRPr="000F77CD" w:rsidRDefault="008E3E39" w:rsidP="008E3E39">
      <w:pPr>
        <w:jc w:val="both"/>
        <w:rPr>
          <w:rFonts w:ascii="Arial" w:hAnsi="Arial" w:cs="Arial"/>
          <w:sz w:val="22"/>
          <w:szCs w:val="22"/>
        </w:rPr>
      </w:pPr>
    </w:p>
    <w:p w14:paraId="1F621BC3" w14:textId="35DC558D" w:rsidR="008E3E39" w:rsidRPr="000F77CD" w:rsidRDefault="008E3E39" w:rsidP="008E3E39">
      <w:pPr>
        <w:jc w:val="both"/>
        <w:rPr>
          <w:rFonts w:ascii="Arial" w:hAnsi="Arial" w:cs="Arial"/>
          <w:sz w:val="22"/>
          <w:szCs w:val="22"/>
        </w:rPr>
      </w:pPr>
      <w:r w:rsidRPr="000F77CD">
        <w:rPr>
          <w:rFonts w:ascii="Arial" w:hAnsi="Arial" w:cs="Arial"/>
          <w:sz w:val="22"/>
          <w:szCs w:val="22"/>
        </w:rPr>
        <w:t xml:space="preserve">De igual manera me comprometo en caso de resultar adjudicatario del Proceso de Contratación, a mantener vinculados a los empleados en condiciones de discapacidad por un lapso igual al del plazo de ejecución del </w:t>
      </w:r>
      <w:r w:rsidR="0058244E" w:rsidRPr="00407915">
        <w:rPr>
          <w:rFonts w:ascii="Arial" w:hAnsi="Arial" w:cs="Arial"/>
          <w:sz w:val="22"/>
          <w:szCs w:val="22"/>
        </w:rPr>
        <w:t>con</w:t>
      </w:r>
      <w:r w:rsidR="0058244E">
        <w:rPr>
          <w:rFonts w:ascii="Arial" w:hAnsi="Arial" w:cs="Arial"/>
          <w:sz w:val="22"/>
          <w:szCs w:val="22"/>
        </w:rPr>
        <w:t>venio</w:t>
      </w:r>
      <w:r w:rsidRPr="000F77CD">
        <w:rPr>
          <w:rFonts w:ascii="Arial" w:hAnsi="Arial" w:cs="Arial"/>
          <w:sz w:val="22"/>
          <w:szCs w:val="22"/>
        </w:rPr>
        <w:t>.</w:t>
      </w:r>
    </w:p>
    <w:p w14:paraId="11CFC6DC" w14:textId="77777777" w:rsidR="008E3E39" w:rsidRPr="000F77CD" w:rsidRDefault="008E3E39" w:rsidP="008E3E39">
      <w:pPr>
        <w:widowControl w:val="0"/>
        <w:spacing w:before="120" w:after="120"/>
        <w:jc w:val="both"/>
        <w:rPr>
          <w:rFonts w:ascii="Arial" w:hAnsi="Arial" w:cs="Arial"/>
          <w:sz w:val="22"/>
          <w:szCs w:val="22"/>
        </w:rPr>
      </w:pPr>
    </w:p>
    <w:p w14:paraId="6B0C9E91" w14:textId="77777777" w:rsidR="008E3E39" w:rsidRPr="000F77CD" w:rsidRDefault="008E3E39" w:rsidP="008E3E39">
      <w:pPr>
        <w:widowControl w:val="0"/>
        <w:spacing w:before="120" w:after="120"/>
        <w:jc w:val="both"/>
        <w:rPr>
          <w:rFonts w:ascii="Arial" w:hAnsi="Arial" w:cs="Arial"/>
          <w:sz w:val="22"/>
          <w:szCs w:val="22"/>
        </w:rPr>
      </w:pPr>
      <w:r w:rsidRPr="000F77CD">
        <w:rPr>
          <w:rFonts w:ascii="Arial" w:hAnsi="Arial" w:cs="Arial"/>
          <w:sz w:val="22"/>
          <w:szCs w:val="22"/>
        </w:rPr>
        <w:t xml:space="preserve">En constancia, se firma en </w:t>
      </w:r>
      <w:r w:rsidRPr="000F77CD">
        <w:rPr>
          <w:rFonts w:ascii="Arial" w:hAnsi="Arial" w:cs="Arial"/>
          <w:sz w:val="22"/>
          <w:szCs w:val="22"/>
          <w:highlight w:val="lightGray"/>
        </w:rPr>
        <w:t>______________</w:t>
      </w:r>
      <w:r w:rsidRPr="000F77CD">
        <w:rPr>
          <w:rFonts w:ascii="Arial" w:hAnsi="Arial" w:cs="Arial"/>
          <w:sz w:val="22"/>
          <w:szCs w:val="22"/>
        </w:rPr>
        <w:t xml:space="preserve">, a los </w:t>
      </w:r>
      <w:r w:rsidRPr="000F77CD">
        <w:rPr>
          <w:rFonts w:ascii="Arial" w:hAnsi="Arial" w:cs="Arial"/>
          <w:sz w:val="22"/>
          <w:szCs w:val="22"/>
          <w:highlight w:val="lightGray"/>
        </w:rPr>
        <w:t>____</w:t>
      </w:r>
      <w:r w:rsidRPr="000F77CD">
        <w:rPr>
          <w:rFonts w:ascii="Arial" w:hAnsi="Arial" w:cs="Arial"/>
          <w:sz w:val="22"/>
          <w:szCs w:val="22"/>
        </w:rPr>
        <w:t xml:space="preserve"> días del mes de </w:t>
      </w:r>
      <w:r w:rsidRPr="000F77CD">
        <w:rPr>
          <w:rFonts w:ascii="Arial" w:hAnsi="Arial" w:cs="Arial"/>
          <w:sz w:val="22"/>
          <w:szCs w:val="22"/>
          <w:highlight w:val="lightGray"/>
        </w:rPr>
        <w:t>_____</w:t>
      </w:r>
      <w:r w:rsidRPr="000F77CD">
        <w:rPr>
          <w:rFonts w:ascii="Arial" w:hAnsi="Arial" w:cs="Arial"/>
          <w:sz w:val="22"/>
          <w:szCs w:val="22"/>
        </w:rPr>
        <w:t xml:space="preserve"> del 20</w:t>
      </w:r>
      <w:r w:rsidRPr="000F77CD">
        <w:rPr>
          <w:rFonts w:ascii="Arial" w:hAnsi="Arial" w:cs="Arial"/>
          <w:sz w:val="22"/>
          <w:szCs w:val="22"/>
          <w:highlight w:val="lightGray"/>
        </w:rPr>
        <w:t>__.</w:t>
      </w:r>
    </w:p>
    <w:p w14:paraId="5E2C06CD" w14:textId="77777777" w:rsidR="008E3E39" w:rsidRPr="000F77CD" w:rsidRDefault="008E3E39" w:rsidP="008E3E39">
      <w:pPr>
        <w:jc w:val="both"/>
        <w:rPr>
          <w:rFonts w:ascii="Arial" w:hAnsi="Arial" w:cs="Arial"/>
          <w:b/>
          <w:sz w:val="22"/>
          <w:szCs w:val="22"/>
        </w:rPr>
      </w:pPr>
    </w:p>
    <w:p w14:paraId="5A0DD67D" w14:textId="77777777" w:rsidR="008E3E39" w:rsidRPr="000F77CD" w:rsidRDefault="008E3E39" w:rsidP="008E3E39">
      <w:pPr>
        <w:jc w:val="both"/>
        <w:rPr>
          <w:rFonts w:ascii="Arial" w:hAnsi="Arial" w:cs="Arial"/>
          <w:b/>
          <w:sz w:val="22"/>
          <w:szCs w:val="22"/>
        </w:rPr>
      </w:pPr>
      <w:r w:rsidRPr="000F77CD">
        <w:rPr>
          <w:rFonts w:ascii="Arial" w:hAnsi="Arial" w:cs="Arial"/>
          <w:b/>
          <w:noProof/>
          <w:sz w:val="22"/>
          <w:szCs w:val="22"/>
          <w:lang w:val="es-CO" w:eastAsia="es-CO"/>
        </w:rPr>
        <mc:AlternateContent>
          <mc:Choice Requires="wps">
            <w:drawing>
              <wp:anchor distT="0" distB="0" distL="114300" distR="114300" simplePos="0" relativeHeight="251659264" behindDoc="0" locked="0" layoutInCell="1" allowOverlap="1" wp14:anchorId="06C7E0D1" wp14:editId="3D0854B1">
                <wp:simplePos x="0" y="0"/>
                <wp:positionH relativeFrom="column">
                  <wp:posOffset>218577</wp:posOffset>
                </wp:positionH>
                <wp:positionV relativeFrom="paragraph">
                  <wp:posOffset>46245</wp:posOffset>
                </wp:positionV>
                <wp:extent cx="2179983" cy="0"/>
                <wp:effectExtent l="0" t="0" r="0" b="0"/>
                <wp:wrapNone/>
                <wp:docPr id="794510822" name="Conector recto 79451082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2BEDD2" id="Conector recto 7945108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5FEA6874" w14:textId="77777777" w:rsidR="008E3E39" w:rsidRPr="000F77CD" w:rsidRDefault="008E3E39" w:rsidP="008E3E39">
      <w:pPr>
        <w:jc w:val="both"/>
        <w:rPr>
          <w:rFonts w:ascii="Arial" w:hAnsi="Arial" w:cs="Arial"/>
          <w:bCs/>
          <w:sz w:val="22"/>
          <w:szCs w:val="22"/>
        </w:rPr>
      </w:pPr>
      <w:r w:rsidRPr="000F77CD">
        <w:rPr>
          <w:rFonts w:ascii="Arial" w:hAnsi="Arial" w:cs="Arial"/>
          <w:bCs/>
          <w:sz w:val="22"/>
          <w:szCs w:val="22"/>
          <w:highlight w:val="lightGray"/>
        </w:rPr>
        <w:t>[Nombre y firma de la persona natural]</w:t>
      </w:r>
    </w:p>
    <w:p w14:paraId="3EB60B53" w14:textId="77777777" w:rsidR="008E3E39" w:rsidRPr="000F77CD" w:rsidRDefault="008E3E39" w:rsidP="008E3E39">
      <w:pPr>
        <w:jc w:val="both"/>
        <w:rPr>
          <w:rFonts w:ascii="Arial" w:hAnsi="Arial" w:cs="Arial"/>
          <w:b/>
          <w:sz w:val="22"/>
          <w:szCs w:val="22"/>
        </w:rPr>
      </w:pPr>
    </w:p>
    <w:p w14:paraId="68DD392E" w14:textId="77777777" w:rsidR="008E3E39" w:rsidRPr="000F77CD" w:rsidRDefault="008E3E39" w:rsidP="008E3E39">
      <w:pPr>
        <w:jc w:val="both"/>
        <w:rPr>
          <w:rFonts w:ascii="Arial" w:hAnsi="Arial" w:cs="Arial"/>
          <w:b/>
          <w:sz w:val="22"/>
          <w:szCs w:val="22"/>
        </w:rPr>
      </w:pPr>
    </w:p>
    <w:p w14:paraId="09E7853D" w14:textId="77777777" w:rsidR="008E3E39" w:rsidRPr="000F77CD" w:rsidRDefault="008E3E39" w:rsidP="008E3E39">
      <w:pPr>
        <w:jc w:val="both"/>
        <w:rPr>
          <w:rFonts w:ascii="Arial" w:hAnsi="Arial" w:cs="Arial"/>
          <w:b/>
          <w:sz w:val="22"/>
          <w:szCs w:val="22"/>
        </w:rPr>
      </w:pPr>
    </w:p>
    <w:p w14:paraId="11EF1B60" w14:textId="77777777" w:rsidR="008E3E39" w:rsidRPr="000F77CD" w:rsidRDefault="008E3E39" w:rsidP="008E3E39">
      <w:pPr>
        <w:jc w:val="both"/>
        <w:rPr>
          <w:rFonts w:ascii="Arial" w:hAnsi="Arial" w:cs="Arial"/>
          <w:b/>
          <w:sz w:val="22"/>
          <w:szCs w:val="22"/>
        </w:rPr>
      </w:pPr>
    </w:p>
    <w:p w14:paraId="1CF9FDC8" w14:textId="77777777" w:rsidR="008E3E39" w:rsidRPr="000F77CD" w:rsidRDefault="008E3E39" w:rsidP="008E3E39">
      <w:pPr>
        <w:jc w:val="both"/>
        <w:rPr>
          <w:rFonts w:ascii="Arial" w:hAnsi="Arial" w:cs="Arial"/>
          <w:b/>
          <w:sz w:val="22"/>
          <w:szCs w:val="22"/>
        </w:rPr>
      </w:pPr>
      <w:r w:rsidRPr="000F77CD">
        <w:rPr>
          <w:rFonts w:ascii="Arial" w:hAnsi="Arial" w:cs="Arial"/>
          <w:b/>
          <w:noProof/>
          <w:sz w:val="22"/>
          <w:szCs w:val="22"/>
          <w:lang w:val="es-CO" w:eastAsia="es-CO"/>
        </w:rPr>
        <mc:AlternateContent>
          <mc:Choice Requires="wps">
            <w:drawing>
              <wp:anchor distT="0" distB="0" distL="114300" distR="114300" simplePos="0" relativeHeight="251660288" behindDoc="0" locked="0" layoutInCell="1" allowOverlap="1" wp14:anchorId="03A5EEEF" wp14:editId="0FCBF821">
                <wp:simplePos x="0" y="0"/>
                <wp:positionH relativeFrom="column">
                  <wp:posOffset>129568</wp:posOffset>
                </wp:positionH>
                <wp:positionV relativeFrom="paragraph">
                  <wp:posOffset>45720</wp:posOffset>
                </wp:positionV>
                <wp:extent cx="2179983" cy="0"/>
                <wp:effectExtent l="0" t="0" r="0" b="0"/>
                <wp:wrapNone/>
                <wp:docPr id="820509296" name="Conector recto 82050929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CFBF0B" id="Conector recto 82050929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3D899535" w14:textId="77777777" w:rsidR="008E3E39" w:rsidRPr="000F77CD" w:rsidRDefault="008E3E39" w:rsidP="008E3E39">
      <w:pPr>
        <w:jc w:val="both"/>
        <w:rPr>
          <w:rFonts w:ascii="Arial" w:hAnsi="Arial" w:cs="Arial"/>
          <w:sz w:val="22"/>
          <w:szCs w:val="22"/>
        </w:rPr>
      </w:pPr>
      <w:r w:rsidRPr="000F77CD">
        <w:rPr>
          <w:rFonts w:ascii="Arial" w:hAnsi="Arial" w:cs="Arial"/>
          <w:bCs/>
          <w:sz w:val="22"/>
          <w:szCs w:val="22"/>
          <w:highlight w:val="lightGray"/>
        </w:rPr>
        <w:t>[Nombre y firma del representante legal de la persona jurídica o el revisor fiscal, según corresponda, o el representante del Proponente Plural]</w:t>
      </w:r>
      <w:r w:rsidRPr="000F77CD">
        <w:rPr>
          <w:rFonts w:ascii="Arial" w:hAnsi="Arial" w:cs="Arial"/>
          <w:bCs/>
          <w:sz w:val="22"/>
          <w:szCs w:val="22"/>
        </w:rPr>
        <w:t xml:space="preserve">  </w:t>
      </w:r>
    </w:p>
    <w:p w14:paraId="622DEAE4" w14:textId="77777777" w:rsidR="008E3E39" w:rsidRPr="000F77CD" w:rsidRDefault="008E3E39" w:rsidP="008E3E39">
      <w:pPr>
        <w:jc w:val="both"/>
        <w:rPr>
          <w:rFonts w:ascii="Arial" w:hAnsi="Arial" w:cs="Arial"/>
          <w:b/>
          <w:bCs/>
          <w:sz w:val="22"/>
          <w:szCs w:val="22"/>
        </w:rPr>
      </w:pPr>
      <w:r w:rsidRPr="000F77CD">
        <w:rPr>
          <w:rFonts w:ascii="Arial" w:hAnsi="Arial" w:cs="Arial"/>
          <w:b/>
          <w:bCs/>
          <w:sz w:val="22"/>
          <w:szCs w:val="22"/>
        </w:rPr>
        <w:br w:type="page"/>
      </w:r>
    </w:p>
    <w:p w14:paraId="16992876" w14:textId="77777777" w:rsidR="008E3E39" w:rsidRPr="0022645F" w:rsidRDefault="008E3E39" w:rsidP="008E3E39">
      <w:pPr>
        <w:jc w:val="center"/>
        <w:rPr>
          <w:rFonts w:ascii="Arial" w:eastAsiaTheme="minorHAnsi" w:hAnsi="Arial" w:cs="Arial"/>
          <w:b/>
          <w:bCs/>
          <w:sz w:val="22"/>
          <w:szCs w:val="22"/>
          <w:lang w:val="es-CO"/>
        </w:rPr>
      </w:pPr>
      <w:r w:rsidRPr="0022645F">
        <w:rPr>
          <w:rFonts w:ascii="Arial" w:eastAsiaTheme="minorHAnsi" w:hAnsi="Arial" w:cs="Arial"/>
          <w:b/>
          <w:bCs/>
          <w:sz w:val="22"/>
          <w:szCs w:val="22"/>
        </w:rPr>
        <w:lastRenderedPageBreak/>
        <w:t>FORMATO C –</w:t>
      </w:r>
      <w:r w:rsidRPr="0022645F">
        <w:rPr>
          <w:rFonts w:ascii="Arial" w:eastAsiaTheme="minorHAnsi" w:hAnsi="Arial" w:cs="Arial"/>
          <w:b/>
          <w:bCs/>
          <w:sz w:val="22"/>
          <w:szCs w:val="22"/>
          <w:lang w:val="es-CO"/>
        </w:rPr>
        <w:t xml:space="preserve"> VINCULACIÓN DE PERSONAS NO BENEFICIARIAS DE LA PENSIÓN DE VEJEZ, FAMILIAR O SOBREVIVENCIA</w:t>
      </w:r>
    </w:p>
    <w:p w14:paraId="36F1134E" w14:textId="77777777" w:rsidR="00BF071B" w:rsidRDefault="00BF071B" w:rsidP="008E3E39">
      <w:pPr>
        <w:jc w:val="center"/>
        <w:rPr>
          <w:rFonts w:ascii="Arial" w:eastAsiaTheme="minorHAnsi" w:hAnsi="Arial" w:cs="Arial"/>
          <w:b/>
          <w:bCs/>
          <w:sz w:val="22"/>
          <w:szCs w:val="22"/>
          <w:lang w:val="es-CO"/>
        </w:rPr>
      </w:pPr>
    </w:p>
    <w:p w14:paraId="53A4E49D" w14:textId="67FB575D" w:rsidR="00BF071B" w:rsidRPr="0022645F" w:rsidRDefault="00BF071B" w:rsidP="00BF071B">
      <w:pPr>
        <w:jc w:val="center"/>
        <w:rPr>
          <w:rFonts w:ascii="Arial" w:eastAsiaTheme="minorHAnsi" w:hAnsi="Arial" w:cs="Arial"/>
          <w:b/>
          <w:bCs/>
          <w:sz w:val="22"/>
          <w:szCs w:val="22"/>
          <w:lang w:val="es-CO"/>
        </w:rPr>
      </w:pPr>
      <w:r w:rsidRPr="0022645F">
        <w:rPr>
          <w:rFonts w:ascii="Arial" w:eastAsiaTheme="minorHAnsi" w:hAnsi="Arial" w:cs="Arial"/>
          <w:b/>
          <w:bCs/>
          <w:sz w:val="22"/>
          <w:szCs w:val="22"/>
        </w:rPr>
        <w:t>FORMATO C</w:t>
      </w:r>
      <w:r w:rsidR="005E28DB">
        <w:rPr>
          <w:rFonts w:ascii="Arial" w:eastAsiaTheme="minorHAnsi" w:hAnsi="Arial" w:cs="Arial"/>
          <w:b/>
          <w:bCs/>
          <w:sz w:val="22"/>
          <w:szCs w:val="22"/>
        </w:rPr>
        <w:t xml:space="preserve"> 1</w:t>
      </w:r>
      <w:r w:rsidRPr="0022645F">
        <w:rPr>
          <w:rFonts w:ascii="Arial" w:eastAsiaTheme="minorHAnsi" w:hAnsi="Arial" w:cs="Arial"/>
          <w:b/>
          <w:bCs/>
          <w:sz w:val="22"/>
          <w:szCs w:val="22"/>
        </w:rPr>
        <w:t xml:space="preserve"> –</w:t>
      </w:r>
      <w:r w:rsidRPr="0022645F">
        <w:rPr>
          <w:rFonts w:ascii="Arial" w:eastAsiaTheme="minorHAnsi" w:hAnsi="Arial" w:cs="Arial"/>
          <w:b/>
          <w:bCs/>
          <w:sz w:val="22"/>
          <w:szCs w:val="22"/>
          <w:lang w:val="es-CO"/>
        </w:rPr>
        <w:t xml:space="preserve"> VINCULACIÓN DE PERSONAS NO BENEFICIARIAS DE LA PENSIÓN DE VEJEZ, FAMILIAR O SOBREVIVENCIA</w:t>
      </w:r>
    </w:p>
    <w:p w14:paraId="0CB20578" w14:textId="597E5839" w:rsidR="008E3E39" w:rsidRPr="0022645F" w:rsidRDefault="008E3E39" w:rsidP="008E3E39">
      <w:pPr>
        <w:jc w:val="center"/>
        <w:rPr>
          <w:rFonts w:ascii="Arial" w:eastAsiaTheme="minorHAnsi" w:hAnsi="Arial" w:cs="Arial"/>
          <w:b/>
          <w:bCs/>
          <w:sz w:val="22"/>
          <w:szCs w:val="22"/>
          <w:lang w:val="es-CO"/>
        </w:rPr>
      </w:pPr>
      <w:r w:rsidRPr="0022645F">
        <w:rPr>
          <w:rFonts w:ascii="Arial" w:eastAsiaTheme="minorHAnsi" w:hAnsi="Arial" w:cs="Arial"/>
          <w:b/>
          <w:bCs/>
          <w:sz w:val="22"/>
          <w:szCs w:val="22"/>
          <w:lang w:val="es-CO"/>
        </w:rPr>
        <w:t>(EMPLEADOR – PROPONENTE)</w:t>
      </w:r>
    </w:p>
    <w:p w14:paraId="248894D4"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lang w:val="es-CO"/>
        </w:rPr>
      </w:pPr>
    </w:p>
    <w:p w14:paraId="26C24064" w14:textId="77777777" w:rsidR="008E3E39" w:rsidRPr="0022645F" w:rsidRDefault="008E3E39" w:rsidP="008E3E39">
      <w:pPr>
        <w:autoSpaceDE w:val="0"/>
        <w:autoSpaceDN w:val="0"/>
        <w:adjustRightInd w:val="0"/>
        <w:jc w:val="both"/>
        <w:outlineLvl w:val="0"/>
        <w:rPr>
          <w:rFonts w:ascii="Arial" w:hAnsi="Arial" w:cs="Arial"/>
          <w:sz w:val="22"/>
          <w:szCs w:val="22"/>
          <w:lang w:val="es-CO"/>
        </w:rPr>
      </w:pPr>
      <w:r w:rsidRPr="0022645F">
        <w:rPr>
          <w:rFonts w:ascii="Arial" w:hAnsi="Arial" w:cs="Arial"/>
          <w:sz w:val="22"/>
          <w:szCs w:val="22"/>
          <w:highlight w:val="lightGray"/>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052CF8B9"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lang w:val="es-CO"/>
        </w:rPr>
      </w:pPr>
    </w:p>
    <w:p w14:paraId="294E941F"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lang w:val="es-CO"/>
        </w:rPr>
      </w:pPr>
      <w:r w:rsidRPr="0022645F">
        <w:rPr>
          <w:rFonts w:ascii="Arial" w:hAnsi="Arial" w:cs="Arial"/>
          <w:sz w:val="22"/>
          <w:szCs w:val="22"/>
          <w:lang w:val="es-CO"/>
        </w:rPr>
        <w:t>Señores</w:t>
      </w:r>
    </w:p>
    <w:p w14:paraId="4695249B" w14:textId="77777777" w:rsidR="008E3E39" w:rsidRPr="0022645F" w:rsidRDefault="008E3E39" w:rsidP="008E3E39">
      <w:pPr>
        <w:pStyle w:val="InviasNormal"/>
        <w:spacing w:before="0" w:after="0" w:line="0" w:lineRule="atLeast"/>
        <w:contextualSpacing/>
        <w:outlineLvl w:val="0"/>
        <w:rPr>
          <w:rFonts w:cs="Arial"/>
          <w:b/>
          <w:sz w:val="22"/>
          <w:szCs w:val="22"/>
        </w:rPr>
      </w:pPr>
      <w:r w:rsidRPr="0022645F">
        <w:rPr>
          <w:rFonts w:cs="Arial"/>
          <w:b/>
          <w:sz w:val="22"/>
          <w:szCs w:val="22"/>
        </w:rPr>
        <w:t>MUNICIPIO DE TOCANCIPA</w:t>
      </w:r>
    </w:p>
    <w:p w14:paraId="62AA22C0" w14:textId="77777777" w:rsidR="008E3E39" w:rsidRPr="0022645F" w:rsidRDefault="008E3E39" w:rsidP="008E3E39">
      <w:pPr>
        <w:pStyle w:val="InviasNormal"/>
        <w:spacing w:before="0" w:after="0" w:line="0" w:lineRule="atLeast"/>
        <w:contextualSpacing/>
        <w:outlineLvl w:val="0"/>
        <w:rPr>
          <w:rFonts w:cs="Arial"/>
          <w:sz w:val="22"/>
          <w:szCs w:val="22"/>
        </w:rPr>
      </w:pPr>
      <w:r w:rsidRPr="0022645F">
        <w:rPr>
          <w:rFonts w:cs="Arial"/>
          <w:sz w:val="22"/>
          <w:szCs w:val="22"/>
        </w:rPr>
        <w:t>Calle 11 No. 6 - 12</w:t>
      </w:r>
    </w:p>
    <w:p w14:paraId="340414CA" w14:textId="77777777" w:rsidR="008E3E39" w:rsidRPr="0022645F"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22645F">
        <w:rPr>
          <w:rFonts w:ascii="Arial" w:hAnsi="Arial" w:cs="Arial"/>
          <w:sz w:val="22"/>
          <w:szCs w:val="22"/>
        </w:rPr>
        <w:t>Tocancipá - Cundinamarca</w:t>
      </w:r>
    </w:p>
    <w:p w14:paraId="1B9E5896" w14:textId="77777777" w:rsidR="008E3E39" w:rsidRPr="0022645F" w:rsidRDefault="008E3E39" w:rsidP="008E3E39">
      <w:pPr>
        <w:tabs>
          <w:tab w:val="left" w:pos="-142"/>
        </w:tabs>
        <w:autoSpaceDE w:val="0"/>
        <w:autoSpaceDN w:val="0"/>
        <w:adjustRightInd w:val="0"/>
        <w:spacing w:before="120"/>
        <w:jc w:val="both"/>
        <w:outlineLvl w:val="0"/>
        <w:rPr>
          <w:rFonts w:ascii="Arial" w:hAnsi="Arial" w:cs="Arial"/>
          <w:b/>
          <w:sz w:val="22"/>
          <w:szCs w:val="22"/>
          <w:lang w:val="es-CO"/>
        </w:rPr>
      </w:pPr>
    </w:p>
    <w:p w14:paraId="6369AB92" w14:textId="7DFE4334" w:rsidR="00686506" w:rsidRPr="00B00B41" w:rsidRDefault="00686506" w:rsidP="00686506">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Pr="00B00B41">
        <w:rPr>
          <w:rFonts w:cs="Arial"/>
          <w:b/>
          <w:sz w:val="22"/>
          <w:szCs w:val="22"/>
        </w:rPr>
        <w:t xml:space="preserve"> MT 202</w:t>
      </w:r>
      <w:r w:rsidR="00852A8B">
        <w:rPr>
          <w:rFonts w:cs="Arial"/>
          <w:b/>
          <w:sz w:val="22"/>
          <w:szCs w:val="22"/>
        </w:rPr>
        <w:t>6</w:t>
      </w:r>
    </w:p>
    <w:p w14:paraId="6DE9CD27" w14:textId="2A98483B" w:rsidR="008E3E39" w:rsidRPr="0022645F" w:rsidRDefault="00686506" w:rsidP="00686506">
      <w:pPr>
        <w:pStyle w:val="NormalWeb"/>
        <w:spacing w:before="0" w:beforeAutospacing="0" w:after="0" w:afterAutospacing="0" w:line="0" w:lineRule="atLeast"/>
        <w:ind w:left="1418" w:hanging="1418"/>
        <w:rPr>
          <w:rFonts w:cs="Arial"/>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52A8B" w:rsidRPr="00852A8B">
        <w:rPr>
          <w:rFonts w:ascii="Arial Narrow" w:eastAsia="Arial" w:hAnsi="Arial Narrow" w:cs="Arial"/>
          <w:b/>
          <w:bCs/>
          <w:color w:val="000000" w:themeColor="text1"/>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22645F">
        <w:rPr>
          <w:rFonts w:cs="Arial"/>
          <w:sz w:val="22"/>
          <w:szCs w:val="22"/>
        </w:rPr>
        <w:t>.</w:t>
      </w:r>
    </w:p>
    <w:p w14:paraId="3D7036EC"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highlight w:val="lightGray"/>
          <w:lang w:val="es-CO"/>
        </w:rPr>
      </w:pPr>
    </w:p>
    <w:p w14:paraId="14F7C8FD" w14:textId="77777777" w:rsidR="008E3E39" w:rsidRPr="0022645F" w:rsidRDefault="008E3E39" w:rsidP="008E3E39">
      <w:pPr>
        <w:widowControl w:val="0"/>
        <w:spacing w:before="120" w:after="120"/>
        <w:jc w:val="both"/>
        <w:rPr>
          <w:rFonts w:ascii="Arial" w:eastAsiaTheme="minorHAnsi" w:hAnsi="Arial" w:cs="Arial"/>
          <w:sz w:val="22"/>
          <w:szCs w:val="22"/>
          <w:lang w:val="es-CO"/>
        </w:rPr>
      </w:pPr>
      <w:r w:rsidRPr="0022645F">
        <w:rPr>
          <w:rFonts w:ascii="Arial" w:hAnsi="Arial" w:cs="Arial"/>
          <w:sz w:val="22"/>
          <w:szCs w:val="22"/>
          <w:lang w:val="es-CO"/>
        </w:rPr>
        <w:t>Estimados señores:</w:t>
      </w:r>
    </w:p>
    <w:p w14:paraId="00E64FCE" w14:textId="77777777" w:rsidR="008E3E39" w:rsidRPr="0022645F" w:rsidRDefault="008E3E39" w:rsidP="008E3E39">
      <w:pPr>
        <w:spacing w:after="160" w:line="259" w:lineRule="auto"/>
        <w:jc w:val="both"/>
        <w:rPr>
          <w:rFonts w:ascii="Arial" w:eastAsiaTheme="minorHAnsi" w:hAnsi="Arial" w:cs="Arial"/>
          <w:sz w:val="22"/>
          <w:szCs w:val="22"/>
          <w:lang w:val="es-CO"/>
        </w:rPr>
      </w:pPr>
      <w:r w:rsidRPr="0022645F">
        <w:rPr>
          <w:rFonts w:ascii="Arial" w:eastAsiaTheme="minorHAnsi" w:hAnsi="Arial" w:cs="Arial"/>
          <w:sz w:val="22"/>
          <w:szCs w:val="22"/>
          <w:highlight w:val="lightGray"/>
          <w:lang w:val="es-CO"/>
        </w:rPr>
        <w:t xml:space="preserve">[Incluir el nombre de la </w:t>
      </w:r>
      <w:r w:rsidRPr="0022645F">
        <w:rPr>
          <w:rFonts w:ascii="Arial" w:eastAsiaTheme="minorHAns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22645F">
        <w:rPr>
          <w:rFonts w:ascii="Arial" w:eastAsiaTheme="minorHAnsi" w:hAnsi="Arial" w:cs="Arial"/>
          <w:sz w:val="22"/>
          <w:szCs w:val="22"/>
          <w:lang w:val="es-CO"/>
        </w:rPr>
        <w:t xml:space="preserve"> identificado con </w:t>
      </w:r>
      <w:r w:rsidRPr="0022645F">
        <w:rPr>
          <w:rFonts w:ascii="Arial" w:eastAsiaTheme="minorHAnsi" w:hAnsi="Arial" w:cs="Arial"/>
          <w:sz w:val="22"/>
          <w:szCs w:val="22"/>
          <w:highlight w:val="lightGray"/>
          <w:lang w:val="es-CO"/>
        </w:rPr>
        <w:t>[Incluir el número de identificación]</w:t>
      </w:r>
      <w:r w:rsidRPr="0022645F">
        <w:rPr>
          <w:rFonts w:ascii="Arial" w:eastAsiaTheme="minorHAnsi" w:hAnsi="Arial" w:cs="Arial"/>
          <w:sz w:val="22"/>
          <w:szCs w:val="22"/>
          <w:lang w:val="es-CO"/>
        </w:rPr>
        <w:t xml:space="preserve">, en mi condición de </w:t>
      </w:r>
      <w:r w:rsidRPr="0022645F">
        <w:rPr>
          <w:rFonts w:ascii="Arial" w:eastAsiaTheme="minorHAnsi" w:hAnsi="Arial" w:cs="Arial"/>
          <w:sz w:val="22"/>
          <w:szCs w:val="22"/>
          <w:highlight w:val="lightGray"/>
          <w:lang w:val="es-CO"/>
        </w:rPr>
        <w:t>[Indicar si actúa como persona natural (nombre propio), representante legal o revisor fiscal o representante del Proponente Plural]</w:t>
      </w:r>
      <w:r w:rsidRPr="0022645F">
        <w:rPr>
          <w:rFonts w:ascii="Arial" w:eastAsiaTheme="minorHAnsi" w:hAnsi="Arial" w:cs="Arial"/>
          <w:sz w:val="22"/>
          <w:szCs w:val="22"/>
          <w:lang w:val="es-CO"/>
        </w:rPr>
        <w:t xml:space="preserve"> de </w:t>
      </w:r>
      <w:r w:rsidRPr="0022645F">
        <w:rPr>
          <w:rFonts w:ascii="Arial" w:eastAsiaTheme="minorHAnsi" w:hAnsi="Arial" w:cs="Arial"/>
          <w:sz w:val="22"/>
          <w:szCs w:val="22"/>
          <w:highlight w:val="lightGray"/>
          <w:lang w:val="es-CO"/>
        </w:rPr>
        <w:t>[Incluir la razón social de la persona jurídica (si aplica)]</w:t>
      </w:r>
      <w:r w:rsidRPr="0022645F">
        <w:rPr>
          <w:rFonts w:ascii="Arial" w:eastAsiaTheme="minorHAnsi" w:hAnsi="Arial" w:cs="Arial"/>
          <w:sz w:val="22"/>
          <w:szCs w:val="22"/>
          <w:lang w:val="es-CO"/>
        </w:rPr>
        <w:t xml:space="preserve"> </w:t>
      </w:r>
      <w:r w:rsidRPr="0022645F">
        <w:rPr>
          <w:rFonts w:ascii="Arial" w:eastAsiaTheme="minorHAnsi" w:hAnsi="Arial" w:cs="Arial"/>
          <w:sz w:val="22"/>
          <w:szCs w:val="22"/>
          <w:highlight w:val="lightGray"/>
          <w:lang w:val="es-CO"/>
        </w:rPr>
        <w:t>[identificada con el NIT (si aplica) __________]</w:t>
      </w:r>
      <w:r w:rsidRPr="0022645F">
        <w:rPr>
          <w:rFonts w:ascii="Arial" w:eastAsiaTheme="minorHAnsi" w:hAnsi="Arial" w:cs="Arial"/>
          <w:sz w:val="22"/>
          <w:szCs w:val="22"/>
          <w:lang w:val="es-CO"/>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E3E39" w:rsidRPr="0022645F" w14:paraId="5FEA8638" w14:textId="77777777" w:rsidTr="0081461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9046AA" w14:textId="77777777" w:rsidR="008E3E39" w:rsidRPr="0022645F" w:rsidRDefault="008E3E39" w:rsidP="00814611">
            <w:pPr>
              <w:spacing w:line="259" w:lineRule="auto"/>
              <w:jc w:val="both"/>
              <w:rPr>
                <w:rFonts w:ascii="Arial" w:eastAsiaTheme="minorHAnsi" w:hAnsi="Arial" w:cs="Arial"/>
                <w:b/>
                <w:sz w:val="22"/>
                <w:szCs w:val="22"/>
                <w:lang w:val="es-CO"/>
              </w:rPr>
            </w:pPr>
            <w:r w:rsidRPr="0022645F">
              <w:rPr>
                <w:rFonts w:ascii="Arial" w:eastAsiaTheme="minorHAnsi" w:hAnsi="Arial"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F39D69" w14:textId="77777777" w:rsidR="008E3E39" w:rsidRPr="0022645F" w:rsidRDefault="008E3E39" w:rsidP="00814611">
            <w:pPr>
              <w:spacing w:line="259" w:lineRule="auto"/>
              <w:jc w:val="both"/>
              <w:rPr>
                <w:rFonts w:ascii="Arial" w:eastAsiaTheme="minorHAnsi" w:hAnsi="Arial" w:cs="Arial"/>
                <w:b/>
                <w:sz w:val="22"/>
                <w:szCs w:val="22"/>
                <w:lang w:val="es-CO"/>
              </w:rPr>
            </w:pPr>
            <w:r w:rsidRPr="0022645F">
              <w:rPr>
                <w:rFonts w:ascii="Arial" w:eastAsiaTheme="minorHAnsi" w:hAnsi="Arial" w:cs="Arial"/>
                <w:b/>
                <w:sz w:val="22"/>
                <w:szCs w:val="22"/>
                <w:lang w:val="es-CO"/>
              </w:rPr>
              <w:t>Número de personas mayores no beneficiarias a la pensión de vejez, familiar o de sobrevivencia y que hayan cumplido el requisito de pensión</w:t>
            </w:r>
            <w:r w:rsidRPr="0022645F">
              <w:rPr>
                <w:rFonts w:ascii="Arial" w:eastAsiaTheme="minorHAnsi" w:hAnsi="Arial" w:cs="Arial"/>
                <w:b/>
                <w:sz w:val="22"/>
                <w:szCs w:val="22"/>
                <w:lang w:val="es-CO"/>
              </w:rPr>
              <w:fldChar w:fldCharType="begin"/>
            </w:r>
            <w:r w:rsidRPr="0022645F">
              <w:rPr>
                <w:rFonts w:ascii="Arial" w:eastAsiaTheme="minorHAnsi" w:hAnsi="Arial" w:cs="Arial"/>
                <w:b/>
                <w:sz w:val="22"/>
                <w:szCs w:val="22"/>
                <w:lang w:val="es-CO"/>
              </w:rPr>
              <w:instrText xml:space="preserve"> AUTHOR  "Nombre y Apellidos" \* FirstCap  \* MERGEFORMAT </w:instrText>
            </w:r>
            <w:r w:rsidRPr="0022645F">
              <w:rPr>
                <w:rFonts w:ascii="Arial" w:eastAsiaTheme="minorHAnsi" w:hAnsi="Arial" w:cs="Arial"/>
                <w:b/>
                <w:sz w:val="22"/>
                <w:szCs w:val="22"/>
                <w:lang w:val="es-CO"/>
              </w:rPr>
              <w:fldChar w:fldCharType="end"/>
            </w:r>
          </w:p>
        </w:tc>
      </w:tr>
      <w:tr w:rsidR="008E3E39" w:rsidRPr="0022645F" w14:paraId="59A43B92" w14:textId="77777777" w:rsidTr="0081461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2BF5F6" w14:textId="77777777" w:rsidR="008E3E39" w:rsidRPr="0022645F" w:rsidRDefault="008E3E39" w:rsidP="00814611">
            <w:pPr>
              <w:spacing w:line="259" w:lineRule="auto"/>
              <w:jc w:val="both"/>
              <w:rPr>
                <w:rFonts w:ascii="Arial" w:eastAsiaTheme="minorHAnsi" w:hAnsi="Arial" w:cs="Arial"/>
                <w:b/>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87B7D6" w14:textId="77777777" w:rsidR="008E3E39" w:rsidRPr="0022645F" w:rsidRDefault="008E3E39" w:rsidP="00814611">
            <w:pPr>
              <w:spacing w:line="259" w:lineRule="auto"/>
              <w:jc w:val="both"/>
              <w:rPr>
                <w:rFonts w:ascii="Arial" w:eastAsiaTheme="minorHAnsi" w:hAnsi="Arial" w:cs="Arial"/>
                <w:sz w:val="22"/>
                <w:szCs w:val="22"/>
                <w:lang w:val="es-CO"/>
              </w:rPr>
            </w:pPr>
          </w:p>
        </w:tc>
      </w:tr>
    </w:tbl>
    <w:p w14:paraId="0C8E3E0A" w14:textId="77777777" w:rsidR="008E3E39" w:rsidRPr="0022645F" w:rsidRDefault="008E3E39" w:rsidP="008E3E39">
      <w:pPr>
        <w:spacing w:after="160" w:line="259" w:lineRule="auto"/>
        <w:jc w:val="both"/>
        <w:rPr>
          <w:rFonts w:ascii="Arial" w:eastAsiaTheme="minorHAnsi" w:hAnsi="Arial" w:cs="Arial"/>
          <w:sz w:val="22"/>
          <w:szCs w:val="22"/>
          <w:lang w:val="es-CO"/>
        </w:rPr>
      </w:pPr>
    </w:p>
    <w:p w14:paraId="47EEAB9F" w14:textId="77777777" w:rsidR="008E3E39" w:rsidRPr="0022645F" w:rsidRDefault="008E3E39" w:rsidP="008E3E39">
      <w:pPr>
        <w:spacing w:after="160" w:line="259" w:lineRule="auto"/>
        <w:jc w:val="both"/>
        <w:rPr>
          <w:rFonts w:ascii="Arial" w:eastAsiaTheme="minorHAnsi" w:hAnsi="Arial" w:cs="Arial"/>
          <w:sz w:val="22"/>
          <w:szCs w:val="22"/>
          <w:lang w:val="es-CO"/>
        </w:rPr>
      </w:pPr>
      <w:r w:rsidRPr="0022645F">
        <w:rPr>
          <w:rFonts w:ascii="Arial" w:eastAsiaTheme="minorHAnsi" w:hAnsi="Arial" w:cs="Arial"/>
          <w:sz w:val="22"/>
          <w:szCs w:val="22"/>
          <w:highlight w:val="lightGray"/>
          <w:lang w:val="es-CO"/>
        </w:rPr>
        <w:t>[Incluir el siguiente cuadro para los Proponentes Plurales]</w:t>
      </w:r>
      <w:r w:rsidRPr="0022645F">
        <w:rPr>
          <w:rFonts w:ascii="Arial" w:eastAsiaTheme="minorHAnsi" w:hAnsi="Arial" w:cs="Arial"/>
          <w:sz w:val="22"/>
          <w:szCs w:val="22"/>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E3E39" w:rsidRPr="0022645F" w14:paraId="4EE054A6" w14:textId="77777777" w:rsidTr="0081461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AD020" w14:textId="77777777" w:rsidR="008E3E39" w:rsidRPr="0022645F" w:rsidRDefault="008E3E39" w:rsidP="00814611">
            <w:pPr>
              <w:spacing w:line="259" w:lineRule="auto"/>
              <w:jc w:val="both"/>
              <w:rPr>
                <w:rFonts w:ascii="Arial" w:eastAsiaTheme="minorHAnsi" w:hAnsi="Arial" w:cs="Arial"/>
                <w:b/>
                <w:sz w:val="22"/>
                <w:szCs w:val="22"/>
                <w:lang w:val="es-CO"/>
              </w:rPr>
            </w:pPr>
            <w:r w:rsidRPr="0022645F">
              <w:rPr>
                <w:rFonts w:ascii="Arial" w:eastAsiaTheme="minorHAnsi" w:hAnsi="Arial"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4F1B8A" w14:textId="77777777" w:rsidR="008E3E39" w:rsidRPr="0022645F" w:rsidRDefault="008E3E39" w:rsidP="00814611">
            <w:pPr>
              <w:spacing w:line="259" w:lineRule="auto"/>
              <w:jc w:val="both"/>
              <w:rPr>
                <w:rFonts w:ascii="Arial" w:eastAsiaTheme="minorHAnsi" w:hAnsi="Arial" w:cs="Arial"/>
                <w:b/>
                <w:sz w:val="22"/>
                <w:szCs w:val="22"/>
                <w:lang w:val="es-CO"/>
              </w:rPr>
            </w:pPr>
            <w:r w:rsidRPr="0022645F">
              <w:rPr>
                <w:rFonts w:ascii="Arial" w:eastAsiaTheme="minorHAnsi" w:hAnsi="Arial" w:cs="Arial"/>
                <w:b/>
                <w:sz w:val="22"/>
                <w:szCs w:val="22"/>
                <w:lang w:val="es-CO"/>
              </w:rPr>
              <w:t>Número de personas mayores, no beneficiarias a la pensión de vejez, familiar o de sobrevivencia y que hayan cumplido el requisito de pensión de los integrantes del Proponente Plural</w:t>
            </w:r>
            <w:r w:rsidRPr="0022645F">
              <w:rPr>
                <w:rFonts w:ascii="Arial" w:eastAsiaTheme="minorHAnsi" w:hAnsi="Arial" w:cs="Arial"/>
                <w:b/>
                <w:sz w:val="22"/>
                <w:szCs w:val="22"/>
                <w:lang w:val="es-CO"/>
              </w:rPr>
              <w:fldChar w:fldCharType="begin"/>
            </w:r>
            <w:r w:rsidRPr="0022645F">
              <w:rPr>
                <w:rFonts w:ascii="Arial" w:eastAsiaTheme="minorHAnsi" w:hAnsi="Arial" w:cs="Arial"/>
                <w:b/>
                <w:sz w:val="22"/>
                <w:szCs w:val="22"/>
                <w:lang w:val="es-CO"/>
              </w:rPr>
              <w:instrText xml:space="preserve"> AUTHOR  "Nombre y Apellidos" \* FirstCap  \* MERGEFORMAT </w:instrText>
            </w:r>
            <w:r w:rsidRPr="0022645F">
              <w:rPr>
                <w:rFonts w:ascii="Arial" w:eastAsiaTheme="minorHAnsi" w:hAnsi="Arial" w:cs="Arial"/>
                <w:b/>
                <w:sz w:val="22"/>
                <w:szCs w:val="22"/>
                <w:lang w:val="es-CO"/>
              </w:rPr>
              <w:fldChar w:fldCharType="end"/>
            </w:r>
          </w:p>
        </w:tc>
      </w:tr>
      <w:tr w:rsidR="008E3E39" w:rsidRPr="0022645F" w14:paraId="197EC02E" w14:textId="77777777" w:rsidTr="0081461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1C4424" w14:textId="77777777" w:rsidR="008E3E39" w:rsidRPr="0022645F" w:rsidRDefault="008E3E39" w:rsidP="00814611">
            <w:pPr>
              <w:spacing w:line="259" w:lineRule="auto"/>
              <w:jc w:val="both"/>
              <w:rPr>
                <w:rFonts w:ascii="Arial" w:eastAsiaTheme="minorHAnsi" w:hAnsi="Arial" w:cs="Arial"/>
                <w:b/>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6ED8C4" w14:textId="77777777" w:rsidR="008E3E39" w:rsidRPr="0022645F" w:rsidRDefault="008E3E39" w:rsidP="00814611">
            <w:pPr>
              <w:spacing w:line="259" w:lineRule="auto"/>
              <w:jc w:val="both"/>
              <w:rPr>
                <w:rFonts w:ascii="Arial" w:eastAsiaTheme="minorHAnsi" w:hAnsi="Arial" w:cs="Arial"/>
                <w:sz w:val="22"/>
                <w:szCs w:val="22"/>
                <w:lang w:val="es-CO"/>
              </w:rPr>
            </w:pPr>
          </w:p>
        </w:tc>
      </w:tr>
    </w:tbl>
    <w:p w14:paraId="2E9F6A8C" w14:textId="77777777" w:rsidR="008E3E39" w:rsidRPr="0022645F" w:rsidRDefault="008E3E39" w:rsidP="008E3E39">
      <w:pPr>
        <w:widowControl w:val="0"/>
        <w:jc w:val="both"/>
        <w:rPr>
          <w:rFonts w:ascii="Arial" w:hAnsi="Arial" w:cs="Arial"/>
          <w:sz w:val="22"/>
          <w:szCs w:val="22"/>
          <w:highlight w:val="lightGray"/>
          <w:lang w:val="es-CO"/>
        </w:rPr>
      </w:pPr>
    </w:p>
    <w:p w14:paraId="34C73B6D"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highlight w:val="lightGray"/>
          <w:lang w:val="es-CO"/>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5A3F91C6" w14:textId="77777777" w:rsidR="008E3E39" w:rsidRPr="0022645F" w:rsidRDefault="008E3E39" w:rsidP="008E3E39">
      <w:pPr>
        <w:widowControl w:val="0"/>
        <w:jc w:val="both"/>
        <w:rPr>
          <w:rFonts w:ascii="Arial" w:hAnsi="Arial" w:cs="Arial"/>
          <w:sz w:val="22"/>
          <w:szCs w:val="22"/>
          <w:lang w:val="es-CO"/>
        </w:rPr>
      </w:pPr>
    </w:p>
    <w:p w14:paraId="53C83637"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highlight w:val="lightGray"/>
          <w:lang w:val="es-CO"/>
        </w:rPr>
        <w:t>[</w:t>
      </w:r>
      <w:r w:rsidRPr="0022645F">
        <w:rPr>
          <w:rFonts w:ascii="Arial" w:hAnsi="Arial" w:cs="Arial"/>
          <w:b/>
          <w:bCs/>
          <w:sz w:val="22"/>
          <w:szCs w:val="22"/>
          <w:highlight w:val="lightGray"/>
          <w:lang w:val="es-CO"/>
        </w:rPr>
        <w:t>Opción 1.</w:t>
      </w:r>
      <w:r w:rsidRPr="0022645F">
        <w:rPr>
          <w:rFonts w:ascii="Arial" w:hAnsi="Arial" w:cs="Arial"/>
          <w:sz w:val="22"/>
          <w:szCs w:val="22"/>
          <w:highlight w:val="lightGray"/>
          <w:lang w:val="es-CO"/>
        </w:rPr>
        <w:t xml:space="preserve"> Esta opción la incorporará el Proponente persona natural o el Proponente persona jurídica cuya constitución sea igual o mayor a un (1) año]</w:t>
      </w:r>
    </w:p>
    <w:p w14:paraId="42D4BB4A" w14:textId="77777777" w:rsidR="008E3E39" w:rsidRPr="0022645F" w:rsidRDefault="008E3E39" w:rsidP="008E3E39">
      <w:pPr>
        <w:widowControl w:val="0"/>
        <w:jc w:val="both"/>
        <w:rPr>
          <w:rFonts w:ascii="Arial" w:hAnsi="Arial" w:cs="Arial"/>
          <w:sz w:val="22"/>
          <w:szCs w:val="22"/>
          <w:lang w:val="es-CO"/>
        </w:rPr>
      </w:pPr>
    </w:p>
    <w:p w14:paraId="7621E184"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0CD58AC7" w14:textId="77777777" w:rsidR="008E3E39" w:rsidRPr="0022645F" w:rsidRDefault="008E3E39" w:rsidP="008E3E39">
      <w:pPr>
        <w:widowControl w:val="0"/>
        <w:jc w:val="both"/>
        <w:rPr>
          <w:rFonts w:ascii="Arial" w:hAnsi="Arial" w:cs="Arial"/>
          <w:sz w:val="22"/>
          <w:szCs w:val="22"/>
          <w:lang w:val="es-CO"/>
        </w:rPr>
      </w:pPr>
    </w:p>
    <w:p w14:paraId="7739B7A7"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lang w:val="es-CO"/>
        </w:rPr>
        <w:t>Para acreditar el tiempo de vinculación en la planta referida de que trata el inciso anterior, allego el certificado de aportes al Sistema de Seguridad Social del último año, en el que se demuestran los pagos realizados por el empleador.</w:t>
      </w:r>
    </w:p>
    <w:p w14:paraId="7C4766D1" w14:textId="77777777" w:rsidR="008E3E39" w:rsidRPr="0022645F" w:rsidRDefault="008E3E39" w:rsidP="008E3E39">
      <w:pPr>
        <w:widowControl w:val="0"/>
        <w:jc w:val="both"/>
        <w:rPr>
          <w:rFonts w:ascii="Arial" w:hAnsi="Arial" w:cs="Arial"/>
          <w:sz w:val="22"/>
          <w:szCs w:val="22"/>
          <w:lang w:val="es-CO"/>
        </w:rPr>
      </w:pPr>
    </w:p>
    <w:p w14:paraId="5A406885"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highlight w:val="lightGray"/>
          <w:lang w:val="es-CO"/>
        </w:rPr>
        <w:t>[</w:t>
      </w:r>
      <w:r w:rsidRPr="0022645F">
        <w:rPr>
          <w:rFonts w:ascii="Arial" w:hAnsi="Arial" w:cs="Arial"/>
          <w:b/>
          <w:bCs/>
          <w:sz w:val="22"/>
          <w:szCs w:val="22"/>
          <w:highlight w:val="lightGray"/>
          <w:lang w:val="es-CO"/>
        </w:rPr>
        <w:t xml:space="preserve">Opción 2. </w:t>
      </w:r>
      <w:r w:rsidRPr="0022645F">
        <w:rPr>
          <w:rFonts w:ascii="Arial" w:hAnsi="Arial" w:cs="Arial"/>
          <w:sz w:val="22"/>
          <w:szCs w:val="22"/>
          <w:highlight w:val="lightGray"/>
          <w:lang w:val="es-CO"/>
        </w:rPr>
        <w:t>Esta opción la incorporará el Proponente persona jurídica cuya constitución sea inferior a un (1) año]</w:t>
      </w:r>
    </w:p>
    <w:p w14:paraId="73F6953F" w14:textId="77777777" w:rsidR="008E3E39" w:rsidRPr="0022645F" w:rsidRDefault="008E3E39" w:rsidP="008E3E39">
      <w:pPr>
        <w:widowControl w:val="0"/>
        <w:jc w:val="both"/>
        <w:rPr>
          <w:rFonts w:ascii="Arial" w:hAnsi="Arial" w:cs="Arial"/>
          <w:sz w:val="22"/>
          <w:szCs w:val="22"/>
          <w:lang w:val="es-CO"/>
        </w:rPr>
      </w:pPr>
    </w:p>
    <w:p w14:paraId="55C89768"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0B656500" w14:textId="77777777" w:rsidR="008E3E39" w:rsidRPr="0022645F" w:rsidRDefault="008E3E39" w:rsidP="008E3E39">
      <w:pPr>
        <w:widowControl w:val="0"/>
        <w:jc w:val="both"/>
        <w:rPr>
          <w:rFonts w:ascii="Arial" w:hAnsi="Arial" w:cs="Arial"/>
          <w:sz w:val="22"/>
          <w:szCs w:val="22"/>
          <w:lang w:val="es-CO"/>
        </w:rPr>
      </w:pPr>
    </w:p>
    <w:p w14:paraId="4BE059E9" w14:textId="77777777" w:rsidR="008E3E39" w:rsidRPr="0022645F" w:rsidRDefault="008E3E39" w:rsidP="008E3E39">
      <w:pPr>
        <w:widowControl w:val="0"/>
        <w:jc w:val="both"/>
        <w:rPr>
          <w:rFonts w:ascii="Arial" w:hAnsi="Arial" w:cs="Arial"/>
          <w:sz w:val="22"/>
          <w:szCs w:val="22"/>
          <w:lang w:val="es-CO"/>
        </w:rPr>
      </w:pPr>
      <w:r w:rsidRPr="0022645F">
        <w:rPr>
          <w:rFonts w:ascii="Arial" w:hAnsi="Arial" w:cs="Arial"/>
          <w:sz w:val="22"/>
          <w:szCs w:val="22"/>
          <w:lang w:val="es-CO"/>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8E62039" w14:textId="77777777" w:rsidR="008E3E39" w:rsidRPr="0022645F" w:rsidRDefault="008E3E39" w:rsidP="008E3E39">
      <w:pPr>
        <w:widowControl w:val="0"/>
        <w:spacing w:before="120" w:after="120"/>
        <w:jc w:val="both"/>
        <w:rPr>
          <w:rFonts w:ascii="Arial" w:hAnsi="Arial" w:cs="Arial"/>
          <w:sz w:val="22"/>
          <w:szCs w:val="22"/>
          <w:lang w:val="es-CO"/>
        </w:rPr>
      </w:pPr>
    </w:p>
    <w:p w14:paraId="2F6F3015" w14:textId="77777777" w:rsidR="008E3E39" w:rsidRPr="0022645F" w:rsidRDefault="008E3E39" w:rsidP="008E3E39">
      <w:pPr>
        <w:widowControl w:val="0"/>
        <w:spacing w:before="120" w:after="120"/>
        <w:jc w:val="both"/>
        <w:rPr>
          <w:rFonts w:ascii="Arial" w:hAnsi="Arial" w:cs="Arial"/>
          <w:sz w:val="22"/>
          <w:szCs w:val="22"/>
          <w:lang w:val="es-CO"/>
        </w:rPr>
      </w:pPr>
      <w:r w:rsidRPr="0022645F">
        <w:rPr>
          <w:rFonts w:ascii="Arial" w:hAnsi="Arial" w:cs="Arial"/>
          <w:sz w:val="22"/>
          <w:szCs w:val="22"/>
          <w:lang w:val="es-CO"/>
        </w:rPr>
        <w:t xml:space="preserve">En constancia, se firma en </w:t>
      </w:r>
      <w:r w:rsidRPr="0022645F">
        <w:rPr>
          <w:rFonts w:ascii="Arial" w:hAnsi="Arial" w:cs="Arial"/>
          <w:sz w:val="22"/>
          <w:szCs w:val="22"/>
          <w:highlight w:val="lightGray"/>
          <w:lang w:val="es-CO"/>
        </w:rPr>
        <w:t>______________</w:t>
      </w:r>
      <w:r w:rsidRPr="0022645F">
        <w:rPr>
          <w:rFonts w:ascii="Arial" w:hAnsi="Arial" w:cs="Arial"/>
          <w:sz w:val="22"/>
          <w:szCs w:val="22"/>
          <w:lang w:val="es-CO"/>
        </w:rPr>
        <w:t xml:space="preserve">, a los </w:t>
      </w:r>
      <w:r w:rsidRPr="0022645F">
        <w:rPr>
          <w:rFonts w:ascii="Arial" w:hAnsi="Arial" w:cs="Arial"/>
          <w:sz w:val="22"/>
          <w:szCs w:val="22"/>
          <w:highlight w:val="lightGray"/>
          <w:lang w:val="es-CO"/>
        </w:rPr>
        <w:t>____</w:t>
      </w:r>
      <w:r w:rsidRPr="0022645F">
        <w:rPr>
          <w:rFonts w:ascii="Arial" w:hAnsi="Arial" w:cs="Arial"/>
          <w:sz w:val="22"/>
          <w:szCs w:val="22"/>
          <w:lang w:val="es-CO"/>
        </w:rPr>
        <w:t xml:space="preserve"> días del mes de </w:t>
      </w:r>
      <w:r w:rsidRPr="0022645F">
        <w:rPr>
          <w:rFonts w:ascii="Arial" w:hAnsi="Arial" w:cs="Arial"/>
          <w:sz w:val="22"/>
          <w:szCs w:val="22"/>
          <w:highlight w:val="lightGray"/>
          <w:lang w:val="es-CO"/>
        </w:rPr>
        <w:t>_____</w:t>
      </w:r>
      <w:r w:rsidRPr="0022645F">
        <w:rPr>
          <w:rFonts w:ascii="Arial" w:hAnsi="Arial" w:cs="Arial"/>
          <w:sz w:val="22"/>
          <w:szCs w:val="22"/>
          <w:lang w:val="es-CO"/>
        </w:rPr>
        <w:t xml:space="preserve"> del 20</w:t>
      </w:r>
      <w:r w:rsidRPr="0022645F">
        <w:rPr>
          <w:rFonts w:ascii="Arial" w:hAnsi="Arial" w:cs="Arial"/>
          <w:sz w:val="22"/>
          <w:szCs w:val="22"/>
          <w:highlight w:val="lightGray"/>
          <w:lang w:val="es-CO"/>
        </w:rPr>
        <w:t>__.</w:t>
      </w:r>
    </w:p>
    <w:p w14:paraId="57945564" w14:textId="77777777" w:rsidR="008E3E39" w:rsidRPr="0022645F" w:rsidRDefault="008E3E39" w:rsidP="008E3E39">
      <w:pPr>
        <w:spacing w:line="259" w:lineRule="auto"/>
        <w:jc w:val="both"/>
        <w:rPr>
          <w:rFonts w:ascii="Arial" w:eastAsiaTheme="minorHAnsi" w:hAnsi="Arial" w:cs="Arial"/>
          <w:b/>
          <w:sz w:val="22"/>
          <w:szCs w:val="22"/>
          <w:lang w:val="es-CO"/>
        </w:rPr>
      </w:pPr>
    </w:p>
    <w:p w14:paraId="709CCD45" w14:textId="77777777" w:rsidR="008E3E39" w:rsidRPr="0022645F" w:rsidRDefault="008E3E39" w:rsidP="008E3E39">
      <w:pPr>
        <w:jc w:val="both"/>
        <w:rPr>
          <w:rFonts w:ascii="Arial" w:hAnsi="Arial" w:cs="Arial"/>
          <w:b/>
          <w:sz w:val="22"/>
          <w:szCs w:val="22"/>
        </w:rPr>
      </w:pPr>
    </w:p>
    <w:p w14:paraId="4A7BB824" w14:textId="77777777" w:rsidR="008E3E39" w:rsidRPr="0022645F" w:rsidRDefault="008E3E39" w:rsidP="008E3E39">
      <w:pPr>
        <w:jc w:val="both"/>
        <w:rPr>
          <w:rFonts w:ascii="Arial" w:hAnsi="Arial" w:cs="Arial"/>
          <w:b/>
          <w:sz w:val="22"/>
          <w:szCs w:val="22"/>
        </w:rPr>
      </w:pPr>
    </w:p>
    <w:p w14:paraId="07542276" w14:textId="77777777" w:rsidR="008E3E39" w:rsidRPr="0022645F" w:rsidRDefault="008E3E39" w:rsidP="008E3E39">
      <w:pPr>
        <w:jc w:val="both"/>
        <w:rPr>
          <w:rFonts w:ascii="Arial" w:hAnsi="Arial" w:cs="Arial"/>
          <w:b/>
          <w:sz w:val="22"/>
          <w:szCs w:val="22"/>
        </w:rPr>
      </w:pPr>
      <w:r w:rsidRPr="0022645F">
        <w:rPr>
          <w:rFonts w:ascii="Arial" w:hAnsi="Arial" w:cs="Arial"/>
          <w:b/>
          <w:noProof/>
          <w:sz w:val="22"/>
          <w:szCs w:val="22"/>
          <w:lang w:val="es-CO" w:eastAsia="es-CO"/>
        </w:rPr>
        <mc:AlternateContent>
          <mc:Choice Requires="wps">
            <w:drawing>
              <wp:anchor distT="0" distB="0" distL="114300" distR="114300" simplePos="0" relativeHeight="251661312" behindDoc="0" locked="0" layoutInCell="1" allowOverlap="1" wp14:anchorId="1EFAD166" wp14:editId="173FED81">
                <wp:simplePos x="0" y="0"/>
                <wp:positionH relativeFrom="column">
                  <wp:posOffset>218577</wp:posOffset>
                </wp:positionH>
                <wp:positionV relativeFrom="paragraph">
                  <wp:posOffset>46245</wp:posOffset>
                </wp:positionV>
                <wp:extent cx="2179983" cy="0"/>
                <wp:effectExtent l="0" t="0" r="0" b="0"/>
                <wp:wrapNone/>
                <wp:docPr id="536212566" name="Conector recto 53621256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BD34C4" id="Conector recto 53621256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1BAB321" w14:textId="77777777" w:rsidR="008E3E39" w:rsidRPr="0022645F" w:rsidRDefault="008E3E39" w:rsidP="008E3E39">
      <w:pPr>
        <w:jc w:val="both"/>
        <w:rPr>
          <w:rFonts w:ascii="Arial" w:hAnsi="Arial" w:cs="Arial"/>
          <w:bCs/>
          <w:sz w:val="22"/>
          <w:szCs w:val="22"/>
        </w:rPr>
      </w:pPr>
      <w:r w:rsidRPr="0022645F">
        <w:rPr>
          <w:rFonts w:ascii="Arial" w:hAnsi="Arial" w:cs="Arial"/>
          <w:bCs/>
          <w:sz w:val="22"/>
          <w:szCs w:val="22"/>
          <w:highlight w:val="lightGray"/>
        </w:rPr>
        <w:t>[Nombre y firma de la persona natural]</w:t>
      </w:r>
    </w:p>
    <w:p w14:paraId="3276BD8C" w14:textId="77777777" w:rsidR="008E3E39" w:rsidRPr="0022645F" w:rsidRDefault="008E3E39" w:rsidP="008E3E39">
      <w:pPr>
        <w:jc w:val="both"/>
        <w:rPr>
          <w:rFonts w:ascii="Arial" w:hAnsi="Arial" w:cs="Arial"/>
          <w:b/>
          <w:sz w:val="22"/>
          <w:szCs w:val="22"/>
        </w:rPr>
      </w:pPr>
    </w:p>
    <w:p w14:paraId="1052856B" w14:textId="77777777" w:rsidR="008E3E39" w:rsidRPr="0022645F" w:rsidRDefault="008E3E39" w:rsidP="008E3E39">
      <w:pPr>
        <w:jc w:val="both"/>
        <w:rPr>
          <w:rFonts w:ascii="Arial" w:hAnsi="Arial" w:cs="Arial"/>
          <w:b/>
          <w:sz w:val="22"/>
          <w:szCs w:val="22"/>
        </w:rPr>
      </w:pPr>
    </w:p>
    <w:p w14:paraId="48D52061" w14:textId="77777777" w:rsidR="008E3E39" w:rsidRPr="0022645F" w:rsidRDefault="008E3E39" w:rsidP="008E3E39">
      <w:pPr>
        <w:jc w:val="both"/>
        <w:rPr>
          <w:rFonts w:ascii="Arial" w:hAnsi="Arial" w:cs="Arial"/>
          <w:b/>
          <w:sz w:val="22"/>
          <w:szCs w:val="22"/>
        </w:rPr>
      </w:pPr>
    </w:p>
    <w:p w14:paraId="33480028" w14:textId="77777777" w:rsidR="008E3E39" w:rsidRPr="0022645F" w:rsidRDefault="008E3E39" w:rsidP="008E3E39">
      <w:pPr>
        <w:jc w:val="both"/>
        <w:rPr>
          <w:rFonts w:ascii="Arial" w:hAnsi="Arial" w:cs="Arial"/>
          <w:b/>
          <w:sz w:val="22"/>
          <w:szCs w:val="22"/>
        </w:rPr>
      </w:pPr>
    </w:p>
    <w:p w14:paraId="6C3ACCFB" w14:textId="77777777" w:rsidR="008E3E39" w:rsidRPr="0022645F" w:rsidRDefault="008E3E39" w:rsidP="008E3E39">
      <w:pPr>
        <w:jc w:val="both"/>
        <w:rPr>
          <w:rFonts w:ascii="Arial" w:hAnsi="Arial" w:cs="Arial"/>
          <w:b/>
          <w:sz w:val="22"/>
          <w:szCs w:val="22"/>
        </w:rPr>
      </w:pPr>
    </w:p>
    <w:p w14:paraId="26D699D8" w14:textId="77777777" w:rsidR="008E3E39" w:rsidRPr="0022645F" w:rsidRDefault="008E3E39" w:rsidP="008E3E39">
      <w:pPr>
        <w:jc w:val="both"/>
        <w:rPr>
          <w:rFonts w:ascii="Arial" w:hAnsi="Arial" w:cs="Arial"/>
          <w:b/>
          <w:sz w:val="22"/>
          <w:szCs w:val="22"/>
        </w:rPr>
      </w:pPr>
      <w:r w:rsidRPr="0022645F">
        <w:rPr>
          <w:rFonts w:ascii="Arial" w:hAnsi="Arial" w:cs="Arial"/>
          <w:b/>
          <w:noProof/>
          <w:sz w:val="22"/>
          <w:szCs w:val="22"/>
          <w:lang w:val="es-CO" w:eastAsia="es-CO"/>
        </w:rPr>
        <mc:AlternateContent>
          <mc:Choice Requires="wps">
            <w:drawing>
              <wp:anchor distT="0" distB="0" distL="114300" distR="114300" simplePos="0" relativeHeight="251662336" behindDoc="0" locked="0" layoutInCell="1" allowOverlap="1" wp14:anchorId="0A87313A" wp14:editId="7F783CDB">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040657"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11D8B33C" w14:textId="77777777" w:rsidR="008E3E39" w:rsidRPr="0022645F" w:rsidRDefault="008E3E39" w:rsidP="008E3E39">
      <w:pPr>
        <w:jc w:val="both"/>
        <w:rPr>
          <w:rFonts w:ascii="Arial" w:hAnsi="Arial" w:cs="Arial"/>
          <w:bCs/>
          <w:sz w:val="22"/>
          <w:szCs w:val="22"/>
        </w:rPr>
      </w:pPr>
      <w:r w:rsidRPr="0022645F">
        <w:rPr>
          <w:rFonts w:ascii="Arial" w:hAnsi="Arial" w:cs="Arial"/>
          <w:bCs/>
          <w:sz w:val="22"/>
          <w:szCs w:val="22"/>
          <w:highlight w:val="lightGray"/>
        </w:rPr>
        <w:t>[Nombre y firma del representante legal de la persona jurídica o el revisor fiscal, según corresponda, o el representante del Proponente Plural]</w:t>
      </w:r>
      <w:r w:rsidRPr="0022645F">
        <w:rPr>
          <w:rFonts w:ascii="Arial" w:hAnsi="Arial" w:cs="Arial"/>
          <w:bCs/>
          <w:sz w:val="22"/>
          <w:szCs w:val="22"/>
        </w:rPr>
        <w:t xml:space="preserve">  </w:t>
      </w:r>
    </w:p>
    <w:p w14:paraId="4160CE60" w14:textId="77777777" w:rsidR="008E3E39" w:rsidRPr="0022645F" w:rsidRDefault="008E3E39" w:rsidP="008E3E39">
      <w:pPr>
        <w:jc w:val="both"/>
        <w:rPr>
          <w:rFonts w:ascii="Arial" w:hAnsi="Arial" w:cs="Arial"/>
          <w:sz w:val="22"/>
          <w:szCs w:val="22"/>
        </w:rPr>
      </w:pPr>
    </w:p>
    <w:p w14:paraId="39DA20F3" w14:textId="77777777" w:rsidR="008E3E39" w:rsidRPr="00491C97" w:rsidRDefault="008E3E39" w:rsidP="008E3E39">
      <w:pPr>
        <w:jc w:val="both"/>
        <w:rPr>
          <w:rFonts w:ascii="Arial" w:hAnsi="Arial" w:cs="Arial"/>
          <w:b/>
          <w:bCs/>
        </w:rPr>
      </w:pPr>
      <w:r w:rsidRPr="00491C97">
        <w:rPr>
          <w:rFonts w:ascii="Arial" w:hAnsi="Arial" w:cs="Arial"/>
          <w:b/>
          <w:bCs/>
        </w:rPr>
        <w:br w:type="page"/>
      </w:r>
    </w:p>
    <w:p w14:paraId="002EEF96" w14:textId="4D7DB201" w:rsidR="008E3E39" w:rsidRPr="0022645F" w:rsidRDefault="008E3E39" w:rsidP="008E3E39">
      <w:pPr>
        <w:jc w:val="center"/>
        <w:rPr>
          <w:rFonts w:ascii="Arial" w:hAnsi="Arial" w:cs="Arial"/>
          <w:b/>
          <w:bCs/>
          <w:sz w:val="22"/>
          <w:szCs w:val="22"/>
        </w:rPr>
      </w:pPr>
      <w:r w:rsidRPr="0022645F">
        <w:rPr>
          <w:rFonts w:ascii="Arial" w:hAnsi="Arial" w:cs="Arial"/>
          <w:b/>
          <w:bCs/>
          <w:sz w:val="22"/>
          <w:szCs w:val="22"/>
        </w:rPr>
        <w:lastRenderedPageBreak/>
        <w:t xml:space="preserve">FORMATO C </w:t>
      </w:r>
      <w:r w:rsidR="00D55DE9">
        <w:rPr>
          <w:rFonts w:ascii="Arial" w:hAnsi="Arial" w:cs="Arial"/>
          <w:b/>
          <w:bCs/>
          <w:sz w:val="22"/>
          <w:szCs w:val="22"/>
        </w:rPr>
        <w:t>2</w:t>
      </w:r>
      <w:r w:rsidR="00BF071B">
        <w:rPr>
          <w:rFonts w:ascii="Arial" w:hAnsi="Arial" w:cs="Arial"/>
          <w:b/>
          <w:bCs/>
          <w:sz w:val="22"/>
          <w:szCs w:val="22"/>
        </w:rPr>
        <w:t xml:space="preserve"> </w:t>
      </w:r>
      <w:r w:rsidRPr="0022645F">
        <w:rPr>
          <w:rFonts w:ascii="Arial" w:hAnsi="Arial" w:cs="Arial"/>
          <w:b/>
          <w:bCs/>
          <w:sz w:val="22"/>
          <w:szCs w:val="22"/>
        </w:rPr>
        <w:t>– VINCULACIÓN DE PERSONAS NO BENEFICIARIAS DE LA PENSIÓN DE VEJEZ, FAMILIAR O SOBREVIVENCIA</w:t>
      </w:r>
    </w:p>
    <w:p w14:paraId="23A9F0C9" w14:textId="77777777" w:rsidR="008E3E39" w:rsidRPr="0022645F" w:rsidRDefault="008E3E39" w:rsidP="008E3E39">
      <w:pPr>
        <w:jc w:val="center"/>
        <w:rPr>
          <w:rFonts w:ascii="Arial" w:hAnsi="Arial" w:cs="Arial"/>
          <w:b/>
          <w:bCs/>
          <w:sz w:val="22"/>
          <w:szCs w:val="22"/>
        </w:rPr>
      </w:pPr>
      <w:r w:rsidRPr="0022645F">
        <w:rPr>
          <w:rFonts w:ascii="Arial" w:hAnsi="Arial" w:cs="Arial"/>
          <w:b/>
          <w:bCs/>
          <w:sz w:val="22"/>
          <w:szCs w:val="22"/>
        </w:rPr>
        <w:t>(TRABAJADOR)</w:t>
      </w:r>
    </w:p>
    <w:p w14:paraId="498717B4"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rPr>
      </w:pPr>
    </w:p>
    <w:p w14:paraId="5EA51D98"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rPr>
      </w:pPr>
      <w:r w:rsidRPr="0022645F">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cumplió la edad de pensión]</w:t>
      </w:r>
    </w:p>
    <w:p w14:paraId="7F6D3BD0"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rPr>
      </w:pPr>
    </w:p>
    <w:p w14:paraId="1C9C9479"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rPr>
      </w:pPr>
    </w:p>
    <w:p w14:paraId="3DF8ADD0" w14:textId="77777777" w:rsidR="008E3E39" w:rsidRPr="0022645F" w:rsidRDefault="008E3E39" w:rsidP="008E3E39">
      <w:pPr>
        <w:tabs>
          <w:tab w:val="left" w:pos="-142"/>
        </w:tabs>
        <w:autoSpaceDE w:val="0"/>
        <w:autoSpaceDN w:val="0"/>
        <w:adjustRightInd w:val="0"/>
        <w:jc w:val="both"/>
        <w:outlineLvl w:val="0"/>
        <w:rPr>
          <w:rFonts w:ascii="Arial" w:hAnsi="Arial" w:cs="Arial"/>
          <w:sz w:val="22"/>
          <w:szCs w:val="22"/>
          <w:lang w:val="es-CO"/>
        </w:rPr>
      </w:pPr>
      <w:r w:rsidRPr="0022645F">
        <w:rPr>
          <w:rFonts w:ascii="Arial" w:hAnsi="Arial" w:cs="Arial"/>
          <w:sz w:val="22"/>
          <w:szCs w:val="22"/>
          <w:lang w:val="es-CO"/>
        </w:rPr>
        <w:t>Señores</w:t>
      </w:r>
    </w:p>
    <w:p w14:paraId="0830E5D3" w14:textId="77777777" w:rsidR="008E3E39" w:rsidRPr="0022645F" w:rsidRDefault="008E3E39" w:rsidP="008E3E39">
      <w:pPr>
        <w:pStyle w:val="InviasNormal"/>
        <w:spacing w:before="0" w:after="0" w:line="0" w:lineRule="atLeast"/>
        <w:contextualSpacing/>
        <w:outlineLvl w:val="0"/>
        <w:rPr>
          <w:rFonts w:cs="Arial"/>
          <w:b/>
          <w:sz w:val="22"/>
          <w:szCs w:val="22"/>
        </w:rPr>
      </w:pPr>
      <w:r w:rsidRPr="0022645F">
        <w:rPr>
          <w:rFonts w:cs="Arial"/>
          <w:b/>
          <w:sz w:val="22"/>
          <w:szCs w:val="22"/>
        </w:rPr>
        <w:t>MUNICIPIO DE TOCANCIPA</w:t>
      </w:r>
    </w:p>
    <w:p w14:paraId="56ED7A49" w14:textId="77777777" w:rsidR="008E3E39" w:rsidRPr="0022645F" w:rsidRDefault="008E3E39" w:rsidP="008E3E39">
      <w:pPr>
        <w:pStyle w:val="InviasNormal"/>
        <w:spacing w:before="0" w:after="0" w:line="0" w:lineRule="atLeast"/>
        <w:contextualSpacing/>
        <w:outlineLvl w:val="0"/>
        <w:rPr>
          <w:rFonts w:cs="Arial"/>
          <w:sz w:val="22"/>
          <w:szCs w:val="22"/>
        </w:rPr>
      </w:pPr>
      <w:r w:rsidRPr="0022645F">
        <w:rPr>
          <w:rFonts w:cs="Arial"/>
          <w:sz w:val="22"/>
          <w:szCs w:val="22"/>
        </w:rPr>
        <w:t>Calle 11 No. 6 - 12</w:t>
      </w:r>
    </w:p>
    <w:p w14:paraId="6F7929EB" w14:textId="77777777" w:rsidR="008E3E39" w:rsidRPr="0022645F"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22645F">
        <w:rPr>
          <w:rFonts w:ascii="Arial" w:hAnsi="Arial" w:cs="Arial"/>
          <w:sz w:val="22"/>
          <w:szCs w:val="22"/>
        </w:rPr>
        <w:t>Tocancipá - Cundinamarca</w:t>
      </w:r>
    </w:p>
    <w:p w14:paraId="164A0FB0" w14:textId="77777777" w:rsidR="008E3E39" w:rsidRPr="0022645F" w:rsidRDefault="008E3E39" w:rsidP="008E3E39">
      <w:pPr>
        <w:tabs>
          <w:tab w:val="left" w:pos="-142"/>
        </w:tabs>
        <w:autoSpaceDE w:val="0"/>
        <w:autoSpaceDN w:val="0"/>
        <w:adjustRightInd w:val="0"/>
        <w:spacing w:before="120" w:after="120"/>
        <w:jc w:val="both"/>
        <w:rPr>
          <w:rFonts w:ascii="Arial" w:hAnsi="Arial" w:cs="Arial"/>
          <w:sz w:val="22"/>
          <w:szCs w:val="22"/>
        </w:rPr>
      </w:pPr>
    </w:p>
    <w:p w14:paraId="52A27459" w14:textId="26E59AF8" w:rsidR="00686506" w:rsidRPr="00B00B41" w:rsidRDefault="00686506" w:rsidP="00686506">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sidR="00F7757C">
        <w:rPr>
          <w:rFonts w:cs="Arial"/>
          <w:b/>
          <w:sz w:val="22"/>
          <w:szCs w:val="22"/>
        </w:rPr>
        <w:t>00</w:t>
      </w:r>
      <w:r w:rsidR="00243422">
        <w:rPr>
          <w:rFonts w:cs="Arial"/>
          <w:b/>
          <w:sz w:val="22"/>
          <w:szCs w:val="22"/>
        </w:rPr>
        <w:t>5</w:t>
      </w:r>
      <w:r w:rsidRPr="00B00B41">
        <w:rPr>
          <w:rFonts w:cs="Arial"/>
          <w:b/>
          <w:sz w:val="22"/>
          <w:szCs w:val="22"/>
        </w:rPr>
        <w:t xml:space="preserve"> MT 202</w:t>
      </w:r>
      <w:r w:rsidR="00852A8B">
        <w:rPr>
          <w:rFonts w:cs="Arial"/>
          <w:b/>
          <w:sz w:val="22"/>
          <w:szCs w:val="22"/>
        </w:rPr>
        <w:t>6</w:t>
      </w:r>
    </w:p>
    <w:p w14:paraId="541C297C" w14:textId="3F5D2526" w:rsidR="008E3E39" w:rsidRPr="0022645F" w:rsidRDefault="00686506" w:rsidP="00F7757C">
      <w:pPr>
        <w:pStyle w:val="NormalWeb"/>
        <w:spacing w:before="0" w:beforeAutospacing="0" w:after="0" w:afterAutospacing="0" w:line="0" w:lineRule="atLeast"/>
        <w:ind w:left="1418" w:hanging="1418"/>
        <w:rPr>
          <w:rFonts w:cs="Arial"/>
          <w:sz w:val="22"/>
          <w:szCs w:val="22"/>
          <w:highlight w:val="lightGray"/>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981BBD" w:rsidRPr="00981BBD">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57706472" w14:textId="77777777" w:rsidR="008E3E39" w:rsidRPr="0022645F" w:rsidRDefault="008E3E39" w:rsidP="008E3E39">
      <w:pPr>
        <w:widowControl w:val="0"/>
        <w:spacing w:before="120" w:after="120"/>
        <w:jc w:val="both"/>
        <w:rPr>
          <w:rFonts w:ascii="Arial" w:hAnsi="Arial" w:cs="Arial"/>
          <w:sz w:val="22"/>
          <w:szCs w:val="22"/>
        </w:rPr>
      </w:pPr>
      <w:r w:rsidRPr="0022645F">
        <w:rPr>
          <w:rFonts w:ascii="Arial" w:hAnsi="Arial" w:cs="Arial"/>
          <w:sz w:val="22"/>
          <w:szCs w:val="22"/>
        </w:rPr>
        <w:t>Estimados señores:</w:t>
      </w:r>
    </w:p>
    <w:p w14:paraId="0DCA408F" w14:textId="77777777" w:rsidR="008E3E39" w:rsidRPr="0022645F" w:rsidRDefault="008E3E39" w:rsidP="008E3E39">
      <w:pPr>
        <w:jc w:val="both"/>
        <w:rPr>
          <w:rFonts w:ascii="Arial" w:hAnsi="Arial" w:cs="Arial"/>
          <w:sz w:val="22"/>
          <w:szCs w:val="22"/>
        </w:rPr>
      </w:pPr>
    </w:p>
    <w:p w14:paraId="231B6AF1" w14:textId="77777777" w:rsidR="008E3E39" w:rsidRPr="0022645F" w:rsidRDefault="008E3E39" w:rsidP="008E3E39">
      <w:pPr>
        <w:jc w:val="both"/>
        <w:rPr>
          <w:rFonts w:ascii="Arial" w:hAnsi="Arial" w:cs="Arial"/>
          <w:sz w:val="22"/>
          <w:szCs w:val="22"/>
        </w:rPr>
      </w:pPr>
      <w:r w:rsidRPr="0022645F">
        <w:rPr>
          <w:rFonts w:ascii="Arial" w:hAnsi="Arial" w:cs="Arial"/>
          <w:sz w:val="22"/>
          <w:szCs w:val="22"/>
          <w:highlight w:val="lightGray"/>
        </w:rPr>
        <w:t xml:space="preserve">[Incorporar el nombre del trabajador vinculado en la planta de personal de la </w:t>
      </w:r>
      <w:r w:rsidRPr="0022645F">
        <w:rPr>
          <w:rFonts w:ascii="Arial" w:hAnsi="Arial" w:cs="Arial"/>
          <w:sz w:val="22"/>
          <w:szCs w:val="22"/>
          <w:highlight w:val="lightGray"/>
          <w:shd w:val="clear" w:color="auto" w:fill="FFFFFF"/>
        </w:rPr>
        <w:t>persona natural o de la persona jurídica]</w:t>
      </w:r>
      <w:r w:rsidRPr="0022645F">
        <w:rPr>
          <w:rFonts w:ascii="Arial" w:hAnsi="Arial" w:cs="Arial"/>
          <w:sz w:val="22"/>
          <w:szCs w:val="22"/>
        </w:rPr>
        <w:t xml:space="preserve"> identificado con </w:t>
      </w:r>
      <w:r w:rsidRPr="0022645F">
        <w:rPr>
          <w:rFonts w:ascii="Arial" w:hAnsi="Arial" w:cs="Arial"/>
          <w:sz w:val="22"/>
          <w:szCs w:val="22"/>
          <w:highlight w:val="lightGray"/>
        </w:rPr>
        <w:t>[Incluir el número de identificación]</w:t>
      </w:r>
      <w:r w:rsidRPr="0022645F">
        <w:rPr>
          <w:rFonts w:ascii="Arial" w:hAnsi="Arial" w:cs="Arial"/>
          <w:sz w:val="22"/>
          <w:szCs w:val="22"/>
        </w:rPr>
        <w:t xml:space="preserve">, en mi condición de trabajador vinculado a </w:t>
      </w:r>
      <w:r w:rsidRPr="0022645F">
        <w:rPr>
          <w:rFonts w:ascii="Arial" w:hAnsi="Arial" w:cs="Arial"/>
          <w:sz w:val="22"/>
          <w:szCs w:val="22"/>
          <w:highlight w:val="lightGray"/>
        </w:rPr>
        <w:t>[Indicar el nombre de la persona jurídica o persona natural]</w:t>
      </w:r>
      <w:r w:rsidRPr="0022645F">
        <w:rPr>
          <w:rFonts w:ascii="Arial" w:hAnsi="Arial" w:cs="Arial"/>
          <w:sz w:val="22"/>
          <w:szCs w:val="22"/>
        </w:rPr>
        <w:t xml:space="preserve">, </w:t>
      </w:r>
      <w:r w:rsidRPr="0022645F">
        <w:rPr>
          <w:rFonts w:ascii="Arial" w:hAnsi="Arial" w:cs="Arial"/>
          <w:sz w:val="22"/>
          <w:szCs w:val="22"/>
          <w:highlight w:val="lightGray"/>
        </w:rPr>
        <w:t>[identificada con NIT o CC __________]</w:t>
      </w:r>
      <w:r w:rsidRPr="0022645F">
        <w:rPr>
          <w:rFonts w:ascii="Arial" w:hAnsi="Arial" w:cs="Arial"/>
          <w:sz w:val="22"/>
          <w:szCs w:val="22"/>
        </w:rPr>
        <w:t xml:space="preserve">, certifico bajo la gravedad del juramento que no soy beneficiario de la pensión de vejez, familiar o de sobrevivencia y ya cumplí la edad de pensión. </w:t>
      </w:r>
    </w:p>
    <w:p w14:paraId="6DE273D8" w14:textId="77777777" w:rsidR="008E3E39" w:rsidRPr="0022645F" w:rsidRDefault="008E3E39" w:rsidP="008E3E39">
      <w:pPr>
        <w:jc w:val="both"/>
        <w:rPr>
          <w:rFonts w:ascii="Arial" w:hAnsi="Arial" w:cs="Arial"/>
          <w:sz w:val="22"/>
          <w:szCs w:val="22"/>
        </w:rPr>
      </w:pPr>
    </w:p>
    <w:p w14:paraId="23830C92" w14:textId="77777777" w:rsidR="008E3E39" w:rsidRPr="0022645F" w:rsidRDefault="008E3E39" w:rsidP="008E3E39">
      <w:pPr>
        <w:jc w:val="both"/>
        <w:rPr>
          <w:rFonts w:ascii="Arial" w:hAnsi="Arial" w:cs="Arial"/>
          <w:sz w:val="22"/>
          <w:szCs w:val="22"/>
        </w:rPr>
      </w:pPr>
      <w:r w:rsidRPr="0022645F">
        <w:rPr>
          <w:rFonts w:ascii="Arial" w:hAnsi="Arial" w:cs="Arial"/>
          <w:sz w:val="22"/>
          <w:szCs w:val="22"/>
        </w:rPr>
        <w:t xml:space="preserve">Asimismo, manifiesto que me encuentro vinculado en la planta de personal </w:t>
      </w:r>
      <w:r w:rsidRPr="0022645F">
        <w:rPr>
          <w:rFonts w:ascii="Arial" w:hAnsi="Arial" w:cs="Arial"/>
          <w:sz w:val="22"/>
          <w:szCs w:val="22"/>
          <w:highlight w:val="lightGray"/>
        </w:rPr>
        <w:t>[Indicar si se trata de la persona natural o de la persona jurídica o del integrante del Proponente Plural]</w:t>
      </w:r>
      <w:r w:rsidRPr="0022645F">
        <w:rPr>
          <w:rFonts w:ascii="Arial" w:hAnsi="Arial" w:cs="Arial"/>
          <w:sz w:val="22"/>
          <w:szCs w:val="22"/>
        </w:rPr>
        <w:t xml:space="preserve"> con una anterioridad </w:t>
      </w:r>
      <w:r w:rsidRPr="0022645F">
        <w:rPr>
          <w:rFonts w:ascii="Arial" w:hAnsi="Arial" w:cs="Arial"/>
          <w:sz w:val="22"/>
          <w:szCs w:val="22"/>
          <w:highlight w:val="lightGray"/>
        </w:rPr>
        <w:t>[Mencionar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7586147A" w14:textId="77777777" w:rsidR="008E3E39" w:rsidRPr="0022645F" w:rsidRDefault="008E3E39" w:rsidP="008E3E39">
      <w:pPr>
        <w:widowControl w:val="0"/>
        <w:spacing w:before="120" w:after="120"/>
        <w:jc w:val="both"/>
        <w:rPr>
          <w:rFonts w:ascii="Arial" w:hAnsi="Arial" w:cs="Arial"/>
          <w:sz w:val="22"/>
          <w:szCs w:val="22"/>
        </w:rPr>
      </w:pPr>
    </w:p>
    <w:p w14:paraId="33CC8B8D" w14:textId="77777777" w:rsidR="008E3E39" w:rsidRPr="0022645F" w:rsidRDefault="008E3E39" w:rsidP="008E3E39">
      <w:pPr>
        <w:widowControl w:val="0"/>
        <w:spacing w:before="120" w:after="120"/>
        <w:jc w:val="both"/>
        <w:rPr>
          <w:rFonts w:ascii="Arial" w:hAnsi="Arial" w:cs="Arial"/>
          <w:sz w:val="22"/>
          <w:szCs w:val="22"/>
        </w:rPr>
      </w:pPr>
      <w:r w:rsidRPr="0022645F">
        <w:rPr>
          <w:rFonts w:ascii="Arial" w:hAnsi="Arial" w:cs="Arial"/>
          <w:sz w:val="22"/>
          <w:szCs w:val="22"/>
        </w:rPr>
        <w:t xml:space="preserve">Adjunto a esta certificación aporto mi documento de identificación, </w:t>
      </w:r>
      <w:r w:rsidRPr="0022645F">
        <w:rPr>
          <w:rFonts w:ascii="Arial" w:hAnsi="Arial" w:cs="Arial"/>
          <w:sz w:val="22"/>
          <w:szCs w:val="22"/>
          <w:lang w:val="es-CO"/>
        </w:rPr>
        <w:t>de acuerdo con los criterios de desempate.</w:t>
      </w:r>
    </w:p>
    <w:p w14:paraId="4912642F" w14:textId="77777777" w:rsidR="008E3E39" w:rsidRPr="0022645F" w:rsidRDefault="008E3E39" w:rsidP="008E3E39">
      <w:pPr>
        <w:widowControl w:val="0"/>
        <w:spacing w:before="120" w:after="120"/>
        <w:jc w:val="both"/>
        <w:rPr>
          <w:rFonts w:ascii="Arial" w:hAnsi="Arial" w:cs="Arial"/>
          <w:sz w:val="22"/>
          <w:szCs w:val="22"/>
        </w:rPr>
      </w:pPr>
    </w:p>
    <w:p w14:paraId="619A2F3F" w14:textId="77777777" w:rsidR="008E3E39" w:rsidRPr="0022645F" w:rsidRDefault="008E3E39" w:rsidP="008E3E39">
      <w:pPr>
        <w:widowControl w:val="0"/>
        <w:spacing w:before="120" w:after="120"/>
        <w:jc w:val="both"/>
        <w:rPr>
          <w:rFonts w:ascii="Arial" w:hAnsi="Arial" w:cs="Arial"/>
          <w:sz w:val="22"/>
          <w:szCs w:val="22"/>
        </w:rPr>
      </w:pPr>
      <w:r w:rsidRPr="0022645F">
        <w:rPr>
          <w:rFonts w:ascii="Arial" w:hAnsi="Arial" w:cs="Arial"/>
          <w:sz w:val="22"/>
          <w:szCs w:val="22"/>
        </w:rPr>
        <w:t xml:space="preserve">En constancia, se firma en </w:t>
      </w:r>
      <w:r w:rsidRPr="0022645F">
        <w:rPr>
          <w:rFonts w:ascii="Arial" w:hAnsi="Arial" w:cs="Arial"/>
          <w:sz w:val="22"/>
          <w:szCs w:val="22"/>
          <w:highlight w:val="lightGray"/>
        </w:rPr>
        <w:t>______________</w:t>
      </w:r>
      <w:r w:rsidRPr="0022645F">
        <w:rPr>
          <w:rFonts w:ascii="Arial" w:hAnsi="Arial" w:cs="Arial"/>
          <w:sz w:val="22"/>
          <w:szCs w:val="22"/>
        </w:rPr>
        <w:t xml:space="preserve">, a los </w:t>
      </w:r>
      <w:r w:rsidRPr="0022645F">
        <w:rPr>
          <w:rFonts w:ascii="Arial" w:hAnsi="Arial" w:cs="Arial"/>
          <w:sz w:val="22"/>
          <w:szCs w:val="22"/>
          <w:highlight w:val="lightGray"/>
        </w:rPr>
        <w:t>____</w:t>
      </w:r>
      <w:r w:rsidRPr="0022645F">
        <w:rPr>
          <w:rFonts w:ascii="Arial" w:hAnsi="Arial" w:cs="Arial"/>
          <w:sz w:val="22"/>
          <w:szCs w:val="22"/>
        </w:rPr>
        <w:t xml:space="preserve"> días del mes de </w:t>
      </w:r>
      <w:r w:rsidRPr="0022645F">
        <w:rPr>
          <w:rFonts w:ascii="Arial" w:hAnsi="Arial" w:cs="Arial"/>
          <w:sz w:val="22"/>
          <w:szCs w:val="22"/>
          <w:highlight w:val="lightGray"/>
        </w:rPr>
        <w:t>_____</w:t>
      </w:r>
      <w:r w:rsidRPr="0022645F">
        <w:rPr>
          <w:rFonts w:ascii="Arial" w:hAnsi="Arial" w:cs="Arial"/>
          <w:sz w:val="22"/>
          <w:szCs w:val="22"/>
        </w:rPr>
        <w:t xml:space="preserve"> del 20</w:t>
      </w:r>
      <w:r w:rsidRPr="0022645F">
        <w:rPr>
          <w:rFonts w:ascii="Arial" w:hAnsi="Arial" w:cs="Arial"/>
          <w:sz w:val="22"/>
          <w:szCs w:val="22"/>
          <w:highlight w:val="lightGray"/>
        </w:rPr>
        <w:t>__.</w:t>
      </w:r>
    </w:p>
    <w:p w14:paraId="73136B5C" w14:textId="77777777" w:rsidR="008E3E39" w:rsidRPr="0022645F" w:rsidRDefault="008E3E39" w:rsidP="008E3E39">
      <w:pPr>
        <w:jc w:val="both"/>
        <w:rPr>
          <w:rFonts w:ascii="Arial" w:hAnsi="Arial" w:cs="Arial"/>
          <w:b/>
          <w:sz w:val="22"/>
          <w:szCs w:val="22"/>
        </w:rPr>
      </w:pPr>
    </w:p>
    <w:p w14:paraId="4B0AA2B4" w14:textId="77777777" w:rsidR="008E3E39" w:rsidRPr="0022645F" w:rsidRDefault="008E3E39" w:rsidP="008E3E39">
      <w:pPr>
        <w:jc w:val="both"/>
        <w:rPr>
          <w:rFonts w:ascii="Arial" w:hAnsi="Arial" w:cs="Arial"/>
          <w:b/>
          <w:sz w:val="22"/>
          <w:szCs w:val="22"/>
        </w:rPr>
      </w:pPr>
    </w:p>
    <w:p w14:paraId="7210BE03" w14:textId="77777777" w:rsidR="008E3E39" w:rsidRPr="0022645F" w:rsidRDefault="008E3E39" w:rsidP="008E3E39">
      <w:pPr>
        <w:jc w:val="both"/>
        <w:rPr>
          <w:rFonts w:ascii="Arial" w:hAnsi="Arial" w:cs="Arial"/>
          <w:b/>
          <w:sz w:val="22"/>
          <w:szCs w:val="22"/>
        </w:rPr>
      </w:pPr>
      <w:r w:rsidRPr="0022645F">
        <w:rPr>
          <w:rFonts w:ascii="Arial" w:hAnsi="Arial" w:cs="Arial"/>
          <w:b/>
          <w:sz w:val="22"/>
          <w:szCs w:val="22"/>
        </w:rPr>
        <w:t>________________________________________</w:t>
      </w:r>
    </w:p>
    <w:p w14:paraId="07566524" w14:textId="77777777" w:rsidR="008E3E39" w:rsidRPr="0022645F" w:rsidRDefault="008E3E39" w:rsidP="008E3E39">
      <w:pPr>
        <w:jc w:val="both"/>
        <w:rPr>
          <w:rFonts w:ascii="Arial" w:hAnsi="Arial" w:cs="Arial"/>
          <w:sz w:val="22"/>
          <w:szCs w:val="22"/>
        </w:rPr>
      </w:pPr>
      <w:r w:rsidRPr="0022645F">
        <w:rPr>
          <w:rFonts w:ascii="Arial" w:hAnsi="Arial" w:cs="Arial"/>
          <w:sz w:val="22"/>
          <w:szCs w:val="22"/>
          <w:highlight w:val="lightGray"/>
        </w:rPr>
        <w:t>[Nombre y firma del trabajador vinculado a la persona natural o jurídica]</w:t>
      </w:r>
    </w:p>
    <w:p w14:paraId="1872C6DC" w14:textId="77777777" w:rsidR="008E3E39" w:rsidRPr="0022645F" w:rsidRDefault="008E3E39" w:rsidP="008E3E39">
      <w:pPr>
        <w:jc w:val="both"/>
        <w:rPr>
          <w:rFonts w:ascii="Arial" w:hAnsi="Arial" w:cs="Arial"/>
          <w:sz w:val="22"/>
          <w:szCs w:val="22"/>
          <w:highlight w:val="lightGray"/>
        </w:rPr>
      </w:pPr>
      <w:r w:rsidRPr="0022645F">
        <w:rPr>
          <w:rFonts w:ascii="Arial" w:hAnsi="Arial" w:cs="Arial"/>
          <w:sz w:val="22"/>
          <w:szCs w:val="22"/>
          <w:highlight w:val="lightGray"/>
        </w:rPr>
        <w:br w:type="page"/>
      </w:r>
    </w:p>
    <w:p w14:paraId="0643A2EB" w14:textId="77777777" w:rsidR="008E3E39" w:rsidRPr="00F7757C" w:rsidRDefault="008E3E39" w:rsidP="008E3E39">
      <w:pPr>
        <w:jc w:val="center"/>
        <w:rPr>
          <w:rFonts w:ascii="Arial" w:hAnsi="Arial" w:cs="Arial"/>
          <w:b/>
          <w:bCs/>
          <w:sz w:val="22"/>
          <w:szCs w:val="22"/>
        </w:rPr>
      </w:pPr>
      <w:r w:rsidRPr="00F7757C">
        <w:rPr>
          <w:rFonts w:ascii="Arial" w:hAnsi="Arial" w:cs="Arial"/>
          <w:b/>
          <w:bCs/>
          <w:sz w:val="22"/>
          <w:szCs w:val="22"/>
        </w:rPr>
        <w:lastRenderedPageBreak/>
        <w:t>FORMATO D – VINCULACIÓN DE POBLACIÓN INDÍGENA, NEGRA, AFROCOLOMBIANA, RAIZAL, PALENQUERA, RROM O GITANA</w:t>
      </w:r>
    </w:p>
    <w:p w14:paraId="6BCDBF4D" w14:textId="77777777" w:rsidR="008E3E39" w:rsidRPr="00F7757C" w:rsidRDefault="008E3E39" w:rsidP="008E3E39">
      <w:pPr>
        <w:jc w:val="both"/>
        <w:rPr>
          <w:rFonts w:ascii="Arial" w:hAnsi="Arial" w:cs="Arial"/>
          <w:b/>
          <w:bCs/>
          <w:sz w:val="22"/>
          <w:szCs w:val="22"/>
          <w:lang w:val="es-MX"/>
        </w:rPr>
      </w:pPr>
    </w:p>
    <w:p w14:paraId="4F30D413" w14:textId="77777777" w:rsidR="008E3E39" w:rsidRPr="00F7757C" w:rsidRDefault="008E3E39" w:rsidP="008E3E39">
      <w:pPr>
        <w:tabs>
          <w:tab w:val="left" w:pos="-142"/>
        </w:tabs>
        <w:autoSpaceDE w:val="0"/>
        <w:autoSpaceDN w:val="0"/>
        <w:adjustRightInd w:val="0"/>
        <w:jc w:val="both"/>
        <w:outlineLvl w:val="0"/>
        <w:rPr>
          <w:rFonts w:ascii="Arial" w:hAnsi="Arial" w:cs="Arial"/>
          <w:sz w:val="22"/>
          <w:szCs w:val="22"/>
        </w:rPr>
      </w:pPr>
      <w:r w:rsidRPr="00F7757C">
        <w:rPr>
          <w:rFonts w:ascii="Arial" w:hAnsi="Arial" w:cs="Arial"/>
          <w:sz w:val="22"/>
          <w:szCs w:val="22"/>
          <w:highlight w:val="lightGray"/>
        </w:rPr>
        <w:t>[La información de este Formato contiene datos sensibles los cuales están sujetos a reserva legal y por tanto no se podrán publicar en el SECOP II para su conocimiento]</w:t>
      </w:r>
    </w:p>
    <w:p w14:paraId="1F44B459" w14:textId="77777777" w:rsidR="008E3E39" w:rsidRPr="00F7757C" w:rsidRDefault="008E3E39" w:rsidP="008E3E39">
      <w:pPr>
        <w:tabs>
          <w:tab w:val="left" w:pos="-142"/>
        </w:tabs>
        <w:autoSpaceDE w:val="0"/>
        <w:autoSpaceDN w:val="0"/>
        <w:adjustRightInd w:val="0"/>
        <w:jc w:val="both"/>
        <w:outlineLvl w:val="0"/>
        <w:rPr>
          <w:rFonts w:ascii="Arial" w:hAnsi="Arial" w:cs="Arial"/>
          <w:sz w:val="22"/>
          <w:szCs w:val="22"/>
        </w:rPr>
      </w:pPr>
    </w:p>
    <w:p w14:paraId="29C76CD6" w14:textId="77777777" w:rsidR="008E3E39" w:rsidRPr="00F7757C" w:rsidRDefault="008E3E39" w:rsidP="008E3E39">
      <w:pPr>
        <w:tabs>
          <w:tab w:val="left" w:pos="-142"/>
        </w:tabs>
        <w:autoSpaceDE w:val="0"/>
        <w:autoSpaceDN w:val="0"/>
        <w:adjustRightInd w:val="0"/>
        <w:jc w:val="both"/>
        <w:outlineLvl w:val="0"/>
        <w:rPr>
          <w:rFonts w:ascii="Arial" w:hAnsi="Arial" w:cs="Arial"/>
          <w:sz w:val="22"/>
          <w:szCs w:val="22"/>
          <w:lang w:val="es-CO"/>
        </w:rPr>
      </w:pPr>
      <w:r w:rsidRPr="00F7757C">
        <w:rPr>
          <w:rFonts w:ascii="Arial" w:hAnsi="Arial" w:cs="Arial"/>
          <w:sz w:val="22"/>
          <w:szCs w:val="22"/>
          <w:lang w:val="es-CO"/>
        </w:rPr>
        <w:t>Señores</w:t>
      </w:r>
    </w:p>
    <w:p w14:paraId="62A7118D" w14:textId="77777777" w:rsidR="008E3E39" w:rsidRPr="00F7757C" w:rsidRDefault="008E3E39" w:rsidP="008E3E39">
      <w:pPr>
        <w:pStyle w:val="InviasNormal"/>
        <w:spacing w:before="0" w:after="0" w:line="0" w:lineRule="atLeast"/>
        <w:contextualSpacing/>
        <w:outlineLvl w:val="0"/>
        <w:rPr>
          <w:rFonts w:cs="Arial"/>
          <w:b/>
          <w:sz w:val="22"/>
          <w:szCs w:val="22"/>
        </w:rPr>
      </w:pPr>
      <w:r w:rsidRPr="00F7757C">
        <w:rPr>
          <w:rFonts w:cs="Arial"/>
          <w:b/>
          <w:sz w:val="22"/>
          <w:szCs w:val="22"/>
        </w:rPr>
        <w:t>MUNICIPIO DE TOCANCIPA</w:t>
      </w:r>
    </w:p>
    <w:p w14:paraId="3E5936D3" w14:textId="77777777" w:rsidR="008E3E39" w:rsidRPr="00F7757C" w:rsidRDefault="008E3E39" w:rsidP="008E3E39">
      <w:pPr>
        <w:pStyle w:val="InviasNormal"/>
        <w:spacing w:before="0" w:after="0" w:line="0" w:lineRule="atLeast"/>
        <w:contextualSpacing/>
        <w:outlineLvl w:val="0"/>
        <w:rPr>
          <w:rFonts w:cs="Arial"/>
          <w:sz w:val="22"/>
          <w:szCs w:val="22"/>
        </w:rPr>
      </w:pPr>
      <w:r w:rsidRPr="00F7757C">
        <w:rPr>
          <w:rFonts w:cs="Arial"/>
          <w:sz w:val="22"/>
          <w:szCs w:val="22"/>
        </w:rPr>
        <w:t>Calle 11 No. 6 - 12</w:t>
      </w:r>
    </w:p>
    <w:p w14:paraId="2C884DE6" w14:textId="18CF7D9B" w:rsidR="008E3E39" w:rsidRPr="00F7757C" w:rsidRDefault="008E3E39" w:rsidP="00686506">
      <w:pPr>
        <w:tabs>
          <w:tab w:val="left" w:pos="-142"/>
        </w:tabs>
        <w:autoSpaceDE w:val="0"/>
        <w:autoSpaceDN w:val="0"/>
        <w:adjustRightInd w:val="0"/>
        <w:spacing w:line="0" w:lineRule="atLeast"/>
        <w:jc w:val="both"/>
        <w:outlineLvl w:val="0"/>
        <w:rPr>
          <w:rFonts w:ascii="Arial" w:hAnsi="Arial" w:cs="Arial"/>
          <w:b/>
          <w:sz w:val="22"/>
          <w:szCs w:val="22"/>
          <w:lang w:val="es-CO"/>
        </w:rPr>
      </w:pPr>
      <w:r w:rsidRPr="00F7757C">
        <w:rPr>
          <w:rFonts w:ascii="Arial" w:hAnsi="Arial" w:cs="Arial"/>
          <w:sz w:val="22"/>
          <w:szCs w:val="22"/>
        </w:rPr>
        <w:t>Tocancipá - Cundinamarca</w:t>
      </w:r>
    </w:p>
    <w:p w14:paraId="156D6057" w14:textId="77777777" w:rsidR="00686506" w:rsidRPr="00F7757C" w:rsidRDefault="00686506" w:rsidP="00686506">
      <w:pPr>
        <w:pStyle w:val="NormalWeb"/>
        <w:spacing w:before="0" w:beforeAutospacing="0" w:after="0" w:afterAutospacing="0" w:line="0" w:lineRule="atLeast"/>
        <w:ind w:left="1418" w:hanging="1418"/>
        <w:rPr>
          <w:rFonts w:cs="Arial"/>
          <w:b/>
          <w:sz w:val="22"/>
          <w:szCs w:val="22"/>
        </w:rPr>
      </w:pPr>
    </w:p>
    <w:p w14:paraId="46A9EC7A" w14:textId="5AF98CAD" w:rsidR="00686506" w:rsidRPr="00F7757C" w:rsidRDefault="00686506" w:rsidP="00686506">
      <w:pPr>
        <w:pStyle w:val="NormalWeb"/>
        <w:spacing w:before="0" w:beforeAutospacing="0" w:after="0" w:afterAutospacing="0" w:line="0" w:lineRule="atLeast"/>
        <w:ind w:left="1418" w:hanging="1418"/>
        <w:rPr>
          <w:rFonts w:cs="Arial"/>
          <w:b/>
          <w:sz w:val="22"/>
          <w:szCs w:val="22"/>
        </w:rPr>
      </w:pPr>
      <w:r w:rsidRPr="00F7757C">
        <w:rPr>
          <w:rFonts w:cs="Arial"/>
          <w:b/>
          <w:sz w:val="22"/>
          <w:szCs w:val="22"/>
        </w:rPr>
        <w:t xml:space="preserve">REF: </w:t>
      </w:r>
      <w:r w:rsidRPr="00F7757C">
        <w:rPr>
          <w:rFonts w:cs="Arial"/>
          <w:b/>
          <w:sz w:val="22"/>
          <w:szCs w:val="22"/>
        </w:rPr>
        <w:tab/>
      </w:r>
      <w:r w:rsidRPr="00F7757C">
        <w:rPr>
          <w:rFonts w:cs="Arial"/>
          <w:b/>
          <w:sz w:val="22"/>
          <w:szCs w:val="22"/>
        </w:rPr>
        <w:tab/>
        <w:t>ESAL 0</w:t>
      </w:r>
      <w:r w:rsidR="00F7757C" w:rsidRPr="00F7757C">
        <w:rPr>
          <w:rFonts w:cs="Arial"/>
          <w:b/>
          <w:sz w:val="22"/>
          <w:szCs w:val="22"/>
        </w:rPr>
        <w:t>0</w:t>
      </w:r>
      <w:r w:rsidR="00243422">
        <w:rPr>
          <w:rFonts w:cs="Arial"/>
          <w:b/>
          <w:sz w:val="22"/>
          <w:szCs w:val="22"/>
        </w:rPr>
        <w:t>5</w:t>
      </w:r>
      <w:r w:rsidRPr="00F7757C">
        <w:rPr>
          <w:rFonts w:cs="Arial"/>
          <w:b/>
          <w:sz w:val="22"/>
          <w:szCs w:val="22"/>
        </w:rPr>
        <w:t xml:space="preserve"> MT 202</w:t>
      </w:r>
      <w:r w:rsidR="001247C1">
        <w:rPr>
          <w:rFonts w:cs="Arial"/>
          <w:b/>
          <w:sz w:val="22"/>
          <w:szCs w:val="22"/>
        </w:rPr>
        <w:t>6</w:t>
      </w:r>
    </w:p>
    <w:p w14:paraId="2924601B" w14:textId="6BEFC606" w:rsidR="00F7757C" w:rsidRPr="00F7757C" w:rsidRDefault="00686506" w:rsidP="00F7757C">
      <w:pPr>
        <w:pStyle w:val="NormalWeb"/>
        <w:spacing w:before="0" w:beforeAutospacing="0" w:after="0" w:afterAutospacing="0" w:line="0" w:lineRule="atLeast"/>
        <w:ind w:left="1418" w:hanging="1418"/>
        <w:rPr>
          <w:rFonts w:cs="Arial"/>
          <w:b/>
          <w:sz w:val="22"/>
          <w:szCs w:val="22"/>
        </w:rPr>
      </w:pPr>
      <w:r w:rsidRPr="00F7757C">
        <w:rPr>
          <w:rFonts w:cs="Arial"/>
          <w:b/>
          <w:sz w:val="22"/>
          <w:szCs w:val="22"/>
        </w:rPr>
        <w:t xml:space="preserve">OBJETO: </w:t>
      </w:r>
      <w:r w:rsidRPr="00F7757C">
        <w:rPr>
          <w:rFonts w:cs="Arial"/>
          <w:b/>
          <w:sz w:val="22"/>
          <w:szCs w:val="22"/>
        </w:rPr>
        <w:tab/>
      </w:r>
      <w:r w:rsidR="001247C1" w:rsidRPr="001247C1">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2FD67663" w14:textId="77777777" w:rsidR="00F7757C" w:rsidRPr="00F7757C" w:rsidRDefault="00F7757C" w:rsidP="00F7757C">
      <w:pPr>
        <w:pStyle w:val="NormalWeb"/>
        <w:spacing w:before="0" w:beforeAutospacing="0" w:after="0" w:afterAutospacing="0" w:line="0" w:lineRule="atLeast"/>
        <w:ind w:left="1418" w:hanging="1418"/>
        <w:rPr>
          <w:rFonts w:cs="Arial"/>
          <w:b/>
          <w:sz w:val="22"/>
          <w:szCs w:val="22"/>
        </w:rPr>
      </w:pPr>
    </w:p>
    <w:p w14:paraId="6D701C2A" w14:textId="4FD81625" w:rsidR="008E3E39" w:rsidRPr="00F7757C" w:rsidRDefault="008E3E39" w:rsidP="00F7757C">
      <w:pPr>
        <w:pStyle w:val="NormalWeb"/>
        <w:spacing w:before="0" w:beforeAutospacing="0" w:after="0" w:afterAutospacing="0" w:line="0" w:lineRule="atLeast"/>
        <w:ind w:left="1418" w:hanging="1418"/>
        <w:rPr>
          <w:rFonts w:cs="Arial"/>
          <w:sz w:val="22"/>
          <w:szCs w:val="22"/>
        </w:rPr>
      </w:pPr>
      <w:r w:rsidRPr="00F7757C">
        <w:rPr>
          <w:rFonts w:cs="Arial"/>
          <w:sz w:val="22"/>
          <w:szCs w:val="22"/>
        </w:rPr>
        <w:t>Estimados señores:</w:t>
      </w:r>
    </w:p>
    <w:p w14:paraId="00F570A5" w14:textId="77777777" w:rsidR="008E3E39" w:rsidRPr="00F7757C" w:rsidRDefault="008E3E39" w:rsidP="008E3E39">
      <w:pPr>
        <w:jc w:val="both"/>
        <w:rPr>
          <w:rFonts w:ascii="Arial" w:hAnsi="Arial" w:cs="Arial"/>
          <w:sz w:val="22"/>
          <w:szCs w:val="22"/>
        </w:rPr>
      </w:pPr>
      <w:r w:rsidRPr="00F7757C">
        <w:rPr>
          <w:rFonts w:ascii="Arial" w:hAnsi="Arial" w:cs="Arial"/>
          <w:sz w:val="22"/>
          <w:szCs w:val="22"/>
          <w:highlight w:val="lightGray"/>
        </w:rPr>
        <w:t>[Incluir el nombre d</w:t>
      </w:r>
      <w:r w:rsidRPr="00F7757C">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7757C">
        <w:rPr>
          <w:rFonts w:ascii="Arial" w:hAnsi="Arial" w:cs="Arial"/>
          <w:sz w:val="22"/>
          <w:szCs w:val="22"/>
        </w:rPr>
        <w:t xml:space="preserve"> identificado con </w:t>
      </w:r>
      <w:r w:rsidRPr="00F7757C">
        <w:rPr>
          <w:rFonts w:ascii="Arial" w:hAnsi="Arial" w:cs="Arial"/>
          <w:sz w:val="22"/>
          <w:szCs w:val="22"/>
          <w:highlight w:val="lightGray"/>
        </w:rPr>
        <w:t>[Introducir el número de identificación]</w:t>
      </w:r>
      <w:r w:rsidRPr="00F7757C">
        <w:rPr>
          <w:rFonts w:ascii="Arial" w:hAnsi="Arial" w:cs="Arial"/>
          <w:sz w:val="22"/>
          <w:szCs w:val="22"/>
        </w:rPr>
        <w:t xml:space="preserve">, en mi condición de </w:t>
      </w:r>
      <w:r w:rsidRPr="00F7757C">
        <w:rPr>
          <w:rFonts w:ascii="Arial" w:hAnsi="Arial" w:cs="Arial"/>
          <w:sz w:val="22"/>
          <w:szCs w:val="22"/>
          <w:highlight w:val="lightGray"/>
        </w:rPr>
        <w:t>[Indicar si actúa como persona natural (nombre propio), representante legal o revisor fiscal]</w:t>
      </w:r>
      <w:r w:rsidRPr="00F7757C">
        <w:rPr>
          <w:rFonts w:ascii="Arial" w:hAnsi="Arial" w:cs="Arial"/>
          <w:sz w:val="22"/>
          <w:szCs w:val="22"/>
        </w:rPr>
        <w:t xml:space="preserve"> de </w:t>
      </w:r>
      <w:r w:rsidRPr="00F7757C">
        <w:rPr>
          <w:rFonts w:ascii="Arial" w:hAnsi="Arial" w:cs="Arial"/>
          <w:sz w:val="22"/>
          <w:szCs w:val="22"/>
          <w:highlight w:val="lightGray"/>
        </w:rPr>
        <w:t>[Expresar la razón social de la persona jurídica (si aplica)]</w:t>
      </w:r>
      <w:r w:rsidRPr="00F7757C">
        <w:rPr>
          <w:rFonts w:ascii="Arial" w:hAnsi="Arial" w:cs="Arial"/>
          <w:sz w:val="22"/>
          <w:szCs w:val="22"/>
        </w:rPr>
        <w:t xml:space="preserve">, </w:t>
      </w:r>
      <w:r w:rsidRPr="00F7757C">
        <w:rPr>
          <w:rFonts w:ascii="Arial" w:hAnsi="Arial" w:cs="Arial"/>
          <w:sz w:val="22"/>
          <w:szCs w:val="22"/>
          <w:highlight w:val="lightGray"/>
        </w:rPr>
        <w:t>[identificada con el NIT (si aplica) __________]</w:t>
      </w:r>
      <w:r w:rsidRPr="00F7757C">
        <w:rPr>
          <w:rFonts w:ascii="Arial" w:hAnsi="Arial" w:cs="Arial"/>
          <w:sz w:val="22"/>
          <w:szCs w:val="22"/>
        </w:rPr>
        <w:t>, certifico bajo la gravedad del juramento que:</w:t>
      </w:r>
    </w:p>
    <w:p w14:paraId="62EF274E" w14:textId="77777777" w:rsidR="008E3E39" w:rsidRPr="00F7757C" w:rsidRDefault="008E3E39" w:rsidP="008E3E39">
      <w:pPr>
        <w:jc w:val="both"/>
        <w:rPr>
          <w:rFonts w:ascii="Arial" w:hAnsi="Arial" w:cs="Arial"/>
          <w:sz w:val="22"/>
          <w:szCs w:val="22"/>
        </w:rPr>
      </w:pPr>
    </w:p>
    <w:p w14:paraId="0BC3D27A" w14:textId="77777777" w:rsidR="008E3E39" w:rsidRPr="00F7757C" w:rsidRDefault="008E3E39" w:rsidP="00B31AAC">
      <w:pPr>
        <w:pStyle w:val="Prrafodelista"/>
        <w:numPr>
          <w:ilvl w:val="0"/>
          <w:numId w:val="27"/>
        </w:numPr>
        <w:ind w:left="567" w:hanging="425"/>
        <w:jc w:val="both"/>
        <w:rPr>
          <w:rFonts w:ascii="Arial" w:hAnsi="Arial" w:cs="Arial"/>
        </w:rPr>
      </w:pPr>
      <w:r w:rsidRPr="00F7757C">
        <w:rPr>
          <w:rFonts w:ascii="Arial" w:hAnsi="Arial" w:cs="Arial"/>
        </w:rPr>
        <w:t xml:space="preserve">El número total de trabajadores vinculados a la nómina corresponde a </w:t>
      </w:r>
      <w:r w:rsidRPr="00F7757C">
        <w:rPr>
          <w:rFonts w:ascii="Arial" w:hAnsi="Arial" w:cs="Arial"/>
          <w:highlight w:val="lightGray"/>
        </w:rPr>
        <w:t>[Diligenciar el número de trabajadores vinculados a la nómina]</w:t>
      </w:r>
    </w:p>
    <w:p w14:paraId="726E49EA" w14:textId="77777777" w:rsidR="008E3E39" w:rsidRPr="00F7757C" w:rsidRDefault="008E3E39" w:rsidP="0022645F">
      <w:pPr>
        <w:pStyle w:val="Prrafodelista"/>
        <w:ind w:left="567" w:hanging="425"/>
        <w:jc w:val="both"/>
        <w:rPr>
          <w:rFonts w:ascii="Arial" w:hAnsi="Arial" w:cs="Arial"/>
        </w:rPr>
      </w:pPr>
    </w:p>
    <w:p w14:paraId="0C168DAC" w14:textId="77777777" w:rsidR="008E3E39" w:rsidRPr="00F7757C" w:rsidRDefault="008E3E39" w:rsidP="00B31AAC">
      <w:pPr>
        <w:pStyle w:val="Prrafodelista"/>
        <w:numPr>
          <w:ilvl w:val="0"/>
          <w:numId w:val="27"/>
        </w:numPr>
        <w:ind w:left="567" w:hanging="425"/>
        <w:jc w:val="both"/>
        <w:rPr>
          <w:rFonts w:ascii="Arial" w:hAnsi="Arial" w:cs="Arial"/>
        </w:rPr>
      </w:pPr>
      <w:r w:rsidRPr="00F7757C">
        <w:rPr>
          <w:rFonts w:ascii="Arial" w:hAnsi="Arial" w:cs="Arial"/>
        </w:rPr>
        <w:t xml:space="preserve">En la nómina están vinculadas las siguientes personas: </w:t>
      </w:r>
      <w:r w:rsidRPr="00F7757C">
        <w:rPr>
          <w:rFonts w:ascii="Arial" w:hAnsi="Arial" w:cs="Arial"/>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w:t>
      </w:r>
    </w:p>
    <w:tbl>
      <w:tblPr>
        <w:tblStyle w:val="Tablanormal11"/>
        <w:tblpPr w:leftFromText="141" w:rightFromText="141" w:vertAnchor="text" w:horzAnchor="margin" w:tblpXSpec="right" w:tblpY="148"/>
        <w:tblW w:w="9266" w:type="dxa"/>
        <w:tblLook w:val="04A0" w:firstRow="1" w:lastRow="0" w:firstColumn="1" w:lastColumn="0" w:noHBand="0" w:noVBand="1"/>
      </w:tblPr>
      <w:tblGrid>
        <w:gridCol w:w="5240"/>
        <w:gridCol w:w="4026"/>
      </w:tblGrid>
      <w:tr w:rsidR="008E3E39" w:rsidRPr="00F7757C" w14:paraId="3C5FB908" w14:textId="77777777" w:rsidTr="0022645F">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5240" w:type="dxa"/>
            <w:hideMark/>
          </w:tcPr>
          <w:p w14:paraId="5845B61B" w14:textId="77777777" w:rsidR="008E3E39" w:rsidRPr="00F7757C" w:rsidRDefault="008E3E39" w:rsidP="00814611">
            <w:pPr>
              <w:jc w:val="both"/>
              <w:rPr>
                <w:rFonts w:ascii="Arial" w:hAnsi="Arial" w:cs="Arial"/>
                <w:caps/>
                <w:sz w:val="22"/>
                <w:szCs w:val="22"/>
              </w:rPr>
            </w:pPr>
          </w:p>
          <w:p w14:paraId="0568139C" w14:textId="77777777" w:rsidR="008E3E39" w:rsidRPr="00F7757C" w:rsidRDefault="008E3E39" w:rsidP="00814611">
            <w:pPr>
              <w:jc w:val="both"/>
              <w:rPr>
                <w:rFonts w:ascii="Arial" w:hAnsi="Arial" w:cs="Arial"/>
                <w:sz w:val="22"/>
                <w:szCs w:val="22"/>
              </w:rPr>
            </w:pPr>
            <w:r w:rsidRPr="00F7757C">
              <w:rPr>
                <w:rFonts w:ascii="Arial" w:hAnsi="Arial" w:cs="Arial"/>
                <w:sz w:val="22"/>
                <w:szCs w:val="22"/>
              </w:rPr>
              <w:t xml:space="preserve">Nombre completo  </w:t>
            </w:r>
          </w:p>
        </w:tc>
        <w:tc>
          <w:tcPr>
            <w:tcW w:w="4026" w:type="dxa"/>
            <w:hideMark/>
          </w:tcPr>
          <w:p w14:paraId="04C50D6F" w14:textId="77777777" w:rsidR="008E3E39" w:rsidRPr="00F7757C" w:rsidRDefault="008E3E39" w:rsidP="00814611">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16A112ED" w14:textId="77777777" w:rsidR="008E3E39" w:rsidRPr="00F7757C" w:rsidRDefault="008E3E39" w:rsidP="00814611">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757C">
              <w:rPr>
                <w:rFonts w:ascii="Arial" w:hAnsi="Arial" w:cs="Arial"/>
                <w:sz w:val="22"/>
                <w:szCs w:val="22"/>
              </w:rPr>
              <w:t>Número de identificación</w:t>
            </w:r>
            <w:r w:rsidRPr="00F7757C">
              <w:rPr>
                <w:rFonts w:ascii="Arial" w:hAnsi="Arial" w:cs="Arial"/>
                <w:sz w:val="22"/>
                <w:szCs w:val="22"/>
              </w:rPr>
              <w:fldChar w:fldCharType="begin"/>
            </w:r>
            <w:r w:rsidRPr="00F7757C">
              <w:rPr>
                <w:rFonts w:ascii="Arial" w:hAnsi="Arial" w:cs="Arial"/>
                <w:sz w:val="22"/>
                <w:szCs w:val="22"/>
              </w:rPr>
              <w:instrText xml:space="preserve"> AUTHOR  "Nombre y Apellidos" \* FirstCap  \* MERGEFORMAT </w:instrText>
            </w:r>
            <w:r w:rsidRPr="00F7757C">
              <w:rPr>
                <w:rFonts w:ascii="Arial" w:hAnsi="Arial" w:cs="Arial"/>
                <w:sz w:val="22"/>
                <w:szCs w:val="22"/>
              </w:rPr>
              <w:fldChar w:fldCharType="end"/>
            </w:r>
          </w:p>
        </w:tc>
      </w:tr>
      <w:tr w:rsidR="008E3E39" w:rsidRPr="00F7757C" w14:paraId="4B74245B" w14:textId="77777777" w:rsidTr="0022645F">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5240" w:type="dxa"/>
            <w:hideMark/>
          </w:tcPr>
          <w:p w14:paraId="3F4A44D1" w14:textId="77777777" w:rsidR="008E3E39" w:rsidRPr="00F7757C" w:rsidRDefault="008E3E39" w:rsidP="00814611">
            <w:pPr>
              <w:jc w:val="both"/>
              <w:rPr>
                <w:rFonts w:ascii="Arial" w:hAnsi="Arial" w:cs="Arial"/>
                <w:b w:val="0"/>
                <w:sz w:val="22"/>
                <w:szCs w:val="22"/>
              </w:rPr>
            </w:pPr>
          </w:p>
        </w:tc>
        <w:tc>
          <w:tcPr>
            <w:tcW w:w="4026" w:type="dxa"/>
            <w:hideMark/>
          </w:tcPr>
          <w:p w14:paraId="1F3EE8C2" w14:textId="77777777" w:rsidR="008E3E39" w:rsidRPr="00F7757C" w:rsidRDefault="008E3E39" w:rsidP="0081461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41A394A5" w14:textId="77777777" w:rsidR="008E3E39" w:rsidRPr="00F7757C" w:rsidRDefault="008E3E39" w:rsidP="008E3E39">
      <w:pPr>
        <w:pStyle w:val="Prrafodelista"/>
        <w:jc w:val="both"/>
        <w:rPr>
          <w:rFonts w:ascii="Arial" w:hAnsi="Arial" w:cs="Arial"/>
        </w:rPr>
      </w:pPr>
    </w:p>
    <w:p w14:paraId="467F1342" w14:textId="77777777" w:rsidR="008E3E39" w:rsidRPr="00F7757C" w:rsidRDefault="008E3E39" w:rsidP="00B31AAC">
      <w:pPr>
        <w:pStyle w:val="Prrafodelista"/>
        <w:numPr>
          <w:ilvl w:val="0"/>
          <w:numId w:val="27"/>
        </w:numPr>
        <w:ind w:left="567" w:hanging="425"/>
        <w:jc w:val="both"/>
        <w:rPr>
          <w:rFonts w:ascii="Arial" w:hAnsi="Arial" w:cs="Arial"/>
        </w:rPr>
      </w:pPr>
      <w:r w:rsidRPr="00F7757C">
        <w:rPr>
          <w:rFonts w:ascii="Arial" w:hAnsi="Arial" w:cs="Arial"/>
        </w:rPr>
        <w:t xml:space="preserve">Conforme con lo anterior, manifestamos que por lo menos el diez por ciento (10%) de la totalidad de la nómina pertenece a población indígena, negra, afrocolombiana, raizal, palanquera, Rrom o gitana. </w:t>
      </w:r>
    </w:p>
    <w:p w14:paraId="1412966F" w14:textId="77777777" w:rsidR="008E3E39" w:rsidRPr="00F7757C" w:rsidRDefault="008E3E39" w:rsidP="0022645F">
      <w:pPr>
        <w:pStyle w:val="Prrafodelista"/>
        <w:ind w:left="567" w:hanging="425"/>
        <w:jc w:val="both"/>
        <w:rPr>
          <w:rFonts w:ascii="Arial" w:hAnsi="Arial" w:cs="Arial"/>
        </w:rPr>
      </w:pPr>
    </w:p>
    <w:p w14:paraId="2821D06E" w14:textId="77777777" w:rsidR="008E3E39" w:rsidRPr="00F7757C" w:rsidRDefault="008E3E39" w:rsidP="00B31AAC">
      <w:pPr>
        <w:pStyle w:val="Prrafodelista"/>
        <w:numPr>
          <w:ilvl w:val="0"/>
          <w:numId w:val="27"/>
        </w:numPr>
        <w:ind w:left="567" w:hanging="425"/>
        <w:jc w:val="both"/>
        <w:rPr>
          <w:rFonts w:ascii="Arial" w:hAnsi="Arial" w:cs="Arial"/>
        </w:rPr>
      </w:pPr>
      <w:r w:rsidRPr="00F7757C">
        <w:rPr>
          <w:rFonts w:ascii="Arial" w:hAnsi="Arial" w:cs="Arial"/>
        </w:rPr>
        <w:t xml:space="preserve">Así mismo declaramos que las personas señaladas anteriormente se encuentran vinculadas con una antigüedad igual o mayor a un año </w:t>
      </w:r>
      <w:r w:rsidRPr="00F7757C">
        <w:rPr>
          <w:rFonts w:ascii="Arial" w:hAnsi="Arial" w:cs="Arial"/>
          <w:shd w:val="clear" w:color="auto" w:fill="FFFFFF"/>
        </w:rPr>
        <w:t>contado a partir de la fecha del cierre del Proceso de Contratación</w:t>
      </w:r>
      <w:r w:rsidRPr="00F7757C">
        <w:rPr>
          <w:rFonts w:ascii="Arial" w:hAnsi="Arial" w:cs="Arial"/>
        </w:rPr>
        <w:t xml:space="preserve">. </w:t>
      </w:r>
      <w:r w:rsidRPr="00F7757C">
        <w:rPr>
          <w:rFonts w:ascii="Arial" w:hAnsi="Arial" w:cs="Arial"/>
          <w:highlight w:val="lightGray"/>
        </w:rPr>
        <w:t>[Para los casos de personas jurídicas constituidas con menos de un año se tendrá que indicar que las personas señaladas se encuentran vinculadas desde el momento de constitución de esta]</w:t>
      </w:r>
    </w:p>
    <w:p w14:paraId="3445D6F7" w14:textId="77777777" w:rsidR="008E3E39" w:rsidRPr="00F7757C" w:rsidRDefault="008E3E39" w:rsidP="008E3E39">
      <w:pPr>
        <w:jc w:val="both"/>
        <w:rPr>
          <w:rFonts w:ascii="Arial" w:hAnsi="Arial" w:cs="Arial"/>
          <w:sz w:val="22"/>
          <w:szCs w:val="22"/>
        </w:rPr>
      </w:pPr>
      <w:r w:rsidRPr="00F7757C">
        <w:rPr>
          <w:rFonts w:ascii="Arial" w:hAnsi="Arial" w:cs="Arial"/>
          <w:sz w:val="22"/>
          <w:szCs w:val="22"/>
        </w:rPr>
        <w:t xml:space="preserve">Sin perjuicio de lo anterior, para probar la pertenencia a la población indígena, negra, afrocolombiana, raizal, palenquera, Rrom o gitana, aporto la certificación expedida por el Ministerio del Interior, </w:t>
      </w:r>
      <w:r w:rsidRPr="00F7757C">
        <w:rPr>
          <w:rFonts w:ascii="Arial" w:hAnsi="Arial" w:cs="Arial"/>
          <w:sz w:val="22"/>
          <w:szCs w:val="22"/>
          <w:lang w:val="es-CO"/>
        </w:rPr>
        <w:t>de acuerdo con los criterios de desempate.</w:t>
      </w:r>
    </w:p>
    <w:p w14:paraId="765494BF" w14:textId="77777777" w:rsidR="008E3E39" w:rsidRPr="00F7757C" w:rsidRDefault="008E3E39" w:rsidP="008E3E39">
      <w:pPr>
        <w:jc w:val="both"/>
        <w:rPr>
          <w:rFonts w:ascii="Arial" w:hAnsi="Arial" w:cs="Arial"/>
          <w:sz w:val="22"/>
          <w:szCs w:val="22"/>
        </w:rPr>
      </w:pPr>
    </w:p>
    <w:p w14:paraId="25DB6D7B" w14:textId="77777777" w:rsidR="008E3E39" w:rsidRPr="00F7757C" w:rsidRDefault="008E3E39" w:rsidP="008E3E39">
      <w:pPr>
        <w:widowControl w:val="0"/>
        <w:spacing w:before="120" w:after="120"/>
        <w:jc w:val="both"/>
        <w:rPr>
          <w:rFonts w:ascii="Arial" w:hAnsi="Arial" w:cs="Arial"/>
          <w:sz w:val="22"/>
          <w:szCs w:val="22"/>
        </w:rPr>
      </w:pPr>
      <w:r w:rsidRPr="00F7757C">
        <w:rPr>
          <w:rFonts w:ascii="Arial" w:hAnsi="Arial" w:cs="Arial"/>
          <w:sz w:val="22"/>
          <w:szCs w:val="22"/>
        </w:rPr>
        <w:t xml:space="preserve">En constancia, se firma en </w:t>
      </w:r>
      <w:r w:rsidRPr="00F7757C">
        <w:rPr>
          <w:rFonts w:ascii="Arial" w:hAnsi="Arial" w:cs="Arial"/>
          <w:sz w:val="22"/>
          <w:szCs w:val="22"/>
          <w:highlight w:val="lightGray"/>
        </w:rPr>
        <w:t>______________</w:t>
      </w:r>
      <w:r w:rsidRPr="00F7757C">
        <w:rPr>
          <w:rFonts w:ascii="Arial" w:hAnsi="Arial" w:cs="Arial"/>
          <w:sz w:val="22"/>
          <w:szCs w:val="22"/>
        </w:rPr>
        <w:t xml:space="preserve">, a los </w:t>
      </w:r>
      <w:r w:rsidRPr="00F7757C">
        <w:rPr>
          <w:rFonts w:ascii="Arial" w:hAnsi="Arial" w:cs="Arial"/>
          <w:sz w:val="22"/>
          <w:szCs w:val="22"/>
          <w:highlight w:val="lightGray"/>
        </w:rPr>
        <w:t>____</w:t>
      </w:r>
      <w:r w:rsidRPr="00F7757C">
        <w:rPr>
          <w:rFonts w:ascii="Arial" w:hAnsi="Arial" w:cs="Arial"/>
          <w:sz w:val="22"/>
          <w:szCs w:val="22"/>
        </w:rPr>
        <w:t xml:space="preserve"> días del mes de </w:t>
      </w:r>
      <w:r w:rsidRPr="00F7757C">
        <w:rPr>
          <w:rFonts w:ascii="Arial" w:hAnsi="Arial" w:cs="Arial"/>
          <w:sz w:val="22"/>
          <w:szCs w:val="22"/>
          <w:highlight w:val="lightGray"/>
        </w:rPr>
        <w:t>_____</w:t>
      </w:r>
      <w:r w:rsidRPr="00F7757C">
        <w:rPr>
          <w:rFonts w:ascii="Arial" w:hAnsi="Arial" w:cs="Arial"/>
          <w:sz w:val="22"/>
          <w:szCs w:val="22"/>
        </w:rPr>
        <w:t xml:space="preserve"> del 20</w:t>
      </w:r>
      <w:r w:rsidRPr="00F7757C">
        <w:rPr>
          <w:rFonts w:ascii="Arial" w:hAnsi="Arial" w:cs="Arial"/>
          <w:sz w:val="22"/>
          <w:szCs w:val="22"/>
          <w:highlight w:val="lightGray"/>
        </w:rPr>
        <w:t>__</w:t>
      </w:r>
    </w:p>
    <w:p w14:paraId="6E03D887" w14:textId="77777777" w:rsidR="008E3E39" w:rsidRPr="00F7757C" w:rsidRDefault="008E3E39" w:rsidP="008E3E39">
      <w:pPr>
        <w:jc w:val="both"/>
        <w:rPr>
          <w:rFonts w:ascii="Arial" w:hAnsi="Arial" w:cs="Arial"/>
          <w:b/>
          <w:sz w:val="22"/>
          <w:szCs w:val="22"/>
        </w:rPr>
      </w:pPr>
    </w:p>
    <w:p w14:paraId="2496B2DF" w14:textId="77777777" w:rsidR="008E3E39" w:rsidRPr="00F7757C" w:rsidRDefault="008E3E39" w:rsidP="008E3E39">
      <w:pPr>
        <w:jc w:val="both"/>
        <w:rPr>
          <w:rFonts w:ascii="Arial" w:hAnsi="Arial" w:cs="Arial"/>
          <w:b/>
          <w:sz w:val="22"/>
          <w:szCs w:val="22"/>
        </w:rPr>
      </w:pPr>
    </w:p>
    <w:p w14:paraId="4458EA5B" w14:textId="77777777" w:rsidR="008E3E39" w:rsidRPr="00F7757C" w:rsidRDefault="008E3E39" w:rsidP="008E3E39">
      <w:pPr>
        <w:jc w:val="both"/>
        <w:rPr>
          <w:rFonts w:ascii="Arial" w:hAnsi="Arial" w:cs="Arial"/>
          <w:b/>
          <w:sz w:val="22"/>
          <w:szCs w:val="22"/>
        </w:rPr>
      </w:pPr>
      <w:r w:rsidRPr="00F7757C">
        <w:rPr>
          <w:rFonts w:ascii="Arial" w:hAnsi="Arial" w:cs="Arial"/>
          <w:noProof/>
          <w:sz w:val="22"/>
          <w:szCs w:val="22"/>
          <w:lang w:val="es-CO" w:eastAsia="es-CO"/>
        </w:rPr>
        <mc:AlternateContent>
          <mc:Choice Requires="wps">
            <w:drawing>
              <wp:anchor distT="0" distB="0" distL="114300" distR="114300" simplePos="0" relativeHeight="251663360" behindDoc="0" locked="0" layoutInCell="1" allowOverlap="1" wp14:anchorId="42C3A601" wp14:editId="66C4455C">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8E1553"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22237AA1" w14:textId="77777777" w:rsidR="008E3E39" w:rsidRPr="00F7757C" w:rsidRDefault="008E3E39" w:rsidP="008E3E39">
      <w:pPr>
        <w:jc w:val="both"/>
        <w:rPr>
          <w:rFonts w:ascii="Arial" w:hAnsi="Arial" w:cs="Arial"/>
          <w:sz w:val="22"/>
          <w:szCs w:val="22"/>
          <w:highlight w:val="lightGray"/>
          <w:shd w:val="clear" w:color="auto" w:fill="FFFFFF"/>
        </w:rPr>
      </w:pPr>
      <w:r w:rsidRPr="00F7757C">
        <w:rPr>
          <w:rFonts w:ascii="Arial" w:hAnsi="Arial" w:cs="Arial"/>
          <w:sz w:val="22"/>
          <w:szCs w:val="22"/>
          <w:highlight w:val="lightGray"/>
        </w:rPr>
        <w:lastRenderedPageBreak/>
        <w:t xml:space="preserve">[Nombre y firma de la </w:t>
      </w:r>
      <w:r w:rsidRPr="00F7757C">
        <w:rPr>
          <w:rFonts w:ascii="Arial" w:hAnsi="Arial" w:cs="Arial"/>
          <w:sz w:val="22"/>
          <w:szCs w:val="22"/>
          <w:highlight w:val="lightGray"/>
          <w:shd w:val="clear" w:color="auto" w:fill="FFFFFF"/>
        </w:rPr>
        <w:t>persona natural]</w:t>
      </w:r>
    </w:p>
    <w:p w14:paraId="46243699" w14:textId="77777777" w:rsidR="008E3E39" w:rsidRPr="00F7757C" w:rsidRDefault="008E3E39" w:rsidP="008E3E39">
      <w:pPr>
        <w:jc w:val="both"/>
        <w:rPr>
          <w:rFonts w:ascii="Arial" w:hAnsi="Arial" w:cs="Arial"/>
          <w:sz w:val="22"/>
          <w:szCs w:val="22"/>
          <w:highlight w:val="lightGray"/>
          <w:shd w:val="clear" w:color="auto" w:fill="FFFFFF"/>
        </w:rPr>
      </w:pPr>
    </w:p>
    <w:p w14:paraId="764F69B0" w14:textId="77777777" w:rsidR="008E3E39" w:rsidRPr="00F7757C" w:rsidRDefault="008E3E39" w:rsidP="008E3E39">
      <w:pPr>
        <w:jc w:val="both"/>
        <w:rPr>
          <w:rFonts w:ascii="Arial" w:hAnsi="Arial" w:cs="Arial"/>
          <w:b/>
          <w:sz w:val="22"/>
          <w:szCs w:val="22"/>
        </w:rPr>
      </w:pPr>
    </w:p>
    <w:p w14:paraId="5F968A88" w14:textId="77777777" w:rsidR="008E3E39" w:rsidRPr="00F7757C" w:rsidRDefault="008E3E39" w:rsidP="008E3E39">
      <w:pPr>
        <w:jc w:val="both"/>
        <w:rPr>
          <w:rFonts w:ascii="Arial" w:hAnsi="Arial" w:cs="Arial"/>
          <w:sz w:val="22"/>
          <w:szCs w:val="22"/>
          <w:highlight w:val="lightGray"/>
          <w:shd w:val="clear" w:color="auto" w:fill="FFFFFF"/>
        </w:rPr>
      </w:pPr>
    </w:p>
    <w:p w14:paraId="2D4D7E84" w14:textId="77777777" w:rsidR="008E3E39" w:rsidRPr="00F7757C" w:rsidRDefault="008E3E39" w:rsidP="008E3E39">
      <w:pPr>
        <w:jc w:val="both"/>
        <w:rPr>
          <w:rFonts w:ascii="Arial" w:hAnsi="Arial" w:cs="Arial"/>
          <w:sz w:val="22"/>
          <w:szCs w:val="22"/>
          <w:highlight w:val="lightGray"/>
          <w:shd w:val="clear" w:color="auto" w:fill="FFFFFF"/>
        </w:rPr>
      </w:pPr>
    </w:p>
    <w:p w14:paraId="10FB5224" w14:textId="77777777" w:rsidR="008E3E39" w:rsidRPr="00F7757C" w:rsidRDefault="008E3E39" w:rsidP="008E3E39">
      <w:pPr>
        <w:jc w:val="both"/>
        <w:rPr>
          <w:rFonts w:ascii="Arial" w:hAnsi="Arial" w:cs="Arial"/>
          <w:sz w:val="22"/>
          <w:szCs w:val="22"/>
        </w:rPr>
      </w:pPr>
      <w:r w:rsidRPr="00F7757C">
        <w:rPr>
          <w:rFonts w:ascii="Arial" w:hAnsi="Arial" w:cs="Arial"/>
          <w:noProof/>
          <w:sz w:val="22"/>
          <w:szCs w:val="22"/>
          <w:lang w:val="es-CO" w:eastAsia="es-CO"/>
        </w:rPr>
        <mc:AlternateContent>
          <mc:Choice Requires="wps">
            <w:drawing>
              <wp:anchor distT="0" distB="0" distL="114300" distR="114300" simplePos="0" relativeHeight="251664384" behindDoc="0" locked="0" layoutInCell="1" allowOverlap="1" wp14:anchorId="12A5C1D3" wp14:editId="7C09889A">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0050B3"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Pr="00F7757C">
        <w:rPr>
          <w:rFonts w:ascii="Arial" w:hAnsi="Arial" w:cs="Arial"/>
          <w:sz w:val="22"/>
          <w:szCs w:val="22"/>
          <w:highlight w:val="lightGray"/>
          <w:shd w:val="clear" w:color="auto" w:fill="FFFFFF"/>
        </w:rPr>
        <w:t xml:space="preserve"> [Nombre y firma del representante legal de la persona jurídica o el revisor fiscal, según corresponda, o el representante del Proponente Plural</w:t>
      </w:r>
      <w:r w:rsidRPr="00F7757C">
        <w:rPr>
          <w:rFonts w:ascii="Arial" w:hAnsi="Arial" w:cs="Arial"/>
          <w:sz w:val="22"/>
          <w:szCs w:val="22"/>
          <w:highlight w:val="lightGray"/>
        </w:rPr>
        <w:t>]</w:t>
      </w:r>
      <w:r w:rsidRPr="00F7757C" w:rsidDel="007D71E7">
        <w:rPr>
          <w:rFonts w:ascii="Arial" w:hAnsi="Arial" w:cs="Arial"/>
          <w:sz w:val="22"/>
          <w:szCs w:val="22"/>
          <w:highlight w:val="lightGray"/>
        </w:rPr>
        <w:t xml:space="preserve"> </w:t>
      </w:r>
    </w:p>
    <w:p w14:paraId="1255C37D" w14:textId="77777777" w:rsidR="00C11DE3" w:rsidRDefault="00C11DE3" w:rsidP="008E3E39">
      <w:pPr>
        <w:jc w:val="center"/>
        <w:rPr>
          <w:rFonts w:ascii="Arial" w:hAnsi="Arial" w:cs="Arial"/>
          <w:b/>
          <w:bCs/>
          <w:sz w:val="22"/>
          <w:szCs w:val="22"/>
        </w:rPr>
      </w:pPr>
    </w:p>
    <w:p w14:paraId="4B242542" w14:textId="77777777" w:rsidR="00C11DE3" w:rsidRDefault="00C11DE3" w:rsidP="008E3E39">
      <w:pPr>
        <w:jc w:val="center"/>
        <w:rPr>
          <w:rFonts w:ascii="Arial" w:hAnsi="Arial" w:cs="Arial"/>
          <w:b/>
          <w:bCs/>
          <w:sz w:val="22"/>
          <w:szCs w:val="22"/>
        </w:rPr>
      </w:pPr>
    </w:p>
    <w:p w14:paraId="1BCC3C25" w14:textId="77777777" w:rsidR="00C11DE3" w:rsidRDefault="00C11DE3" w:rsidP="008E3E39">
      <w:pPr>
        <w:jc w:val="center"/>
        <w:rPr>
          <w:rFonts w:ascii="Arial" w:hAnsi="Arial" w:cs="Arial"/>
          <w:b/>
          <w:bCs/>
          <w:sz w:val="22"/>
          <w:szCs w:val="22"/>
        </w:rPr>
      </w:pPr>
    </w:p>
    <w:p w14:paraId="67C0FA99" w14:textId="77777777" w:rsidR="00C11DE3" w:rsidRDefault="00C11DE3" w:rsidP="008E3E39">
      <w:pPr>
        <w:jc w:val="center"/>
        <w:rPr>
          <w:rFonts w:ascii="Arial" w:hAnsi="Arial" w:cs="Arial"/>
          <w:b/>
          <w:bCs/>
          <w:sz w:val="22"/>
          <w:szCs w:val="22"/>
        </w:rPr>
      </w:pPr>
    </w:p>
    <w:p w14:paraId="23DE2320" w14:textId="77777777" w:rsidR="00C11DE3" w:rsidRDefault="00C11DE3" w:rsidP="008E3E39">
      <w:pPr>
        <w:jc w:val="center"/>
        <w:rPr>
          <w:rFonts w:ascii="Arial" w:hAnsi="Arial" w:cs="Arial"/>
          <w:b/>
          <w:bCs/>
          <w:sz w:val="22"/>
          <w:szCs w:val="22"/>
        </w:rPr>
      </w:pPr>
    </w:p>
    <w:p w14:paraId="1A922A0E" w14:textId="77777777" w:rsidR="00C11DE3" w:rsidRDefault="00C11DE3" w:rsidP="008E3E39">
      <w:pPr>
        <w:jc w:val="center"/>
        <w:rPr>
          <w:rFonts w:ascii="Arial" w:hAnsi="Arial" w:cs="Arial"/>
          <w:b/>
          <w:bCs/>
          <w:sz w:val="22"/>
          <w:szCs w:val="22"/>
        </w:rPr>
      </w:pPr>
    </w:p>
    <w:p w14:paraId="3745B8F9" w14:textId="77777777" w:rsidR="00C11DE3" w:rsidRDefault="00C11DE3" w:rsidP="008E3E39">
      <w:pPr>
        <w:jc w:val="center"/>
        <w:rPr>
          <w:rFonts w:ascii="Arial" w:hAnsi="Arial" w:cs="Arial"/>
          <w:b/>
          <w:bCs/>
          <w:sz w:val="22"/>
          <w:szCs w:val="22"/>
        </w:rPr>
      </w:pPr>
    </w:p>
    <w:p w14:paraId="61F269C6" w14:textId="77777777" w:rsidR="00C11DE3" w:rsidRDefault="00C11DE3" w:rsidP="008E3E39">
      <w:pPr>
        <w:jc w:val="center"/>
        <w:rPr>
          <w:rFonts w:ascii="Arial" w:hAnsi="Arial" w:cs="Arial"/>
          <w:b/>
          <w:bCs/>
          <w:sz w:val="22"/>
          <w:szCs w:val="22"/>
        </w:rPr>
      </w:pPr>
    </w:p>
    <w:p w14:paraId="63791A35" w14:textId="77777777" w:rsidR="00C11DE3" w:rsidRDefault="00C11DE3" w:rsidP="008E3E39">
      <w:pPr>
        <w:jc w:val="center"/>
        <w:rPr>
          <w:rFonts w:ascii="Arial" w:hAnsi="Arial" w:cs="Arial"/>
          <w:b/>
          <w:bCs/>
          <w:sz w:val="22"/>
          <w:szCs w:val="22"/>
        </w:rPr>
      </w:pPr>
    </w:p>
    <w:p w14:paraId="2E8B1B81" w14:textId="77777777" w:rsidR="00C11DE3" w:rsidRDefault="00C11DE3" w:rsidP="008E3E39">
      <w:pPr>
        <w:jc w:val="center"/>
        <w:rPr>
          <w:rFonts w:ascii="Arial" w:hAnsi="Arial" w:cs="Arial"/>
          <w:b/>
          <w:bCs/>
          <w:sz w:val="22"/>
          <w:szCs w:val="22"/>
        </w:rPr>
      </w:pPr>
    </w:p>
    <w:p w14:paraId="7226D92A" w14:textId="77777777" w:rsidR="00C11DE3" w:rsidRDefault="00C11DE3" w:rsidP="008E3E39">
      <w:pPr>
        <w:jc w:val="center"/>
        <w:rPr>
          <w:rFonts w:ascii="Arial" w:hAnsi="Arial" w:cs="Arial"/>
          <w:b/>
          <w:bCs/>
          <w:sz w:val="22"/>
          <w:szCs w:val="22"/>
        </w:rPr>
      </w:pPr>
    </w:p>
    <w:p w14:paraId="40BBFF1B" w14:textId="77777777" w:rsidR="00C11DE3" w:rsidRDefault="00C11DE3" w:rsidP="008E3E39">
      <w:pPr>
        <w:jc w:val="center"/>
        <w:rPr>
          <w:rFonts w:ascii="Arial" w:hAnsi="Arial" w:cs="Arial"/>
          <w:b/>
          <w:bCs/>
          <w:sz w:val="22"/>
          <w:szCs w:val="22"/>
        </w:rPr>
      </w:pPr>
    </w:p>
    <w:p w14:paraId="65AFBF5C" w14:textId="77777777" w:rsidR="00C11DE3" w:rsidRDefault="00C11DE3" w:rsidP="008E3E39">
      <w:pPr>
        <w:jc w:val="center"/>
        <w:rPr>
          <w:rFonts w:ascii="Arial" w:hAnsi="Arial" w:cs="Arial"/>
          <w:b/>
          <w:bCs/>
          <w:sz w:val="22"/>
          <w:szCs w:val="22"/>
        </w:rPr>
      </w:pPr>
    </w:p>
    <w:p w14:paraId="1A5E1BCA" w14:textId="77777777" w:rsidR="00C11DE3" w:rsidRDefault="00C11DE3" w:rsidP="008E3E39">
      <w:pPr>
        <w:jc w:val="center"/>
        <w:rPr>
          <w:rFonts w:ascii="Arial" w:hAnsi="Arial" w:cs="Arial"/>
          <w:b/>
          <w:bCs/>
          <w:sz w:val="22"/>
          <w:szCs w:val="22"/>
        </w:rPr>
      </w:pPr>
    </w:p>
    <w:p w14:paraId="47906DE9" w14:textId="77777777" w:rsidR="00C11DE3" w:rsidRDefault="00C11DE3" w:rsidP="008E3E39">
      <w:pPr>
        <w:jc w:val="center"/>
        <w:rPr>
          <w:rFonts w:ascii="Arial" w:hAnsi="Arial" w:cs="Arial"/>
          <w:b/>
          <w:bCs/>
          <w:sz w:val="22"/>
          <w:szCs w:val="22"/>
        </w:rPr>
      </w:pPr>
    </w:p>
    <w:p w14:paraId="0A6025B0" w14:textId="77777777" w:rsidR="00C11DE3" w:rsidRDefault="00C11DE3" w:rsidP="008E3E39">
      <w:pPr>
        <w:jc w:val="center"/>
        <w:rPr>
          <w:rFonts w:ascii="Arial" w:hAnsi="Arial" w:cs="Arial"/>
          <w:b/>
          <w:bCs/>
          <w:sz w:val="22"/>
          <w:szCs w:val="22"/>
        </w:rPr>
      </w:pPr>
    </w:p>
    <w:p w14:paraId="64ADD735" w14:textId="77777777" w:rsidR="00C11DE3" w:rsidRDefault="00C11DE3" w:rsidP="008E3E39">
      <w:pPr>
        <w:jc w:val="center"/>
        <w:rPr>
          <w:rFonts w:ascii="Arial" w:hAnsi="Arial" w:cs="Arial"/>
          <w:b/>
          <w:bCs/>
          <w:sz w:val="22"/>
          <w:szCs w:val="22"/>
        </w:rPr>
      </w:pPr>
    </w:p>
    <w:p w14:paraId="25E86634" w14:textId="77777777" w:rsidR="00C11DE3" w:rsidRDefault="00C11DE3" w:rsidP="008E3E39">
      <w:pPr>
        <w:jc w:val="center"/>
        <w:rPr>
          <w:rFonts w:ascii="Arial" w:hAnsi="Arial" w:cs="Arial"/>
          <w:b/>
          <w:bCs/>
          <w:sz w:val="22"/>
          <w:szCs w:val="22"/>
        </w:rPr>
      </w:pPr>
    </w:p>
    <w:p w14:paraId="36C5CBE2" w14:textId="77777777" w:rsidR="00C11DE3" w:rsidRDefault="00C11DE3" w:rsidP="008E3E39">
      <w:pPr>
        <w:jc w:val="center"/>
        <w:rPr>
          <w:rFonts w:ascii="Arial" w:hAnsi="Arial" w:cs="Arial"/>
          <w:b/>
          <w:bCs/>
          <w:sz w:val="22"/>
          <w:szCs w:val="22"/>
        </w:rPr>
      </w:pPr>
    </w:p>
    <w:p w14:paraId="6A127FE2" w14:textId="77777777" w:rsidR="00C11DE3" w:rsidRDefault="00C11DE3" w:rsidP="008E3E39">
      <w:pPr>
        <w:jc w:val="center"/>
        <w:rPr>
          <w:rFonts w:ascii="Arial" w:hAnsi="Arial" w:cs="Arial"/>
          <w:b/>
          <w:bCs/>
          <w:sz w:val="22"/>
          <w:szCs w:val="22"/>
        </w:rPr>
      </w:pPr>
    </w:p>
    <w:p w14:paraId="241FB83E" w14:textId="77777777" w:rsidR="00C11DE3" w:rsidRDefault="00C11DE3" w:rsidP="008E3E39">
      <w:pPr>
        <w:jc w:val="center"/>
        <w:rPr>
          <w:rFonts w:ascii="Arial" w:hAnsi="Arial" w:cs="Arial"/>
          <w:b/>
          <w:bCs/>
          <w:sz w:val="22"/>
          <w:szCs w:val="22"/>
        </w:rPr>
      </w:pPr>
    </w:p>
    <w:p w14:paraId="6D1C9E21" w14:textId="77777777" w:rsidR="00C11DE3" w:rsidRDefault="00C11DE3" w:rsidP="008E3E39">
      <w:pPr>
        <w:jc w:val="center"/>
        <w:rPr>
          <w:rFonts w:ascii="Arial" w:hAnsi="Arial" w:cs="Arial"/>
          <w:b/>
          <w:bCs/>
          <w:sz w:val="22"/>
          <w:szCs w:val="22"/>
        </w:rPr>
      </w:pPr>
    </w:p>
    <w:p w14:paraId="793AA911" w14:textId="77777777" w:rsidR="00C11DE3" w:rsidRDefault="00C11DE3" w:rsidP="008E3E39">
      <w:pPr>
        <w:jc w:val="center"/>
        <w:rPr>
          <w:rFonts w:ascii="Arial" w:hAnsi="Arial" w:cs="Arial"/>
          <w:b/>
          <w:bCs/>
          <w:sz w:val="22"/>
          <w:szCs w:val="22"/>
        </w:rPr>
      </w:pPr>
    </w:p>
    <w:p w14:paraId="12395800" w14:textId="77777777" w:rsidR="00C11DE3" w:rsidRDefault="00C11DE3" w:rsidP="008E3E39">
      <w:pPr>
        <w:jc w:val="center"/>
        <w:rPr>
          <w:rFonts w:ascii="Arial" w:hAnsi="Arial" w:cs="Arial"/>
          <w:b/>
          <w:bCs/>
          <w:sz w:val="22"/>
          <w:szCs w:val="22"/>
        </w:rPr>
      </w:pPr>
    </w:p>
    <w:p w14:paraId="578938BB" w14:textId="77777777" w:rsidR="00C11DE3" w:rsidRDefault="00C11DE3" w:rsidP="008E3E39">
      <w:pPr>
        <w:jc w:val="center"/>
        <w:rPr>
          <w:rFonts w:ascii="Arial" w:hAnsi="Arial" w:cs="Arial"/>
          <w:b/>
          <w:bCs/>
          <w:sz w:val="22"/>
          <w:szCs w:val="22"/>
        </w:rPr>
      </w:pPr>
    </w:p>
    <w:p w14:paraId="730611BF" w14:textId="77777777" w:rsidR="00C11DE3" w:rsidRDefault="00C11DE3" w:rsidP="008E3E39">
      <w:pPr>
        <w:jc w:val="center"/>
        <w:rPr>
          <w:rFonts w:ascii="Arial" w:hAnsi="Arial" w:cs="Arial"/>
          <w:b/>
          <w:bCs/>
          <w:sz w:val="22"/>
          <w:szCs w:val="22"/>
        </w:rPr>
      </w:pPr>
    </w:p>
    <w:p w14:paraId="30A9215B" w14:textId="77777777" w:rsidR="00C11DE3" w:rsidRDefault="00C11DE3" w:rsidP="008E3E39">
      <w:pPr>
        <w:jc w:val="center"/>
        <w:rPr>
          <w:rFonts w:ascii="Arial" w:hAnsi="Arial" w:cs="Arial"/>
          <w:b/>
          <w:bCs/>
          <w:sz w:val="22"/>
          <w:szCs w:val="22"/>
        </w:rPr>
      </w:pPr>
    </w:p>
    <w:p w14:paraId="4A249E2F" w14:textId="77777777" w:rsidR="00C11DE3" w:rsidRDefault="00C11DE3" w:rsidP="008E3E39">
      <w:pPr>
        <w:jc w:val="center"/>
        <w:rPr>
          <w:rFonts w:ascii="Arial" w:hAnsi="Arial" w:cs="Arial"/>
          <w:b/>
          <w:bCs/>
          <w:sz w:val="22"/>
          <w:szCs w:val="22"/>
        </w:rPr>
      </w:pPr>
    </w:p>
    <w:p w14:paraId="6278AC4F" w14:textId="77777777" w:rsidR="00C11DE3" w:rsidRDefault="00C11DE3" w:rsidP="008E3E39">
      <w:pPr>
        <w:jc w:val="center"/>
        <w:rPr>
          <w:rFonts w:ascii="Arial" w:hAnsi="Arial" w:cs="Arial"/>
          <w:b/>
          <w:bCs/>
          <w:sz w:val="22"/>
          <w:szCs w:val="22"/>
        </w:rPr>
      </w:pPr>
    </w:p>
    <w:p w14:paraId="33FB7DC4" w14:textId="77777777" w:rsidR="00C11DE3" w:rsidRDefault="00C11DE3" w:rsidP="008E3E39">
      <w:pPr>
        <w:jc w:val="center"/>
        <w:rPr>
          <w:rFonts w:ascii="Arial" w:hAnsi="Arial" w:cs="Arial"/>
          <w:b/>
          <w:bCs/>
          <w:sz w:val="22"/>
          <w:szCs w:val="22"/>
        </w:rPr>
      </w:pPr>
    </w:p>
    <w:p w14:paraId="08C014D9" w14:textId="77777777" w:rsidR="00C11DE3" w:rsidRDefault="00C11DE3" w:rsidP="008E3E39">
      <w:pPr>
        <w:jc w:val="center"/>
        <w:rPr>
          <w:rFonts w:ascii="Arial" w:hAnsi="Arial" w:cs="Arial"/>
          <w:b/>
          <w:bCs/>
          <w:sz w:val="22"/>
          <w:szCs w:val="22"/>
        </w:rPr>
      </w:pPr>
    </w:p>
    <w:p w14:paraId="572C7861" w14:textId="77777777" w:rsidR="00C11DE3" w:rsidRDefault="00C11DE3" w:rsidP="008E3E39">
      <w:pPr>
        <w:jc w:val="center"/>
        <w:rPr>
          <w:rFonts w:ascii="Arial" w:hAnsi="Arial" w:cs="Arial"/>
          <w:b/>
          <w:bCs/>
          <w:sz w:val="22"/>
          <w:szCs w:val="22"/>
        </w:rPr>
      </w:pPr>
    </w:p>
    <w:p w14:paraId="20095A2A" w14:textId="77777777" w:rsidR="00C11DE3" w:rsidRDefault="00C11DE3" w:rsidP="008E3E39">
      <w:pPr>
        <w:jc w:val="center"/>
        <w:rPr>
          <w:rFonts w:ascii="Arial" w:hAnsi="Arial" w:cs="Arial"/>
          <w:b/>
          <w:bCs/>
          <w:sz w:val="22"/>
          <w:szCs w:val="22"/>
        </w:rPr>
      </w:pPr>
    </w:p>
    <w:p w14:paraId="111EE250" w14:textId="77777777" w:rsidR="00C11DE3" w:rsidRDefault="00C11DE3" w:rsidP="008E3E39">
      <w:pPr>
        <w:jc w:val="center"/>
        <w:rPr>
          <w:rFonts w:ascii="Arial" w:hAnsi="Arial" w:cs="Arial"/>
          <w:b/>
          <w:bCs/>
          <w:sz w:val="22"/>
          <w:szCs w:val="22"/>
        </w:rPr>
      </w:pPr>
    </w:p>
    <w:p w14:paraId="48F548BD" w14:textId="77777777" w:rsidR="00C11DE3" w:rsidRDefault="00C11DE3" w:rsidP="008E3E39">
      <w:pPr>
        <w:jc w:val="center"/>
        <w:rPr>
          <w:rFonts w:ascii="Arial" w:hAnsi="Arial" w:cs="Arial"/>
          <w:b/>
          <w:bCs/>
          <w:sz w:val="22"/>
          <w:szCs w:val="22"/>
        </w:rPr>
      </w:pPr>
    </w:p>
    <w:p w14:paraId="4A911353" w14:textId="77777777" w:rsidR="00C11DE3" w:rsidRDefault="00C11DE3" w:rsidP="008E3E39">
      <w:pPr>
        <w:jc w:val="center"/>
        <w:rPr>
          <w:rFonts w:ascii="Arial" w:hAnsi="Arial" w:cs="Arial"/>
          <w:b/>
          <w:bCs/>
          <w:sz w:val="22"/>
          <w:szCs w:val="22"/>
        </w:rPr>
      </w:pPr>
    </w:p>
    <w:p w14:paraId="47794B1F" w14:textId="77777777" w:rsidR="00C11DE3" w:rsidRDefault="00C11DE3" w:rsidP="008E3E39">
      <w:pPr>
        <w:jc w:val="center"/>
        <w:rPr>
          <w:rFonts w:ascii="Arial" w:hAnsi="Arial" w:cs="Arial"/>
          <w:b/>
          <w:bCs/>
          <w:sz w:val="22"/>
          <w:szCs w:val="22"/>
        </w:rPr>
      </w:pPr>
    </w:p>
    <w:p w14:paraId="720DA095" w14:textId="77777777" w:rsidR="00C11DE3" w:rsidRDefault="00C11DE3" w:rsidP="008E3E39">
      <w:pPr>
        <w:jc w:val="center"/>
        <w:rPr>
          <w:rFonts w:ascii="Arial" w:hAnsi="Arial" w:cs="Arial"/>
          <w:b/>
          <w:bCs/>
          <w:sz w:val="22"/>
          <w:szCs w:val="22"/>
        </w:rPr>
      </w:pPr>
    </w:p>
    <w:p w14:paraId="12AF4301" w14:textId="77777777" w:rsidR="00C11DE3" w:rsidRDefault="00C11DE3" w:rsidP="008E3E39">
      <w:pPr>
        <w:jc w:val="center"/>
        <w:rPr>
          <w:rFonts w:ascii="Arial" w:hAnsi="Arial" w:cs="Arial"/>
          <w:b/>
          <w:bCs/>
          <w:sz w:val="22"/>
          <w:szCs w:val="22"/>
        </w:rPr>
      </w:pPr>
    </w:p>
    <w:p w14:paraId="2929B385" w14:textId="77777777" w:rsidR="00C11DE3" w:rsidRDefault="00C11DE3" w:rsidP="008E3E39">
      <w:pPr>
        <w:jc w:val="center"/>
        <w:rPr>
          <w:rFonts w:ascii="Arial" w:hAnsi="Arial" w:cs="Arial"/>
          <w:b/>
          <w:bCs/>
          <w:sz w:val="22"/>
          <w:szCs w:val="22"/>
        </w:rPr>
      </w:pPr>
    </w:p>
    <w:p w14:paraId="3826051D" w14:textId="77777777" w:rsidR="00C11DE3" w:rsidRDefault="00C11DE3" w:rsidP="008E3E39">
      <w:pPr>
        <w:jc w:val="center"/>
        <w:rPr>
          <w:rFonts w:ascii="Arial" w:hAnsi="Arial" w:cs="Arial"/>
          <w:b/>
          <w:bCs/>
          <w:sz w:val="22"/>
          <w:szCs w:val="22"/>
        </w:rPr>
      </w:pPr>
    </w:p>
    <w:p w14:paraId="4607F4E1" w14:textId="77777777" w:rsidR="00C11DE3" w:rsidRDefault="00C11DE3" w:rsidP="008E3E39">
      <w:pPr>
        <w:jc w:val="center"/>
        <w:rPr>
          <w:rFonts w:ascii="Arial" w:hAnsi="Arial" w:cs="Arial"/>
          <w:b/>
          <w:bCs/>
          <w:sz w:val="22"/>
          <w:szCs w:val="22"/>
        </w:rPr>
      </w:pPr>
    </w:p>
    <w:p w14:paraId="7BA19C42" w14:textId="77777777" w:rsidR="00C11DE3" w:rsidRDefault="00C11DE3" w:rsidP="008E3E39">
      <w:pPr>
        <w:jc w:val="center"/>
        <w:rPr>
          <w:rFonts w:ascii="Arial" w:hAnsi="Arial" w:cs="Arial"/>
          <w:b/>
          <w:bCs/>
          <w:sz w:val="22"/>
          <w:szCs w:val="22"/>
        </w:rPr>
      </w:pPr>
    </w:p>
    <w:p w14:paraId="6475BB3C" w14:textId="77777777" w:rsidR="00C11DE3" w:rsidRDefault="00C11DE3" w:rsidP="008E3E39">
      <w:pPr>
        <w:jc w:val="center"/>
        <w:rPr>
          <w:rFonts w:ascii="Arial" w:hAnsi="Arial" w:cs="Arial"/>
          <w:b/>
          <w:bCs/>
          <w:sz w:val="22"/>
          <w:szCs w:val="22"/>
        </w:rPr>
      </w:pPr>
    </w:p>
    <w:p w14:paraId="69ACEB99" w14:textId="77777777" w:rsidR="00C11DE3" w:rsidRDefault="00C11DE3" w:rsidP="008E3E39">
      <w:pPr>
        <w:jc w:val="center"/>
        <w:rPr>
          <w:rFonts w:ascii="Arial" w:hAnsi="Arial" w:cs="Arial"/>
          <w:b/>
          <w:bCs/>
          <w:sz w:val="22"/>
          <w:szCs w:val="22"/>
        </w:rPr>
      </w:pPr>
    </w:p>
    <w:p w14:paraId="15A2F4DF" w14:textId="77777777" w:rsidR="00C11DE3" w:rsidRDefault="00C11DE3" w:rsidP="008E3E39">
      <w:pPr>
        <w:jc w:val="center"/>
        <w:rPr>
          <w:rFonts w:ascii="Arial" w:hAnsi="Arial" w:cs="Arial"/>
          <w:b/>
          <w:bCs/>
          <w:sz w:val="22"/>
          <w:szCs w:val="22"/>
        </w:rPr>
      </w:pPr>
    </w:p>
    <w:p w14:paraId="525E7A68" w14:textId="77777777" w:rsidR="00C11DE3" w:rsidRDefault="00C11DE3" w:rsidP="008E3E39">
      <w:pPr>
        <w:jc w:val="center"/>
        <w:rPr>
          <w:rFonts w:ascii="Arial" w:hAnsi="Arial" w:cs="Arial"/>
          <w:b/>
          <w:bCs/>
          <w:sz w:val="22"/>
          <w:szCs w:val="22"/>
        </w:rPr>
      </w:pPr>
    </w:p>
    <w:p w14:paraId="587802B5" w14:textId="77777777" w:rsidR="00C11DE3" w:rsidRDefault="00C11DE3" w:rsidP="008E3E39">
      <w:pPr>
        <w:jc w:val="center"/>
        <w:rPr>
          <w:rFonts w:ascii="Arial" w:hAnsi="Arial" w:cs="Arial"/>
          <w:b/>
          <w:bCs/>
          <w:sz w:val="22"/>
          <w:szCs w:val="22"/>
        </w:rPr>
      </w:pPr>
    </w:p>
    <w:p w14:paraId="546FE3D4" w14:textId="77777777" w:rsidR="00C11DE3" w:rsidRDefault="00C11DE3" w:rsidP="008E3E39">
      <w:pPr>
        <w:jc w:val="center"/>
        <w:rPr>
          <w:rFonts w:ascii="Arial" w:hAnsi="Arial" w:cs="Arial"/>
          <w:b/>
          <w:bCs/>
          <w:sz w:val="22"/>
          <w:szCs w:val="22"/>
        </w:rPr>
      </w:pPr>
    </w:p>
    <w:p w14:paraId="5A45709C" w14:textId="77777777" w:rsidR="00C11DE3" w:rsidRDefault="00C11DE3" w:rsidP="008E3E39">
      <w:pPr>
        <w:jc w:val="center"/>
        <w:rPr>
          <w:rFonts w:ascii="Arial" w:hAnsi="Arial" w:cs="Arial"/>
          <w:b/>
          <w:bCs/>
          <w:sz w:val="22"/>
          <w:szCs w:val="22"/>
        </w:rPr>
      </w:pPr>
    </w:p>
    <w:p w14:paraId="785FFB27" w14:textId="77777777" w:rsidR="00C11DE3" w:rsidRDefault="00C11DE3" w:rsidP="008E3E39">
      <w:pPr>
        <w:jc w:val="center"/>
        <w:rPr>
          <w:rFonts w:ascii="Arial" w:hAnsi="Arial" w:cs="Arial"/>
          <w:b/>
          <w:bCs/>
          <w:sz w:val="22"/>
          <w:szCs w:val="22"/>
        </w:rPr>
      </w:pPr>
    </w:p>
    <w:p w14:paraId="07983E7B" w14:textId="14360B66" w:rsidR="004C20EA" w:rsidRDefault="00394785" w:rsidP="008E3E39">
      <w:pPr>
        <w:jc w:val="center"/>
        <w:rPr>
          <w:rFonts w:ascii="Arial" w:hAnsi="Arial" w:cs="Arial"/>
          <w:b/>
          <w:bCs/>
          <w:sz w:val="22"/>
          <w:szCs w:val="22"/>
        </w:rPr>
      </w:pPr>
      <w:r w:rsidRPr="007814A8">
        <w:rPr>
          <w:rFonts w:ascii="Arial" w:hAnsi="Arial" w:cs="Arial"/>
          <w:b/>
          <w:bCs/>
          <w:sz w:val="22"/>
          <w:szCs w:val="22"/>
        </w:rPr>
        <w:lastRenderedPageBreak/>
        <w:t xml:space="preserve">FORMATO E – PARTICIPACIÓN MAYORITARIA DE PERSONAS EN PROCESO DE REINCORPORACIÓN Y/O REINTEGRACIÓN </w:t>
      </w:r>
    </w:p>
    <w:p w14:paraId="31588E9B" w14:textId="77777777" w:rsidR="004C20EA" w:rsidRDefault="004C20EA" w:rsidP="008E3E39">
      <w:pPr>
        <w:jc w:val="center"/>
        <w:rPr>
          <w:rFonts w:ascii="Arial" w:hAnsi="Arial" w:cs="Arial"/>
          <w:b/>
          <w:bCs/>
          <w:sz w:val="22"/>
          <w:szCs w:val="22"/>
        </w:rPr>
      </w:pPr>
    </w:p>
    <w:p w14:paraId="0FA396CB" w14:textId="7552BAB0" w:rsidR="008E3E39" w:rsidRPr="007814A8" w:rsidRDefault="008E3E39" w:rsidP="008E3E39">
      <w:pPr>
        <w:jc w:val="center"/>
        <w:rPr>
          <w:rFonts w:ascii="Arial" w:hAnsi="Arial" w:cs="Arial"/>
          <w:b/>
          <w:bCs/>
          <w:sz w:val="22"/>
          <w:szCs w:val="22"/>
        </w:rPr>
      </w:pPr>
      <w:r w:rsidRPr="007814A8">
        <w:rPr>
          <w:rFonts w:ascii="Arial" w:hAnsi="Arial" w:cs="Arial"/>
          <w:b/>
          <w:bCs/>
          <w:sz w:val="22"/>
          <w:szCs w:val="22"/>
        </w:rPr>
        <w:t xml:space="preserve">FORMATO E </w:t>
      </w:r>
      <w:r w:rsidR="004C20EA">
        <w:rPr>
          <w:rFonts w:ascii="Arial" w:hAnsi="Arial" w:cs="Arial"/>
          <w:b/>
          <w:bCs/>
          <w:sz w:val="22"/>
          <w:szCs w:val="22"/>
        </w:rPr>
        <w:t>1</w:t>
      </w:r>
      <w:r w:rsidR="00CB4EF8">
        <w:rPr>
          <w:rFonts w:ascii="Arial" w:hAnsi="Arial" w:cs="Arial"/>
          <w:b/>
          <w:bCs/>
          <w:sz w:val="22"/>
          <w:szCs w:val="22"/>
        </w:rPr>
        <w:t xml:space="preserve"> </w:t>
      </w:r>
      <w:r w:rsidRPr="007814A8">
        <w:rPr>
          <w:rFonts w:ascii="Arial" w:hAnsi="Arial" w:cs="Arial"/>
          <w:b/>
          <w:bCs/>
          <w:sz w:val="22"/>
          <w:szCs w:val="22"/>
        </w:rPr>
        <w:t>– PARTICIPACIÓN MAYORITARIA DE PERSONAS EN PROCESO DE REINCORPORACIÓN Y/O REINTEGRACIÓN (PERSONAS JURÍDICAS)</w:t>
      </w:r>
    </w:p>
    <w:p w14:paraId="11DC9821" w14:textId="77777777" w:rsidR="008E3E39" w:rsidRPr="007814A8" w:rsidRDefault="008E3E39" w:rsidP="008E3E39">
      <w:pPr>
        <w:jc w:val="both"/>
        <w:rPr>
          <w:rFonts w:ascii="Arial" w:hAnsi="Arial" w:cs="Arial"/>
          <w:sz w:val="22"/>
          <w:szCs w:val="22"/>
        </w:rPr>
      </w:pPr>
    </w:p>
    <w:p w14:paraId="56C4EE2C" w14:textId="77777777" w:rsidR="008E3E39" w:rsidRPr="007814A8" w:rsidRDefault="008E3E39" w:rsidP="008E3E39">
      <w:pPr>
        <w:tabs>
          <w:tab w:val="left" w:pos="-142"/>
        </w:tabs>
        <w:autoSpaceDE w:val="0"/>
        <w:autoSpaceDN w:val="0"/>
        <w:adjustRightInd w:val="0"/>
        <w:jc w:val="both"/>
        <w:outlineLvl w:val="0"/>
        <w:rPr>
          <w:rFonts w:ascii="Arial" w:hAnsi="Arial" w:cs="Arial"/>
          <w:sz w:val="22"/>
          <w:szCs w:val="22"/>
        </w:rPr>
      </w:pPr>
      <w:r w:rsidRPr="007814A8">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5BF1F310" w14:textId="77777777" w:rsidR="008E3E39" w:rsidRPr="007814A8" w:rsidRDefault="008E3E39" w:rsidP="008E3E39">
      <w:pPr>
        <w:tabs>
          <w:tab w:val="left" w:pos="-142"/>
        </w:tabs>
        <w:autoSpaceDE w:val="0"/>
        <w:autoSpaceDN w:val="0"/>
        <w:adjustRightInd w:val="0"/>
        <w:jc w:val="both"/>
        <w:outlineLvl w:val="0"/>
        <w:rPr>
          <w:rFonts w:ascii="Arial" w:hAnsi="Arial" w:cs="Arial"/>
          <w:sz w:val="22"/>
          <w:szCs w:val="22"/>
        </w:rPr>
      </w:pPr>
    </w:p>
    <w:p w14:paraId="6C0687EC" w14:textId="77777777" w:rsidR="008E3E39" w:rsidRPr="007814A8" w:rsidRDefault="008E3E39" w:rsidP="008E3E39">
      <w:pPr>
        <w:tabs>
          <w:tab w:val="left" w:pos="-142"/>
        </w:tabs>
        <w:autoSpaceDE w:val="0"/>
        <w:autoSpaceDN w:val="0"/>
        <w:adjustRightInd w:val="0"/>
        <w:jc w:val="both"/>
        <w:outlineLvl w:val="0"/>
        <w:rPr>
          <w:rFonts w:ascii="Arial" w:hAnsi="Arial" w:cs="Arial"/>
          <w:sz w:val="22"/>
          <w:szCs w:val="22"/>
        </w:rPr>
      </w:pPr>
      <w:r w:rsidRPr="007814A8">
        <w:rPr>
          <w:rFonts w:ascii="Arial" w:hAnsi="Arial" w:cs="Arial"/>
          <w:sz w:val="22"/>
          <w:szCs w:val="22"/>
        </w:rPr>
        <w:t>Señores</w:t>
      </w:r>
    </w:p>
    <w:p w14:paraId="51996424" w14:textId="77777777" w:rsidR="008E3E39" w:rsidRPr="007814A8" w:rsidRDefault="008E3E39" w:rsidP="008E3E39">
      <w:pPr>
        <w:pStyle w:val="InviasNormal"/>
        <w:spacing w:before="0" w:after="0" w:line="0" w:lineRule="atLeast"/>
        <w:contextualSpacing/>
        <w:outlineLvl w:val="0"/>
        <w:rPr>
          <w:rFonts w:cs="Arial"/>
          <w:b/>
          <w:sz w:val="22"/>
          <w:szCs w:val="22"/>
        </w:rPr>
      </w:pPr>
      <w:r w:rsidRPr="007814A8">
        <w:rPr>
          <w:rFonts w:cs="Arial"/>
          <w:b/>
          <w:sz w:val="22"/>
          <w:szCs w:val="22"/>
        </w:rPr>
        <w:t>MUNICIPIO DE TOCANCIPA</w:t>
      </w:r>
    </w:p>
    <w:p w14:paraId="04A39937" w14:textId="77777777" w:rsidR="008E3E39" w:rsidRPr="007814A8" w:rsidRDefault="008E3E39" w:rsidP="008E3E39">
      <w:pPr>
        <w:pStyle w:val="InviasNormal"/>
        <w:spacing w:before="0" w:after="0" w:line="0" w:lineRule="atLeast"/>
        <w:contextualSpacing/>
        <w:outlineLvl w:val="0"/>
        <w:rPr>
          <w:rFonts w:cs="Arial"/>
          <w:sz w:val="22"/>
          <w:szCs w:val="22"/>
        </w:rPr>
      </w:pPr>
      <w:r w:rsidRPr="007814A8">
        <w:rPr>
          <w:rFonts w:cs="Arial"/>
          <w:sz w:val="22"/>
          <w:szCs w:val="22"/>
        </w:rPr>
        <w:t>Calle 11 No. 6 - 12</w:t>
      </w:r>
    </w:p>
    <w:p w14:paraId="1339882F" w14:textId="77777777" w:rsidR="008E3E39" w:rsidRPr="007814A8"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7814A8">
        <w:rPr>
          <w:rFonts w:ascii="Arial" w:hAnsi="Arial" w:cs="Arial"/>
          <w:sz w:val="22"/>
          <w:szCs w:val="22"/>
        </w:rPr>
        <w:t>Tocancipá - Cundinamarca</w:t>
      </w:r>
    </w:p>
    <w:p w14:paraId="212A2534" w14:textId="77777777" w:rsidR="008E3E39" w:rsidRPr="007814A8" w:rsidRDefault="008E3E39" w:rsidP="008E3E39">
      <w:pPr>
        <w:tabs>
          <w:tab w:val="left" w:pos="-142"/>
        </w:tabs>
        <w:autoSpaceDE w:val="0"/>
        <w:autoSpaceDN w:val="0"/>
        <w:adjustRightInd w:val="0"/>
        <w:jc w:val="both"/>
        <w:rPr>
          <w:rFonts w:ascii="Arial" w:hAnsi="Arial" w:cs="Arial"/>
          <w:sz w:val="22"/>
          <w:szCs w:val="22"/>
        </w:rPr>
      </w:pPr>
    </w:p>
    <w:p w14:paraId="33D49D0B" w14:textId="5B7582DF" w:rsidR="004B7AAB" w:rsidRPr="00B00B41" w:rsidRDefault="004B7AAB" w:rsidP="004B7AAB">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sidR="00F7757C">
        <w:rPr>
          <w:rFonts w:cs="Arial"/>
          <w:b/>
          <w:sz w:val="22"/>
          <w:szCs w:val="22"/>
        </w:rPr>
        <w:t>00</w:t>
      </w:r>
      <w:r w:rsidR="00243422">
        <w:rPr>
          <w:rFonts w:cs="Arial"/>
          <w:b/>
          <w:sz w:val="22"/>
          <w:szCs w:val="22"/>
        </w:rPr>
        <w:t>5</w:t>
      </w:r>
      <w:r w:rsidRPr="00B00B41">
        <w:rPr>
          <w:rFonts w:cs="Arial"/>
          <w:b/>
          <w:sz w:val="22"/>
          <w:szCs w:val="22"/>
        </w:rPr>
        <w:t xml:space="preserve"> MT 202</w:t>
      </w:r>
      <w:r w:rsidR="008C452B">
        <w:rPr>
          <w:rFonts w:cs="Arial"/>
          <w:b/>
          <w:sz w:val="22"/>
          <w:szCs w:val="22"/>
        </w:rPr>
        <w:t>6</w:t>
      </w:r>
    </w:p>
    <w:p w14:paraId="41A2788D" w14:textId="5FFD0F14" w:rsidR="008E3E39" w:rsidRPr="007814A8" w:rsidRDefault="004B7AAB" w:rsidP="004B7AAB">
      <w:pPr>
        <w:pStyle w:val="NormalWeb"/>
        <w:spacing w:before="0" w:beforeAutospacing="0" w:after="0" w:afterAutospacing="0" w:line="0" w:lineRule="atLeast"/>
        <w:ind w:left="1418" w:hanging="1418"/>
        <w:rPr>
          <w:rFonts w:cs="Arial"/>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C452B" w:rsidRPr="008C452B">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7814A8">
        <w:rPr>
          <w:rFonts w:cs="Arial"/>
          <w:sz w:val="22"/>
          <w:szCs w:val="22"/>
        </w:rPr>
        <w:t>.</w:t>
      </w:r>
    </w:p>
    <w:p w14:paraId="10F780B5" w14:textId="77777777" w:rsidR="008E3E39" w:rsidRPr="007814A8" w:rsidRDefault="008E3E39" w:rsidP="008E3E39">
      <w:pPr>
        <w:tabs>
          <w:tab w:val="left" w:pos="-142"/>
        </w:tabs>
        <w:autoSpaceDE w:val="0"/>
        <w:autoSpaceDN w:val="0"/>
        <w:adjustRightInd w:val="0"/>
        <w:spacing w:line="0" w:lineRule="atLeast"/>
        <w:jc w:val="both"/>
        <w:outlineLvl w:val="0"/>
        <w:rPr>
          <w:rFonts w:ascii="Arial" w:hAnsi="Arial" w:cs="Arial"/>
          <w:sz w:val="22"/>
          <w:szCs w:val="22"/>
          <w:highlight w:val="lightGray"/>
        </w:rPr>
      </w:pPr>
    </w:p>
    <w:p w14:paraId="02115E2C" w14:textId="77777777" w:rsidR="008E3E39" w:rsidRPr="007814A8" w:rsidRDefault="008E3E39" w:rsidP="008E3E39">
      <w:pPr>
        <w:widowControl w:val="0"/>
        <w:spacing w:line="0" w:lineRule="atLeast"/>
        <w:jc w:val="both"/>
        <w:rPr>
          <w:rFonts w:ascii="Arial" w:hAnsi="Arial" w:cs="Arial"/>
          <w:sz w:val="22"/>
          <w:szCs w:val="22"/>
        </w:rPr>
      </w:pPr>
      <w:r w:rsidRPr="007814A8">
        <w:rPr>
          <w:rFonts w:ascii="Arial" w:hAnsi="Arial" w:cs="Arial"/>
          <w:sz w:val="22"/>
          <w:szCs w:val="22"/>
        </w:rPr>
        <w:t>Estimados señores:</w:t>
      </w:r>
    </w:p>
    <w:p w14:paraId="6F567D39" w14:textId="77777777" w:rsidR="008E3E39" w:rsidRPr="007814A8" w:rsidRDefault="008E3E39" w:rsidP="008E3E39">
      <w:pPr>
        <w:jc w:val="both"/>
        <w:rPr>
          <w:rFonts w:ascii="Arial" w:hAnsi="Arial" w:cs="Arial"/>
          <w:sz w:val="22"/>
          <w:szCs w:val="22"/>
        </w:rPr>
      </w:pPr>
      <w:r w:rsidRPr="007814A8">
        <w:rPr>
          <w:rFonts w:ascii="Arial" w:hAnsi="Arial" w:cs="Arial"/>
          <w:sz w:val="22"/>
          <w:szCs w:val="22"/>
          <w:highlight w:val="lightGray"/>
        </w:rPr>
        <w:t>[Incluir el nombre del representante legal de la persona jurídica y el revisor fiscal, si están obligados a tenerlo]</w:t>
      </w:r>
      <w:r w:rsidRPr="007814A8">
        <w:rPr>
          <w:rFonts w:ascii="Arial" w:hAnsi="Arial" w:cs="Arial"/>
          <w:sz w:val="22"/>
          <w:szCs w:val="22"/>
        </w:rPr>
        <w:t xml:space="preserve"> identificado con </w:t>
      </w:r>
      <w:r w:rsidRPr="007814A8">
        <w:rPr>
          <w:rFonts w:ascii="Arial" w:hAnsi="Arial" w:cs="Arial"/>
          <w:sz w:val="22"/>
          <w:szCs w:val="22"/>
          <w:highlight w:val="lightGray"/>
        </w:rPr>
        <w:t>[Incorporar el número de identificación]</w:t>
      </w:r>
      <w:r w:rsidRPr="007814A8">
        <w:rPr>
          <w:rFonts w:ascii="Arial" w:hAnsi="Arial" w:cs="Arial"/>
          <w:sz w:val="22"/>
          <w:szCs w:val="22"/>
        </w:rPr>
        <w:t xml:space="preserve">, en mi condición de </w:t>
      </w:r>
      <w:r w:rsidRPr="007814A8">
        <w:rPr>
          <w:rFonts w:ascii="Arial" w:hAnsi="Arial" w:cs="Arial"/>
          <w:sz w:val="22"/>
          <w:szCs w:val="22"/>
          <w:highlight w:val="lightGray"/>
        </w:rPr>
        <w:t>[Indicar si actúa como representante legal o revisor fiscal o ambos]</w:t>
      </w:r>
      <w:r w:rsidRPr="007814A8">
        <w:rPr>
          <w:rFonts w:ascii="Arial" w:hAnsi="Arial" w:cs="Arial"/>
          <w:sz w:val="22"/>
          <w:szCs w:val="22"/>
        </w:rPr>
        <w:t xml:space="preserve"> de </w:t>
      </w:r>
      <w:r w:rsidRPr="007814A8">
        <w:rPr>
          <w:rFonts w:ascii="Arial" w:hAnsi="Arial" w:cs="Arial"/>
          <w:sz w:val="22"/>
          <w:szCs w:val="22"/>
          <w:highlight w:val="lightGray"/>
        </w:rPr>
        <w:t>[expresar la razón social de la persona jurídica]</w:t>
      </w:r>
      <w:r w:rsidRPr="007814A8">
        <w:rPr>
          <w:rFonts w:ascii="Arial" w:hAnsi="Arial" w:cs="Arial"/>
          <w:sz w:val="22"/>
          <w:szCs w:val="22"/>
        </w:rPr>
        <w:t xml:space="preserve">, </w:t>
      </w:r>
      <w:r w:rsidRPr="007814A8">
        <w:rPr>
          <w:rFonts w:ascii="Arial" w:hAnsi="Arial" w:cs="Arial"/>
          <w:sz w:val="22"/>
          <w:szCs w:val="22"/>
          <w:highlight w:val="lightGray"/>
        </w:rPr>
        <w:t>[identificada con el NIT __________]</w:t>
      </w:r>
      <w:r w:rsidRPr="007814A8">
        <w:rPr>
          <w:rFonts w:ascii="Arial" w:hAnsi="Arial" w:cs="Arial"/>
          <w:sz w:val="22"/>
          <w:szCs w:val="22"/>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640ED93C" w14:textId="77777777" w:rsidR="008E3E39" w:rsidRPr="007814A8" w:rsidRDefault="008E3E39" w:rsidP="008E3E39">
      <w:pPr>
        <w:jc w:val="both"/>
        <w:rPr>
          <w:rFonts w:ascii="Arial" w:hAnsi="Arial" w:cs="Arial"/>
          <w:sz w:val="22"/>
          <w:szCs w:val="22"/>
        </w:rPr>
      </w:pPr>
    </w:p>
    <w:p w14:paraId="28B0C85C" w14:textId="77777777" w:rsidR="008E3E39" w:rsidRPr="007814A8" w:rsidRDefault="008E3E39" w:rsidP="008E3E39">
      <w:pPr>
        <w:jc w:val="both"/>
        <w:rPr>
          <w:rFonts w:ascii="Arial" w:hAnsi="Arial" w:cs="Arial"/>
          <w:sz w:val="22"/>
          <w:szCs w:val="22"/>
        </w:rPr>
      </w:pPr>
      <w:r w:rsidRPr="007814A8">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034B0A" w14:textId="77777777" w:rsidR="008E3E39" w:rsidRPr="007814A8" w:rsidRDefault="008E3E39" w:rsidP="008E3E39">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3E39" w:rsidRPr="007814A8" w14:paraId="305E1B4D"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627B67" w14:textId="77777777" w:rsidR="008E3E39" w:rsidRPr="007814A8" w:rsidRDefault="008E3E39" w:rsidP="00814611">
            <w:pPr>
              <w:jc w:val="both"/>
              <w:rPr>
                <w:rFonts w:ascii="Arial" w:hAnsi="Arial" w:cs="Arial"/>
                <w:b/>
                <w:sz w:val="22"/>
                <w:szCs w:val="22"/>
              </w:rPr>
            </w:pPr>
            <w:r w:rsidRPr="007814A8">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24DDCE" w14:textId="77777777" w:rsidR="008E3E39" w:rsidRPr="007814A8" w:rsidRDefault="008E3E39" w:rsidP="00814611">
            <w:pPr>
              <w:jc w:val="both"/>
              <w:rPr>
                <w:rFonts w:ascii="Arial" w:hAnsi="Arial" w:cs="Arial"/>
                <w:b/>
                <w:sz w:val="22"/>
                <w:szCs w:val="22"/>
              </w:rPr>
            </w:pPr>
            <w:r w:rsidRPr="007814A8">
              <w:rPr>
                <w:rFonts w:ascii="Arial" w:hAnsi="Arial" w:cs="Arial"/>
                <w:b/>
                <w:sz w:val="22"/>
                <w:szCs w:val="22"/>
              </w:rPr>
              <w:t>Número de cuotas sociales, acciones que poseen o el alcance o condición de su participación en el caso de las personas jurídicas sin ánimo de lucro</w:t>
            </w:r>
            <w:r w:rsidRPr="007814A8">
              <w:rPr>
                <w:rFonts w:ascii="Arial" w:hAnsi="Arial" w:cs="Arial"/>
                <w:b/>
                <w:sz w:val="22"/>
                <w:szCs w:val="22"/>
              </w:rPr>
              <w:fldChar w:fldCharType="begin"/>
            </w:r>
            <w:r w:rsidRPr="007814A8">
              <w:rPr>
                <w:rFonts w:ascii="Arial" w:hAnsi="Arial" w:cs="Arial"/>
                <w:b/>
                <w:sz w:val="22"/>
                <w:szCs w:val="22"/>
              </w:rPr>
              <w:instrText xml:space="preserve"> AUTHOR  "Nombre y Apellidos" \* FirstCap  \* MERGEFORMAT </w:instrText>
            </w:r>
            <w:r w:rsidRPr="007814A8">
              <w:rPr>
                <w:rFonts w:ascii="Arial" w:hAnsi="Arial" w:cs="Arial"/>
                <w:b/>
                <w:sz w:val="22"/>
                <w:szCs w:val="22"/>
              </w:rPr>
              <w:fldChar w:fldCharType="end"/>
            </w:r>
          </w:p>
        </w:tc>
      </w:tr>
      <w:tr w:rsidR="008E3E39" w:rsidRPr="007814A8" w14:paraId="1EDC9154"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4A2F4B" w14:textId="77777777" w:rsidR="008E3E39" w:rsidRPr="007814A8" w:rsidRDefault="008E3E39" w:rsidP="00814611">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050D50" w14:textId="77777777" w:rsidR="008E3E39" w:rsidRPr="007814A8" w:rsidRDefault="008E3E39" w:rsidP="00814611">
            <w:pPr>
              <w:jc w:val="both"/>
              <w:rPr>
                <w:rFonts w:ascii="Arial" w:hAnsi="Arial" w:cs="Arial"/>
                <w:sz w:val="22"/>
                <w:szCs w:val="22"/>
              </w:rPr>
            </w:pPr>
          </w:p>
        </w:tc>
      </w:tr>
    </w:tbl>
    <w:p w14:paraId="0EC00023" w14:textId="77777777" w:rsidR="008E3E39" w:rsidRPr="007814A8" w:rsidRDefault="008E3E39" w:rsidP="008E3E39">
      <w:pPr>
        <w:widowControl w:val="0"/>
        <w:spacing w:line="0" w:lineRule="atLeast"/>
        <w:jc w:val="both"/>
        <w:rPr>
          <w:rFonts w:ascii="Arial" w:hAnsi="Arial" w:cs="Arial"/>
          <w:sz w:val="22"/>
          <w:szCs w:val="22"/>
        </w:rPr>
      </w:pPr>
    </w:p>
    <w:p w14:paraId="76D1F02A" w14:textId="77777777" w:rsidR="008E3E39" w:rsidRPr="007814A8" w:rsidRDefault="008E3E39" w:rsidP="008E3E39">
      <w:pPr>
        <w:widowControl w:val="0"/>
        <w:spacing w:line="0" w:lineRule="atLeast"/>
        <w:jc w:val="both"/>
        <w:rPr>
          <w:rFonts w:ascii="Arial" w:hAnsi="Arial" w:cs="Arial"/>
          <w:sz w:val="22"/>
          <w:szCs w:val="22"/>
        </w:rPr>
      </w:pPr>
      <w:r w:rsidRPr="007814A8">
        <w:rPr>
          <w:rFonts w:ascii="Arial" w:hAnsi="Arial" w:cs="Arial"/>
          <w:sz w:val="22"/>
          <w:szCs w:val="22"/>
        </w:rPr>
        <w:t xml:space="preserve">Adjunto a esta certificación aporto los documentos de identificación de las personas en proceso de reincorporación o reintegración, </w:t>
      </w:r>
      <w:r w:rsidRPr="007814A8">
        <w:rPr>
          <w:rFonts w:ascii="Arial" w:hAnsi="Arial" w:cs="Arial"/>
          <w:sz w:val="22"/>
          <w:szCs w:val="22"/>
          <w:lang w:val="es-CO"/>
        </w:rPr>
        <w:t>de acuerdo con los criterios de desempate.</w:t>
      </w:r>
    </w:p>
    <w:p w14:paraId="6EF776F6" w14:textId="77777777" w:rsidR="008E3E39" w:rsidRPr="007814A8" w:rsidRDefault="008E3E39" w:rsidP="008E3E39">
      <w:pPr>
        <w:widowControl w:val="0"/>
        <w:spacing w:before="120" w:after="120"/>
        <w:jc w:val="both"/>
        <w:rPr>
          <w:rFonts w:ascii="Arial" w:hAnsi="Arial" w:cs="Arial"/>
          <w:sz w:val="22"/>
          <w:szCs w:val="22"/>
        </w:rPr>
      </w:pPr>
      <w:r w:rsidRPr="007814A8">
        <w:rPr>
          <w:rFonts w:ascii="Arial" w:hAnsi="Arial" w:cs="Arial"/>
          <w:sz w:val="22"/>
          <w:szCs w:val="22"/>
        </w:rPr>
        <w:t xml:space="preserve">En constancia, se firma en </w:t>
      </w:r>
      <w:r w:rsidRPr="007814A8">
        <w:rPr>
          <w:rFonts w:ascii="Arial" w:hAnsi="Arial" w:cs="Arial"/>
          <w:sz w:val="22"/>
          <w:szCs w:val="22"/>
          <w:highlight w:val="lightGray"/>
        </w:rPr>
        <w:t>______________</w:t>
      </w:r>
      <w:r w:rsidRPr="007814A8">
        <w:rPr>
          <w:rFonts w:ascii="Arial" w:hAnsi="Arial" w:cs="Arial"/>
          <w:sz w:val="22"/>
          <w:szCs w:val="22"/>
        </w:rPr>
        <w:t xml:space="preserve">, a los </w:t>
      </w:r>
      <w:r w:rsidRPr="007814A8">
        <w:rPr>
          <w:rFonts w:ascii="Arial" w:hAnsi="Arial" w:cs="Arial"/>
          <w:sz w:val="22"/>
          <w:szCs w:val="22"/>
          <w:highlight w:val="lightGray"/>
        </w:rPr>
        <w:t>____</w:t>
      </w:r>
      <w:r w:rsidRPr="007814A8">
        <w:rPr>
          <w:rFonts w:ascii="Arial" w:hAnsi="Arial" w:cs="Arial"/>
          <w:sz w:val="22"/>
          <w:szCs w:val="22"/>
        </w:rPr>
        <w:t xml:space="preserve"> días del mes de </w:t>
      </w:r>
      <w:r w:rsidRPr="007814A8">
        <w:rPr>
          <w:rFonts w:ascii="Arial" w:hAnsi="Arial" w:cs="Arial"/>
          <w:sz w:val="22"/>
          <w:szCs w:val="22"/>
          <w:highlight w:val="lightGray"/>
        </w:rPr>
        <w:t>_____</w:t>
      </w:r>
      <w:r w:rsidRPr="007814A8">
        <w:rPr>
          <w:rFonts w:ascii="Arial" w:hAnsi="Arial" w:cs="Arial"/>
          <w:sz w:val="22"/>
          <w:szCs w:val="22"/>
        </w:rPr>
        <w:t xml:space="preserve"> del 20</w:t>
      </w:r>
      <w:r w:rsidRPr="007814A8">
        <w:rPr>
          <w:rFonts w:ascii="Arial" w:hAnsi="Arial" w:cs="Arial"/>
          <w:sz w:val="22"/>
          <w:szCs w:val="22"/>
          <w:highlight w:val="lightGray"/>
        </w:rPr>
        <w:t>__.</w:t>
      </w:r>
    </w:p>
    <w:p w14:paraId="269BB760" w14:textId="77777777" w:rsidR="008E3E39" w:rsidRPr="007814A8" w:rsidRDefault="008E3E39" w:rsidP="008E3E39">
      <w:pPr>
        <w:jc w:val="both"/>
        <w:rPr>
          <w:rFonts w:ascii="Arial" w:hAnsi="Arial" w:cs="Arial"/>
          <w:b/>
          <w:sz w:val="22"/>
          <w:szCs w:val="22"/>
        </w:rPr>
      </w:pPr>
    </w:p>
    <w:p w14:paraId="3ED6A907" w14:textId="77777777" w:rsidR="008E3E39" w:rsidRPr="007814A8" w:rsidRDefault="008E3E39" w:rsidP="008E3E39">
      <w:pPr>
        <w:jc w:val="both"/>
        <w:rPr>
          <w:rFonts w:ascii="Arial" w:hAnsi="Arial" w:cs="Arial"/>
          <w:b/>
          <w:sz w:val="22"/>
          <w:szCs w:val="22"/>
        </w:rPr>
      </w:pPr>
      <w:r w:rsidRPr="007814A8">
        <w:rPr>
          <w:rFonts w:ascii="Arial" w:hAnsi="Arial" w:cs="Arial"/>
          <w:b/>
          <w:sz w:val="22"/>
          <w:szCs w:val="22"/>
        </w:rPr>
        <w:t>________________________________________</w:t>
      </w:r>
    </w:p>
    <w:p w14:paraId="4C1F5280" w14:textId="77777777" w:rsidR="008E3E39" w:rsidRPr="007814A8" w:rsidRDefault="008E3E39" w:rsidP="008E3E39">
      <w:pPr>
        <w:jc w:val="both"/>
        <w:rPr>
          <w:rFonts w:ascii="Arial" w:hAnsi="Arial" w:cs="Arial"/>
          <w:sz w:val="22"/>
          <w:szCs w:val="22"/>
          <w:highlight w:val="lightGray"/>
        </w:rPr>
      </w:pPr>
      <w:r w:rsidRPr="007814A8">
        <w:rPr>
          <w:rFonts w:ascii="Arial" w:hAnsi="Arial" w:cs="Arial"/>
          <w:sz w:val="22"/>
          <w:szCs w:val="22"/>
          <w:highlight w:val="lightGray"/>
        </w:rPr>
        <w:t>[Nombre y firma del representante legal de la persona jurídica o revisor fiscal]</w:t>
      </w:r>
    </w:p>
    <w:p w14:paraId="68ACD3FC" w14:textId="77777777" w:rsidR="008E3E39" w:rsidRPr="007814A8" w:rsidRDefault="008E3E39" w:rsidP="008E3E39">
      <w:pPr>
        <w:jc w:val="both"/>
        <w:rPr>
          <w:rFonts w:ascii="Arial" w:hAnsi="Arial" w:cs="Arial"/>
          <w:sz w:val="22"/>
          <w:szCs w:val="22"/>
          <w:highlight w:val="lightGray"/>
        </w:rPr>
      </w:pPr>
    </w:p>
    <w:p w14:paraId="494D626F" w14:textId="77777777" w:rsidR="008E3E39" w:rsidRPr="007814A8" w:rsidRDefault="008E3E39" w:rsidP="008E3E39">
      <w:pPr>
        <w:jc w:val="both"/>
        <w:rPr>
          <w:rFonts w:ascii="Arial" w:hAnsi="Arial" w:cs="Arial"/>
          <w:b/>
          <w:bCs/>
          <w:sz w:val="22"/>
          <w:szCs w:val="22"/>
        </w:rPr>
      </w:pPr>
      <w:r w:rsidRPr="007814A8">
        <w:rPr>
          <w:rFonts w:ascii="Arial" w:hAnsi="Arial" w:cs="Arial"/>
          <w:b/>
          <w:bCs/>
          <w:sz w:val="22"/>
          <w:szCs w:val="22"/>
        </w:rPr>
        <w:br w:type="page"/>
      </w:r>
    </w:p>
    <w:p w14:paraId="38C607C7" w14:textId="2EA30D20" w:rsidR="008E3E39" w:rsidRPr="00DF1D06" w:rsidRDefault="008E3E39" w:rsidP="008E3E39">
      <w:pPr>
        <w:jc w:val="center"/>
        <w:rPr>
          <w:rFonts w:ascii="Arial" w:hAnsi="Arial" w:cs="Arial"/>
          <w:b/>
          <w:bCs/>
          <w:sz w:val="22"/>
          <w:szCs w:val="22"/>
        </w:rPr>
      </w:pPr>
      <w:r w:rsidRPr="00DF1D06">
        <w:rPr>
          <w:rFonts w:ascii="Arial" w:hAnsi="Arial" w:cs="Arial"/>
          <w:b/>
          <w:bCs/>
          <w:sz w:val="22"/>
          <w:szCs w:val="22"/>
        </w:rPr>
        <w:lastRenderedPageBreak/>
        <w:t xml:space="preserve">FORMATO </w:t>
      </w:r>
      <w:r w:rsidR="00CB4EF8" w:rsidRPr="007814A8">
        <w:rPr>
          <w:rFonts w:ascii="Arial" w:hAnsi="Arial" w:cs="Arial"/>
          <w:b/>
          <w:bCs/>
          <w:sz w:val="22"/>
          <w:szCs w:val="22"/>
        </w:rPr>
        <w:t xml:space="preserve">E </w:t>
      </w:r>
      <w:r w:rsidR="006B3B1C">
        <w:rPr>
          <w:rFonts w:ascii="Arial" w:hAnsi="Arial" w:cs="Arial"/>
          <w:b/>
          <w:bCs/>
          <w:sz w:val="22"/>
          <w:szCs w:val="22"/>
        </w:rPr>
        <w:t>2</w:t>
      </w:r>
      <w:r w:rsidRPr="00DF1D06">
        <w:rPr>
          <w:rFonts w:ascii="Arial" w:hAnsi="Arial" w:cs="Arial"/>
          <w:b/>
          <w:bCs/>
          <w:sz w:val="22"/>
          <w:szCs w:val="22"/>
        </w:rPr>
        <w:t xml:space="preserve"> – PARTICIPACIÓN MAYORITARIA DE PERSONAS EN PROCESO DE REINCORPORACIÓN </w:t>
      </w:r>
      <w:r w:rsidR="00CF4B37">
        <w:rPr>
          <w:rFonts w:ascii="Arial" w:hAnsi="Arial" w:cs="Arial"/>
          <w:b/>
          <w:bCs/>
          <w:sz w:val="22"/>
          <w:szCs w:val="22"/>
        </w:rPr>
        <w:t>Y/O RE</w:t>
      </w:r>
      <w:r w:rsidR="00797FE8">
        <w:rPr>
          <w:rFonts w:ascii="Arial" w:hAnsi="Arial" w:cs="Arial"/>
          <w:b/>
          <w:bCs/>
          <w:sz w:val="22"/>
          <w:szCs w:val="22"/>
        </w:rPr>
        <w:t xml:space="preserve">INTEGRACION </w:t>
      </w:r>
      <w:r w:rsidRPr="00DF1D06">
        <w:rPr>
          <w:rFonts w:ascii="Arial" w:hAnsi="Arial" w:cs="Arial"/>
          <w:b/>
          <w:bCs/>
          <w:sz w:val="22"/>
          <w:szCs w:val="22"/>
        </w:rPr>
        <w:t>(PERSONA JURÍDICA INTEGRANTE DEL PROPONENTE PLURAL)</w:t>
      </w:r>
    </w:p>
    <w:p w14:paraId="202533C3" w14:textId="77777777" w:rsidR="008E3E39" w:rsidRPr="00DF1D06" w:rsidRDefault="008E3E39" w:rsidP="008E3E39">
      <w:pPr>
        <w:jc w:val="both"/>
        <w:rPr>
          <w:rFonts w:ascii="Arial" w:hAnsi="Arial" w:cs="Arial"/>
          <w:sz w:val="22"/>
          <w:szCs w:val="22"/>
        </w:rPr>
      </w:pPr>
    </w:p>
    <w:p w14:paraId="4E3F8AD8"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rPr>
      </w:pPr>
      <w:r w:rsidRPr="00DF1D06">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76BE537C"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rPr>
      </w:pPr>
    </w:p>
    <w:p w14:paraId="7E95C623"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rPr>
      </w:pPr>
      <w:r w:rsidRPr="00DF1D06">
        <w:rPr>
          <w:rFonts w:ascii="Arial" w:hAnsi="Arial" w:cs="Arial"/>
          <w:sz w:val="22"/>
          <w:szCs w:val="22"/>
        </w:rPr>
        <w:t>Señores</w:t>
      </w:r>
    </w:p>
    <w:p w14:paraId="52DF23ED" w14:textId="77777777" w:rsidR="008E3E39" w:rsidRPr="00DF1D06" w:rsidRDefault="008E3E39" w:rsidP="008E3E39">
      <w:pPr>
        <w:pStyle w:val="InviasNormal"/>
        <w:spacing w:before="0" w:after="0" w:line="0" w:lineRule="atLeast"/>
        <w:contextualSpacing/>
        <w:outlineLvl w:val="0"/>
        <w:rPr>
          <w:rFonts w:cs="Arial"/>
          <w:b/>
          <w:sz w:val="22"/>
          <w:szCs w:val="22"/>
        </w:rPr>
      </w:pPr>
      <w:r w:rsidRPr="00DF1D06">
        <w:rPr>
          <w:rFonts w:cs="Arial"/>
          <w:b/>
          <w:sz w:val="22"/>
          <w:szCs w:val="22"/>
        </w:rPr>
        <w:t>MUNICIPIO DE TOCANCIPA</w:t>
      </w:r>
    </w:p>
    <w:p w14:paraId="557214A3" w14:textId="77777777" w:rsidR="008E3E39" w:rsidRPr="00DF1D06" w:rsidRDefault="008E3E39" w:rsidP="008E3E39">
      <w:pPr>
        <w:pStyle w:val="InviasNormal"/>
        <w:spacing w:before="0" w:after="0" w:line="0" w:lineRule="atLeast"/>
        <w:contextualSpacing/>
        <w:outlineLvl w:val="0"/>
        <w:rPr>
          <w:rFonts w:cs="Arial"/>
          <w:sz w:val="22"/>
          <w:szCs w:val="22"/>
        </w:rPr>
      </w:pPr>
      <w:r w:rsidRPr="00DF1D06">
        <w:rPr>
          <w:rFonts w:cs="Arial"/>
          <w:sz w:val="22"/>
          <w:szCs w:val="22"/>
        </w:rPr>
        <w:t>Calle 11 No. 6 - 12</w:t>
      </w:r>
    </w:p>
    <w:p w14:paraId="148E8D61" w14:textId="77777777" w:rsidR="008E3E39" w:rsidRPr="00DF1D06"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DF1D06">
        <w:rPr>
          <w:rFonts w:ascii="Arial" w:hAnsi="Arial" w:cs="Arial"/>
          <w:sz w:val="22"/>
          <w:szCs w:val="22"/>
        </w:rPr>
        <w:t>Tocancipá - Cundinamarca</w:t>
      </w:r>
    </w:p>
    <w:p w14:paraId="3BD285C0"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rPr>
      </w:pPr>
    </w:p>
    <w:p w14:paraId="1661E37B" w14:textId="77777777" w:rsidR="008E3E39" w:rsidRPr="00DF1D06" w:rsidRDefault="008E3E39" w:rsidP="008E3E39">
      <w:pPr>
        <w:tabs>
          <w:tab w:val="left" w:pos="-142"/>
        </w:tabs>
        <w:autoSpaceDE w:val="0"/>
        <w:autoSpaceDN w:val="0"/>
        <w:adjustRightInd w:val="0"/>
        <w:jc w:val="both"/>
        <w:rPr>
          <w:rFonts w:ascii="Arial" w:hAnsi="Arial" w:cs="Arial"/>
          <w:sz w:val="22"/>
          <w:szCs w:val="22"/>
        </w:rPr>
      </w:pPr>
    </w:p>
    <w:p w14:paraId="70D61038" w14:textId="682E98E8" w:rsidR="004B7AAB" w:rsidRPr="00B00B41" w:rsidRDefault="004B7AAB" w:rsidP="004B7AAB">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008C452B">
        <w:rPr>
          <w:rFonts w:cs="Arial"/>
          <w:b/>
          <w:sz w:val="22"/>
          <w:szCs w:val="22"/>
        </w:rPr>
        <w:t xml:space="preserve"> MT 2026</w:t>
      </w:r>
    </w:p>
    <w:p w14:paraId="07A3DEFC" w14:textId="77777777" w:rsidR="008C452B" w:rsidRDefault="004B7AAB" w:rsidP="008C452B">
      <w:pPr>
        <w:pStyle w:val="NormalWeb"/>
        <w:spacing w:before="0" w:beforeAutospacing="0" w:after="0" w:afterAutospacing="0" w:line="0" w:lineRule="atLeast"/>
        <w:ind w:left="1418" w:hanging="1418"/>
        <w:rPr>
          <w:rFonts w:cs="Arial"/>
          <w:b/>
          <w:bCs/>
          <w:sz w:val="22"/>
          <w:szCs w:val="22"/>
          <w:lang w:val="es-ES_tradnl"/>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C452B" w:rsidRPr="008C452B">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69571310" w14:textId="1B47A85E" w:rsidR="008E3E39" w:rsidRDefault="008E3E39" w:rsidP="008C452B">
      <w:pPr>
        <w:pStyle w:val="NormalWeb"/>
        <w:spacing w:before="0" w:beforeAutospacing="0" w:after="0" w:afterAutospacing="0" w:line="0" w:lineRule="atLeast"/>
        <w:ind w:left="1418" w:hanging="1418"/>
        <w:rPr>
          <w:rFonts w:cs="Arial"/>
          <w:sz w:val="22"/>
          <w:szCs w:val="22"/>
        </w:rPr>
      </w:pPr>
      <w:r w:rsidRPr="00DF1D06">
        <w:rPr>
          <w:rFonts w:cs="Arial"/>
          <w:sz w:val="22"/>
          <w:szCs w:val="22"/>
        </w:rPr>
        <w:t>Estimados señores:</w:t>
      </w:r>
    </w:p>
    <w:p w14:paraId="2712ED59" w14:textId="77777777" w:rsidR="008C452B" w:rsidRPr="00DF1D06" w:rsidRDefault="008C452B" w:rsidP="008C452B">
      <w:pPr>
        <w:pStyle w:val="NormalWeb"/>
        <w:spacing w:before="0" w:beforeAutospacing="0" w:after="0" w:afterAutospacing="0" w:line="0" w:lineRule="atLeast"/>
        <w:ind w:left="1418" w:hanging="1418"/>
        <w:rPr>
          <w:rFonts w:cs="Arial"/>
          <w:sz w:val="22"/>
          <w:szCs w:val="22"/>
        </w:rPr>
      </w:pPr>
    </w:p>
    <w:p w14:paraId="4C834167" w14:textId="77777777" w:rsidR="008E3E39" w:rsidRPr="00DF1D06" w:rsidRDefault="008E3E39" w:rsidP="008E3E39">
      <w:pPr>
        <w:jc w:val="both"/>
        <w:rPr>
          <w:rFonts w:ascii="Arial" w:hAnsi="Arial" w:cs="Arial"/>
          <w:sz w:val="22"/>
          <w:szCs w:val="22"/>
        </w:rPr>
      </w:pPr>
      <w:r w:rsidRPr="00DF1D06">
        <w:rPr>
          <w:rFonts w:ascii="Arial" w:hAnsi="Arial" w:cs="Arial"/>
          <w:sz w:val="22"/>
          <w:szCs w:val="22"/>
          <w:highlight w:val="lightGray"/>
        </w:rPr>
        <w:t>[Incluir el nombre del representante legal de la persona jurídica o el revisor fiscal, si están obligados a tenerlo]</w:t>
      </w:r>
      <w:r w:rsidRPr="00DF1D06">
        <w:rPr>
          <w:rFonts w:ascii="Arial" w:hAnsi="Arial" w:cs="Arial"/>
          <w:sz w:val="22"/>
          <w:szCs w:val="22"/>
        </w:rPr>
        <w:t xml:space="preserve"> identificado con </w:t>
      </w:r>
      <w:r w:rsidRPr="00DF1D06">
        <w:rPr>
          <w:rFonts w:ascii="Arial" w:hAnsi="Arial" w:cs="Arial"/>
          <w:sz w:val="22"/>
          <w:szCs w:val="22"/>
          <w:highlight w:val="lightGray"/>
        </w:rPr>
        <w:t>[Incorporar el número de identificación]</w:t>
      </w:r>
      <w:r w:rsidRPr="00DF1D06">
        <w:rPr>
          <w:rFonts w:ascii="Arial" w:hAnsi="Arial" w:cs="Arial"/>
          <w:sz w:val="22"/>
          <w:szCs w:val="22"/>
        </w:rPr>
        <w:t xml:space="preserve">, en mi condición de </w:t>
      </w:r>
      <w:r w:rsidRPr="00DF1D06">
        <w:rPr>
          <w:rFonts w:ascii="Arial" w:hAnsi="Arial" w:cs="Arial"/>
          <w:sz w:val="22"/>
          <w:szCs w:val="22"/>
          <w:highlight w:val="lightGray"/>
        </w:rPr>
        <w:t>[Indicar si actúa como representante legal o revisor fiscal o ambos]</w:t>
      </w:r>
      <w:r w:rsidRPr="00DF1D06">
        <w:rPr>
          <w:rFonts w:ascii="Arial" w:hAnsi="Arial" w:cs="Arial"/>
          <w:sz w:val="22"/>
          <w:szCs w:val="22"/>
        </w:rPr>
        <w:t xml:space="preserve"> de </w:t>
      </w:r>
      <w:r w:rsidRPr="00DF1D06">
        <w:rPr>
          <w:rFonts w:ascii="Arial" w:hAnsi="Arial" w:cs="Arial"/>
          <w:sz w:val="22"/>
          <w:szCs w:val="22"/>
          <w:highlight w:val="lightGray"/>
        </w:rPr>
        <w:t>[Expresar la razón social de la persona jurídica]</w:t>
      </w:r>
      <w:r w:rsidRPr="00DF1D06">
        <w:rPr>
          <w:rFonts w:ascii="Arial" w:hAnsi="Arial" w:cs="Arial"/>
          <w:sz w:val="22"/>
          <w:szCs w:val="22"/>
        </w:rPr>
        <w:t xml:space="preserve">, </w:t>
      </w:r>
      <w:r w:rsidRPr="00DF1D06">
        <w:rPr>
          <w:rFonts w:ascii="Arial" w:hAnsi="Arial" w:cs="Arial"/>
          <w:sz w:val="22"/>
          <w:szCs w:val="22"/>
          <w:highlight w:val="lightGray"/>
        </w:rPr>
        <w:t>[identificada con el NIT __________]</w:t>
      </w:r>
      <w:r w:rsidRPr="00DF1D06">
        <w:rPr>
          <w:rFonts w:ascii="Arial" w:hAnsi="Arial"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270D82B" w14:textId="77777777" w:rsidR="008E3E39" w:rsidRPr="00DF1D06" w:rsidRDefault="008E3E39" w:rsidP="008E3E39">
      <w:pPr>
        <w:jc w:val="both"/>
        <w:rPr>
          <w:rFonts w:ascii="Arial" w:hAnsi="Arial" w:cs="Arial"/>
          <w:sz w:val="22"/>
          <w:szCs w:val="22"/>
        </w:rPr>
      </w:pPr>
    </w:p>
    <w:p w14:paraId="1E21DBF7" w14:textId="77777777" w:rsidR="008E3E39" w:rsidRPr="00DF1D06" w:rsidRDefault="008E3E39" w:rsidP="008E3E39">
      <w:pPr>
        <w:jc w:val="both"/>
        <w:rPr>
          <w:rFonts w:ascii="Arial" w:hAnsi="Arial" w:cs="Arial"/>
          <w:sz w:val="22"/>
          <w:szCs w:val="22"/>
        </w:rPr>
      </w:pPr>
      <w:r w:rsidRPr="00DF1D06">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14004D41" w14:textId="77777777" w:rsidR="008E3E39" w:rsidRPr="00DF1D06" w:rsidRDefault="008E3E39" w:rsidP="008E3E39">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3E39" w:rsidRPr="00DF1D06" w14:paraId="00BC75B3"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A064C4" w14:textId="77777777" w:rsidR="008E3E39" w:rsidRPr="00DF1D06" w:rsidRDefault="008E3E39" w:rsidP="00814611">
            <w:pPr>
              <w:jc w:val="both"/>
              <w:rPr>
                <w:rFonts w:ascii="Arial" w:hAnsi="Arial" w:cs="Arial"/>
                <w:b/>
                <w:sz w:val="22"/>
                <w:szCs w:val="22"/>
              </w:rPr>
            </w:pPr>
            <w:r w:rsidRPr="00DF1D06">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46AF36" w14:textId="77777777" w:rsidR="008E3E39" w:rsidRPr="00DF1D06" w:rsidRDefault="008E3E39" w:rsidP="00814611">
            <w:pPr>
              <w:jc w:val="both"/>
              <w:rPr>
                <w:rFonts w:ascii="Arial" w:hAnsi="Arial" w:cs="Arial"/>
                <w:b/>
                <w:sz w:val="22"/>
                <w:szCs w:val="22"/>
              </w:rPr>
            </w:pPr>
            <w:r w:rsidRPr="00DF1D06">
              <w:rPr>
                <w:rFonts w:ascii="Arial" w:hAnsi="Arial" w:cs="Arial"/>
                <w:b/>
                <w:sz w:val="22"/>
                <w:szCs w:val="22"/>
              </w:rPr>
              <w:t>Número de cuotas sociales, acciones que poseen o el alcance o condición de su participación en el caso de las personas jurídicas sin ánimo de lucro</w:t>
            </w:r>
            <w:r w:rsidRPr="00DF1D06">
              <w:rPr>
                <w:rFonts w:ascii="Arial" w:hAnsi="Arial" w:cs="Arial"/>
                <w:b/>
                <w:sz w:val="22"/>
                <w:szCs w:val="22"/>
              </w:rPr>
              <w:fldChar w:fldCharType="begin"/>
            </w:r>
            <w:r w:rsidRPr="00DF1D06">
              <w:rPr>
                <w:rFonts w:ascii="Arial" w:hAnsi="Arial" w:cs="Arial"/>
                <w:b/>
                <w:sz w:val="22"/>
                <w:szCs w:val="22"/>
              </w:rPr>
              <w:instrText xml:space="preserve"> AUTHOR  "Nombre y Apellidos" \* FirstCap  \* MERGEFORMAT </w:instrText>
            </w:r>
            <w:r w:rsidRPr="00DF1D06">
              <w:rPr>
                <w:rFonts w:ascii="Arial" w:hAnsi="Arial" w:cs="Arial"/>
                <w:b/>
                <w:sz w:val="22"/>
                <w:szCs w:val="22"/>
              </w:rPr>
              <w:fldChar w:fldCharType="end"/>
            </w:r>
          </w:p>
        </w:tc>
      </w:tr>
      <w:tr w:rsidR="008E3E39" w:rsidRPr="00DF1D06" w14:paraId="400C8D68"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FC07A7" w14:textId="77777777" w:rsidR="008E3E39" w:rsidRPr="00DF1D06" w:rsidRDefault="008E3E39" w:rsidP="00814611">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BE7147" w14:textId="77777777" w:rsidR="008E3E39" w:rsidRPr="00DF1D06" w:rsidRDefault="008E3E39" w:rsidP="00814611">
            <w:pPr>
              <w:jc w:val="both"/>
              <w:rPr>
                <w:rFonts w:ascii="Arial" w:hAnsi="Arial" w:cs="Arial"/>
                <w:sz w:val="22"/>
                <w:szCs w:val="22"/>
              </w:rPr>
            </w:pPr>
          </w:p>
        </w:tc>
      </w:tr>
    </w:tbl>
    <w:p w14:paraId="3C9995BD" w14:textId="77777777" w:rsidR="008E3E39" w:rsidRPr="00DF1D06" w:rsidRDefault="008E3E39" w:rsidP="008E3E39">
      <w:pPr>
        <w:widowControl w:val="0"/>
        <w:jc w:val="both"/>
        <w:rPr>
          <w:rFonts w:ascii="Arial" w:hAnsi="Arial" w:cs="Arial"/>
          <w:sz w:val="22"/>
          <w:szCs w:val="22"/>
        </w:rPr>
      </w:pPr>
    </w:p>
    <w:p w14:paraId="6B124E05" w14:textId="77777777" w:rsidR="008E3E39" w:rsidRPr="00DF1D06" w:rsidRDefault="008E3E39" w:rsidP="008E3E39">
      <w:pPr>
        <w:widowControl w:val="0"/>
        <w:jc w:val="both"/>
        <w:rPr>
          <w:rFonts w:ascii="Arial" w:hAnsi="Arial" w:cs="Arial"/>
          <w:sz w:val="22"/>
          <w:szCs w:val="22"/>
        </w:rPr>
      </w:pPr>
      <w:r w:rsidRPr="00DF1D06">
        <w:rPr>
          <w:rFonts w:ascii="Arial" w:hAnsi="Arial" w:cs="Arial"/>
          <w:sz w:val="22"/>
          <w:szCs w:val="22"/>
        </w:rPr>
        <w:t xml:space="preserve">Adjunto a esta certificación aporto los documentos de identificación de las personas en proceso de reincorporación, </w:t>
      </w:r>
      <w:r w:rsidRPr="00DF1D06">
        <w:rPr>
          <w:rFonts w:ascii="Arial" w:hAnsi="Arial" w:cs="Arial"/>
          <w:sz w:val="22"/>
          <w:szCs w:val="22"/>
          <w:lang w:val="es-CO"/>
        </w:rPr>
        <w:t>de acuerdo con los criterios de desempate.</w:t>
      </w:r>
    </w:p>
    <w:p w14:paraId="38481844" w14:textId="77777777" w:rsidR="008E3E39" w:rsidRPr="00DF1D06" w:rsidRDefault="008E3E39" w:rsidP="008E3E39">
      <w:pPr>
        <w:widowControl w:val="0"/>
        <w:spacing w:before="120" w:after="120"/>
        <w:jc w:val="both"/>
        <w:rPr>
          <w:rFonts w:ascii="Arial" w:hAnsi="Arial" w:cs="Arial"/>
          <w:sz w:val="22"/>
          <w:szCs w:val="22"/>
        </w:rPr>
      </w:pPr>
      <w:r w:rsidRPr="00DF1D06">
        <w:rPr>
          <w:rFonts w:ascii="Arial" w:hAnsi="Arial" w:cs="Arial"/>
          <w:sz w:val="22"/>
          <w:szCs w:val="22"/>
        </w:rPr>
        <w:t xml:space="preserve">En constancia, se firma en </w:t>
      </w:r>
      <w:r w:rsidRPr="00DF1D06">
        <w:rPr>
          <w:rFonts w:ascii="Arial" w:hAnsi="Arial" w:cs="Arial"/>
          <w:sz w:val="22"/>
          <w:szCs w:val="22"/>
          <w:highlight w:val="lightGray"/>
        </w:rPr>
        <w:t>______________</w:t>
      </w:r>
      <w:r w:rsidRPr="00DF1D06">
        <w:rPr>
          <w:rFonts w:ascii="Arial" w:hAnsi="Arial" w:cs="Arial"/>
          <w:sz w:val="22"/>
          <w:szCs w:val="22"/>
        </w:rPr>
        <w:t xml:space="preserve">, a los </w:t>
      </w:r>
      <w:r w:rsidRPr="00DF1D06">
        <w:rPr>
          <w:rFonts w:ascii="Arial" w:hAnsi="Arial" w:cs="Arial"/>
          <w:sz w:val="22"/>
          <w:szCs w:val="22"/>
          <w:highlight w:val="lightGray"/>
        </w:rPr>
        <w:t>____</w:t>
      </w:r>
      <w:r w:rsidRPr="00DF1D06">
        <w:rPr>
          <w:rFonts w:ascii="Arial" w:hAnsi="Arial" w:cs="Arial"/>
          <w:sz w:val="22"/>
          <w:szCs w:val="22"/>
        </w:rPr>
        <w:t xml:space="preserve"> días del mes de </w:t>
      </w:r>
      <w:r w:rsidRPr="00DF1D06">
        <w:rPr>
          <w:rFonts w:ascii="Arial" w:hAnsi="Arial" w:cs="Arial"/>
          <w:sz w:val="22"/>
          <w:szCs w:val="22"/>
          <w:highlight w:val="lightGray"/>
        </w:rPr>
        <w:t>_____</w:t>
      </w:r>
      <w:r w:rsidRPr="00DF1D06">
        <w:rPr>
          <w:rFonts w:ascii="Arial" w:hAnsi="Arial" w:cs="Arial"/>
          <w:sz w:val="22"/>
          <w:szCs w:val="22"/>
        </w:rPr>
        <w:t xml:space="preserve"> del 20</w:t>
      </w:r>
      <w:r w:rsidRPr="00DF1D06">
        <w:rPr>
          <w:rFonts w:ascii="Arial" w:hAnsi="Arial" w:cs="Arial"/>
          <w:sz w:val="22"/>
          <w:szCs w:val="22"/>
          <w:highlight w:val="lightGray"/>
        </w:rPr>
        <w:t>__.</w:t>
      </w:r>
    </w:p>
    <w:p w14:paraId="40D7CBAF" w14:textId="77777777" w:rsidR="008E3E39" w:rsidRPr="00DF1D06" w:rsidRDefault="008E3E39" w:rsidP="008E3E39">
      <w:pPr>
        <w:jc w:val="both"/>
        <w:rPr>
          <w:rFonts w:ascii="Arial" w:hAnsi="Arial" w:cs="Arial"/>
          <w:b/>
          <w:sz w:val="22"/>
          <w:szCs w:val="22"/>
        </w:rPr>
      </w:pPr>
    </w:p>
    <w:p w14:paraId="31ADD064" w14:textId="77777777" w:rsidR="008E3E39" w:rsidRPr="00DF1D06" w:rsidRDefault="008E3E39" w:rsidP="008E3E39">
      <w:pPr>
        <w:jc w:val="both"/>
        <w:rPr>
          <w:rFonts w:ascii="Arial" w:hAnsi="Arial" w:cs="Arial"/>
          <w:b/>
          <w:sz w:val="22"/>
          <w:szCs w:val="22"/>
        </w:rPr>
      </w:pPr>
      <w:r w:rsidRPr="00DF1D06">
        <w:rPr>
          <w:rFonts w:ascii="Arial" w:hAnsi="Arial" w:cs="Arial"/>
          <w:b/>
          <w:sz w:val="22"/>
          <w:szCs w:val="22"/>
        </w:rPr>
        <w:t>________________________________________</w:t>
      </w:r>
    </w:p>
    <w:p w14:paraId="742061AB" w14:textId="77777777" w:rsidR="008E3E39" w:rsidRPr="00DF1D06" w:rsidRDefault="008E3E39" w:rsidP="008E3E39">
      <w:pPr>
        <w:jc w:val="both"/>
        <w:rPr>
          <w:rFonts w:ascii="Arial" w:hAnsi="Arial" w:cs="Arial"/>
          <w:sz w:val="22"/>
          <w:szCs w:val="22"/>
        </w:rPr>
      </w:pPr>
      <w:r w:rsidRPr="00DF1D06">
        <w:rPr>
          <w:rFonts w:ascii="Arial" w:hAnsi="Arial" w:cs="Arial"/>
          <w:sz w:val="22"/>
          <w:szCs w:val="22"/>
          <w:highlight w:val="lightGray"/>
        </w:rPr>
        <w:t>[Nombre y firma del representante legal de la persona jurídica o revisor fiscal]</w:t>
      </w:r>
    </w:p>
    <w:p w14:paraId="3EC747C6" w14:textId="6E5EA8EB" w:rsidR="004A256C" w:rsidRDefault="008E3E39" w:rsidP="00E13CA4">
      <w:pPr>
        <w:jc w:val="center"/>
        <w:rPr>
          <w:rFonts w:ascii="Arial" w:eastAsiaTheme="minorHAnsi" w:hAnsi="Arial" w:cs="Arial"/>
          <w:b/>
          <w:bCs/>
          <w:sz w:val="22"/>
          <w:szCs w:val="22"/>
          <w:lang w:val="es-CO"/>
        </w:rPr>
      </w:pPr>
      <w:r w:rsidRPr="00491C97">
        <w:rPr>
          <w:rFonts w:ascii="Arial" w:hAnsi="Arial" w:cs="Arial"/>
          <w:highlight w:val="lightGray"/>
        </w:rPr>
        <w:br w:type="page"/>
      </w:r>
      <w:r w:rsidRPr="00DF1D06">
        <w:rPr>
          <w:rFonts w:ascii="Arial" w:eastAsiaTheme="minorHAnsi" w:hAnsi="Arial" w:cs="Arial"/>
          <w:b/>
          <w:bCs/>
          <w:sz w:val="22"/>
          <w:szCs w:val="22"/>
        </w:rPr>
        <w:lastRenderedPageBreak/>
        <w:t xml:space="preserve">FORMATO </w:t>
      </w:r>
      <w:r w:rsidR="00173DAE">
        <w:rPr>
          <w:rFonts w:ascii="Arial" w:eastAsiaTheme="minorHAnsi" w:hAnsi="Arial" w:cs="Arial"/>
          <w:b/>
          <w:bCs/>
          <w:sz w:val="22"/>
          <w:szCs w:val="22"/>
        </w:rPr>
        <w:t>F</w:t>
      </w:r>
      <w:r w:rsidRPr="00DF1D06">
        <w:rPr>
          <w:rFonts w:ascii="Arial" w:eastAsiaTheme="minorHAnsi" w:hAnsi="Arial" w:cs="Arial"/>
          <w:b/>
          <w:bCs/>
          <w:sz w:val="22"/>
          <w:szCs w:val="22"/>
        </w:rPr>
        <w:t xml:space="preserve"> – </w:t>
      </w:r>
      <w:r w:rsidRPr="00DF1D06">
        <w:rPr>
          <w:rFonts w:ascii="Arial" w:eastAsiaTheme="minorHAnsi" w:hAnsi="Arial" w:cs="Arial"/>
          <w:b/>
          <w:bCs/>
          <w:sz w:val="22"/>
          <w:szCs w:val="22"/>
          <w:lang w:val="es-CO"/>
        </w:rPr>
        <w:t xml:space="preserve">PARTICIPACIÓN MAYORITARIA DE MUJERES CABEZA DE FAMILIA Y/O PERSONAS EN PROCESO DE REINCORPORACIÓN Y/O REINTEGRACIÓN </w:t>
      </w:r>
    </w:p>
    <w:p w14:paraId="2746B259" w14:textId="73CDF1EF" w:rsidR="008E3E39" w:rsidRPr="00DF1D06" w:rsidRDefault="008E3E39" w:rsidP="00E13CA4">
      <w:pPr>
        <w:jc w:val="center"/>
        <w:rPr>
          <w:rFonts w:ascii="Arial" w:eastAsiaTheme="minorHAnsi" w:hAnsi="Arial" w:cs="Arial"/>
          <w:b/>
          <w:bCs/>
          <w:sz w:val="22"/>
          <w:szCs w:val="22"/>
          <w:lang w:val="es-CO"/>
        </w:rPr>
      </w:pPr>
      <w:r w:rsidRPr="00DF1D06">
        <w:rPr>
          <w:rFonts w:ascii="Arial" w:eastAsiaTheme="minorHAnsi" w:hAnsi="Arial" w:cs="Arial"/>
          <w:b/>
          <w:bCs/>
          <w:sz w:val="22"/>
          <w:szCs w:val="22"/>
          <w:lang w:val="es-CO"/>
        </w:rPr>
        <w:t>(PERSONAS JURÍDICAS)</w:t>
      </w:r>
    </w:p>
    <w:p w14:paraId="5E34C604" w14:textId="77777777" w:rsidR="008E3E39" w:rsidRPr="00DF1D06" w:rsidRDefault="008E3E39" w:rsidP="008E3E39">
      <w:pPr>
        <w:autoSpaceDE w:val="0"/>
        <w:autoSpaceDN w:val="0"/>
        <w:adjustRightInd w:val="0"/>
        <w:jc w:val="both"/>
        <w:outlineLvl w:val="0"/>
        <w:rPr>
          <w:rFonts w:ascii="Arial" w:eastAsiaTheme="minorHAnsi" w:hAnsi="Arial" w:cs="Arial"/>
          <w:sz w:val="22"/>
          <w:szCs w:val="22"/>
          <w:highlight w:val="lightGray"/>
          <w:lang w:val="es-CO"/>
        </w:rPr>
      </w:pPr>
      <w:r w:rsidRPr="00DF1D06">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F1D06">
        <w:rPr>
          <w:rFonts w:ascii="Arial" w:eastAsiaTheme="minorHAnsi" w:hAnsi="Arial" w:cs="Arial"/>
          <w:sz w:val="22"/>
          <w:szCs w:val="22"/>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99D5E72" w14:textId="77777777" w:rsidR="008E3E39" w:rsidRPr="00DF1D06" w:rsidRDefault="008E3E39" w:rsidP="008E3E39">
      <w:pPr>
        <w:tabs>
          <w:tab w:val="left" w:pos="-142"/>
        </w:tabs>
        <w:autoSpaceDE w:val="0"/>
        <w:autoSpaceDN w:val="0"/>
        <w:adjustRightInd w:val="0"/>
        <w:jc w:val="both"/>
        <w:outlineLvl w:val="0"/>
        <w:rPr>
          <w:rFonts w:ascii="Arial" w:eastAsiaTheme="minorHAnsi" w:hAnsi="Arial" w:cs="Arial"/>
          <w:sz w:val="22"/>
          <w:szCs w:val="22"/>
          <w:highlight w:val="lightGray"/>
          <w:lang w:val="es-CO"/>
        </w:rPr>
      </w:pPr>
    </w:p>
    <w:p w14:paraId="153D10D6" w14:textId="77777777" w:rsidR="008E3E39" w:rsidRPr="00DF1D06" w:rsidRDefault="008E3E39" w:rsidP="008E3E39">
      <w:pPr>
        <w:autoSpaceDE w:val="0"/>
        <w:autoSpaceDN w:val="0"/>
        <w:adjustRightInd w:val="0"/>
        <w:jc w:val="both"/>
        <w:outlineLvl w:val="0"/>
        <w:rPr>
          <w:rFonts w:ascii="Arial" w:eastAsiaTheme="minorHAnsi" w:hAnsi="Arial" w:cs="Arial"/>
          <w:sz w:val="22"/>
          <w:szCs w:val="22"/>
          <w:highlight w:val="lightGray"/>
          <w:lang w:val="es-CO"/>
        </w:rPr>
      </w:pPr>
      <w:r w:rsidRPr="00DF1D06">
        <w:rPr>
          <w:rFonts w:ascii="Arial" w:eastAsiaTheme="minorHAnsi" w:hAnsi="Arial" w:cs="Arial"/>
          <w:sz w:val="22"/>
          <w:szCs w:val="22"/>
          <w:highlight w:val="lightGray"/>
          <w:lang w:val="es-CO"/>
        </w:rPr>
        <w:t xml:space="preserve">[En el evento que la oferta la presente una entidad privada sin ánimo de lucro ya sea fundación, corporación o asociación se ajustará el Formato en lo pertinente.] </w:t>
      </w:r>
    </w:p>
    <w:p w14:paraId="62BB97EA" w14:textId="77777777" w:rsidR="008E3E39" w:rsidRPr="00DF1D06" w:rsidRDefault="008E3E39" w:rsidP="008E3E39">
      <w:pPr>
        <w:autoSpaceDE w:val="0"/>
        <w:autoSpaceDN w:val="0"/>
        <w:adjustRightInd w:val="0"/>
        <w:jc w:val="both"/>
        <w:outlineLvl w:val="0"/>
        <w:rPr>
          <w:rFonts w:ascii="Arial" w:eastAsiaTheme="minorHAnsi" w:hAnsi="Arial" w:cs="Arial"/>
          <w:sz w:val="22"/>
          <w:szCs w:val="22"/>
          <w:highlight w:val="lightGray"/>
          <w:lang w:val="es-CO"/>
        </w:rPr>
      </w:pPr>
    </w:p>
    <w:p w14:paraId="51BFD25C" w14:textId="77777777" w:rsidR="008E3E39" w:rsidRPr="00DF1D06" w:rsidRDefault="008E3E39" w:rsidP="008E3E39">
      <w:pPr>
        <w:autoSpaceDE w:val="0"/>
        <w:autoSpaceDN w:val="0"/>
        <w:adjustRightInd w:val="0"/>
        <w:jc w:val="both"/>
        <w:outlineLvl w:val="0"/>
        <w:rPr>
          <w:rFonts w:ascii="Arial" w:hAnsi="Arial" w:cs="Arial"/>
          <w:sz w:val="22"/>
          <w:szCs w:val="22"/>
          <w:lang w:val="es-CO"/>
        </w:rPr>
      </w:pPr>
      <w:r w:rsidRPr="00DF1D06">
        <w:rPr>
          <w:rFonts w:ascii="Arial" w:eastAsiaTheme="minorHAnsi" w:hAnsi="Arial" w:cs="Arial"/>
          <w:sz w:val="22"/>
          <w:szCs w:val="22"/>
          <w:highlight w:val="lightGray"/>
          <w:lang w:val="es-CO"/>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DF1D06">
        <w:rPr>
          <w:rFonts w:ascii="Arial" w:hAnsi="Arial" w:cs="Arial"/>
          <w:sz w:val="22"/>
          <w:szCs w:val="22"/>
          <w:highlight w:val="lightGray"/>
          <w:lang w:val="es-CO"/>
        </w:rPr>
        <w:t>]</w:t>
      </w:r>
    </w:p>
    <w:p w14:paraId="46F5F1E8"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lang w:val="es-CO"/>
        </w:rPr>
      </w:pPr>
    </w:p>
    <w:p w14:paraId="644E2CFE" w14:textId="77777777" w:rsidR="008E3E39" w:rsidRPr="00DF1D06" w:rsidRDefault="008E3E39" w:rsidP="008E3E39">
      <w:pPr>
        <w:tabs>
          <w:tab w:val="left" w:pos="-142"/>
        </w:tabs>
        <w:autoSpaceDE w:val="0"/>
        <w:autoSpaceDN w:val="0"/>
        <w:adjustRightInd w:val="0"/>
        <w:jc w:val="both"/>
        <w:outlineLvl w:val="0"/>
        <w:rPr>
          <w:rFonts w:ascii="Arial" w:hAnsi="Arial" w:cs="Arial"/>
          <w:sz w:val="22"/>
          <w:szCs w:val="22"/>
          <w:lang w:val="es-CO"/>
        </w:rPr>
      </w:pPr>
      <w:r w:rsidRPr="00DF1D06">
        <w:rPr>
          <w:rFonts w:ascii="Arial" w:hAnsi="Arial" w:cs="Arial"/>
          <w:sz w:val="22"/>
          <w:szCs w:val="22"/>
          <w:lang w:val="es-CO"/>
        </w:rPr>
        <w:t>Señores</w:t>
      </w:r>
    </w:p>
    <w:p w14:paraId="2620F2B4" w14:textId="77777777" w:rsidR="008E3E39" w:rsidRPr="00DF1D06" w:rsidRDefault="008E3E39" w:rsidP="008E3E39">
      <w:pPr>
        <w:pStyle w:val="InviasNormal"/>
        <w:spacing w:before="0" w:after="0" w:line="0" w:lineRule="atLeast"/>
        <w:contextualSpacing/>
        <w:outlineLvl w:val="0"/>
        <w:rPr>
          <w:rFonts w:cs="Arial"/>
          <w:b/>
          <w:sz w:val="22"/>
          <w:szCs w:val="22"/>
        </w:rPr>
      </w:pPr>
      <w:r w:rsidRPr="00DF1D06">
        <w:rPr>
          <w:rFonts w:cs="Arial"/>
          <w:b/>
          <w:sz w:val="22"/>
          <w:szCs w:val="22"/>
        </w:rPr>
        <w:t>MUNICIPIO DE TOCANCIPA</w:t>
      </w:r>
    </w:p>
    <w:p w14:paraId="590BA27B" w14:textId="77777777" w:rsidR="008E3E39" w:rsidRPr="00DF1D06" w:rsidRDefault="008E3E39" w:rsidP="008E3E39">
      <w:pPr>
        <w:pStyle w:val="InviasNormal"/>
        <w:spacing w:before="0" w:after="0" w:line="0" w:lineRule="atLeast"/>
        <w:contextualSpacing/>
        <w:outlineLvl w:val="0"/>
        <w:rPr>
          <w:rFonts w:cs="Arial"/>
          <w:sz w:val="22"/>
          <w:szCs w:val="22"/>
        </w:rPr>
      </w:pPr>
      <w:r w:rsidRPr="00DF1D06">
        <w:rPr>
          <w:rFonts w:cs="Arial"/>
          <w:sz w:val="22"/>
          <w:szCs w:val="22"/>
        </w:rPr>
        <w:t>Calle 11 No. 6 - 12</w:t>
      </w:r>
    </w:p>
    <w:p w14:paraId="2E652047" w14:textId="77777777" w:rsidR="008E3E39" w:rsidRPr="00DF1D06"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DF1D06">
        <w:rPr>
          <w:rFonts w:ascii="Arial" w:hAnsi="Arial" w:cs="Arial"/>
          <w:sz w:val="22"/>
          <w:szCs w:val="22"/>
        </w:rPr>
        <w:t>Tocancipá - Cundinamarca</w:t>
      </w:r>
    </w:p>
    <w:p w14:paraId="7894043A" w14:textId="77777777" w:rsidR="008E3E39" w:rsidRPr="00DF1D06" w:rsidRDefault="008E3E39" w:rsidP="008E3E39">
      <w:pPr>
        <w:tabs>
          <w:tab w:val="left" w:pos="-142"/>
        </w:tabs>
        <w:autoSpaceDE w:val="0"/>
        <w:autoSpaceDN w:val="0"/>
        <w:adjustRightInd w:val="0"/>
        <w:jc w:val="both"/>
        <w:rPr>
          <w:rFonts w:ascii="Arial" w:hAnsi="Arial" w:cs="Arial"/>
          <w:sz w:val="22"/>
          <w:szCs w:val="22"/>
          <w:lang w:val="es-CO"/>
        </w:rPr>
      </w:pPr>
    </w:p>
    <w:p w14:paraId="55362181" w14:textId="2BBE2579" w:rsidR="004B7AAB" w:rsidRPr="00B00B41" w:rsidRDefault="004B7AAB" w:rsidP="004B7AAB">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Pr="00B00B41">
        <w:rPr>
          <w:rFonts w:cs="Arial"/>
          <w:b/>
          <w:sz w:val="22"/>
          <w:szCs w:val="22"/>
        </w:rPr>
        <w:t xml:space="preserve"> MT 202</w:t>
      </w:r>
      <w:r w:rsidR="008C452B">
        <w:rPr>
          <w:rFonts w:cs="Arial"/>
          <w:b/>
          <w:sz w:val="22"/>
          <w:szCs w:val="22"/>
        </w:rPr>
        <w:t>6</w:t>
      </w:r>
    </w:p>
    <w:p w14:paraId="1AA03236" w14:textId="0035720F" w:rsidR="008E3E39" w:rsidRPr="00DF1D06" w:rsidRDefault="004B7AAB" w:rsidP="004B7AAB">
      <w:pPr>
        <w:pStyle w:val="NormalWeb"/>
        <w:spacing w:before="0" w:beforeAutospacing="0" w:after="0" w:afterAutospacing="0" w:line="0" w:lineRule="atLeast"/>
        <w:ind w:left="1418" w:hanging="1418"/>
        <w:rPr>
          <w:rFonts w:cs="Arial"/>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C452B" w:rsidRPr="008C452B">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r w:rsidR="008E3E39" w:rsidRPr="00DF1D06">
        <w:rPr>
          <w:rFonts w:cs="Arial"/>
          <w:sz w:val="22"/>
          <w:szCs w:val="22"/>
        </w:rPr>
        <w:t>.</w:t>
      </w:r>
    </w:p>
    <w:p w14:paraId="0EB30AE7" w14:textId="77777777" w:rsidR="008E3E39" w:rsidRPr="00DF1D06" w:rsidRDefault="008E3E39" w:rsidP="008E3E39">
      <w:pPr>
        <w:widowControl w:val="0"/>
        <w:jc w:val="both"/>
        <w:rPr>
          <w:rFonts w:ascii="Arial" w:hAnsi="Arial" w:cs="Arial"/>
          <w:sz w:val="22"/>
          <w:szCs w:val="22"/>
          <w:lang w:val="es-CO"/>
        </w:rPr>
      </w:pPr>
    </w:p>
    <w:p w14:paraId="05B5E5C3" w14:textId="77777777" w:rsidR="008E3E39" w:rsidRPr="00DF1D06" w:rsidRDefault="008E3E39" w:rsidP="008E3E39">
      <w:pPr>
        <w:widowControl w:val="0"/>
        <w:jc w:val="both"/>
        <w:rPr>
          <w:rFonts w:ascii="Arial" w:hAnsi="Arial" w:cs="Arial"/>
          <w:sz w:val="22"/>
          <w:szCs w:val="22"/>
          <w:lang w:val="es-CO"/>
        </w:rPr>
      </w:pPr>
      <w:r w:rsidRPr="00DF1D06">
        <w:rPr>
          <w:rFonts w:ascii="Arial" w:hAnsi="Arial" w:cs="Arial"/>
          <w:sz w:val="22"/>
          <w:szCs w:val="22"/>
          <w:lang w:val="es-CO"/>
        </w:rPr>
        <w:t>Estimados señores:</w:t>
      </w:r>
    </w:p>
    <w:p w14:paraId="2E3C12E7" w14:textId="77777777" w:rsidR="008E3E39" w:rsidRPr="00DF1D06" w:rsidRDefault="008E3E39" w:rsidP="008E3E39">
      <w:pPr>
        <w:widowControl w:val="0"/>
        <w:jc w:val="both"/>
        <w:rPr>
          <w:rFonts w:ascii="Arial" w:hAnsi="Arial" w:cs="Arial"/>
          <w:sz w:val="22"/>
          <w:szCs w:val="22"/>
          <w:lang w:val="es-CO"/>
        </w:rPr>
      </w:pPr>
    </w:p>
    <w:p w14:paraId="51ADF013" w14:textId="77777777" w:rsidR="008E3E39" w:rsidRPr="00DF1D06" w:rsidRDefault="008E3E39" w:rsidP="008E3E39">
      <w:pPr>
        <w:spacing w:after="160" w:line="259" w:lineRule="auto"/>
        <w:jc w:val="both"/>
        <w:rPr>
          <w:rFonts w:ascii="Arial" w:eastAsiaTheme="minorHAnsi" w:hAnsi="Arial" w:cs="Arial"/>
          <w:sz w:val="22"/>
          <w:szCs w:val="22"/>
          <w:lang w:val="es-CO"/>
        </w:rPr>
      </w:pPr>
      <w:r w:rsidRPr="00DF1D06">
        <w:rPr>
          <w:rFonts w:ascii="Arial" w:eastAsiaTheme="minorHAnsi" w:hAnsi="Arial" w:cs="Arial"/>
          <w:sz w:val="22"/>
          <w:szCs w:val="22"/>
          <w:highlight w:val="lightGray"/>
          <w:lang w:val="es-CO"/>
        </w:rPr>
        <w:t>[Incluir el nombre d</w:t>
      </w:r>
      <w:r w:rsidRPr="00DF1D06">
        <w:rPr>
          <w:rFonts w:ascii="Arial" w:eastAsiaTheme="minorHAnsi" w:hAnsi="Arial" w:cs="Arial"/>
          <w:sz w:val="22"/>
          <w:szCs w:val="22"/>
          <w:highlight w:val="lightGray"/>
          <w:shd w:val="clear" w:color="auto" w:fill="FFFFFF"/>
          <w:lang w:val="es-CO"/>
        </w:rPr>
        <w:t xml:space="preserve">el representante legal de la persona jurídica o </w:t>
      </w:r>
      <w:r w:rsidRPr="00DF1D06">
        <w:rPr>
          <w:rFonts w:ascii="Arial" w:eastAsiaTheme="minorHAnsi" w:hAnsi="Arial" w:cs="Arial"/>
          <w:sz w:val="22"/>
          <w:szCs w:val="22"/>
          <w:highlight w:val="lightGray"/>
          <w:lang w:val="es-CO"/>
        </w:rPr>
        <w:t>d</w:t>
      </w:r>
      <w:r w:rsidRPr="00DF1D06">
        <w:rPr>
          <w:rFonts w:ascii="Arial" w:eastAsiaTheme="minorHAnsi" w:hAnsi="Arial" w:cs="Arial"/>
          <w:sz w:val="22"/>
          <w:szCs w:val="22"/>
          <w:highlight w:val="lightGray"/>
          <w:shd w:val="clear" w:color="auto" w:fill="FFFFFF"/>
          <w:lang w:val="es-CO"/>
        </w:rPr>
        <w:t>el revisor fiscal, según corresponda]</w:t>
      </w:r>
      <w:r w:rsidRPr="00DF1D06">
        <w:rPr>
          <w:rFonts w:ascii="Arial" w:eastAsiaTheme="minorHAnsi" w:hAnsi="Arial" w:cs="Arial"/>
          <w:sz w:val="22"/>
          <w:szCs w:val="22"/>
          <w:lang w:val="es-CO"/>
        </w:rPr>
        <w:t xml:space="preserve"> identificado con </w:t>
      </w:r>
      <w:r w:rsidRPr="00DF1D06">
        <w:rPr>
          <w:rFonts w:ascii="Arial" w:eastAsiaTheme="minorHAnsi" w:hAnsi="Arial" w:cs="Arial"/>
          <w:sz w:val="22"/>
          <w:szCs w:val="22"/>
          <w:highlight w:val="lightGray"/>
          <w:lang w:val="es-CO"/>
        </w:rPr>
        <w:t>[Incorporar el número de identificación]</w:t>
      </w:r>
      <w:r w:rsidRPr="00DF1D06">
        <w:rPr>
          <w:rFonts w:ascii="Arial" w:eastAsiaTheme="minorHAnsi" w:hAnsi="Arial" w:cs="Arial"/>
          <w:sz w:val="22"/>
          <w:szCs w:val="22"/>
          <w:lang w:val="es-CO"/>
        </w:rPr>
        <w:t xml:space="preserve">, en mi condición de </w:t>
      </w:r>
      <w:r w:rsidRPr="00DF1D06">
        <w:rPr>
          <w:rFonts w:ascii="Arial" w:eastAsiaTheme="minorHAnsi" w:hAnsi="Arial" w:cs="Arial"/>
          <w:sz w:val="22"/>
          <w:szCs w:val="22"/>
          <w:highlight w:val="lightGray"/>
          <w:lang w:val="es-CO"/>
        </w:rPr>
        <w:t>[Indicar si actúa como representante legal o revisor fiscal]</w:t>
      </w:r>
      <w:r w:rsidRPr="00DF1D06">
        <w:rPr>
          <w:rFonts w:ascii="Arial" w:eastAsiaTheme="minorHAnsi" w:hAnsi="Arial" w:cs="Arial"/>
          <w:sz w:val="22"/>
          <w:szCs w:val="22"/>
          <w:lang w:val="es-CO"/>
        </w:rPr>
        <w:t xml:space="preserve"> de </w:t>
      </w:r>
      <w:r w:rsidRPr="00DF1D06">
        <w:rPr>
          <w:rFonts w:ascii="Arial" w:eastAsiaTheme="minorHAnsi" w:hAnsi="Arial" w:cs="Arial"/>
          <w:sz w:val="22"/>
          <w:szCs w:val="22"/>
          <w:highlight w:val="lightGray"/>
          <w:lang w:val="es-CO"/>
        </w:rPr>
        <w:t>[Expresar la razón social de la persona jurídica]</w:t>
      </w:r>
      <w:r w:rsidRPr="00DF1D06">
        <w:rPr>
          <w:rFonts w:ascii="Arial" w:eastAsiaTheme="minorHAnsi" w:hAnsi="Arial" w:cs="Arial"/>
          <w:sz w:val="22"/>
          <w:szCs w:val="22"/>
          <w:lang w:val="es-CO"/>
        </w:rPr>
        <w:t xml:space="preserve">, </w:t>
      </w:r>
      <w:r w:rsidRPr="00DF1D06">
        <w:rPr>
          <w:rFonts w:ascii="Arial" w:eastAsiaTheme="minorHAnsi" w:hAnsi="Arial" w:cs="Arial"/>
          <w:sz w:val="22"/>
          <w:szCs w:val="22"/>
          <w:highlight w:val="lightGray"/>
          <w:lang w:val="es-CO"/>
        </w:rPr>
        <w:t>[identificada con el NIT __________]</w:t>
      </w:r>
      <w:r w:rsidRPr="00DF1D06">
        <w:rPr>
          <w:rFonts w:ascii="Arial" w:eastAsiaTheme="minorHAns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8DFDFAC" w14:textId="77777777" w:rsidR="008E3E39" w:rsidRPr="00DF1D06" w:rsidRDefault="008E3E39" w:rsidP="008E3E39">
      <w:pPr>
        <w:spacing w:after="160" w:line="259" w:lineRule="auto"/>
        <w:jc w:val="both"/>
        <w:rPr>
          <w:rFonts w:ascii="Arial" w:eastAsiaTheme="minorHAnsi" w:hAnsi="Arial" w:cs="Arial"/>
          <w:sz w:val="22"/>
          <w:szCs w:val="22"/>
          <w:lang w:val="es-CO"/>
        </w:rPr>
      </w:pPr>
      <w:r w:rsidRPr="00DF1D06">
        <w:rPr>
          <w:rFonts w:ascii="Arial" w:eastAsiaTheme="minorHAns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3E39" w:rsidRPr="00DF1D06" w14:paraId="7F1240FE"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9489FF" w14:textId="77777777" w:rsidR="008E3E39" w:rsidRPr="00DF1D06" w:rsidRDefault="008E3E39" w:rsidP="00814611">
            <w:pPr>
              <w:spacing w:line="259" w:lineRule="auto"/>
              <w:jc w:val="both"/>
              <w:rPr>
                <w:rFonts w:ascii="Arial" w:eastAsiaTheme="minorHAnsi" w:hAnsi="Arial" w:cs="Arial"/>
                <w:b/>
                <w:sz w:val="22"/>
                <w:szCs w:val="22"/>
                <w:lang w:val="es-CO"/>
              </w:rPr>
            </w:pPr>
            <w:r w:rsidRPr="00DF1D06">
              <w:rPr>
                <w:rFonts w:ascii="Arial" w:eastAsiaTheme="minorHAnsi" w:hAnsi="Arial"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7EE489" w14:textId="77777777" w:rsidR="008E3E39" w:rsidRPr="00DF1D06" w:rsidRDefault="008E3E39" w:rsidP="00814611">
            <w:pPr>
              <w:spacing w:line="259" w:lineRule="auto"/>
              <w:jc w:val="both"/>
              <w:rPr>
                <w:rFonts w:ascii="Arial" w:eastAsiaTheme="minorHAnsi" w:hAnsi="Arial" w:cs="Arial"/>
                <w:b/>
                <w:sz w:val="22"/>
                <w:szCs w:val="22"/>
                <w:lang w:val="es-CO"/>
              </w:rPr>
            </w:pPr>
            <w:r w:rsidRPr="00DF1D06">
              <w:rPr>
                <w:rFonts w:ascii="Arial" w:eastAsiaTheme="minorHAnsi" w:hAnsi="Arial" w:cs="Arial"/>
                <w:b/>
                <w:sz w:val="22"/>
                <w:szCs w:val="22"/>
                <w:lang w:val="es-CO"/>
              </w:rPr>
              <w:t>Número de cuotas sociales, acciones que poseen o el alcance o condición de su participación en el caso de las personas jurídicas sin ánimo de lucro</w:t>
            </w:r>
            <w:r w:rsidRPr="00DF1D06">
              <w:rPr>
                <w:rFonts w:ascii="Arial" w:eastAsiaTheme="minorHAnsi" w:hAnsi="Arial" w:cs="Arial"/>
                <w:b/>
                <w:sz w:val="22"/>
                <w:szCs w:val="22"/>
                <w:lang w:val="es-CO"/>
              </w:rPr>
              <w:fldChar w:fldCharType="begin"/>
            </w:r>
            <w:r w:rsidRPr="00DF1D06">
              <w:rPr>
                <w:rFonts w:ascii="Arial" w:eastAsiaTheme="minorHAnsi" w:hAnsi="Arial" w:cs="Arial"/>
                <w:b/>
                <w:sz w:val="22"/>
                <w:szCs w:val="22"/>
                <w:lang w:val="es-CO"/>
              </w:rPr>
              <w:instrText xml:space="preserve"> AUTHOR  "Nombre y Apellidos" \* FirstCap  \* MERGEFORMAT </w:instrText>
            </w:r>
            <w:r w:rsidRPr="00DF1D06">
              <w:rPr>
                <w:rFonts w:ascii="Arial" w:eastAsiaTheme="minorHAnsi" w:hAnsi="Arial" w:cs="Arial"/>
                <w:b/>
                <w:sz w:val="22"/>
                <w:szCs w:val="22"/>
                <w:lang w:val="es-CO"/>
              </w:rPr>
              <w:fldChar w:fldCharType="end"/>
            </w:r>
          </w:p>
        </w:tc>
      </w:tr>
      <w:tr w:rsidR="008E3E39" w:rsidRPr="00DF1D06" w14:paraId="0053864A" w14:textId="77777777" w:rsidTr="008146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45FAF" w14:textId="77777777" w:rsidR="008E3E39" w:rsidRPr="00DF1D06" w:rsidRDefault="008E3E39" w:rsidP="00814611">
            <w:pPr>
              <w:spacing w:line="259" w:lineRule="auto"/>
              <w:jc w:val="both"/>
              <w:rPr>
                <w:rFonts w:ascii="Arial" w:eastAsiaTheme="minorHAnsi" w:hAnsi="Arial" w:cs="Arial"/>
                <w:b/>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E7AFE4" w14:textId="77777777" w:rsidR="008E3E39" w:rsidRPr="00DF1D06" w:rsidRDefault="008E3E39" w:rsidP="00814611">
            <w:pPr>
              <w:spacing w:line="259" w:lineRule="auto"/>
              <w:jc w:val="both"/>
              <w:rPr>
                <w:rFonts w:ascii="Arial" w:eastAsiaTheme="minorHAnsi" w:hAnsi="Arial" w:cs="Arial"/>
                <w:sz w:val="22"/>
                <w:szCs w:val="22"/>
                <w:lang w:val="es-CO"/>
              </w:rPr>
            </w:pPr>
          </w:p>
        </w:tc>
      </w:tr>
    </w:tbl>
    <w:p w14:paraId="1F536ACD" w14:textId="77777777" w:rsidR="008E3E39" w:rsidRPr="00DF1D06" w:rsidRDefault="008E3E39" w:rsidP="008E3E39">
      <w:pPr>
        <w:spacing w:after="160" w:line="259" w:lineRule="auto"/>
        <w:jc w:val="both"/>
        <w:rPr>
          <w:rFonts w:ascii="Arial" w:eastAsiaTheme="minorHAnsi" w:hAnsi="Arial" w:cs="Arial"/>
          <w:sz w:val="22"/>
          <w:szCs w:val="22"/>
          <w:lang w:val="es-CO"/>
        </w:rPr>
      </w:pPr>
    </w:p>
    <w:p w14:paraId="5E34EA80" w14:textId="77777777" w:rsidR="008E3E39" w:rsidRPr="00DF1D06" w:rsidRDefault="008E3E39" w:rsidP="008E3E39">
      <w:pPr>
        <w:spacing w:after="160" w:line="259" w:lineRule="auto"/>
        <w:jc w:val="both"/>
        <w:rPr>
          <w:rFonts w:ascii="Arial" w:eastAsiaTheme="minorHAnsi" w:hAnsi="Arial" w:cs="Arial"/>
          <w:sz w:val="22"/>
          <w:szCs w:val="22"/>
          <w:lang w:val="es-CO"/>
        </w:rPr>
      </w:pPr>
      <w:r w:rsidRPr="00DF1D06">
        <w:rPr>
          <w:rFonts w:ascii="Arial" w:eastAsiaTheme="minorHAnsi" w:hAnsi="Arial" w:cs="Arial"/>
          <w:sz w:val="22"/>
          <w:szCs w:val="22"/>
          <w:lang w:val="es-CO"/>
        </w:rPr>
        <w:t xml:space="preserve">De igual manera acredito que la condición de madre cabeza de familia y/o una persona en proceso de reincorporación o reintegración, se aporta </w:t>
      </w:r>
      <w:r w:rsidRPr="00DF1D06">
        <w:rPr>
          <w:rFonts w:ascii="Arial" w:hAnsi="Arial" w:cs="Arial"/>
          <w:sz w:val="22"/>
          <w:szCs w:val="22"/>
          <w:lang w:val="es-CO"/>
        </w:rPr>
        <w:t>de acuerdo con los criterios de desempate</w:t>
      </w:r>
      <w:r w:rsidRPr="00DF1D06">
        <w:rPr>
          <w:rFonts w:ascii="Arial" w:eastAsiaTheme="minorHAnsi" w:hAnsi="Arial" w:cs="Arial"/>
          <w:sz w:val="22"/>
          <w:szCs w:val="22"/>
          <w:lang w:val="es-CO"/>
        </w:rPr>
        <w:t xml:space="preserve">, para lo cual adjunto los documentos correspondientes. </w:t>
      </w:r>
    </w:p>
    <w:p w14:paraId="2F152949" w14:textId="77777777" w:rsidR="008E3E39" w:rsidRPr="00DF1D06" w:rsidRDefault="008E3E39" w:rsidP="008E3E39">
      <w:pPr>
        <w:spacing w:after="160" w:line="259" w:lineRule="auto"/>
        <w:jc w:val="both"/>
        <w:rPr>
          <w:rFonts w:ascii="Arial" w:eastAsiaTheme="minorHAnsi" w:hAnsi="Arial" w:cs="Arial"/>
          <w:sz w:val="22"/>
          <w:szCs w:val="22"/>
          <w:lang w:val="es-CO"/>
        </w:rPr>
      </w:pPr>
      <w:r w:rsidRPr="00DF1D06">
        <w:rPr>
          <w:rFonts w:ascii="Arial" w:eastAsiaTheme="minorHAnsi" w:hAnsi="Arial" w:cs="Arial"/>
          <w:sz w:val="22"/>
          <w:szCs w:val="22"/>
          <w:highlight w:val="lightGray"/>
          <w:lang w:val="es-CO"/>
        </w:rPr>
        <w:t>[Para la acreditación de desempate establecida en el literal (c) del subnumeral 7 del numeral 4.8 del Documento Tipo incluir la siguiente redacción:]</w:t>
      </w:r>
    </w:p>
    <w:p w14:paraId="59DDA7DD" w14:textId="77777777" w:rsidR="008E3E39" w:rsidRPr="00DF1D06" w:rsidRDefault="008E3E39" w:rsidP="008E3E39">
      <w:pPr>
        <w:widowControl w:val="0"/>
        <w:spacing w:before="120" w:after="120"/>
        <w:jc w:val="both"/>
        <w:rPr>
          <w:rFonts w:ascii="Arial" w:hAnsi="Arial" w:cs="Arial"/>
          <w:sz w:val="22"/>
          <w:szCs w:val="22"/>
          <w:lang w:val="es-CO" w:eastAsia="es-CO"/>
        </w:rPr>
      </w:pPr>
      <w:r w:rsidRPr="00DF1D06">
        <w:rPr>
          <w:rFonts w:ascii="Arial" w:hAnsi="Arial"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w:t>
      </w:r>
      <w:r w:rsidRPr="00DF1D06">
        <w:rPr>
          <w:rFonts w:ascii="Arial" w:hAnsi="Arial" w:cs="Arial"/>
          <w:sz w:val="22"/>
          <w:szCs w:val="22"/>
          <w:lang w:val="es-CO" w:eastAsia="es-CO"/>
        </w:rPr>
        <w:lastRenderedPageBreak/>
        <w:t>representantes legales son empleados, socios o accionistas de los miembros del Proponente Plural.</w:t>
      </w:r>
    </w:p>
    <w:p w14:paraId="277DBB07" w14:textId="77777777" w:rsidR="008E3E39" w:rsidRPr="00DF1D06" w:rsidRDefault="008E3E39" w:rsidP="008E3E39">
      <w:pPr>
        <w:widowControl w:val="0"/>
        <w:spacing w:before="120" w:after="120"/>
        <w:jc w:val="both"/>
        <w:rPr>
          <w:rFonts w:ascii="Arial" w:hAnsi="Arial" w:cs="Arial"/>
          <w:sz w:val="22"/>
          <w:szCs w:val="22"/>
          <w:lang w:val="es-CO"/>
        </w:rPr>
      </w:pPr>
    </w:p>
    <w:p w14:paraId="1D7CCB0B" w14:textId="77777777" w:rsidR="008E3E39" w:rsidRPr="00DF1D06" w:rsidRDefault="008E3E39" w:rsidP="008E3E39">
      <w:pPr>
        <w:widowControl w:val="0"/>
        <w:spacing w:before="120" w:after="120"/>
        <w:jc w:val="both"/>
        <w:rPr>
          <w:rFonts w:ascii="Arial" w:hAnsi="Arial" w:cs="Arial"/>
          <w:sz w:val="22"/>
          <w:szCs w:val="22"/>
          <w:lang w:val="es-CO"/>
        </w:rPr>
      </w:pPr>
      <w:r w:rsidRPr="00DF1D06">
        <w:rPr>
          <w:rFonts w:ascii="Arial" w:hAnsi="Arial" w:cs="Arial"/>
          <w:sz w:val="22"/>
          <w:szCs w:val="22"/>
          <w:lang w:val="es-CO"/>
        </w:rPr>
        <w:t xml:space="preserve">En constancia, se firma en </w:t>
      </w:r>
      <w:r w:rsidRPr="00DF1D06">
        <w:rPr>
          <w:rFonts w:ascii="Arial" w:hAnsi="Arial" w:cs="Arial"/>
          <w:sz w:val="22"/>
          <w:szCs w:val="22"/>
          <w:highlight w:val="lightGray"/>
          <w:lang w:val="es-CO"/>
        </w:rPr>
        <w:t>______________</w:t>
      </w:r>
      <w:r w:rsidRPr="00DF1D06">
        <w:rPr>
          <w:rFonts w:ascii="Arial" w:hAnsi="Arial" w:cs="Arial"/>
          <w:sz w:val="22"/>
          <w:szCs w:val="22"/>
          <w:lang w:val="es-CO"/>
        </w:rPr>
        <w:t xml:space="preserve">, a los </w:t>
      </w:r>
      <w:r w:rsidRPr="00DF1D06">
        <w:rPr>
          <w:rFonts w:ascii="Arial" w:hAnsi="Arial" w:cs="Arial"/>
          <w:sz w:val="22"/>
          <w:szCs w:val="22"/>
          <w:highlight w:val="lightGray"/>
          <w:lang w:val="es-CO"/>
        </w:rPr>
        <w:t>____</w:t>
      </w:r>
      <w:r w:rsidRPr="00DF1D06">
        <w:rPr>
          <w:rFonts w:ascii="Arial" w:hAnsi="Arial" w:cs="Arial"/>
          <w:sz w:val="22"/>
          <w:szCs w:val="22"/>
          <w:lang w:val="es-CO"/>
        </w:rPr>
        <w:t xml:space="preserve"> días del mes de </w:t>
      </w:r>
      <w:r w:rsidRPr="00DF1D06">
        <w:rPr>
          <w:rFonts w:ascii="Arial" w:hAnsi="Arial" w:cs="Arial"/>
          <w:sz w:val="22"/>
          <w:szCs w:val="22"/>
          <w:highlight w:val="lightGray"/>
          <w:lang w:val="es-CO"/>
        </w:rPr>
        <w:t>_____</w:t>
      </w:r>
      <w:r w:rsidRPr="00DF1D06">
        <w:rPr>
          <w:rFonts w:ascii="Arial" w:hAnsi="Arial" w:cs="Arial"/>
          <w:sz w:val="22"/>
          <w:szCs w:val="22"/>
          <w:lang w:val="es-CO"/>
        </w:rPr>
        <w:t xml:space="preserve"> del 20</w:t>
      </w:r>
      <w:r w:rsidRPr="00DF1D06">
        <w:rPr>
          <w:rFonts w:ascii="Arial" w:hAnsi="Arial" w:cs="Arial"/>
          <w:sz w:val="22"/>
          <w:szCs w:val="22"/>
          <w:highlight w:val="lightGray"/>
          <w:lang w:val="es-CO"/>
        </w:rPr>
        <w:t>__.</w:t>
      </w:r>
    </w:p>
    <w:p w14:paraId="5786341F" w14:textId="77777777" w:rsidR="008E3E39" w:rsidRPr="00DF1D06" w:rsidRDefault="008E3E39" w:rsidP="008E3E39">
      <w:pPr>
        <w:widowControl w:val="0"/>
        <w:spacing w:before="120" w:after="120"/>
        <w:jc w:val="both"/>
        <w:rPr>
          <w:rFonts w:ascii="Arial" w:hAnsi="Arial" w:cs="Arial"/>
          <w:sz w:val="22"/>
          <w:szCs w:val="22"/>
          <w:lang w:val="es-CO"/>
        </w:rPr>
      </w:pPr>
    </w:p>
    <w:p w14:paraId="528A5BE8" w14:textId="77777777" w:rsidR="008E3E39" w:rsidRPr="00DF1D06" w:rsidRDefault="008E3E39" w:rsidP="008E3E39">
      <w:pPr>
        <w:widowControl w:val="0"/>
        <w:spacing w:before="120" w:after="120"/>
        <w:jc w:val="both"/>
        <w:rPr>
          <w:rFonts w:ascii="Arial" w:hAnsi="Arial" w:cs="Arial"/>
          <w:sz w:val="22"/>
          <w:szCs w:val="22"/>
          <w:lang w:val="es-CO"/>
        </w:rPr>
      </w:pPr>
    </w:p>
    <w:p w14:paraId="20F4BA89" w14:textId="77777777" w:rsidR="008E3E39" w:rsidRPr="00DF1D06" w:rsidRDefault="008E3E39" w:rsidP="008E3E39">
      <w:pPr>
        <w:spacing w:line="259" w:lineRule="auto"/>
        <w:jc w:val="both"/>
        <w:rPr>
          <w:rFonts w:ascii="Arial" w:eastAsiaTheme="minorHAnsi" w:hAnsi="Arial" w:cs="Arial"/>
          <w:b/>
          <w:sz w:val="22"/>
          <w:szCs w:val="22"/>
          <w:lang w:val="es-CO"/>
        </w:rPr>
      </w:pPr>
      <w:r w:rsidRPr="00DF1D06">
        <w:rPr>
          <w:rFonts w:ascii="Arial" w:eastAsiaTheme="minorHAnsi" w:hAnsi="Arial" w:cs="Arial"/>
          <w:b/>
          <w:sz w:val="22"/>
          <w:szCs w:val="22"/>
          <w:lang w:val="es-CO"/>
        </w:rPr>
        <w:t>________________________________________</w:t>
      </w:r>
    </w:p>
    <w:p w14:paraId="67A4D8C8" w14:textId="77777777" w:rsidR="008E3E39" w:rsidRPr="00DF1D06" w:rsidRDefault="008E3E39" w:rsidP="008E3E39">
      <w:pPr>
        <w:spacing w:line="259" w:lineRule="auto"/>
        <w:jc w:val="both"/>
        <w:rPr>
          <w:rFonts w:ascii="Arial" w:eastAsiaTheme="minorHAnsi" w:hAnsi="Arial" w:cs="Arial"/>
          <w:b/>
          <w:sz w:val="22"/>
          <w:szCs w:val="22"/>
          <w:lang w:val="es-CO"/>
        </w:rPr>
      </w:pPr>
    </w:p>
    <w:p w14:paraId="3A1D67A5" w14:textId="77777777" w:rsidR="008E3E39" w:rsidRPr="00DF1D06" w:rsidRDefault="008E3E39" w:rsidP="008E3E39">
      <w:pPr>
        <w:spacing w:line="259" w:lineRule="auto"/>
        <w:jc w:val="both"/>
        <w:rPr>
          <w:rFonts w:ascii="Arial" w:eastAsiaTheme="minorHAnsi" w:hAnsi="Arial" w:cs="Arial"/>
          <w:sz w:val="22"/>
          <w:szCs w:val="22"/>
          <w:highlight w:val="lightGray"/>
          <w:lang w:val="es-CO"/>
        </w:rPr>
      </w:pPr>
      <w:r w:rsidRPr="00DF1D06">
        <w:rPr>
          <w:rFonts w:ascii="Arial" w:eastAsiaTheme="minorHAnsi" w:hAnsi="Arial" w:cs="Arial"/>
          <w:sz w:val="22"/>
          <w:szCs w:val="22"/>
          <w:highlight w:val="lightGray"/>
          <w:lang w:val="es-CO"/>
        </w:rPr>
        <w:t>[Nombre y firma del representante legal de la persona jurídica o revisor fiscal]</w:t>
      </w:r>
    </w:p>
    <w:p w14:paraId="151DE981" w14:textId="77777777" w:rsidR="008E3E39" w:rsidRPr="00491C97" w:rsidRDefault="008E3E39" w:rsidP="008E3E39">
      <w:pPr>
        <w:spacing w:line="259" w:lineRule="auto"/>
        <w:jc w:val="both"/>
        <w:rPr>
          <w:rFonts w:ascii="Arial" w:eastAsiaTheme="minorHAnsi" w:hAnsi="Arial" w:cs="Arial"/>
          <w:highlight w:val="lightGray"/>
          <w:lang w:val="es-CO"/>
        </w:rPr>
      </w:pPr>
    </w:p>
    <w:p w14:paraId="3793B50F" w14:textId="77777777" w:rsidR="008E3E39" w:rsidRPr="00491C97" w:rsidRDefault="008E3E39" w:rsidP="008E3E39">
      <w:pPr>
        <w:jc w:val="both"/>
        <w:rPr>
          <w:rFonts w:ascii="Arial" w:eastAsiaTheme="minorHAnsi" w:hAnsi="Arial" w:cs="Arial"/>
          <w:highlight w:val="lightGray"/>
          <w:lang w:val="es-CO"/>
        </w:rPr>
      </w:pPr>
      <w:r w:rsidRPr="00491C97">
        <w:rPr>
          <w:rFonts w:ascii="Arial" w:eastAsiaTheme="minorHAnsi" w:hAnsi="Arial" w:cs="Arial"/>
          <w:highlight w:val="lightGray"/>
          <w:lang w:val="es-CO"/>
        </w:rPr>
        <w:br w:type="page"/>
      </w:r>
    </w:p>
    <w:p w14:paraId="3895C6F5" w14:textId="5284C7D4" w:rsidR="008E3E39" w:rsidRPr="00B00B41" w:rsidRDefault="008E3E39" w:rsidP="008E3E39">
      <w:pPr>
        <w:jc w:val="center"/>
        <w:rPr>
          <w:rFonts w:ascii="Arial" w:hAnsi="Arial" w:cs="Arial"/>
          <w:b/>
          <w:bCs/>
          <w:sz w:val="22"/>
          <w:szCs w:val="22"/>
        </w:rPr>
      </w:pPr>
      <w:r w:rsidRPr="00B00B41">
        <w:rPr>
          <w:rFonts w:ascii="Arial" w:hAnsi="Arial" w:cs="Arial"/>
          <w:b/>
          <w:bCs/>
          <w:sz w:val="22"/>
          <w:szCs w:val="22"/>
        </w:rPr>
        <w:lastRenderedPageBreak/>
        <w:t xml:space="preserve">FORMATO </w:t>
      </w:r>
      <w:r w:rsidR="00545188">
        <w:rPr>
          <w:rFonts w:ascii="Arial" w:hAnsi="Arial" w:cs="Arial"/>
          <w:b/>
          <w:bCs/>
          <w:sz w:val="22"/>
          <w:szCs w:val="22"/>
        </w:rPr>
        <w:t>G</w:t>
      </w:r>
      <w:r w:rsidRPr="00B00B41">
        <w:rPr>
          <w:rFonts w:ascii="Arial" w:hAnsi="Arial" w:cs="Arial"/>
          <w:b/>
          <w:bCs/>
          <w:sz w:val="22"/>
          <w:szCs w:val="22"/>
        </w:rPr>
        <w:t xml:space="preserve"> – PAGOS REALIZADOS A MIPYME, COOPERATIVAS O ASOCIACIONES MUTUALES</w:t>
      </w:r>
    </w:p>
    <w:p w14:paraId="64FE7BEB" w14:textId="77777777" w:rsidR="008E3E39" w:rsidRPr="00B00B41" w:rsidRDefault="008E3E39" w:rsidP="008E3E39">
      <w:pPr>
        <w:tabs>
          <w:tab w:val="left" w:pos="-142"/>
        </w:tabs>
        <w:autoSpaceDE w:val="0"/>
        <w:autoSpaceDN w:val="0"/>
        <w:adjustRightInd w:val="0"/>
        <w:jc w:val="both"/>
        <w:outlineLvl w:val="0"/>
        <w:rPr>
          <w:rFonts w:ascii="Arial" w:hAnsi="Arial" w:cs="Arial"/>
          <w:sz w:val="22"/>
          <w:szCs w:val="22"/>
        </w:rPr>
      </w:pPr>
    </w:p>
    <w:p w14:paraId="11E4DB30" w14:textId="77777777" w:rsidR="008E3E39" w:rsidRPr="00B00B41" w:rsidRDefault="008E3E39" w:rsidP="008E3E39">
      <w:pPr>
        <w:tabs>
          <w:tab w:val="left" w:pos="-142"/>
        </w:tabs>
        <w:autoSpaceDE w:val="0"/>
        <w:autoSpaceDN w:val="0"/>
        <w:adjustRightInd w:val="0"/>
        <w:jc w:val="both"/>
        <w:outlineLvl w:val="0"/>
        <w:rPr>
          <w:rFonts w:ascii="Arial" w:hAnsi="Arial" w:cs="Arial"/>
          <w:sz w:val="22"/>
          <w:szCs w:val="22"/>
        </w:rPr>
      </w:pPr>
      <w:r w:rsidRPr="00B00B41">
        <w:rPr>
          <w:rFonts w:ascii="Arial" w:hAnsi="Arial" w:cs="Arial"/>
          <w:sz w:val="22"/>
          <w:szCs w:val="22"/>
        </w:rPr>
        <w:t>Señores</w:t>
      </w:r>
    </w:p>
    <w:p w14:paraId="13B97ABC" w14:textId="77777777" w:rsidR="008E3E39" w:rsidRPr="00B00B41" w:rsidRDefault="008E3E39" w:rsidP="008E3E39">
      <w:pPr>
        <w:pStyle w:val="InviasNormal"/>
        <w:spacing w:before="0" w:after="0" w:line="0" w:lineRule="atLeast"/>
        <w:contextualSpacing/>
        <w:outlineLvl w:val="0"/>
        <w:rPr>
          <w:rFonts w:cs="Arial"/>
          <w:b/>
          <w:sz w:val="22"/>
          <w:szCs w:val="22"/>
        </w:rPr>
      </w:pPr>
      <w:r w:rsidRPr="00B00B41">
        <w:rPr>
          <w:rFonts w:cs="Arial"/>
          <w:b/>
          <w:sz w:val="22"/>
          <w:szCs w:val="22"/>
        </w:rPr>
        <w:t>MUNICIPIO DE TOCANCIPA</w:t>
      </w:r>
    </w:p>
    <w:p w14:paraId="4DA63DE9" w14:textId="77777777" w:rsidR="008E3E39" w:rsidRPr="00B00B41" w:rsidRDefault="008E3E39" w:rsidP="008E3E39">
      <w:pPr>
        <w:pStyle w:val="InviasNormal"/>
        <w:spacing w:before="0" w:after="0" w:line="0" w:lineRule="atLeast"/>
        <w:contextualSpacing/>
        <w:outlineLvl w:val="0"/>
        <w:rPr>
          <w:rFonts w:cs="Arial"/>
          <w:sz w:val="22"/>
          <w:szCs w:val="22"/>
        </w:rPr>
      </w:pPr>
      <w:r w:rsidRPr="00B00B41">
        <w:rPr>
          <w:rFonts w:cs="Arial"/>
          <w:sz w:val="22"/>
          <w:szCs w:val="22"/>
        </w:rPr>
        <w:t>Calle 11 No. 6 - 12</w:t>
      </w:r>
    </w:p>
    <w:p w14:paraId="7DA1F5A6" w14:textId="77777777" w:rsidR="008E3E39" w:rsidRPr="00B00B41" w:rsidRDefault="008E3E39" w:rsidP="008E3E39">
      <w:pPr>
        <w:tabs>
          <w:tab w:val="left" w:pos="-142"/>
        </w:tabs>
        <w:autoSpaceDE w:val="0"/>
        <w:autoSpaceDN w:val="0"/>
        <w:adjustRightInd w:val="0"/>
        <w:spacing w:line="0" w:lineRule="atLeast"/>
        <w:jc w:val="both"/>
        <w:outlineLvl w:val="0"/>
        <w:rPr>
          <w:rFonts w:ascii="Arial" w:hAnsi="Arial" w:cs="Arial"/>
          <w:b/>
          <w:sz w:val="22"/>
          <w:szCs w:val="22"/>
          <w:lang w:val="es-CO"/>
        </w:rPr>
      </w:pPr>
      <w:r w:rsidRPr="00B00B41">
        <w:rPr>
          <w:rFonts w:ascii="Arial" w:hAnsi="Arial" w:cs="Arial"/>
          <w:sz w:val="22"/>
          <w:szCs w:val="22"/>
        </w:rPr>
        <w:t>Tocancipá - Cundinamarca</w:t>
      </w:r>
    </w:p>
    <w:p w14:paraId="4959D19F" w14:textId="77777777" w:rsidR="008E3E39" w:rsidRPr="00B00B41" w:rsidRDefault="008E3E39" w:rsidP="008E3E39">
      <w:pPr>
        <w:tabs>
          <w:tab w:val="left" w:pos="-142"/>
        </w:tabs>
        <w:autoSpaceDE w:val="0"/>
        <w:autoSpaceDN w:val="0"/>
        <w:adjustRightInd w:val="0"/>
        <w:spacing w:before="120" w:after="120"/>
        <w:jc w:val="both"/>
        <w:rPr>
          <w:rFonts w:ascii="Arial" w:hAnsi="Arial" w:cs="Arial"/>
          <w:sz w:val="22"/>
          <w:szCs w:val="22"/>
        </w:rPr>
      </w:pPr>
    </w:p>
    <w:p w14:paraId="08F003E7" w14:textId="60C99C9F" w:rsidR="004B7AAB" w:rsidRPr="00B00B41" w:rsidRDefault="004B7AAB" w:rsidP="004B7AAB">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Pr>
          <w:rFonts w:cs="Arial"/>
          <w:b/>
          <w:sz w:val="22"/>
          <w:szCs w:val="22"/>
        </w:rPr>
        <w:t>ESAL</w:t>
      </w:r>
      <w:r w:rsidRPr="00B00B41">
        <w:rPr>
          <w:rFonts w:cs="Arial"/>
          <w:b/>
          <w:sz w:val="22"/>
          <w:szCs w:val="22"/>
        </w:rPr>
        <w:t xml:space="preserve"> </w:t>
      </w:r>
      <w:r>
        <w:rPr>
          <w:rFonts w:cs="Arial"/>
          <w:b/>
          <w:sz w:val="22"/>
          <w:szCs w:val="22"/>
        </w:rPr>
        <w:t>00</w:t>
      </w:r>
      <w:r w:rsidR="00243422">
        <w:rPr>
          <w:rFonts w:cs="Arial"/>
          <w:b/>
          <w:sz w:val="22"/>
          <w:szCs w:val="22"/>
        </w:rPr>
        <w:t>5</w:t>
      </w:r>
      <w:r w:rsidRPr="00B00B41">
        <w:rPr>
          <w:rFonts w:cs="Arial"/>
          <w:b/>
          <w:sz w:val="22"/>
          <w:szCs w:val="22"/>
        </w:rPr>
        <w:t xml:space="preserve"> MT 202</w:t>
      </w:r>
      <w:r w:rsidR="008C452B">
        <w:rPr>
          <w:rFonts w:cs="Arial"/>
          <w:b/>
          <w:sz w:val="22"/>
          <w:szCs w:val="22"/>
        </w:rPr>
        <w:t>6</w:t>
      </w:r>
    </w:p>
    <w:p w14:paraId="7B31EA4E" w14:textId="77777777" w:rsidR="008C452B" w:rsidRDefault="004B7AAB" w:rsidP="008C452B">
      <w:pPr>
        <w:pStyle w:val="NormalWeb"/>
        <w:spacing w:before="0" w:beforeAutospacing="0" w:after="0" w:afterAutospacing="0" w:line="0" w:lineRule="atLeast"/>
        <w:ind w:left="1418" w:hanging="1418"/>
        <w:rPr>
          <w:rFonts w:cs="Arial"/>
          <w:b/>
          <w:bCs/>
          <w:sz w:val="22"/>
          <w:szCs w:val="22"/>
          <w:lang w:val="es-ES_tradnl"/>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8C452B" w:rsidRPr="008C452B">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53CAADCE" w14:textId="72712F56" w:rsidR="008E3E39" w:rsidRPr="00B00B41" w:rsidRDefault="008E3E39" w:rsidP="008C452B">
      <w:pPr>
        <w:pStyle w:val="NormalWeb"/>
        <w:spacing w:before="0" w:beforeAutospacing="0" w:after="0" w:afterAutospacing="0" w:line="0" w:lineRule="atLeast"/>
        <w:ind w:left="1418" w:hanging="1418"/>
        <w:rPr>
          <w:rFonts w:cs="Arial"/>
          <w:sz w:val="22"/>
          <w:szCs w:val="22"/>
        </w:rPr>
      </w:pPr>
      <w:r w:rsidRPr="00B00B41">
        <w:rPr>
          <w:rFonts w:cs="Arial"/>
          <w:sz w:val="22"/>
          <w:szCs w:val="22"/>
        </w:rPr>
        <w:t>Estimados señores:</w:t>
      </w:r>
    </w:p>
    <w:p w14:paraId="217AA190" w14:textId="77777777" w:rsidR="008E3E39" w:rsidRPr="00B00B41" w:rsidRDefault="008E3E39" w:rsidP="008E3E39">
      <w:pPr>
        <w:jc w:val="both"/>
        <w:rPr>
          <w:rFonts w:ascii="Arial" w:hAnsi="Arial" w:cs="Arial"/>
          <w:sz w:val="22"/>
          <w:szCs w:val="22"/>
        </w:rPr>
      </w:pPr>
    </w:p>
    <w:p w14:paraId="7894D019" w14:textId="24B6194A" w:rsidR="008E3E39" w:rsidRPr="00B00B41" w:rsidRDefault="008E3E39" w:rsidP="008E3E39">
      <w:pPr>
        <w:jc w:val="both"/>
        <w:rPr>
          <w:rFonts w:ascii="Arial" w:hAnsi="Arial" w:cs="Arial"/>
          <w:sz w:val="22"/>
          <w:szCs w:val="22"/>
        </w:rPr>
      </w:pPr>
      <w:r w:rsidRPr="00B00B41">
        <w:rPr>
          <w:rFonts w:ascii="Arial" w:hAnsi="Arial" w:cs="Arial"/>
          <w:sz w:val="22"/>
          <w:szCs w:val="22"/>
          <w:highlight w:val="lightGray"/>
        </w:rPr>
        <w:t>[Incluir el nombre d</w:t>
      </w:r>
      <w:r w:rsidRPr="00B00B41">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00B41">
        <w:rPr>
          <w:rFonts w:ascii="Arial" w:hAnsi="Arial" w:cs="Arial"/>
          <w:sz w:val="22"/>
          <w:szCs w:val="22"/>
        </w:rPr>
        <w:t xml:space="preserve"> identificados con </w:t>
      </w:r>
      <w:r w:rsidRPr="00B00B41">
        <w:rPr>
          <w:rFonts w:ascii="Arial" w:hAnsi="Arial" w:cs="Arial"/>
          <w:sz w:val="22"/>
          <w:szCs w:val="22"/>
          <w:highlight w:val="lightGray"/>
        </w:rPr>
        <w:t>[Incorporar el número de identificación]</w:t>
      </w:r>
      <w:r w:rsidRPr="00B00B41">
        <w:rPr>
          <w:rFonts w:ascii="Arial" w:hAnsi="Arial" w:cs="Arial"/>
          <w:sz w:val="22"/>
          <w:szCs w:val="22"/>
        </w:rPr>
        <w:t xml:space="preserve">, en nuestra condición de </w:t>
      </w:r>
      <w:r w:rsidRPr="00B00B41">
        <w:rPr>
          <w:rFonts w:ascii="Arial" w:hAnsi="Arial" w:cs="Arial"/>
          <w:sz w:val="22"/>
          <w:szCs w:val="22"/>
          <w:highlight w:val="lightGray"/>
        </w:rPr>
        <w:t>[Indicar si actúa como persona natural (nombre propio), representante legal o revisor fiscal]</w:t>
      </w:r>
      <w:r w:rsidRPr="00B00B41">
        <w:rPr>
          <w:rFonts w:ascii="Arial" w:hAnsi="Arial" w:cs="Arial"/>
          <w:sz w:val="22"/>
          <w:szCs w:val="22"/>
        </w:rPr>
        <w:t xml:space="preserve"> de </w:t>
      </w:r>
      <w:r w:rsidRPr="00B00B41">
        <w:rPr>
          <w:rFonts w:ascii="Arial" w:hAnsi="Arial" w:cs="Arial"/>
          <w:sz w:val="22"/>
          <w:szCs w:val="22"/>
          <w:highlight w:val="lightGray"/>
        </w:rPr>
        <w:t>[Expresar la razón social de la persona jurídica (si aplica)]</w:t>
      </w:r>
      <w:r w:rsidRPr="00B00B41">
        <w:rPr>
          <w:rFonts w:ascii="Arial" w:hAnsi="Arial" w:cs="Arial"/>
          <w:sz w:val="22"/>
          <w:szCs w:val="22"/>
        </w:rPr>
        <w:t xml:space="preserve">, </w:t>
      </w:r>
      <w:r w:rsidRPr="00B00B41">
        <w:rPr>
          <w:rFonts w:ascii="Arial" w:hAnsi="Arial" w:cs="Arial"/>
          <w:sz w:val="22"/>
          <w:szCs w:val="22"/>
          <w:highlight w:val="lightGray"/>
        </w:rPr>
        <w:t>[identificada con el NIT (si aplica) __________]</w:t>
      </w:r>
      <w:r w:rsidRPr="00B00B41">
        <w:rPr>
          <w:rFonts w:ascii="Arial" w:hAnsi="Arial" w:cs="Arial"/>
          <w:sz w:val="22"/>
          <w:szCs w:val="22"/>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w:t>
      </w:r>
      <w:r w:rsidR="003C74C2">
        <w:rPr>
          <w:rFonts w:ascii="Arial" w:hAnsi="Arial" w:cs="Arial"/>
          <w:sz w:val="22"/>
          <w:szCs w:val="22"/>
        </w:rPr>
        <w:t xml:space="preserve"> </w:t>
      </w:r>
      <w:r w:rsidRPr="00B00B41">
        <w:rPr>
          <w:rFonts w:ascii="Arial" w:hAnsi="Arial" w:cs="Arial"/>
          <w:sz w:val="22"/>
          <w:szCs w:val="22"/>
        </w:rPr>
        <w:t>l</w:t>
      </w:r>
      <w:r w:rsidR="003C74C2">
        <w:rPr>
          <w:rFonts w:ascii="Arial" w:hAnsi="Arial" w:cs="Arial"/>
          <w:sz w:val="22"/>
          <w:szCs w:val="22"/>
        </w:rPr>
        <w:t>a</w:t>
      </w:r>
      <w:r w:rsidRPr="00B00B41">
        <w:rPr>
          <w:rFonts w:ascii="Arial" w:hAnsi="Arial" w:cs="Arial"/>
          <w:sz w:val="22"/>
          <w:szCs w:val="22"/>
        </w:rPr>
        <w:t xml:space="preserve"> </w:t>
      </w:r>
      <w:r w:rsidR="003C74C2">
        <w:rPr>
          <w:rFonts w:ascii="Arial" w:hAnsi="Arial" w:cs="Arial"/>
          <w:sz w:val="22"/>
          <w:szCs w:val="22"/>
        </w:rPr>
        <w:t>entidad sin ánimo de lucro</w:t>
      </w:r>
      <w:r w:rsidRPr="00B00B41">
        <w:rPr>
          <w:rFonts w:ascii="Arial" w:hAnsi="Arial" w:cs="Arial"/>
          <w:sz w:val="22"/>
          <w:szCs w:val="22"/>
        </w:rPr>
        <w:t>, efectuados durante el año anterior.</w:t>
      </w:r>
    </w:p>
    <w:p w14:paraId="00005788" w14:textId="77777777" w:rsidR="008E3E39" w:rsidRPr="00B00B41" w:rsidRDefault="008E3E39" w:rsidP="008E3E39">
      <w:pPr>
        <w:widowControl w:val="0"/>
        <w:spacing w:before="120" w:after="120"/>
        <w:jc w:val="both"/>
        <w:rPr>
          <w:rFonts w:ascii="Arial" w:hAnsi="Arial" w:cs="Arial"/>
          <w:sz w:val="22"/>
          <w:szCs w:val="22"/>
        </w:rPr>
      </w:pPr>
    </w:p>
    <w:p w14:paraId="282AA70B" w14:textId="77777777" w:rsidR="008E3E39" w:rsidRPr="00B00B41" w:rsidRDefault="008E3E39" w:rsidP="008E3E39">
      <w:pPr>
        <w:widowControl w:val="0"/>
        <w:spacing w:before="120" w:after="120"/>
        <w:jc w:val="both"/>
        <w:rPr>
          <w:rFonts w:ascii="Arial" w:hAnsi="Arial" w:cs="Arial"/>
          <w:sz w:val="22"/>
          <w:szCs w:val="22"/>
        </w:rPr>
      </w:pPr>
      <w:r w:rsidRPr="00B00B41">
        <w:rPr>
          <w:rFonts w:ascii="Arial" w:hAnsi="Arial" w:cs="Arial"/>
          <w:sz w:val="22"/>
          <w:szCs w:val="22"/>
        </w:rPr>
        <w:t xml:space="preserve">En constancia, se firma en </w:t>
      </w:r>
      <w:r w:rsidRPr="00B00B41">
        <w:rPr>
          <w:rFonts w:ascii="Arial" w:hAnsi="Arial" w:cs="Arial"/>
          <w:sz w:val="22"/>
          <w:szCs w:val="22"/>
          <w:highlight w:val="lightGray"/>
        </w:rPr>
        <w:t>______________</w:t>
      </w:r>
      <w:r w:rsidRPr="00B00B41">
        <w:rPr>
          <w:rFonts w:ascii="Arial" w:hAnsi="Arial" w:cs="Arial"/>
          <w:sz w:val="22"/>
          <w:szCs w:val="22"/>
        </w:rPr>
        <w:t xml:space="preserve">, a los </w:t>
      </w:r>
      <w:r w:rsidRPr="00B00B41">
        <w:rPr>
          <w:rFonts w:ascii="Arial" w:hAnsi="Arial" w:cs="Arial"/>
          <w:sz w:val="22"/>
          <w:szCs w:val="22"/>
          <w:highlight w:val="lightGray"/>
        </w:rPr>
        <w:t>____</w:t>
      </w:r>
      <w:r w:rsidRPr="00B00B41">
        <w:rPr>
          <w:rFonts w:ascii="Arial" w:hAnsi="Arial" w:cs="Arial"/>
          <w:sz w:val="22"/>
          <w:szCs w:val="22"/>
        </w:rPr>
        <w:t xml:space="preserve"> días del mes de </w:t>
      </w:r>
      <w:r w:rsidRPr="00B00B41">
        <w:rPr>
          <w:rFonts w:ascii="Arial" w:hAnsi="Arial" w:cs="Arial"/>
          <w:sz w:val="22"/>
          <w:szCs w:val="22"/>
          <w:highlight w:val="lightGray"/>
        </w:rPr>
        <w:t>_____</w:t>
      </w:r>
      <w:r w:rsidRPr="00B00B41">
        <w:rPr>
          <w:rFonts w:ascii="Arial" w:hAnsi="Arial" w:cs="Arial"/>
          <w:sz w:val="22"/>
          <w:szCs w:val="22"/>
        </w:rPr>
        <w:t xml:space="preserve"> del 20</w:t>
      </w:r>
      <w:r w:rsidRPr="00B00B41">
        <w:rPr>
          <w:rFonts w:ascii="Arial" w:hAnsi="Arial" w:cs="Arial"/>
          <w:sz w:val="22"/>
          <w:szCs w:val="22"/>
          <w:highlight w:val="lightGray"/>
        </w:rPr>
        <w:t>__.</w:t>
      </w:r>
    </w:p>
    <w:p w14:paraId="0757120A" w14:textId="77777777" w:rsidR="008E3E39" w:rsidRPr="00B00B41" w:rsidRDefault="008E3E39" w:rsidP="008E3E39">
      <w:pPr>
        <w:widowControl w:val="0"/>
        <w:spacing w:before="120" w:after="120"/>
        <w:jc w:val="both"/>
        <w:rPr>
          <w:rFonts w:ascii="Arial" w:hAnsi="Arial" w:cs="Arial"/>
          <w:sz w:val="22"/>
          <w:szCs w:val="22"/>
        </w:rPr>
      </w:pPr>
    </w:p>
    <w:p w14:paraId="325BBE02" w14:textId="77777777" w:rsidR="008E3E39" w:rsidRPr="00B00B41" w:rsidRDefault="008E3E39" w:rsidP="008E3E39">
      <w:pPr>
        <w:jc w:val="both"/>
        <w:rPr>
          <w:rFonts w:ascii="Arial" w:eastAsia="Arial" w:hAnsi="Arial" w:cs="Arial"/>
          <w:sz w:val="22"/>
          <w:szCs w:val="22"/>
        </w:rPr>
      </w:pPr>
      <w:r w:rsidRPr="00B00B41">
        <w:rPr>
          <w:rFonts w:ascii="Arial" w:eastAsia="Arial" w:hAnsi="Arial" w:cs="Arial"/>
          <w:sz w:val="22"/>
          <w:szCs w:val="22"/>
          <w:highlight w:val="lightGray"/>
          <w:u w:val="single"/>
        </w:rPr>
        <w:t>[</w:t>
      </w:r>
      <w:r w:rsidRPr="00B00B41">
        <w:rPr>
          <w:rFonts w:ascii="Arial" w:eastAsia="Arial" w:hAnsi="Arial" w:cs="Arial"/>
          <w:sz w:val="22"/>
          <w:szCs w:val="22"/>
          <w:highlight w:val="lightGray"/>
        </w:rPr>
        <w:t>En el evento que sea un Proponente persona natural quien presente la oferta, incluir las firmas de la siguiente manera:]</w:t>
      </w:r>
    </w:p>
    <w:p w14:paraId="04952B4C" w14:textId="77777777" w:rsidR="008E3E39" w:rsidRPr="00B00B41" w:rsidRDefault="008E3E39" w:rsidP="008E3E39">
      <w:pPr>
        <w:jc w:val="both"/>
        <w:rPr>
          <w:rFonts w:ascii="Arial" w:eastAsia="Arial" w:hAnsi="Arial" w:cs="Arial"/>
          <w:sz w:val="22"/>
          <w:szCs w:val="22"/>
          <w:lang w:val="es-CO"/>
        </w:rPr>
      </w:pPr>
    </w:p>
    <w:p w14:paraId="69AAAA8B" w14:textId="77777777" w:rsidR="008E3E39" w:rsidRPr="00B00B41" w:rsidRDefault="008E3E39" w:rsidP="008E3E39">
      <w:pPr>
        <w:jc w:val="both"/>
        <w:rPr>
          <w:rFonts w:ascii="Arial" w:eastAsia="Arial" w:hAnsi="Arial" w:cs="Arial"/>
          <w:sz w:val="22"/>
          <w:szCs w:val="22"/>
          <w:lang w:val="es-CO"/>
        </w:rPr>
      </w:pPr>
    </w:p>
    <w:p w14:paraId="535D8F94" w14:textId="77777777" w:rsidR="008E3E39" w:rsidRPr="00B00B41" w:rsidRDefault="008E3E39" w:rsidP="008E3E39">
      <w:pPr>
        <w:jc w:val="both"/>
        <w:rPr>
          <w:rFonts w:ascii="Arial" w:eastAsia="Arial" w:hAnsi="Arial" w:cs="Arial"/>
          <w:sz w:val="22"/>
          <w:szCs w:val="22"/>
        </w:rPr>
      </w:pPr>
      <w:r w:rsidRPr="00B00B41">
        <w:rPr>
          <w:rFonts w:ascii="Arial" w:eastAsia="Arial" w:hAnsi="Arial" w:cs="Arial"/>
          <w:b/>
          <w:bCs/>
          <w:sz w:val="22"/>
          <w:szCs w:val="22"/>
          <w:u w:val="single"/>
        </w:rPr>
        <w:t>_________________________               _________________________</w:t>
      </w:r>
    </w:p>
    <w:p w14:paraId="475A0EFC" w14:textId="77777777" w:rsidR="008E3E39" w:rsidRPr="00B00B41" w:rsidRDefault="008E3E39" w:rsidP="008E3E39">
      <w:pPr>
        <w:jc w:val="both"/>
        <w:rPr>
          <w:rFonts w:ascii="Arial" w:eastAsia="Arial" w:hAnsi="Arial" w:cs="Arial"/>
          <w:sz w:val="22"/>
          <w:szCs w:val="22"/>
          <w:u w:val="single"/>
        </w:rPr>
      </w:pPr>
      <w:r w:rsidRPr="00B00B41">
        <w:rPr>
          <w:rFonts w:ascii="Arial" w:eastAsia="Arial" w:hAnsi="Arial" w:cs="Arial"/>
          <w:sz w:val="22"/>
          <w:szCs w:val="22"/>
          <w:highlight w:val="lightGray"/>
          <w:u w:val="single"/>
        </w:rPr>
        <w:t>[</w:t>
      </w:r>
      <w:r w:rsidRPr="00B00B41">
        <w:rPr>
          <w:rFonts w:ascii="Arial" w:eastAsia="Arial" w:hAnsi="Arial" w:cs="Arial"/>
          <w:sz w:val="22"/>
          <w:szCs w:val="22"/>
          <w:highlight w:val="lightGray"/>
        </w:rPr>
        <w:t>Nombre y firma del Proponente o integrante persona natural y contador público</w:t>
      </w:r>
      <w:r w:rsidRPr="00B00B41">
        <w:rPr>
          <w:rFonts w:ascii="Arial" w:eastAsia="Arial" w:hAnsi="Arial" w:cs="Arial"/>
          <w:sz w:val="22"/>
          <w:szCs w:val="22"/>
          <w:highlight w:val="lightGray"/>
          <w:u w:val="single"/>
        </w:rPr>
        <w:t>]</w:t>
      </w:r>
    </w:p>
    <w:p w14:paraId="64FDBACD" w14:textId="77777777" w:rsidR="008E3E39" w:rsidRPr="00B00B41" w:rsidRDefault="008E3E39" w:rsidP="008E3E39">
      <w:pPr>
        <w:jc w:val="both"/>
        <w:rPr>
          <w:rFonts w:ascii="Arial" w:eastAsia="Arial" w:hAnsi="Arial" w:cs="Arial"/>
          <w:sz w:val="22"/>
          <w:szCs w:val="22"/>
          <w:u w:val="single"/>
        </w:rPr>
      </w:pPr>
    </w:p>
    <w:p w14:paraId="74F441D5" w14:textId="77777777" w:rsidR="008E3E39" w:rsidRPr="00B00B41" w:rsidRDefault="008E3E39" w:rsidP="008E3E39">
      <w:pPr>
        <w:jc w:val="both"/>
        <w:rPr>
          <w:rFonts w:ascii="Arial" w:eastAsia="Arial" w:hAnsi="Arial" w:cs="Arial"/>
          <w:sz w:val="22"/>
          <w:szCs w:val="22"/>
          <w:u w:val="single"/>
        </w:rPr>
      </w:pPr>
    </w:p>
    <w:p w14:paraId="598E6FC7" w14:textId="77777777" w:rsidR="008E3E39" w:rsidRPr="00B00B41" w:rsidRDefault="008E3E39" w:rsidP="008E3E39">
      <w:pPr>
        <w:jc w:val="both"/>
        <w:rPr>
          <w:rFonts w:ascii="Arial" w:eastAsia="Arial" w:hAnsi="Arial" w:cs="Arial"/>
          <w:sz w:val="22"/>
          <w:szCs w:val="22"/>
          <w:lang w:val="es-CO"/>
        </w:rPr>
      </w:pPr>
    </w:p>
    <w:p w14:paraId="4863189B" w14:textId="77777777" w:rsidR="008E3E39" w:rsidRPr="00B00B41" w:rsidRDefault="008E3E39" w:rsidP="008E3E39">
      <w:pPr>
        <w:jc w:val="both"/>
        <w:rPr>
          <w:rFonts w:ascii="Arial" w:eastAsia="Arial" w:hAnsi="Arial" w:cs="Arial"/>
          <w:sz w:val="22"/>
          <w:szCs w:val="22"/>
        </w:rPr>
      </w:pPr>
      <w:r w:rsidRPr="00B00B41">
        <w:rPr>
          <w:rFonts w:ascii="Arial" w:eastAsia="Arial" w:hAnsi="Arial" w:cs="Arial"/>
          <w:sz w:val="22"/>
          <w:szCs w:val="22"/>
          <w:highlight w:val="lightGray"/>
        </w:rPr>
        <w:t>[En el evento que sea un Proponente persona jurídica quien presente la oferta, incluir las firmas de la siguiente manera:]</w:t>
      </w:r>
    </w:p>
    <w:p w14:paraId="1CB3E10E" w14:textId="77777777" w:rsidR="008E3E39" w:rsidRPr="00B00B41" w:rsidRDefault="008E3E39" w:rsidP="008E3E39">
      <w:pPr>
        <w:jc w:val="both"/>
        <w:rPr>
          <w:rFonts w:ascii="Arial" w:eastAsia="Arial" w:hAnsi="Arial" w:cs="Arial"/>
          <w:sz w:val="22"/>
          <w:szCs w:val="22"/>
        </w:rPr>
      </w:pPr>
    </w:p>
    <w:p w14:paraId="3BCD9B65" w14:textId="77777777" w:rsidR="008E3E39" w:rsidRPr="00B00B41" w:rsidRDefault="008E3E39" w:rsidP="008E3E39">
      <w:pPr>
        <w:jc w:val="both"/>
        <w:rPr>
          <w:rFonts w:ascii="Arial" w:eastAsia="Arial" w:hAnsi="Arial" w:cs="Arial"/>
          <w:sz w:val="22"/>
          <w:szCs w:val="22"/>
        </w:rPr>
      </w:pPr>
    </w:p>
    <w:p w14:paraId="59CF4C34" w14:textId="77777777" w:rsidR="008E3E39" w:rsidRPr="00B00B41" w:rsidRDefault="008E3E39" w:rsidP="008E3E39">
      <w:pPr>
        <w:jc w:val="both"/>
        <w:rPr>
          <w:rFonts w:ascii="Arial" w:eastAsia="Arial" w:hAnsi="Arial" w:cs="Arial"/>
          <w:sz w:val="22"/>
          <w:szCs w:val="22"/>
        </w:rPr>
      </w:pPr>
      <w:r w:rsidRPr="00B00B41">
        <w:rPr>
          <w:rFonts w:ascii="Arial" w:eastAsia="Arial" w:hAnsi="Arial" w:cs="Arial"/>
          <w:b/>
          <w:bCs/>
          <w:sz w:val="22"/>
          <w:szCs w:val="22"/>
          <w:u w:val="single"/>
        </w:rPr>
        <w:t>_________________________               _________________________</w:t>
      </w:r>
    </w:p>
    <w:p w14:paraId="00AB50EB" w14:textId="77777777" w:rsidR="008E3E39" w:rsidRPr="00B00B41" w:rsidRDefault="008E3E39" w:rsidP="008E3E39">
      <w:pPr>
        <w:jc w:val="both"/>
        <w:rPr>
          <w:rFonts w:ascii="Arial" w:eastAsia="Arial" w:hAnsi="Arial" w:cs="Arial"/>
          <w:sz w:val="22"/>
          <w:szCs w:val="22"/>
        </w:rPr>
      </w:pPr>
      <w:r w:rsidRPr="00B00B41">
        <w:rPr>
          <w:rFonts w:ascii="Arial" w:eastAsia="Arial" w:hAnsi="Arial" w:cs="Arial"/>
          <w:sz w:val="22"/>
          <w:szCs w:val="22"/>
          <w:highlight w:val="lightGray"/>
          <w:u w:val="single"/>
        </w:rPr>
        <w:t>[</w:t>
      </w:r>
      <w:r w:rsidRPr="00B00B41">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474BFBAC" w14:textId="77777777" w:rsidR="008E3E39" w:rsidRPr="00B00B41" w:rsidRDefault="008E3E39" w:rsidP="008E3E39">
      <w:pPr>
        <w:jc w:val="both"/>
        <w:rPr>
          <w:rFonts w:ascii="Arial" w:hAnsi="Arial" w:cs="Arial"/>
          <w:sz w:val="22"/>
          <w:szCs w:val="22"/>
        </w:rPr>
      </w:pPr>
      <w:r w:rsidRPr="00B00B41">
        <w:rPr>
          <w:rFonts w:ascii="Arial" w:hAnsi="Arial" w:cs="Arial"/>
          <w:sz w:val="22"/>
          <w:szCs w:val="22"/>
        </w:rPr>
        <w:br w:type="page"/>
      </w:r>
    </w:p>
    <w:p w14:paraId="4902C715" w14:textId="5D20A4D3" w:rsidR="008E3E39" w:rsidRPr="00B00B41" w:rsidRDefault="008E3E39" w:rsidP="008E3E39">
      <w:pPr>
        <w:spacing w:after="160" w:line="259" w:lineRule="auto"/>
        <w:jc w:val="center"/>
        <w:rPr>
          <w:rFonts w:ascii="Arial" w:hAnsi="Arial" w:cs="Arial"/>
          <w:b/>
          <w:sz w:val="22"/>
          <w:szCs w:val="22"/>
          <w:lang w:val="es-CO"/>
        </w:rPr>
      </w:pPr>
      <w:bookmarkStart w:id="0" w:name="_Hlk158089424"/>
      <w:r w:rsidRPr="00B00B41">
        <w:rPr>
          <w:rFonts w:ascii="Arial" w:hAnsi="Arial" w:cs="Arial"/>
          <w:b/>
          <w:sz w:val="22"/>
          <w:szCs w:val="22"/>
        </w:rPr>
        <w:lastRenderedPageBreak/>
        <w:t xml:space="preserve">FORMATO </w:t>
      </w:r>
      <w:r w:rsidR="00A66B2B">
        <w:rPr>
          <w:rFonts w:ascii="Arial" w:hAnsi="Arial" w:cs="Arial"/>
          <w:b/>
          <w:sz w:val="22"/>
          <w:szCs w:val="22"/>
        </w:rPr>
        <w:t>H</w:t>
      </w:r>
      <w:r w:rsidRPr="00B00B41">
        <w:rPr>
          <w:rFonts w:ascii="Arial" w:hAnsi="Arial" w:cs="Arial"/>
          <w:b/>
          <w:sz w:val="22"/>
          <w:szCs w:val="22"/>
        </w:rPr>
        <w:t xml:space="preserve"> –</w:t>
      </w:r>
      <w:r w:rsidRPr="00B00B41">
        <w:rPr>
          <w:rFonts w:ascii="Arial" w:hAnsi="Arial" w:cs="Arial"/>
          <w:b/>
          <w:sz w:val="22"/>
          <w:szCs w:val="22"/>
          <w:lang w:val="es-CO"/>
        </w:rPr>
        <w:t xml:space="preserve"> ACREDITACIÓN MIPYME</w:t>
      </w:r>
    </w:p>
    <w:bookmarkEnd w:id="0"/>
    <w:p w14:paraId="0A9C4E85" w14:textId="77777777" w:rsidR="008E3E39" w:rsidRPr="00B00B41" w:rsidRDefault="008E3E39" w:rsidP="008E3E39">
      <w:pPr>
        <w:tabs>
          <w:tab w:val="left" w:pos="-142"/>
        </w:tabs>
        <w:autoSpaceDE w:val="0"/>
        <w:autoSpaceDN w:val="0"/>
        <w:adjustRightInd w:val="0"/>
        <w:jc w:val="both"/>
        <w:outlineLvl w:val="0"/>
        <w:rPr>
          <w:rFonts w:ascii="Arial" w:hAnsi="Arial" w:cs="Arial"/>
          <w:sz w:val="22"/>
          <w:szCs w:val="22"/>
          <w:lang w:val="es-CO"/>
        </w:rPr>
      </w:pPr>
    </w:p>
    <w:p w14:paraId="479DF63C" w14:textId="77777777" w:rsidR="009D239A" w:rsidRPr="00B00B41" w:rsidRDefault="009D239A" w:rsidP="009D239A">
      <w:pPr>
        <w:tabs>
          <w:tab w:val="left" w:pos="-142"/>
        </w:tabs>
        <w:autoSpaceDE w:val="0"/>
        <w:autoSpaceDN w:val="0"/>
        <w:adjustRightInd w:val="0"/>
        <w:jc w:val="both"/>
        <w:outlineLvl w:val="0"/>
        <w:rPr>
          <w:rFonts w:ascii="Arial" w:hAnsi="Arial" w:cs="Arial"/>
          <w:sz w:val="22"/>
          <w:szCs w:val="22"/>
        </w:rPr>
      </w:pPr>
      <w:r w:rsidRPr="00B00B41">
        <w:rPr>
          <w:rFonts w:ascii="Arial" w:hAnsi="Arial" w:cs="Arial"/>
          <w:sz w:val="22"/>
          <w:szCs w:val="22"/>
        </w:rPr>
        <w:t>Señores</w:t>
      </w:r>
    </w:p>
    <w:p w14:paraId="11FC302B" w14:textId="77777777" w:rsidR="009D239A" w:rsidRPr="00B00B41" w:rsidRDefault="009D239A" w:rsidP="009D239A">
      <w:pPr>
        <w:pStyle w:val="InviasNormal"/>
        <w:spacing w:before="0" w:after="0" w:line="0" w:lineRule="atLeast"/>
        <w:contextualSpacing/>
        <w:outlineLvl w:val="0"/>
        <w:rPr>
          <w:rFonts w:cs="Arial"/>
          <w:b/>
          <w:sz w:val="22"/>
          <w:szCs w:val="22"/>
        </w:rPr>
      </w:pPr>
      <w:r w:rsidRPr="00B00B41">
        <w:rPr>
          <w:rFonts w:cs="Arial"/>
          <w:b/>
          <w:sz w:val="22"/>
          <w:szCs w:val="22"/>
        </w:rPr>
        <w:t>MUNICIPIO DE TOCANCIPA</w:t>
      </w:r>
    </w:p>
    <w:p w14:paraId="12D0A955" w14:textId="77777777" w:rsidR="009D239A" w:rsidRPr="00B00B41" w:rsidRDefault="009D239A" w:rsidP="009D239A">
      <w:pPr>
        <w:pStyle w:val="InviasNormal"/>
        <w:spacing w:before="0" w:after="0" w:line="0" w:lineRule="atLeast"/>
        <w:contextualSpacing/>
        <w:outlineLvl w:val="0"/>
        <w:rPr>
          <w:rFonts w:cs="Arial"/>
          <w:sz w:val="22"/>
          <w:szCs w:val="22"/>
        </w:rPr>
      </w:pPr>
      <w:r w:rsidRPr="00B00B41">
        <w:rPr>
          <w:rFonts w:cs="Arial"/>
          <w:sz w:val="22"/>
          <w:szCs w:val="22"/>
        </w:rPr>
        <w:t>Calle 11 No. 6 - 12</w:t>
      </w:r>
    </w:p>
    <w:p w14:paraId="58695AE4" w14:textId="69FCCED5" w:rsidR="008E3E39" w:rsidRPr="00B00B41" w:rsidRDefault="009D239A" w:rsidP="009D239A">
      <w:pPr>
        <w:tabs>
          <w:tab w:val="left" w:pos="-142"/>
        </w:tabs>
        <w:autoSpaceDE w:val="0"/>
        <w:autoSpaceDN w:val="0"/>
        <w:adjustRightInd w:val="0"/>
        <w:jc w:val="both"/>
        <w:outlineLvl w:val="0"/>
        <w:rPr>
          <w:rFonts w:ascii="Arial" w:hAnsi="Arial" w:cs="Arial"/>
          <w:sz w:val="22"/>
          <w:szCs w:val="22"/>
          <w:lang w:val="es-CO"/>
        </w:rPr>
      </w:pPr>
      <w:r w:rsidRPr="00B00B41">
        <w:rPr>
          <w:rFonts w:ascii="Arial" w:hAnsi="Arial" w:cs="Arial"/>
          <w:sz w:val="22"/>
          <w:szCs w:val="22"/>
        </w:rPr>
        <w:t>Tocancipá - Cundinamarca</w:t>
      </w:r>
    </w:p>
    <w:p w14:paraId="5CD0D097" w14:textId="77777777" w:rsidR="008E3E39" w:rsidRPr="00B00B41" w:rsidRDefault="008E3E39" w:rsidP="008E3E39">
      <w:pPr>
        <w:tabs>
          <w:tab w:val="left" w:pos="-142"/>
        </w:tabs>
        <w:autoSpaceDE w:val="0"/>
        <w:autoSpaceDN w:val="0"/>
        <w:adjustRightInd w:val="0"/>
        <w:spacing w:before="120" w:after="120"/>
        <w:jc w:val="both"/>
        <w:rPr>
          <w:rFonts w:ascii="Arial" w:hAnsi="Arial" w:cs="Arial"/>
          <w:sz w:val="22"/>
          <w:szCs w:val="22"/>
          <w:lang w:val="es-CO"/>
        </w:rPr>
      </w:pPr>
    </w:p>
    <w:p w14:paraId="51DF230C" w14:textId="2348DE5F" w:rsidR="008E3E39" w:rsidRPr="00B00B41" w:rsidRDefault="008E3E39" w:rsidP="008E3E39">
      <w:pPr>
        <w:pStyle w:val="NormalWeb"/>
        <w:spacing w:before="0" w:beforeAutospacing="0" w:after="0" w:afterAutospacing="0" w:line="0" w:lineRule="atLeast"/>
        <w:rPr>
          <w:rFonts w:cs="Arial"/>
          <w:b/>
          <w:sz w:val="22"/>
          <w:szCs w:val="22"/>
        </w:rPr>
      </w:pPr>
      <w:r w:rsidRPr="00B00B41">
        <w:rPr>
          <w:rFonts w:cs="Arial"/>
          <w:b/>
          <w:sz w:val="22"/>
          <w:szCs w:val="22"/>
        </w:rPr>
        <w:t xml:space="preserve">REF: </w:t>
      </w:r>
      <w:r w:rsidRPr="00B00B41">
        <w:rPr>
          <w:rFonts w:cs="Arial"/>
          <w:b/>
          <w:sz w:val="22"/>
          <w:szCs w:val="22"/>
        </w:rPr>
        <w:tab/>
      </w:r>
      <w:r w:rsidRPr="00B00B41">
        <w:rPr>
          <w:rFonts w:cs="Arial"/>
          <w:b/>
          <w:sz w:val="22"/>
          <w:szCs w:val="22"/>
        </w:rPr>
        <w:tab/>
      </w:r>
      <w:r w:rsidR="004B7AAB">
        <w:rPr>
          <w:rFonts w:cs="Arial"/>
          <w:b/>
          <w:sz w:val="22"/>
          <w:szCs w:val="22"/>
        </w:rPr>
        <w:t>ESAL</w:t>
      </w:r>
      <w:r w:rsidR="00E13CA4" w:rsidRPr="00B00B41">
        <w:rPr>
          <w:rFonts w:cs="Arial"/>
          <w:b/>
          <w:sz w:val="22"/>
          <w:szCs w:val="22"/>
        </w:rPr>
        <w:t xml:space="preserve"> </w:t>
      </w:r>
      <w:r w:rsidR="00F863D0">
        <w:rPr>
          <w:rFonts w:cs="Arial"/>
          <w:b/>
          <w:sz w:val="22"/>
          <w:szCs w:val="22"/>
        </w:rPr>
        <w:t>00</w:t>
      </w:r>
      <w:r w:rsidR="00243422">
        <w:rPr>
          <w:rFonts w:cs="Arial"/>
          <w:b/>
          <w:sz w:val="22"/>
          <w:szCs w:val="22"/>
        </w:rPr>
        <w:t>5</w:t>
      </w:r>
      <w:r w:rsidRPr="00B00B41">
        <w:rPr>
          <w:rFonts w:cs="Arial"/>
          <w:b/>
          <w:sz w:val="22"/>
          <w:szCs w:val="22"/>
        </w:rPr>
        <w:t xml:space="preserve"> MT 202</w:t>
      </w:r>
      <w:r w:rsidR="002A57F4">
        <w:rPr>
          <w:rFonts w:cs="Arial"/>
          <w:b/>
          <w:sz w:val="22"/>
          <w:szCs w:val="22"/>
        </w:rPr>
        <w:t>6</w:t>
      </w:r>
    </w:p>
    <w:p w14:paraId="6D705756" w14:textId="67D80632" w:rsidR="00F7757C" w:rsidRDefault="008E3E39" w:rsidP="00F7757C">
      <w:pPr>
        <w:pStyle w:val="NormalWeb"/>
        <w:spacing w:before="0" w:beforeAutospacing="0" w:after="0" w:afterAutospacing="0" w:line="0" w:lineRule="atLeast"/>
        <w:ind w:left="1418" w:hanging="1418"/>
        <w:rPr>
          <w:rFonts w:cs="Arial"/>
          <w:b/>
          <w:sz w:val="22"/>
          <w:szCs w:val="22"/>
        </w:rPr>
      </w:pPr>
      <w:r w:rsidRPr="00B00B41">
        <w:rPr>
          <w:rFonts w:cs="Arial"/>
          <w:b/>
          <w:sz w:val="22"/>
          <w:szCs w:val="22"/>
        </w:rPr>
        <w:t>OBJETO:</w:t>
      </w:r>
      <w:r w:rsidRPr="00B00B41">
        <w:rPr>
          <w:rFonts w:cs="Arial"/>
          <w:sz w:val="22"/>
          <w:szCs w:val="22"/>
        </w:rPr>
        <w:t xml:space="preserve"> </w:t>
      </w:r>
      <w:r w:rsidRPr="00B00B41">
        <w:rPr>
          <w:rFonts w:cs="Arial"/>
          <w:sz w:val="22"/>
          <w:szCs w:val="22"/>
        </w:rPr>
        <w:tab/>
      </w:r>
      <w:r w:rsidR="002A57F4" w:rsidRPr="002A57F4">
        <w:rPr>
          <w:rFonts w:cs="Arial"/>
          <w:b/>
          <w:bCs/>
          <w:sz w:val="22"/>
          <w:szCs w:val="22"/>
          <w:lang w:val="es-ES_tradnl"/>
        </w:rPr>
        <w:t>AUNAR ESFUERZOS TÉCNICOS, ADMINISTRATIVOS Y FINANCIEROS PARA BRINDAR ACOGIDA TEMPORAL Y ATENCIÓN INTEGRAL HUMANIZADA A PERSONAS EN CONDICIONES DE EXTREMA VULNERABILIDAD POR PROBLEMATICA ASOCIADA AL CONSUMO DE SPA Y HABITABILIDAD EN CALLE, EN EL MUNICIPIO DE TOCANCIPÁ”</w:t>
      </w:r>
    </w:p>
    <w:p w14:paraId="3D0BCB19" w14:textId="0B80F62A" w:rsidR="008E3E39" w:rsidRPr="00B00B41" w:rsidRDefault="008E3E39" w:rsidP="00F7757C">
      <w:pPr>
        <w:pStyle w:val="NormalWeb"/>
        <w:spacing w:before="0" w:beforeAutospacing="0" w:after="0" w:afterAutospacing="0" w:line="0" w:lineRule="atLeast"/>
        <w:ind w:left="1418" w:hanging="1418"/>
        <w:rPr>
          <w:rFonts w:eastAsiaTheme="minorHAnsi" w:cs="Arial"/>
          <w:sz w:val="22"/>
          <w:szCs w:val="22"/>
          <w:lang w:val="es-CO"/>
        </w:rPr>
      </w:pPr>
      <w:r w:rsidRPr="00B00B41">
        <w:rPr>
          <w:rFonts w:cs="Arial"/>
          <w:sz w:val="22"/>
          <w:szCs w:val="22"/>
          <w:lang w:val="es-CO"/>
        </w:rPr>
        <w:t>Estimados señores:</w:t>
      </w:r>
    </w:p>
    <w:p w14:paraId="087B5321" w14:textId="77777777" w:rsidR="008E3E39" w:rsidRPr="00B00B41" w:rsidRDefault="008E3E39" w:rsidP="008E3E39">
      <w:pPr>
        <w:spacing w:after="160" w:line="259" w:lineRule="auto"/>
        <w:jc w:val="both"/>
        <w:rPr>
          <w:rFonts w:ascii="Arial" w:eastAsiaTheme="minorHAnsi" w:hAnsi="Arial" w:cs="Arial"/>
          <w:sz w:val="22"/>
          <w:szCs w:val="22"/>
          <w:lang w:val="es-CO"/>
        </w:rPr>
      </w:pPr>
      <w:r w:rsidRPr="00B00B41">
        <w:rPr>
          <w:rFonts w:ascii="Arial" w:eastAsiaTheme="minorHAnsi" w:hAnsi="Arial" w:cs="Arial"/>
          <w:sz w:val="22"/>
          <w:szCs w:val="22"/>
          <w:highlight w:val="lightGray"/>
          <w:lang w:val="es-CO"/>
        </w:rPr>
        <w:t>[Incluir el nombre o integrante persona natural y contador público o d</w:t>
      </w:r>
      <w:r w:rsidRPr="00B00B41">
        <w:rPr>
          <w:rFonts w:ascii="Arial" w:eastAsiaTheme="minorHAns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B00B41">
        <w:rPr>
          <w:rFonts w:ascii="Arial" w:eastAsiaTheme="minorHAnsi" w:hAnsi="Arial" w:cs="Arial"/>
          <w:sz w:val="22"/>
          <w:szCs w:val="22"/>
          <w:lang w:val="es-CO"/>
        </w:rPr>
        <w:t xml:space="preserve"> identificados con </w:t>
      </w:r>
      <w:r w:rsidRPr="00B00B41">
        <w:rPr>
          <w:rFonts w:ascii="Arial" w:eastAsiaTheme="minorHAnsi" w:hAnsi="Arial" w:cs="Arial"/>
          <w:sz w:val="22"/>
          <w:szCs w:val="22"/>
          <w:highlight w:val="lightGray"/>
          <w:lang w:val="es-CO"/>
        </w:rPr>
        <w:t>[Incorporar el número de identificación]</w:t>
      </w:r>
      <w:r w:rsidRPr="00B00B41">
        <w:rPr>
          <w:rFonts w:ascii="Arial" w:eastAsiaTheme="minorHAnsi" w:hAnsi="Arial" w:cs="Arial"/>
          <w:sz w:val="22"/>
          <w:szCs w:val="22"/>
          <w:lang w:val="es-CO"/>
        </w:rPr>
        <w:t xml:space="preserve">, actuando en representación de </w:t>
      </w:r>
      <w:r w:rsidRPr="00B00B41">
        <w:rPr>
          <w:rFonts w:ascii="Arial" w:eastAsiaTheme="minorHAnsi" w:hAnsi="Arial" w:cs="Arial"/>
          <w:sz w:val="22"/>
          <w:szCs w:val="22"/>
          <w:highlight w:val="lightGray"/>
          <w:lang w:val="es-CO"/>
        </w:rPr>
        <w:t>[Indicar nombre del Proponente, o integrante de Proponente Plural]</w:t>
      </w:r>
      <w:r w:rsidRPr="00B00B41">
        <w:rPr>
          <w:rFonts w:ascii="Arial" w:eastAsiaTheme="minorHAnsi" w:hAnsi="Arial" w:cs="Arial"/>
          <w:sz w:val="22"/>
          <w:szCs w:val="22"/>
          <w:lang w:val="es-CO"/>
        </w:rPr>
        <w:t xml:space="preserve"> declaramos bajo la gravedad de juramento que la </w:t>
      </w:r>
      <w:r w:rsidRPr="00B00B41">
        <w:rPr>
          <w:rFonts w:ascii="Arial" w:eastAsiaTheme="minorHAnsi" w:hAnsi="Arial" w:cs="Arial"/>
          <w:sz w:val="22"/>
          <w:szCs w:val="22"/>
          <w:highlight w:val="lightGray"/>
          <w:lang w:val="es-CO"/>
        </w:rPr>
        <w:t>[Indicar si es empresa o sociedad]</w:t>
      </w:r>
      <w:r w:rsidRPr="00B00B41">
        <w:rPr>
          <w:rFonts w:ascii="Arial" w:eastAsiaTheme="minorHAnsi" w:hAnsi="Arial" w:cs="Arial"/>
          <w:sz w:val="22"/>
          <w:szCs w:val="22"/>
          <w:lang w:val="es-CO"/>
        </w:rPr>
        <w:t xml:space="preserve"> se encuentra clasificada como: </w:t>
      </w:r>
      <w:r w:rsidRPr="00B00B41">
        <w:rPr>
          <w:rFonts w:ascii="Arial" w:eastAsiaTheme="minorHAnsi" w:hAnsi="Arial" w:cs="Arial"/>
          <w:sz w:val="22"/>
          <w:szCs w:val="22"/>
          <w:highlight w:val="lightGray"/>
          <w:lang w:val="es-CO"/>
        </w:rPr>
        <w:t>[Expresar si es micro, pequeña y mediana empresa]</w:t>
      </w:r>
      <w:r w:rsidRPr="00B00B41">
        <w:rPr>
          <w:rFonts w:ascii="Arial" w:eastAsiaTheme="minorHAnsi" w:hAnsi="Arial" w:cs="Arial"/>
          <w:sz w:val="22"/>
          <w:szCs w:val="22"/>
          <w:lang w:val="es-CO"/>
        </w:rPr>
        <w:t xml:space="preserve"> de acuerdo con los criterios definidos por las normas legales vigentes y tiene ingresos por actividades ordinarias anuales de_________________________. </w:t>
      </w:r>
    </w:p>
    <w:p w14:paraId="7E30D2AE" w14:textId="77777777" w:rsidR="008E3E39" w:rsidRPr="00B00B41" w:rsidRDefault="008E3E39" w:rsidP="008E3E39">
      <w:pPr>
        <w:spacing w:before="120" w:after="120"/>
        <w:jc w:val="both"/>
        <w:rPr>
          <w:rFonts w:ascii="Arial" w:eastAsiaTheme="minorHAnsi" w:hAnsi="Arial" w:cs="Arial"/>
          <w:sz w:val="22"/>
          <w:szCs w:val="22"/>
          <w:lang w:val="es-CO"/>
        </w:rPr>
      </w:pPr>
      <w:r w:rsidRPr="00B00B41">
        <w:rPr>
          <w:rFonts w:ascii="Arial" w:eastAsiaTheme="minorHAnsi" w:hAnsi="Arial" w:cs="Arial"/>
          <w:sz w:val="22"/>
          <w:szCs w:val="22"/>
          <w:lang w:val="es-CO"/>
        </w:rPr>
        <w:t>Adicionalmente, los abajo firmantes certificamos que ni la MiPymes, cooperativa o asociación mutual ni sus accionistas, socios o representantes legales son empleados, socios o accionistas de los miembros del Proponente Plural.</w:t>
      </w:r>
    </w:p>
    <w:p w14:paraId="320F582B" w14:textId="77777777" w:rsidR="008E3E39" w:rsidRPr="00B00B41" w:rsidRDefault="008E3E39" w:rsidP="008E3E39">
      <w:pPr>
        <w:widowControl w:val="0"/>
        <w:spacing w:before="120" w:after="120"/>
        <w:jc w:val="both"/>
        <w:rPr>
          <w:rFonts w:ascii="Arial" w:hAnsi="Arial" w:cs="Arial"/>
          <w:sz w:val="22"/>
          <w:szCs w:val="22"/>
          <w:lang w:val="es-CO"/>
        </w:rPr>
      </w:pPr>
    </w:p>
    <w:p w14:paraId="11B6464F" w14:textId="77777777" w:rsidR="008E3E39" w:rsidRPr="00B00B41" w:rsidRDefault="008E3E39" w:rsidP="008E3E39">
      <w:pPr>
        <w:spacing w:line="259" w:lineRule="auto"/>
        <w:jc w:val="both"/>
        <w:rPr>
          <w:rFonts w:ascii="Arial" w:eastAsiaTheme="minorHAnsi" w:hAnsi="Arial" w:cs="Arial"/>
          <w:b/>
          <w:sz w:val="22"/>
          <w:szCs w:val="22"/>
          <w:lang w:val="es-CO"/>
        </w:rPr>
      </w:pPr>
      <w:r w:rsidRPr="00B00B41">
        <w:rPr>
          <w:rFonts w:ascii="Arial" w:hAnsi="Arial" w:cs="Arial"/>
          <w:sz w:val="22"/>
          <w:szCs w:val="22"/>
          <w:lang w:val="es-CO"/>
        </w:rPr>
        <w:t xml:space="preserve">En constancia, se firma en </w:t>
      </w:r>
      <w:r w:rsidRPr="00B00B41">
        <w:rPr>
          <w:rFonts w:ascii="Arial" w:hAnsi="Arial" w:cs="Arial"/>
          <w:sz w:val="22"/>
          <w:szCs w:val="22"/>
          <w:highlight w:val="lightGray"/>
          <w:lang w:val="es-CO"/>
        </w:rPr>
        <w:t>______________</w:t>
      </w:r>
      <w:r w:rsidRPr="00B00B41">
        <w:rPr>
          <w:rFonts w:ascii="Arial" w:hAnsi="Arial" w:cs="Arial"/>
          <w:sz w:val="22"/>
          <w:szCs w:val="22"/>
          <w:lang w:val="es-CO"/>
        </w:rPr>
        <w:t xml:space="preserve">, a los </w:t>
      </w:r>
      <w:r w:rsidRPr="00B00B41">
        <w:rPr>
          <w:rFonts w:ascii="Arial" w:hAnsi="Arial" w:cs="Arial"/>
          <w:sz w:val="22"/>
          <w:szCs w:val="22"/>
          <w:highlight w:val="lightGray"/>
          <w:lang w:val="es-CO"/>
        </w:rPr>
        <w:t>____</w:t>
      </w:r>
      <w:r w:rsidRPr="00B00B41">
        <w:rPr>
          <w:rFonts w:ascii="Arial" w:hAnsi="Arial" w:cs="Arial"/>
          <w:sz w:val="22"/>
          <w:szCs w:val="22"/>
          <w:lang w:val="es-CO"/>
        </w:rPr>
        <w:t xml:space="preserve"> días del mes de </w:t>
      </w:r>
      <w:r w:rsidRPr="00B00B41">
        <w:rPr>
          <w:rFonts w:ascii="Arial" w:hAnsi="Arial" w:cs="Arial"/>
          <w:sz w:val="22"/>
          <w:szCs w:val="22"/>
          <w:highlight w:val="lightGray"/>
          <w:lang w:val="es-CO"/>
        </w:rPr>
        <w:t>_____</w:t>
      </w:r>
      <w:r w:rsidRPr="00B00B41">
        <w:rPr>
          <w:rFonts w:ascii="Arial" w:hAnsi="Arial" w:cs="Arial"/>
          <w:sz w:val="22"/>
          <w:szCs w:val="22"/>
          <w:lang w:val="es-CO"/>
        </w:rPr>
        <w:t xml:space="preserve"> del 20</w:t>
      </w:r>
      <w:r w:rsidRPr="00B00B41">
        <w:rPr>
          <w:rFonts w:ascii="Arial" w:hAnsi="Arial" w:cs="Arial"/>
          <w:sz w:val="22"/>
          <w:szCs w:val="22"/>
          <w:highlight w:val="lightGray"/>
          <w:lang w:val="es-CO"/>
        </w:rPr>
        <w:t>__.</w:t>
      </w:r>
    </w:p>
    <w:p w14:paraId="18B412A1" w14:textId="77777777" w:rsidR="008E3E39" w:rsidRPr="00B00B41" w:rsidRDefault="008E3E39" w:rsidP="008E3E39">
      <w:pPr>
        <w:spacing w:after="160" w:line="259" w:lineRule="auto"/>
        <w:jc w:val="both"/>
        <w:rPr>
          <w:rFonts w:ascii="Arial" w:eastAsia="Arial" w:hAnsi="Arial" w:cs="Arial"/>
          <w:sz w:val="22"/>
          <w:szCs w:val="22"/>
          <w:highlight w:val="lightGray"/>
          <w:u w:val="single"/>
          <w:lang w:val="es-CO"/>
        </w:rPr>
      </w:pPr>
    </w:p>
    <w:p w14:paraId="4F3B5A5E" w14:textId="77777777" w:rsidR="008E3E39" w:rsidRPr="00B00B41" w:rsidRDefault="008E3E39" w:rsidP="008E3E39">
      <w:pPr>
        <w:spacing w:after="160" w:line="259" w:lineRule="auto"/>
        <w:jc w:val="both"/>
        <w:rPr>
          <w:rFonts w:ascii="Arial" w:eastAsia="Arial" w:hAnsi="Arial" w:cs="Arial"/>
          <w:sz w:val="22"/>
          <w:szCs w:val="22"/>
          <w:lang w:val="es-CO"/>
        </w:rPr>
      </w:pPr>
      <w:r w:rsidRPr="00B00B41">
        <w:rPr>
          <w:rFonts w:ascii="Arial" w:eastAsia="Arial" w:hAnsi="Arial" w:cs="Arial"/>
          <w:sz w:val="22"/>
          <w:szCs w:val="22"/>
          <w:highlight w:val="lightGray"/>
          <w:lang w:val="es-CO"/>
        </w:rPr>
        <w:t>[En el evento que sea un Proponente persona natural quien presente la oferta, incluir las firmas de la siguiente manera:]</w:t>
      </w:r>
    </w:p>
    <w:p w14:paraId="3306A49C" w14:textId="77777777" w:rsidR="008E3E39" w:rsidRPr="00B00B41" w:rsidRDefault="008E3E39" w:rsidP="008E3E39">
      <w:pPr>
        <w:spacing w:after="160" w:line="259" w:lineRule="auto"/>
        <w:jc w:val="both"/>
        <w:rPr>
          <w:rFonts w:ascii="Arial" w:eastAsia="Arial" w:hAnsi="Arial" w:cs="Arial"/>
          <w:sz w:val="22"/>
          <w:szCs w:val="22"/>
        </w:rPr>
      </w:pPr>
    </w:p>
    <w:p w14:paraId="20E5D40F" w14:textId="77777777" w:rsidR="008E3E39" w:rsidRPr="00B00B41" w:rsidRDefault="008E3E39" w:rsidP="008E3E39">
      <w:pPr>
        <w:spacing w:line="259" w:lineRule="auto"/>
        <w:jc w:val="both"/>
        <w:rPr>
          <w:rFonts w:ascii="Arial" w:eastAsia="Arial" w:hAnsi="Arial" w:cs="Arial"/>
          <w:b/>
          <w:bCs/>
          <w:sz w:val="22"/>
          <w:szCs w:val="22"/>
          <w:u w:val="single"/>
        </w:rPr>
      </w:pPr>
      <w:r w:rsidRPr="00B00B41">
        <w:rPr>
          <w:rFonts w:ascii="Arial" w:eastAsia="Arial" w:hAnsi="Arial" w:cs="Arial"/>
          <w:b/>
          <w:bCs/>
          <w:sz w:val="22"/>
          <w:szCs w:val="22"/>
          <w:u w:val="single"/>
        </w:rPr>
        <w:t>__________________________________________________</w:t>
      </w:r>
    </w:p>
    <w:p w14:paraId="2C04FFB1" w14:textId="77777777" w:rsidR="008E3E39" w:rsidRPr="00B00B41" w:rsidRDefault="008E3E39" w:rsidP="008E3E39">
      <w:pPr>
        <w:spacing w:line="259" w:lineRule="auto"/>
        <w:jc w:val="both"/>
        <w:rPr>
          <w:rFonts w:ascii="Arial" w:eastAsia="Arial" w:hAnsi="Arial" w:cs="Arial"/>
          <w:sz w:val="22"/>
          <w:szCs w:val="22"/>
          <w:lang w:val="es-CO"/>
        </w:rPr>
      </w:pPr>
      <w:r w:rsidRPr="00B00B41">
        <w:rPr>
          <w:rFonts w:ascii="Arial" w:eastAsia="Arial" w:hAnsi="Arial" w:cs="Arial"/>
          <w:sz w:val="22"/>
          <w:szCs w:val="22"/>
          <w:highlight w:val="lightGray"/>
          <w:lang w:val="es-CO"/>
        </w:rPr>
        <w:t>[Nombre y firma del Proponente o integrante persona natural y contador público]</w:t>
      </w:r>
    </w:p>
    <w:p w14:paraId="56D204A3" w14:textId="77777777" w:rsidR="008E3E39" w:rsidRPr="00B00B41" w:rsidRDefault="008E3E39" w:rsidP="008E3E39">
      <w:pPr>
        <w:spacing w:after="160" w:line="259" w:lineRule="auto"/>
        <w:jc w:val="both"/>
        <w:rPr>
          <w:rFonts w:ascii="Arial" w:eastAsia="Arial" w:hAnsi="Arial" w:cs="Arial"/>
          <w:sz w:val="22"/>
          <w:szCs w:val="22"/>
        </w:rPr>
      </w:pPr>
    </w:p>
    <w:p w14:paraId="5208CB2A" w14:textId="77777777" w:rsidR="008E3E39" w:rsidRPr="00B00B41" w:rsidRDefault="008E3E39" w:rsidP="008E3E39">
      <w:pPr>
        <w:spacing w:after="160" w:line="259" w:lineRule="auto"/>
        <w:jc w:val="both"/>
        <w:rPr>
          <w:rFonts w:ascii="Arial" w:eastAsia="Arial" w:hAnsi="Arial" w:cs="Arial"/>
          <w:sz w:val="22"/>
          <w:szCs w:val="22"/>
          <w:lang w:val="es-CO"/>
        </w:rPr>
      </w:pPr>
      <w:r w:rsidRPr="00B00B41">
        <w:rPr>
          <w:rFonts w:ascii="Arial" w:eastAsia="Arial" w:hAnsi="Arial" w:cs="Arial"/>
          <w:sz w:val="22"/>
          <w:szCs w:val="22"/>
          <w:highlight w:val="lightGray"/>
          <w:lang w:val="es-CO"/>
        </w:rPr>
        <w:t>[En el evento que sea un Proponente persona jurídica quien presente la oferta, incluir las firmas de la siguiente manera:]</w:t>
      </w:r>
    </w:p>
    <w:p w14:paraId="3666DDF4" w14:textId="77777777" w:rsidR="008E3E39" w:rsidRPr="00B00B41" w:rsidRDefault="008E3E39" w:rsidP="008E3E39">
      <w:pPr>
        <w:spacing w:line="259" w:lineRule="auto"/>
        <w:jc w:val="both"/>
        <w:rPr>
          <w:rFonts w:ascii="Arial" w:eastAsia="Arial" w:hAnsi="Arial" w:cs="Arial"/>
          <w:sz w:val="22"/>
          <w:szCs w:val="22"/>
          <w:lang w:val="es-CO"/>
        </w:rPr>
      </w:pPr>
      <w:r w:rsidRPr="00B00B41">
        <w:rPr>
          <w:rFonts w:ascii="Arial" w:eastAsia="Arial" w:hAnsi="Arial" w:cs="Arial"/>
          <w:b/>
          <w:bCs/>
          <w:sz w:val="22"/>
          <w:szCs w:val="22"/>
          <w:u w:val="single"/>
          <w:lang w:val="es-CO"/>
        </w:rPr>
        <w:t>______________________________________________________</w:t>
      </w:r>
    </w:p>
    <w:p w14:paraId="64AD0711" w14:textId="45A4C270" w:rsidR="005E06F3" w:rsidRPr="00B12183" w:rsidRDefault="008E3E39" w:rsidP="001B6F0C">
      <w:pPr>
        <w:spacing w:line="259" w:lineRule="auto"/>
        <w:jc w:val="both"/>
      </w:pPr>
      <w:r w:rsidRPr="00B00B41">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r w:rsidRPr="00B00B41">
        <w:rPr>
          <w:rFonts w:ascii="Arial" w:eastAsia="Arial" w:hAnsi="Arial" w:cs="Arial"/>
          <w:sz w:val="22"/>
          <w:szCs w:val="22"/>
          <w:highlight w:val="lightGray"/>
          <w:u w:val="single"/>
          <w:lang w:val="es-CO"/>
        </w:rPr>
        <w:t>]</w:t>
      </w:r>
    </w:p>
    <w:sectPr w:rsidR="005E06F3" w:rsidRPr="00B12183" w:rsidSect="00FF49FA">
      <w:headerReference w:type="even" r:id="rId11"/>
      <w:headerReference w:type="default" r:id="rId12"/>
      <w:headerReference w:type="first" r:id="rId13"/>
      <w:pgSz w:w="12240" w:h="18720" w:code="41"/>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C20AE8" w14:textId="77777777" w:rsidR="00CF7AA7" w:rsidRDefault="00CF7AA7" w:rsidP="00A9533E">
      <w:r>
        <w:separator/>
      </w:r>
    </w:p>
  </w:endnote>
  <w:endnote w:type="continuationSeparator" w:id="0">
    <w:p w14:paraId="41CB704C" w14:textId="77777777" w:rsidR="00CF7AA7" w:rsidRDefault="00CF7AA7" w:rsidP="00A95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86"/>
    <w:family w:val="script"/>
    <w:pitch w:val="variable"/>
    <w:sig w:usb0="00000003" w:usb1="080E0000" w:usb2="00000010" w:usb3="00000000" w:csb0="0025003B"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38914D" w14:textId="77777777" w:rsidR="00CF7AA7" w:rsidRDefault="00CF7AA7" w:rsidP="00A9533E">
      <w:r>
        <w:separator/>
      </w:r>
    </w:p>
  </w:footnote>
  <w:footnote w:type="continuationSeparator" w:id="0">
    <w:p w14:paraId="0BCFC23A" w14:textId="77777777" w:rsidR="00CF7AA7" w:rsidRDefault="00CF7AA7" w:rsidP="00A95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982B3A" w14:textId="15E6DA43" w:rsidR="001E3AF3" w:rsidRDefault="001E3AF3">
    <w:pPr>
      <w:pStyle w:val="Encabezado"/>
    </w:pPr>
    <w:r>
      <w:rPr>
        <w:noProof/>
        <w:lang w:val="es-CO" w:eastAsia="es-CO"/>
      </w:rPr>
      <w:drawing>
        <wp:anchor distT="0" distB="0" distL="114300" distR="114300" simplePos="0" relativeHeight="251656192" behindDoc="1" locked="0" layoutInCell="0" allowOverlap="1" wp14:anchorId="308EA249" wp14:editId="32698A2E">
          <wp:simplePos x="0" y="0"/>
          <wp:positionH relativeFrom="margin">
            <wp:align>center</wp:align>
          </wp:positionH>
          <wp:positionV relativeFrom="margin">
            <wp:align>center</wp:align>
          </wp:positionV>
          <wp:extent cx="6130925" cy="9366885"/>
          <wp:effectExtent l="0" t="0" r="3175" b="5715"/>
          <wp:wrapNone/>
          <wp:docPr id="1627661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0925" cy="93668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B413C0" w14:textId="3DB46008" w:rsidR="001E3AF3" w:rsidRDefault="00000000">
    <w:pPr>
      <w:pStyle w:val="Encabezado"/>
    </w:pPr>
    <w:sdt>
      <w:sdtPr>
        <w:id w:val="-1750497636"/>
        <w:docPartObj>
          <w:docPartGallery w:val="Page Numbers (Margins)"/>
          <w:docPartUnique/>
        </w:docPartObj>
      </w:sdtPr>
      <w:sdtContent>
        <w:r w:rsidR="001E3AF3">
          <w:rPr>
            <w:noProof/>
            <w:lang w:val="es-CO" w:eastAsia="es-CO"/>
          </w:rPr>
          <mc:AlternateContent>
            <mc:Choice Requires="wps">
              <w:drawing>
                <wp:anchor distT="0" distB="0" distL="114300" distR="114300" simplePos="0" relativeHeight="251658240" behindDoc="0" locked="0" layoutInCell="0" allowOverlap="1" wp14:anchorId="4273695E" wp14:editId="7201558D">
                  <wp:simplePos x="0" y="0"/>
                  <wp:positionH relativeFrom="rightMargin">
                    <wp:align>center</wp:align>
                  </wp:positionH>
                  <wp:positionV relativeFrom="margin">
                    <wp:align>top</wp:align>
                  </wp:positionV>
                  <wp:extent cx="581025" cy="409575"/>
                  <wp:effectExtent l="0" t="0" r="0" b="0"/>
                  <wp:wrapNone/>
                  <wp:docPr id="182883586" name="Flecha: a la derech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609E180F" w14:textId="7704806C" w:rsidR="001E3AF3" w:rsidRDefault="001E3AF3">
                              <w:pPr>
                                <w:pStyle w:val="Piedepgina"/>
                                <w:jc w:val="center"/>
                                <w:rPr>
                                  <w:color w:val="FFFFFF" w:themeColor="background1"/>
                                </w:rPr>
                              </w:pPr>
                              <w:r>
                                <w:fldChar w:fldCharType="begin"/>
                              </w:r>
                              <w:r>
                                <w:instrText>PAGE   \* MERGEFORMAT</w:instrText>
                              </w:r>
                              <w:r>
                                <w:fldChar w:fldCharType="separate"/>
                              </w:r>
                              <w:r w:rsidR="002A57F4" w:rsidRPr="002A57F4">
                                <w:rPr>
                                  <w:noProof/>
                                  <w:color w:val="FFFFFF" w:themeColor="background1"/>
                                  <w:lang w:val="es-MX"/>
                                </w:rPr>
                                <w:t>24</w:t>
                              </w:r>
                              <w:r>
                                <w:rPr>
                                  <w:color w:val="FFFFFF" w:themeColor="background1"/>
                                </w:rPr>
                                <w:fldChar w:fldCharType="end"/>
                              </w:r>
                            </w:p>
                            <w:p w14:paraId="2C0DDA48" w14:textId="77777777" w:rsidR="001E3AF3" w:rsidRDefault="001E3AF3"/>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427369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7" o:spid="_x0000_s1026" type="#_x0000_t13" style="position:absolute;margin-left:0;margin-top:0;width:45.75pt;height:32.25pt;rotation:180;z-index:251658240;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" o:allowincell="f" adj="13609,5370" fillcolor="#c0504d" stroked="f" strokecolor="#5c83b4">
                  <v:textbox inset=",0,,0">
                    <w:txbxContent>
                      <w:p w14:paraId="609E180F" w14:textId="7704806C" w:rsidR="001E3AF3" w:rsidRDefault="001E3AF3">
                        <w:pPr>
                          <w:pStyle w:val="Piedepgina"/>
                          <w:jc w:val="center"/>
                          <w:rPr>
                            <w:color w:val="FFFFFF" w:themeColor="background1"/>
                          </w:rPr>
                        </w:pPr>
                        <w:r>
                          <w:fldChar w:fldCharType="begin"/>
                        </w:r>
                        <w:r>
                          <w:instrText>PAGE   \* MERGEFORMAT</w:instrText>
                        </w:r>
                        <w:r>
                          <w:fldChar w:fldCharType="separate"/>
                        </w:r>
                        <w:r w:rsidR="002A57F4" w:rsidRPr="002A57F4">
                          <w:rPr>
                            <w:noProof/>
                            <w:color w:val="FFFFFF" w:themeColor="background1"/>
                            <w:lang w:val="es-MX"/>
                          </w:rPr>
                          <w:t>24</w:t>
                        </w:r>
                        <w:r>
                          <w:rPr>
                            <w:color w:val="FFFFFF" w:themeColor="background1"/>
                          </w:rPr>
                          <w:fldChar w:fldCharType="end"/>
                        </w:r>
                      </w:p>
                      <w:p w14:paraId="2C0DDA48" w14:textId="77777777" w:rsidR="001E3AF3" w:rsidRDefault="001E3AF3"/>
                    </w:txbxContent>
                  </v:textbox>
                  <w10:wrap anchorx="margin" anchory="margin"/>
                </v:shape>
              </w:pict>
            </mc:Fallback>
          </mc:AlternateContent>
        </w:r>
      </w:sdtContent>
    </w:sdt>
    <w:r w:rsidR="001E3AF3">
      <w:rPr>
        <w:noProof/>
        <w:lang w:val="es-CO" w:eastAsia="es-CO"/>
      </w:rPr>
      <w:drawing>
        <wp:anchor distT="0" distB="0" distL="114300" distR="114300" simplePos="0" relativeHeight="251657216" behindDoc="1" locked="0" layoutInCell="0" allowOverlap="1" wp14:anchorId="6AF49452" wp14:editId="151B2890">
          <wp:simplePos x="0" y="0"/>
          <wp:positionH relativeFrom="page">
            <wp:posOffset>9525</wp:posOffset>
          </wp:positionH>
          <wp:positionV relativeFrom="page">
            <wp:align>top</wp:align>
          </wp:positionV>
          <wp:extent cx="7762875" cy="11877675"/>
          <wp:effectExtent l="0" t="0" r="9525" b="9525"/>
          <wp:wrapNone/>
          <wp:docPr id="9556607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1877675"/>
                  </a:xfrm>
                  <a:prstGeom prst="rect">
                    <a:avLst/>
                  </a:prstGeom>
                  <a:noFill/>
                </pic:spPr>
              </pic:pic>
            </a:graphicData>
          </a:graphic>
          <wp14:sizeRelH relativeFrom="page">
            <wp14:pctWidth>0</wp14:pctWidth>
          </wp14:sizeRelH>
          <wp14:sizeRelV relativeFrom="page">
            <wp14:pctHeight>0</wp14:pctHeight>
          </wp14:sizeRelV>
        </wp:anchor>
      </w:drawing>
    </w:r>
  </w:p>
  <w:p w14:paraId="6CB3301A" w14:textId="77777777" w:rsidR="001E3AF3" w:rsidRDefault="001E3AF3">
    <w:pPr>
      <w:pStyle w:val="Encabezado"/>
    </w:pPr>
  </w:p>
  <w:p w14:paraId="61A49E4D" w14:textId="77777777" w:rsidR="001E3AF3" w:rsidRDefault="001E3AF3">
    <w:pPr>
      <w:pStyle w:val="Encabezado"/>
    </w:pPr>
  </w:p>
  <w:p w14:paraId="267AA3EB" w14:textId="77777777" w:rsidR="001E3AF3" w:rsidRDefault="001E3AF3">
    <w:pPr>
      <w:pStyle w:val="Encabezado"/>
    </w:pPr>
  </w:p>
  <w:p w14:paraId="78289A06" w14:textId="77777777" w:rsidR="001E3AF3" w:rsidRDefault="001E3A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DCDF25" w14:textId="77777777" w:rsidR="001E3AF3" w:rsidRDefault="00CF7AA7">
    <w:pPr>
      <w:pStyle w:val="Encabezado"/>
    </w:pPr>
    <w:r>
      <w:rPr>
        <w:noProof/>
      </w:rPr>
      <w:pict w14:anchorId="73301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margin-left:0;margin-top:0;width:612.45pt;height:935.75pt;z-index:-251657216;mso-wrap-edited:f;mso-width-percent:0;mso-height-percent:0;mso-position-horizontal:center;mso-position-horizontal-relative:margin;mso-position-vertical:center;mso-position-vertical-relative:margin;mso-width-percent:0;mso-height-percent:0" o:allowincell="f">
          <v:imagedata r:id="rId1" o:title="HOJA MEMBRETE 2024_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2"/>
    <w:multiLevelType w:val="hybridMultilevel"/>
    <w:tmpl w:val="00000002"/>
    <w:name w:val="WW8Num14"/>
    <w:lvl w:ilvl="0" w:tplc="A8101C70">
      <w:start w:val="1"/>
      <w:numFmt w:val="bullet"/>
      <w:lvlText w:val=""/>
      <w:lvlJc w:val="left"/>
      <w:pPr>
        <w:tabs>
          <w:tab w:val="num" w:pos="0"/>
        </w:tabs>
        <w:ind w:left="720" w:hanging="360"/>
      </w:pPr>
      <w:rPr>
        <w:rFonts w:ascii="Symbol" w:hAnsi="Symbol"/>
      </w:rPr>
    </w:lvl>
    <w:lvl w:ilvl="1" w:tplc="6CF2E1BA">
      <w:numFmt w:val="decimal"/>
      <w:lvlText w:val=""/>
      <w:lvlJc w:val="left"/>
    </w:lvl>
    <w:lvl w:ilvl="2" w:tplc="3E2A2434">
      <w:numFmt w:val="decimal"/>
      <w:lvlText w:val=""/>
      <w:lvlJc w:val="left"/>
    </w:lvl>
    <w:lvl w:ilvl="3" w:tplc="27C4EBB4">
      <w:numFmt w:val="decimal"/>
      <w:lvlText w:val=""/>
      <w:lvlJc w:val="left"/>
    </w:lvl>
    <w:lvl w:ilvl="4" w:tplc="FD52EC80">
      <w:numFmt w:val="decimal"/>
      <w:lvlText w:val=""/>
      <w:lvlJc w:val="left"/>
    </w:lvl>
    <w:lvl w:ilvl="5" w:tplc="AB50BBB0">
      <w:numFmt w:val="decimal"/>
      <w:lvlText w:val=""/>
      <w:lvlJc w:val="left"/>
    </w:lvl>
    <w:lvl w:ilvl="6" w:tplc="06E02922">
      <w:numFmt w:val="decimal"/>
      <w:lvlText w:val=""/>
      <w:lvlJc w:val="left"/>
    </w:lvl>
    <w:lvl w:ilvl="7" w:tplc="6DBAE9CE">
      <w:numFmt w:val="decimal"/>
      <w:lvlText w:val=""/>
      <w:lvlJc w:val="left"/>
    </w:lvl>
    <w:lvl w:ilvl="8" w:tplc="29D40956">
      <w:numFmt w:val="decimal"/>
      <w:lvlText w:val=""/>
      <w:lvlJc w:val="left"/>
    </w:lvl>
  </w:abstractNum>
  <w:abstractNum w:abstractNumId="1" w15:restartNumberingAfterBreak="0">
    <w:nsid w:val="02DD7AFC"/>
    <w:multiLevelType w:val="hybridMultilevel"/>
    <w:tmpl w:val="3A9CC82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40721AE"/>
    <w:multiLevelType w:val="hybridMultilevel"/>
    <w:tmpl w:val="46269840"/>
    <w:lvl w:ilvl="0" w:tplc="45622832">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6A7910"/>
    <w:multiLevelType w:val="hybridMultilevel"/>
    <w:tmpl w:val="C34485E8"/>
    <w:lvl w:ilvl="0" w:tplc="8F4A6FE4">
      <w:start w:val="1"/>
      <w:numFmt w:val="decimal"/>
      <w:lvlText w:val="%1."/>
      <w:lvlJc w:val="left"/>
      <w:pPr>
        <w:ind w:left="360" w:hanging="360"/>
      </w:pPr>
      <w:rPr>
        <w:rFonts w:ascii="Arial Narrow" w:eastAsia="Arial" w:hAnsi="Arial Narrow" w:cs="Arial"/>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 w15:restartNumberingAfterBreak="0">
    <w:nsid w:val="048E654D"/>
    <w:multiLevelType w:val="hybridMultilevel"/>
    <w:tmpl w:val="14EAC40E"/>
    <w:lvl w:ilvl="0" w:tplc="40B8681C">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0F4B7E"/>
    <w:multiLevelType w:val="hybridMultilevel"/>
    <w:tmpl w:val="6AE8B7F8"/>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7589D"/>
    <w:multiLevelType w:val="hybridMultilevel"/>
    <w:tmpl w:val="0F6C150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5793571"/>
    <w:multiLevelType w:val="hybridMultilevel"/>
    <w:tmpl w:val="DADCC994"/>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F20055"/>
    <w:multiLevelType w:val="hybridMultilevel"/>
    <w:tmpl w:val="5B9262C0"/>
    <w:lvl w:ilvl="0" w:tplc="240A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82B77AD"/>
    <w:multiLevelType w:val="hybridMultilevel"/>
    <w:tmpl w:val="A3D473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B3F2AD8"/>
    <w:multiLevelType w:val="hybridMultilevel"/>
    <w:tmpl w:val="954E4ABC"/>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 w15:restartNumberingAfterBreak="0">
    <w:nsid w:val="0F613A48"/>
    <w:multiLevelType w:val="multilevel"/>
    <w:tmpl w:val="0F613A4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6434D8F"/>
    <w:multiLevelType w:val="multilevel"/>
    <w:tmpl w:val="BF4665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6DE02BA"/>
    <w:multiLevelType w:val="hybridMultilevel"/>
    <w:tmpl w:val="E93EAC2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886FA1"/>
    <w:multiLevelType w:val="hybridMultilevel"/>
    <w:tmpl w:val="86D2BFA8"/>
    <w:lvl w:ilvl="0" w:tplc="240A0001">
      <w:start w:val="50"/>
      <w:numFmt w:val="bullet"/>
      <w:lvlText w:val=""/>
      <w:lvlJc w:val="left"/>
      <w:pPr>
        <w:ind w:left="36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8C0D09"/>
    <w:multiLevelType w:val="hybridMultilevel"/>
    <w:tmpl w:val="8152CBA6"/>
    <w:lvl w:ilvl="0" w:tplc="6D04C3D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C162CE"/>
    <w:multiLevelType w:val="hybridMultilevel"/>
    <w:tmpl w:val="913E6062"/>
    <w:lvl w:ilvl="0" w:tplc="031477C0">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2109CA"/>
    <w:multiLevelType w:val="hybridMultilevel"/>
    <w:tmpl w:val="742AE77E"/>
    <w:lvl w:ilvl="0" w:tplc="6D04C3D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216FF2"/>
    <w:multiLevelType w:val="hybridMultilevel"/>
    <w:tmpl w:val="78CEF4D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11F564E"/>
    <w:multiLevelType w:val="hybridMultilevel"/>
    <w:tmpl w:val="D69A506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4535049"/>
    <w:multiLevelType w:val="hybridMultilevel"/>
    <w:tmpl w:val="931AC894"/>
    <w:lvl w:ilvl="0" w:tplc="240A0001">
      <w:start w:val="1"/>
      <w:numFmt w:val="bullet"/>
      <w:lvlText w:val=""/>
      <w:lvlJc w:val="left"/>
      <w:pPr>
        <w:ind w:left="3" w:hanging="360"/>
      </w:pPr>
      <w:rPr>
        <w:rFonts w:ascii="Symbol" w:hAnsi="Symbol" w:hint="default"/>
      </w:rPr>
    </w:lvl>
    <w:lvl w:ilvl="1" w:tplc="240A0003" w:tentative="1">
      <w:start w:val="1"/>
      <w:numFmt w:val="bullet"/>
      <w:lvlText w:val="o"/>
      <w:lvlJc w:val="left"/>
      <w:pPr>
        <w:ind w:left="872" w:hanging="360"/>
      </w:pPr>
      <w:rPr>
        <w:rFonts w:ascii="Courier New" w:hAnsi="Courier New" w:cs="Courier New" w:hint="default"/>
      </w:rPr>
    </w:lvl>
    <w:lvl w:ilvl="2" w:tplc="240A0005" w:tentative="1">
      <w:start w:val="1"/>
      <w:numFmt w:val="bullet"/>
      <w:lvlText w:val=""/>
      <w:lvlJc w:val="left"/>
      <w:pPr>
        <w:ind w:left="1592" w:hanging="360"/>
      </w:pPr>
      <w:rPr>
        <w:rFonts w:ascii="Wingdings" w:hAnsi="Wingdings" w:hint="default"/>
      </w:rPr>
    </w:lvl>
    <w:lvl w:ilvl="3" w:tplc="240A0001" w:tentative="1">
      <w:start w:val="1"/>
      <w:numFmt w:val="bullet"/>
      <w:lvlText w:val=""/>
      <w:lvlJc w:val="left"/>
      <w:pPr>
        <w:ind w:left="2312" w:hanging="360"/>
      </w:pPr>
      <w:rPr>
        <w:rFonts w:ascii="Symbol" w:hAnsi="Symbol" w:hint="default"/>
      </w:rPr>
    </w:lvl>
    <w:lvl w:ilvl="4" w:tplc="240A0003" w:tentative="1">
      <w:start w:val="1"/>
      <w:numFmt w:val="bullet"/>
      <w:lvlText w:val="o"/>
      <w:lvlJc w:val="left"/>
      <w:pPr>
        <w:ind w:left="3032" w:hanging="360"/>
      </w:pPr>
      <w:rPr>
        <w:rFonts w:ascii="Courier New" w:hAnsi="Courier New" w:cs="Courier New" w:hint="default"/>
      </w:rPr>
    </w:lvl>
    <w:lvl w:ilvl="5" w:tplc="240A0005" w:tentative="1">
      <w:start w:val="1"/>
      <w:numFmt w:val="bullet"/>
      <w:lvlText w:val=""/>
      <w:lvlJc w:val="left"/>
      <w:pPr>
        <w:ind w:left="3752" w:hanging="360"/>
      </w:pPr>
      <w:rPr>
        <w:rFonts w:ascii="Wingdings" w:hAnsi="Wingdings" w:hint="default"/>
      </w:rPr>
    </w:lvl>
    <w:lvl w:ilvl="6" w:tplc="240A0001" w:tentative="1">
      <w:start w:val="1"/>
      <w:numFmt w:val="bullet"/>
      <w:lvlText w:val=""/>
      <w:lvlJc w:val="left"/>
      <w:pPr>
        <w:ind w:left="4472" w:hanging="360"/>
      </w:pPr>
      <w:rPr>
        <w:rFonts w:ascii="Symbol" w:hAnsi="Symbol" w:hint="default"/>
      </w:rPr>
    </w:lvl>
    <w:lvl w:ilvl="7" w:tplc="240A0003" w:tentative="1">
      <w:start w:val="1"/>
      <w:numFmt w:val="bullet"/>
      <w:lvlText w:val="o"/>
      <w:lvlJc w:val="left"/>
      <w:pPr>
        <w:ind w:left="5192" w:hanging="360"/>
      </w:pPr>
      <w:rPr>
        <w:rFonts w:ascii="Courier New" w:hAnsi="Courier New" w:cs="Courier New" w:hint="default"/>
      </w:rPr>
    </w:lvl>
    <w:lvl w:ilvl="8" w:tplc="240A0005" w:tentative="1">
      <w:start w:val="1"/>
      <w:numFmt w:val="bullet"/>
      <w:lvlText w:val=""/>
      <w:lvlJc w:val="left"/>
      <w:pPr>
        <w:ind w:left="5912" w:hanging="360"/>
      </w:pPr>
      <w:rPr>
        <w:rFonts w:ascii="Wingdings" w:hAnsi="Wingdings" w:hint="default"/>
      </w:rPr>
    </w:lvl>
  </w:abstractNum>
  <w:abstractNum w:abstractNumId="23" w15:restartNumberingAfterBreak="0">
    <w:nsid w:val="27551681"/>
    <w:multiLevelType w:val="hybridMultilevel"/>
    <w:tmpl w:val="87B6ECBE"/>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123027"/>
    <w:multiLevelType w:val="hybridMultilevel"/>
    <w:tmpl w:val="C88E7298"/>
    <w:lvl w:ilvl="0" w:tplc="40B8681C">
      <w:numFmt w:val="bullet"/>
      <w:lvlText w:val="•"/>
      <w:lvlJc w:val="left"/>
      <w:pPr>
        <w:ind w:left="363" w:hanging="360"/>
      </w:pPr>
      <w:rPr>
        <w:rFonts w:hint="default"/>
        <w:lang w:val="es-ES" w:eastAsia="en-US" w:bidi="ar-SA"/>
      </w:rPr>
    </w:lvl>
    <w:lvl w:ilvl="1" w:tplc="FFFFFFFF" w:tentative="1">
      <w:start w:val="1"/>
      <w:numFmt w:val="bullet"/>
      <w:lvlText w:val="o"/>
      <w:lvlJc w:val="left"/>
      <w:pPr>
        <w:ind w:left="1083" w:hanging="360"/>
      </w:pPr>
      <w:rPr>
        <w:rFonts w:ascii="Courier New" w:hAnsi="Courier New" w:cs="Courier New" w:hint="default"/>
      </w:rPr>
    </w:lvl>
    <w:lvl w:ilvl="2" w:tplc="FFFFFFFF" w:tentative="1">
      <w:start w:val="1"/>
      <w:numFmt w:val="bullet"/>
      <w:lvlText w:val=""/>
      <w:lvlJc w:val="left"/>
      <w:pPr>
        <w:ind w:left="1803" w:hanging="360"/>
      </w:pPr>
      <w:rPr>
        <w:rFonts w:ascii="Wingdings" w:hAnsi="Wingdings" w:hint="default"/>
      </w:rPr>
    </w:lvl>
    <w:lvl w:ilvl="3" w:tplc="FFFFFFFF" w:tentative="1">
      <w:start w:val="1"/>
      <w:numFmt w:val="bullet"/>
      <w:lvlText w:val=""/>
      <w:lvlJc w:val="left"/>
      <w:pPr>
        <w:ind w:left="2523" w:hanging="360"/>
      </w:pPr>
      <w:rPr>
        <w:rFonts w:ascii="Symbol" w:hAnsi="Symbol" w:hint="default"/>
      </w:rPr>
    </w:lvl>
    <w:lvl w:ilvl="4" w:tplc="FFFFFFFF" w:tentative="1">
      <w:start w:val="1"/>
      <w:numFmt w:val="bullet"/>
      <w:lvlText w:val="o"/>
      <w:lvlJc w:val="left"/>
      <w:pPr>
        <w:ind w:left="3243" w:hanging="360"/>
      </w:pPr>
      <w:rPr>
        <w:rFonts w:ascii="Courier New" w:hAnsi="Courier New" w:cs="Courier New" w:hint="default"/>
      </w:rPr>
    </w:lvl>
    <w:lvl w:ilvl="5" w:tplc="FFFFFFFF" w:tentative="1">
      <w:start w:val="1"/>
      <w:numFmt w:val="bullet"/>
      <w:lvlText w:val=""/>
      <w:lvlJc w:val="left"/>
      <w:pPr>
        <w:ind w:left="3963" w:hanging="360"/>
      </w:pPr>
      <w:rPr>
        <w:rFonts w:ascii="Wingdings" w:hAnsi="Wingdings" w:hint="default"/>
      </w:rPr>
    </w:lvl>
    <w:lvl w:ilvl="6" w:tplc="FFFFFFFF" w:tentative="1">
      <w:start w:val="1"/>
      <w:numFmt w:val="bullet"/>
      <w:lvlText w:val=""/>
      <w:lvlJc w:val="left"/>
      <w:pPr>
        <w:ind w:left="4683" w:hanging="360"/>
      </w:pPr>
      <w:rPr>
        <w:rFonts w:ascii="Symbol" w:hAnsi="Symbol" w:hint="default"/>
      </w:rPr>
    </w:lvl>
    <w:lvl w:ilvl="7" w:tplc="FFFFFFFF" w:tentative="1">
      <w:start w:val="1"/>
      <w:numFmt w:val="bullet"/>
      <w:lvlText w:val="o"/>
      <w:lvlJc w:val="left"/>
      <w:pPr>
        <w:ind w:left="5403" w:hanging="360"/>
      </w:pPr>
      <w:rPr>
        <w:rFonts w:ascii="Courier New" w:hAnsi="Courier New" w:cs="Courier New" w:hint="default"/>
      </w:rPr>
    </w:lvl>
    <w:lvl w:ilvl="8" w:tplc="FFFFFFFF" w:tentative="1">
      <w:start w:val="1"/>
      <w:numFmt w:val="bullet"/>
      <w:lvlText w:val=""/>
      <w:lvlJc w:val="left"/>
      <w:pPr>
        <w:ind w:left="6123" w:hanging="360"/>
      </w:pPr>
      <w:rPr>
        <w:rFonts w:ascii="Wingdings" w:hAnsi="Wingdings" w:hint="default"/>
      </w:rPr>
    </w:lvl>
  </w:abstractNum>
  <w:abstractNum w:abstractNumId="25" w15:restartNumberingAfterBreak="0">
    <w:nsid w:val="2DCE7656"/>
    <w:multiLevelType w:val="hybridMultilevel"/>
    <w:tmpl w:val="10107C30"/>
    <w:lvl w:ilvl="0" w:tplc="DD92E4CC">
      <w:start w:val="1"/>
      <w:numFmt w:val="low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20940A2"/>
    <w:multiLevelType w:val="hybridMultilevel"/>
    <w:tmpl w:val="F76CAEE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626526"/>
    <w:multiLevelType w:val="hybridMultilevel"/>
    <w:tmpl w:val="92C8819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3EC1DC2"/>
    <w:multiLevelType w:val="hybridMultilevel"/>
    <w:tmpl w:val="374CBD46"/>
    <w:lvl w:ilvl="0" w:tplc="240A000B">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9" w15:restartNumberingAfterBreak="0">
    <w:nsid w:val="34F72FC3"/>
    <w:multiLevelType w:val="hybridMultilevel"/>
    <w:tmpl w:val="1C565992"/>
    <w:lvl w:ilvl="0" w:tplc="8B56CCD4">
      <w:start w:val="1"/>
      <w:numFmt w:val="upperLetter"/>
      <w:lvlText w:val="%1)"/>
      <w:lvlJc w:val="left"/>
      <w:pPr>
        <w:ind w:left="720" w:hanging="360"/>
      </w:pPr>
      <w:rPr>
        <w:rFonts w:ascii="Arial" w:eastAsiaTheme="minorEastAsia" w:hAnsi="Arial" w:cs="Arial"/>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76E3064"/>
    <w:multiLevelType w:val="hybridMultilevel"/>
    <w:tmpl w:val="4C7A7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99B28A2"/>
    <w:multiLevelType w:val="hybridMultilevel"/>
    <w:tmpl w:val="2F842AD6"/>
    <w:lvl w:ilvl="0" w:tplc="FFFFFFFF">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B53E0B"/>
    <w:multiLevelType w:val="hybridMultilevel"/>
    <w:tmpl w:val="6A4C5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C4975B3"/>
    <w:multiLevelType w:val="hybridMultilevel"/>
    <w:tmpl w:val="4C582352"/>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CF411EF"/>
    <w:multiLevelType w:val="hybridMultilevel"/>
    <w:tmpl w:val="1D8AA0C8"/>
    <w:lvl w:ilvl="0" w:tplc="81786D0C">
      <w:start w:val="1"/>
      <w:numFmt w:val="upperLetter"/>
      <w:lvlText w:val="%1)"/>
      <w:lvlJc w:val="left"/>
      <w:pPr>
        <w:ind w:left="360" w:hanging="360"/>
      </w:pPr>
      <w:rPr>
        <w:rFonts w:ascii="Arial" w:eastAsiaTheme="minorHAnsi" w:hAnsi="Arial" w:cs="Arial"/>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3E906C34"/>
    <w:multiLevelType w:val="hybridMultilevel"/>
    <w:tmpl w:val="55D686A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4787838"/>
    <w:multiLevelType w:val="hybridMultilevel"/>
    <w:tmpl w:val="453431E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6D17DD"/>
    <w:multiLevelType w:val="hybridMultilevel"/>
    <w:tmpl w:val="D3666EB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5AE7A81"/>
    <w:multiLevelType w:val="hybridMultilevel"/>
    <w:tmpl w:val="17102330"/>
    <w:lvl w:ilvl="0" w:tplc="FFFFFFFF">
      <w:start w:val="1"/>
      <w:numFmt w:val="bullet"/>
      <w:lvlText w:val=""/>
      <w:lvlJc w:val="left"/>
      <w:pPr>
        <w:ind w:left="720" w:hanging="360"/>
      </w:pPr>
      <w:rPr>
        <w:rFonts w:ascii="Wingdings" w:hAnsi="Wingdings" w:hint="default"/>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78870DC"/>
    <w:multiLevelType w:val="hybridMultilevel"/>
    <w:tmpl w:val="D8DC2522"/>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BC4628B"/>
    <w:multiLevelType w:val="hybridMultilevel"/>
    <w:tmpl w:val="564AD370"/>
    <w:lvl w:ilvl="0" w:tplc="2AB6D0CA">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C3310DD"/>
    <w:multiLevelType w:val="hybridMultilevel"/>
    <w:tmpl w:val="5A4A34A8"/>
    <w:lvl w:ilvl="0" w:tplc="C09E0946">
      <w:start w:val="4"/>
      <w:numFmt w:val="bullet"/>
      <w:lvlText w:val="-"/>
      <w:lvlJc w:val="left"/>
      <w:pPr>
        <w:ind w:left="360" w:hanging="360"/>
      </w:pPr>
      <w:rPr>
        <w:rFonts w:ascii="Arial Narrow" w:eastAsia="Arial MT" w:hAnsi="Arial Narrow" w:cs="Arial MT"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E4B571B"/>
    <w:multiLevelType w:val="hybridMultilevel"/>
    <w:tmpl w:val="DE18DCE4"/>
    <w:lvl w:ilvl="0" w:tplc="40B8681C">
      <w:numFmt w:val="bullet"/>
      <w:lvlText w:val="•"/>
      <w:lvlJc w:val="left"/>
      <w:pPr>
        <w:ind w:left="363"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E9437A8"/>
    <w:multiLevelType w:val="multilevel"/>
    <w:tmpl w:val="EF52BDC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4F6942D5"/>
    <w:multiLevelType w:val="hybridMultilevel"/>
    <w:tmpl w:val="E320D41A"/>
    <w:lvl w:ilvl="0" w:tplc="240A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FBF1483"/>
    <w:multiLevelType w:val="hybridMultilevel"/>
    <w:tmpl w:val="BE24F14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0FD4843"/>
    <w:multiLevelType w:val="multilevel"/>
    <w:tmpl w:val="C7A0D9C6"/>
    <w:lvl w:ilvl="0">
      <w:start w:val="3"/>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39B16B8"/>
    <w:multiLevelType w:val="hybridMultilevel"/>
    <w:tmpl w:val="6D96780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5404172"/>
    <w:multiLevelType w:val="hybridMultilevel"/>
    <w:tmpl w:val="149AD0DE"/>
    <w:lvl w:ilvl="0" w:tplc="9796E5B6">
      <w:start w:val="1"/>
      <w:numFmt w:val="upperLetter"/>
      <w:lvlText w:val="%1)"/>
      <w:lvlJc w:val="left"/>
      <w:pPr>
        <w:ind w:left="720" w:hanging="360"/>
      </w:pPr>
      <w:rPr>
        <w:rFonts w:hint="default"/>
        <w:b/>
        <w:bCs/>
        <w:sz w:val="24"/>
        <w:szCs w:val="24"/>
      </w:rPr>
    </w:lvl>
    <w:lvl w:ilvl="1" w:tplc="77CA143A">
      <w:start w:val="1"/>
      <w:numFmt w:val="upperLetter"/>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9B52FAA"/>
    <w:multiLevelType w:val="hybridMultilevel"/>
    <w:tmpl w:val="76A86EEA"/>
    <w:lvl w:ilvl="0" w:tplc="8AECE6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A663AFE"/>
    <w:multiLevelType w:val="hybridMultilevel"/>
    <w:tmpl w:val="ABD0FB90"/>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101241"/>
    <w:multiLevelType w:val="hybridMultilevel"/>
    <w:tmpl w:val="927043E8"/>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267210"/>
    <w:multiLevelType w:val="hybridMultilevel"/>
    <w:tmpl w:val="877C3A32"/>
    <w:lvl w:ilvl="0" w:tplc="2430C0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4A7F1D"/>
    <w:multiLevelType w:val="hybridMultilevel"/>
    <w:tmpl w:val="3FD2C25C"/>
    <w:lvl w:ilvl="0" w:tplc="6D04C3D0">
      <w:numFmt w:val="bullet"/>
      <w:lvlText w:val="-"/>
      <w:lvlJc w:val="left"/>
      <w:pPr>
        <w:ind w:left="360" w:hanging="360"/>
      </w:pPr>
      <w:rPr>
        <w:rFonts w:ascii="Arial Narrow" w:eastAsia="Calibr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5E6C149E"/>
    <w:multiLevelType w:val="hybridMultilevel"/>
    <w:tmpl w:val="AAE8F9B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935170"/>
    <w:multiLevelType w:val="hybridMultilevel"/>
    <w:tmpl w:val="1D942E8E"/>
    <w:lvl w:ilvl="0" w:tplc="FFFFFFFF">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453218F"/>
    <w:multiLevelType w:val="multilevel"/>
    <w:tmpl w:val="7DA8F4AE"/>
    <w:lvl w:ilvl="0">
      <w:start w:val="4"/>
      <w:numFmt w:val="decimal"/>
      <w:lvlText w:val="%1."/>
      <w:lvlJc w:val="left"/>
      <w:pPr>
        <w:ind w:left="585" w:hanging="585"/>
      </w:pPr>
      <w:rPr>
        <w:rFonts w:eastAsiaTheme="minorEastAsia" w:hint="default"/>
        <w:b w:val="0"/>
      </w:rPr>
    </w:lvl>
    <w:lvl w:ilvl="1">
      <w:start w:val="3"/>
      <w:numFmt w:val="decimal"/>
      <w:lvlText w:val="%1.%2."/>
      <w:lvlJc w:val="left"/>
      <w:pPr>
        <w:ind w:left="720" w:hanging="720"/>
      </w:pPr>
      <w:rPr>
        <w:rFonts w:eastAsiaTheme="minorEastAsia" w:hint="default"/>
        <w:b w:val="0"/>
      </w:rPr>
    </w:lvl>
    <w:lvl w:ilvl="2">
      <w:start w:val="1"/>
      <w:numFmt w:val="decimal"/>
      <w:lvlText w:val="%1.%2.%3."/>
      <w:lvlJc w:val="left"/>
      <w:pPr>
        <w:ind w:left="720" w:hanging="720"/>
      </w:pPr>
      <w:rPr>
        <w:rFonts w:eastAsiaTheme="minorEastAsia" w:hint="default"/>
        <w:b/>
        <w:bCs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080" w:hanging="1080"/>
      </w:pPr>
      <w:rPr>
        <w:rFonts w:eastAsiaTheme="minorEastAsia" w:hint="default"/>
        <w:b w:val="0"/>
      </w:rPr>
    </w:lvl>
    <w:lvl w:ilvl="5">
      <w:start w:val="1"/>
      <w:numFmt w:val="decimal"/>
      <w:lvlText w:val="%1.%2.%3.%4.%5.%6."/>
      <w:lvlJc w:val="left"/>
      <w:pPr>
        <w:ind w:left="1440" w:hanging="1440"/>
      </w:pPr>
      <w:rPr>
        <w:rFonts w:eastAsiaTheme="minorEastAsia" w:hint="default"/>
        <w:b w:val="0"/>
      </w:rPr>
    </w:lvl>
    <w:lvl w:ilvl="6">
      <w:start w:val="1"/>
      <w:numFmt w:val="decimal"/>
      <w:lvlText w:val="%1.%2.%3.%4.%5.%6.%7."/>
      <w:lvlJc w:val="left"/>
      <w:pPr>
        <w:ind w:left="1440" w:hanging="1440"/>
      </w:pPr>
      <w:rPr>
        <w:rFonts w:eastAsiaTheme="minorEastAsia" w:hint="default"/>
        <w:b w:val="0"/>
      </w:rPr>
    </w:lvl>
    <w:lvl w:ilvl="7">
      <w:start w:val="1"/>
      <w:numFmt w:val="decimal"/>
      <w:lvlText w:val="%1.%2.%3.%4.%5.%6.%7.%8."/>
      <w:lvlJc w:val="left"/>
      <w:pPr>
        <w:ind w:left="1800" w:hanging="1800"/>
      </w:pPr>
      <w:rPr>
        <w:rFonts w:eastAsiaTheme="minorEastAsia" w:hint="default"/>
        <w:b w:val="0"/>
      </w:rPr>
    </w:lvl>
    <w:lvl w:ilvl="8">
      <w:start w:val="1"/>
      <w:numFmt w:val="decimal"/>
      <w:lvlText w:val="%1.%2.%3.%4.%5.%6.%7.%8.%9."/>
      <w:lvlJc w:val="left"/>
      <w:pPr>
        <w:ind w:left="2160" w:hanging="2160"/>
      </w:pPr>
      <w:rPr>
        <w:rFonts w:eastAsiaTheme="minorEastAsia" w:hint="default"/>
        <w:b w:val="0"/>
      </w:rPr>
    </w:lvl>
  </w:abstractNum>
  <w:abstractNum w:abstractNumId="57" w15:restartNumberingAfterBreak="0">
    <w:nsid w:val="66BE553D"/>
    <w:multiLevelType w:val="multilevel"/>
    <w:tmpl w:val="EE3AE046"/>
    <w:lvl w:ilvl="0">
      <w:start w:val="1"/>
      <w:numFmt w:val="decimal"/>
      <w:lvlText w:val="%1."/>
      <w:lvlJc w:val="left"/>
      <w:pPr>
        <w:ind w:left="36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rPr>
        <w:b/>
        <w:bCs/>
      </w:rPr>
    </w:lvl>
    <w:lvl w:ilvl="3">
      <w:start w:val="1"/>
      <w:numFmt w:val="bullet"/>
      <w:lvlText w:val="o"/>
      <w:lvlJc w:val="left"/>
      <w:pPr>
        <w:ind w:left="776" w:hanging="360"/>
      </w:pPr>
      <w:rPr>
        <w:rFonts w:ascii="Courier New" w:hAnsi="Courier New" w:cs="Courier New"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BDA559D"/>
    <w:multiLevelType w:val="hybridMultilevel"/>
    <w:tmpl w:val="3A9CC82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0" w15:restartNumberingAfterBreak="0">
    <w:nsid w:val="72637EB2"/>
    <w:multiLevelType w:val="hybridMultilevel"/>
    <w:tmpl w:val="D5F6F5B4"/>
    <w:lvl w:ilvl="0" w:tplc="35488AAE">
      <w:start w:val="1"/>
      <w:numFmt w:val="upperLetter"/>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69208E6"/>
    <w:multiLevelType w:val="hybridMultilevel"/>
    <w:tmpl w:val="4B3E0160"/>
    <w:lvl w:ilvl="0" w:tplc="0C14DAF4">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AD334D8"/>
    <w:multiLevelType w:val="hybridMultilevel"/>
    <w:tmpl w:val="195A0C96"/>
    <w:lvl w:ilvl="0" w:tplc="9796E5B6">
      <w:start w:val="1"/>
      <w:numFmt w:val="upperLetter"/>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C8F54E9"/>
    <w:multiLevelType w:val="hybridMultilevel"/>
    <w:tmpl w:val="8266F1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EA72E78"/>
    <w:multiLevelType w:val="hybridMultilevel"/>
    <w:tmpl w:val="FEA6F4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523517849">
    <w:abstractNumId w:val="12"/>
  </w:num>
  <w:num w:numId="2" w16cid:durableId="1978993159">
    <w:abstractNumId w:val="43"/>
  </w:num>
  <w:num w:numId="3" w16cid:durableId="1246304130">
    <w:abstractNumId w:val="48"/>
  </w:num>
  <w:num w:numId="4" w16cid:durableId="1467968414">
    <w:abstractNumId w:val="50"/>
  </w:num>
  <w:num w:numId="5" w16cid:durableId="1053164135">
    <w:abstractNumId w:val="51"/>
  </w:num>
  <w:num w:numId="6" w16cid:durableId="1445073390">
    <w:abstractNumId w:val="58"/>
  </w:num>
  <w:num w:numId="7" w16cid:durableId="1474131187">
    <w:abstractNumId w:val="18"/>
  </w:num>
  <w:num w:numId="8" w16cid:durableId="1193153531">
    <w:abstractNumId w:val="2"/>
  </w:num>
  <w:num w:numId="9" w16cid:durableId="1230339953">
    <w:abstractNumId w:val="57"/>
  </w:num>
  <w:num w:numId="10" w16cid:durableId="1628588073">
    <w:abstractNumId w:val="7"/>
  </w:num>
  <w:num w:numId="11" w16cid:durableId="2146700689">
    <w:abstractNumId w:val="45"/>
  </w:num>
  <w:num w:numId="12" w16cid:durableId="1350643903">
    <w:abstractNumId w:val="33"/>
  </w:num>
  <w:num w:numId="13" w16cid:durableId="1505364326">
    <w:abstractNumId w:val="23"/>
  </w:num>
  <w:num w:numId="14" w16cid:durableId="1530146341">
    <w:abstractNumId w:val="27"/>
  </w:num>
  <w:num w:numId="15" w16cid:durableId="229730210">
    <w:abstractNumId w:val="47"/>
  </w:num>
  <w:num w:numId="16" w16cid:durableId="1481077554">
    <w:abstractNumId w:val="54"/>
  </w:num>
  <w:num w:numId="17" w16cid:durableId="1538858513">
    <w:abstractNumId w:val="13"/>
  </w:num>
  <w:num w:numId="18" w16cid:durableId="916521536">
    <w:abstractNumId w:val="36"/>
  </w:num>
  <w:num w:numId="19" w16cid:durableId="1430783331">
    <w:abstractNumId w:val="30"/>
  </w:num>
  <w:num w:numId="20" w16cid:durableId="1097873622">
    <w:abstractNumId w:val="16"/>
  </w:num>
  <w:num w:numId="21" w16cid:durableId="2084598180">
    <w:abstractNumId w:val="26"/>
  </w:num>
  <w:num w:numId="22" w16cid:durableId="924654362">
    <w:abstractNumId w:val="40"/>
  </w:num>
  <w:num w:numId="23" w16cid:durableId="516041634">
    <w:abstractNumId w:val="62"/>
  </w:num>
  <w:num w:numId="24" w16cid:durableId="1041976922">
    <w:abstractNumId w:val="46"/>
  </w:num>
  <w:num w:numId="25" w16cid:durableId="333800126">
    <w:abstractNumId w:val="56"/>
  </w:num>
  <w:num w:numId="26" w16cid:durableId="1346981981">
    <w:abstractNumId w:val="0"/>
  </w:num>
  <w:num w:numId="27" w16cid:durableId="1627850363">
    <w:abstractNumId w:val="17"/>
  </w:num>
  <w:num w:numId="28" w16cid:durableId="469597179">
    <w:abstractNumId w:val="52"/>
  </w:num>
  <w:num w:numId="29" w16cid:durableId="192574109">
    <w:abstractNumId w:val="29"/>
  </w:num>
  <w:num w:numId="30" w16cid:durableId="1031490763">
    <w:abstractNumId w:val="11"/>
  </w:num>
  <w:num w:numId="31" w16cid:durableId="665740609">
    <w:abstractNumId w:val="10"/>
  </w:num>
  <w:num w:numId="32" w16cid:durableId="986978946">
    <w:abstractNumId w:val="28"/>
  </w:num>
  <w:num w:numId="33" w16cid:durableId="2053966449">
    <w:abstractNumId w:val="60"/>
  </w:num>
  <w:num w:numId="34" w16cid:durableId="1146240968">
    <w:abstractNumId w:val="6"/>
  </w:num>
  <w:num w:numId="35" w16cid:durableId="1254631052">
    <w:abstractNumId w:val="39"/>
  </w:num>
  <w:num w:numId="36" w16cid:durableId="523400904">
    <w:abstractNumId w:val="5"/>
  </w:num>
  <w:num w:numId="37" w16cid:durableId="1084569505">
    <w:abstractNumId w:val="34"/>
  </w:num>
  <w:num w:numId="38" w16cid:durableId="1890604665">
    <w:abstractNumId w:val="64"/>
  </w:num>
  <w:num w:numId="39" w16cid:durableId="1167862861">
    <w:abstractNumId w:val="8"/>
  </w:num>
  <w:num w:numId="40" w16cid:durableId="388118899">
    <w:abstractNumId w:val="49"/>
  </w:num>
  <w:num w:numId="41" w16cid:durableId="1522934269">
    <w:abstractNumId w:val="59"/>
  </w:num>
  <w:num w:numId="42" w16cid:durableId="646670780">
    <w:abstractNumId w:val="1"/>
  </w:num>
  <w:num w:numId="43" w16cid:durableId="1893271693">
    <w:abstractNumId w:val="22"/>
  </w:num>
  <w:num w:numId="44" w16cid:durableId="836579663">
    <w:abstractNumId w:val="41"/>
  </w:num>
  <w:num w:numId="45" w16cid:durableId="1122070502">
    <w:abstractNumId w:val="44"/>
  </w:num>
  <w:num w:numId="46" w16cid:durableId="1405642613">
    <w:abstractNumId w:val="63"/>
  </w:num>
  <w:num w:numId="47" w16cid:durableId="2007172196">
    <w:abstractNumId w:val="14"/>
  </w:num>
  <w:num w:numId="48" w16cid:durableId="1703438367">
    <w:abstractNumId w:val="19"/>
  </w:num>
  <w:num w:numId="49" w16cid:durableId="909119165">
    <w:abstractNumId w:val="32"/>
  </w:num>
  <w:num w:numId="50" w16cid:durableId="1612471394">
    <w:abstractNumId w:val="15"/>
  </w:num>
  <w:num w:numId="51" w16cid:durableId="1712463970">
    <w:abstractNumId w:val="31"/>
  </w:num>
  <w:num w:numId="52" w16cid:durableId="471102713">
    <w:abstractNumId w:val="35"/>
  </w:num>
  <w:num w:numId="53" w16cid:durableId="1110053133">
    <w:abstractNumId w:val="38"/>
  </w:num>
  <w:num w:numId="54" w16cid:durableId="1996641277">
    <w:abstractNumId w:val="55"/>
  </w:num>
  <w:num w:numId="55" w16cid:durableId="1716153108">
    <w:abstractNumId w:val="53"/>
  </w:num>
  <w:num w:numId="56" w16cid:durableId="2066369924">
    <w:abstractNumId w:val="4"/>
  </w:num>
  <w:num w:numId="57" w16cid:durableId="402803431">
    <w:abstractNumId w:val="24"/>
  </w:num>
  <w:num w:numId="58" w16cid:durableId="1232546841">
    <w:abstractNumId w:val="42"/>
  </w:num>
  <w:num w:numId="59" w16cid:durableId="719668322">
    <w:abstractNumId w:val="37"/>
  </w:num>
  <w:num w:numId="60" w16cid:durableId="1247883041">
    <w:abstractNumId w:val="61"/>
  </w:num>
  <w:num w:numId="61" w16cid:durableId="1432701802">
    <w:abstractNumId w:val="21"/>
  </w:num>
  <w:num w:numId="62" w16cid:durableId="2072579813">
    <w:abstractNumId w:val="25"/>
  </w:num>
  <w:num w:numId="63" w16cid:durableId="1785150999">
    <w:abstractNumId w:val="20"/>
  </w:num>
  <w:num w:numId="64" w16cid:durableId="965820135">
    <w:abstractNumId w:val="9"/>
  </w:num>
  <w:num w:numId="65" w16cid:durableId="1589846739">
    <w:abstractNumId w:val="3"/>
  </w:num>
  <w:numIdMacAtCleanup w:val="5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doNotDisplayPageBoundaries/>
  <w:attachedTemplate r:id="rId1"/>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A4F"/>
    <w:rsid w:val="000001E2"/>
    <w:rsid w:val="00001335"/>
    <w:rsid w:val="0000154A"/>
    <w:rsid w:val="000017D5"/>
    <w:rsid w:val="00003157"/>
    <w:rsid w:val="000033F9"/>
    <w:rsid w:val="00003C22"/>
    <w:rsid w:val="000042A7"/>
    <w:rsid w:val="00004F2E"/>
    <w:rsid w:val="00004FC2"/>
    <w:rsid w:val="00005C83"/>
    <w:rsid w:val="00006F33"/>
    <w:rsid w:val="000073DA"/>
    <w:rsid w:val="00007FF8"/>
    <w:rsid w:val="00011648"/>
    <w:rsid w:val="0001176E"/>
    <w:rsid w:val="0001314D"/>
    <w:rsid w:val="00014204"/>
    <w:rsid w:val="00014551"/>
    <w:rsid w:val="0001488F"/>
    <w:rsid w:val="00014AD6"/>
    <w:rsid w:val="000159A6"/>
    <w:rsid w:val="000206BE"/>
    <w:rsid w:val="00020E2B"/>
    <w:rsid w:val="0002159F"/>
    <w:rsid w:val="00021ABE"/>
    <w:rsid w:val="000245CE"/>
    <w:rsid w:val="000245F6"/>
    <w:rsid w:val="00024A31"/>
    <w:rsid w:val="00024E7C"/>
    <w:rsid w:val="00024FA5"/>
    <w:rsid w:val="00026A40"/>
    <w:rsid w:val="00026F15"/>
    <w:rsid w:val="00027A88"/>
    <w:rsid w:val="00027E31"/>
    <w:rsid w:val="00030D8B"/>
    <w:rsid w:val="00030FA1"/>
    <w:rsid w:val="000320B8"/>
    <w:rsid w:val="00032A82"/>
    <w:rsid w:val="00033383"/>
    <w:rsid w:val="00033D5F"/>
    <w:rsid w:val="00033FDA"/>
    <w:rsid w:val="000342FD"/>
    <w:rsid w:val="000347CB"/>
    <w:rsid w:val="00035097"/>
    <w:rsid w:val="000363D0"/>
    <w:rsid w:val="00036BD0"/>
    <w:rsid w:val="00036BEE"/>
    <w:rsid w:val="0003749D"/>
    <w:rsid w:val="00041801"/>
    <w:rsid w:val="00044005"/>
    <w:rsid w:val="000461C9"/>
    <w:rsid w:val="00046785"/>
    <w:rsid w:val="000472E9"/>
    <w:rsid w:val="000500AB"/>
    <w:rsid w:val="00050365"/>
    <w:rsid w:val="00050A67"/>
    <w:rsid w:val="0005180A"/>
    <w:rsid w:val="000528C9"/>
    <w:rsid w:val="00052D4B"/>
    <w:rsid w:val="0005388B"/>
    <w:rsid w:val="0005393C"/>
    <w:rsid w:val="00053A5E"/>
    <w:rsid w:val="00053B78"/>
    <w:rsid w:val="00056EFE"/>
    <w:rsid w:val="0005718B"/>
    <w:rsid w:val="0005773E"/>
    <w:rsid w:val="00060019"/>
    <w:rsid w:val="000616B6"/>
    <w:rsid w:val="0006251E"/>
    <w:rsid w:val="000631F2"/>
    <w:rsid w:val="00063CE7"/>
    <w:rsid w:val="0006434E"/>
    <w:rsid w:val="00064370"/>
    <w:rsid w:val="00064CB1"/>
    <w:rsid w:val="00064D82"/>
    <w:rsid w:val="00065106"/>
    <w:rsid w:val="000655CA"/>
    <w:rsid w:val="000656DA"/>
    <w:rsid w:val="00066B86"/>
    <w:rsid w:val="0006726C"/>
    <w:rsid w:val="0006781B"/>
    <w:rsid w:val="00070541"/>
    <w:rsid w:val="0007073B"/>
    <w:rsid w:val="00070CA4"/>
    <w:rsid w:val="00071487"/>
    <w:rsid w:val="0007151C"/>
    <w:rsid w:val="000726C8"/>
    <w:rsid w:val="00072A36"/>
    <w:rsid w:val="00072CF2"/>
    <w:rsid w:val="0007316F"/>
    <w:rsid w:val="00073F7C"/>
    <w:rsid w:val="0007455A"/>
    <w:rsid w:val="00076432"/>
    <w:rsid w:val="00076444"/>
    <w:rsid w:val="0007651B"/>
    <w:rsid w:val="0007681F"/>
    <w:rsid w:val="00076C85"/>
    <w:rsid w:val="000770B2"/>
    <w:rsid w:val="0008122D"/>
    <w:rsid w:val="000816B5"/>
    <w:rsid w:val="00081AB7"/>
    <w:rsid w:val="00082208"/>
    <w:rsid w:val="000842A3"/>
    <w:rsid w:val="000842B5"/>
    <w:rsid w:val="00085C5A"/>
    <w:rsid w:val="00087AE3"/>
    <w:rsid w:val="0009118F"/>
    <w:rsid w:val="00094954"/>
    <w:rsid w:val="00094BE0"/>
    <w:rsid w:val="00095C85"/>
    <w:rsid w:val="00096073"/>
    <w:rsid w:val="000A1517"/>
    <w:rsid w:val="000A2F67"/>
    <w:rsid w:val="000A31B4"/>
    <w:rsid w:val="000A3744"/>
    <w:rsid w:val="000A3F7F"/>
    <w:rsid w:val="000A43D6"/>
    <w:rsid w:val="000A507B"/>
    <w:rsid w:val="000A6114"/>
    <w:rsid w:val="000A6F71"/>
    <w:rsid w:val="000A7049"/>
    <w:rsid w:val="000A7684"/>
    <w:rsid w:val="000A7CD1"/>
    <w:rsid w:val="000B0032"/>
    <w:rsid w:val="000B2065"/>
    <w:rsid w:val="000B24FA"/>
    <w:rsid w:val="000B3A3F"/>
    <w:rsid w:val="000B40B4"/>
    <w:rsid w:val="000B4453"/>
    <w:rsid w:val="000B5E1F"/>
    <w:rsid w:val="000B5F0F"/>
    <w:rsid w:val="000B7006"/>
    <w:rsid w:val="000B7620"/>
    <w:rsid w:val="000C0173"/>
    <w:rsid w:val="000C12D0"/>
    <w:rsid w:val="000C1847"/>
    <w:rsid w:val="000C299F"/>
    <w:rsid w:val="000C2BA0"/>
    <w:rsid w:val="000C2F4F"/>
    <w:rsid w:val="000C30EE"/>
    <w:rsid w:val="000C34E1"/>
    <w:rsid w:val="000C4915"/>
    <w:rsid w:val="000C647E"/>
    <w:rsid w:val="000C728A"/>
    <w:rsid w:val="000C7774"/>
    <w:rsid w:val="000C7987"/>
    <w:rsid w:val="000C7F17"/>
    <w:rsid w:val="000D04B4"/>
    <w:rsid w:val="000D0C13"/>
    <w:rsid w:val="000D13F3"/>
    <w:rsid w:val="000D294C"/>
    <w:rsid w:val="000D3B16"/>
    <w:rsid w:val="000D3CC2"/>
    <w:rsid w:val="000D4804"/>
    <w:rsid w:val="000D4DBD"/>
    <w:rsid w:val="000D5ABA"/>
    <w:rsid w:val="000D630C"/>
    <w:rsid w:val="000D75C3"/>
    <w:rsid w:val="000D768B"/>
    <w:rsid w:val="000D7F51"/>
    <w:rsid w:val="000E0069"/>
    <w:rsid w:val="000E085C"/>
    <w:rsid w:val="000E10CF"/>
    <w:rsid w:val="000E1CBC"/>
    <w:rsid w:val="000E1EE2"/>
    <w:rsid w:val="000E25F4"/>
    <w:rsid w:val="000E2F74"/>
    <w:rsid w:val="000E31A1"/>
    <w:rsid w:val="000E3C20"/>
    <w:rsid w:val="000E4AB8"/>
    <w:rsid w:val="000E646D"/>
    <w:rsid w:val="000E6FF0"/>
    <w:rsid w:val="000E7323"/>
    <w:rsid w:val="000E7C8F"/>
    <w:rsid w:val="000E7F70"/>
    <w:rsid w:val="000F04EA"/>
    <w:rsid w:val="000F0932"/>
    <w:rsid w:val="000F09CE"/>
    <w:rsid w:val="000F215A"/>
    <w:rsid w:val="000F4863"/>
    <w:rsid w:val="000F5930"/>
    <w:rsid w:val="000F5B14"/>
    <w:rsid w:val="000F6FB7"/>
    <w:rsid w:val="000F77CD"/>
    <w:rsid w:val="0010121E"/>
    <w:rsid w:val="001029C0"/>
    <w:rsid w:val="001045E1"/>
    <w:rsid w:val="00104CF4"/>
    <w:rsid w:val="001052E0"/>
    <w:rsid w:val="001057CC"/>
    <w:rsid w:val="001058F0"/>
    <w:rsid w:val="00106159"/>
    <w:rsid w:val="00106B68"/>
    <w:rsid w:val="00106DA4"/>
    <w:rsid w:val="001076C4"/>
    <w:rsid w:val="00111543"/>
    <w:rsid w:val="0011176A"/>
    <w:rsid w:val="00112D47"/>
    <w:rsid w:val="00114496"/>
    <w:rsid w:val="001157B2"/>
    <w:rsid w:val="00115D52"/>
    <w:rsid w:val="00117B0F"/>
    <w:rsid w:val="00121705"/>
    <w:rsid w:val="00121E1F"/>
    <w:rsid w:val="00123363"/>
    <w:rsid w:val="001247C1"/>
    <w:rsid w:val="001310A5"/>
    <w:rsid w:val="00131D5F"/>
    <w:rsid w:val="00131DFD"/>
    <w:rsid w:val="0013287A"/>
    <w:rsid w:val="00134926"/>
    <w:rsid w:val="00134AAF"/>
    <w:rsid w:val="00134AB0"/>
    <w:rsid w:val="00134F24"/>
    <w:rsid w:val="00135280"/>
    <w:rsid w:val="00135808"/>
    <w:rsid w:val="00135DF0"/>
    <w:rsid w:val="0014042F"/>
    <w:rsid w:val="0014090C"/>
    <w:rsid w:val="001409E6"/>
    <w:rsid w:val="00141822"/>
    <w:rsid w:val="00141CE2"/>
    <w:rsid w:val="0014334A"/>
    <w:rsid w:val="001437A3"/>
    <w:rsid w:val="00143A94"/>
    <w:rsid w:val="00143F18"/>
    <w:rsid w:val="00144ADD"/>
    <w:rsid w:val="0014523B"/>
    <w:rsid w:val="0014727F"/>
    <w:rsid w:val="00150DA0"/>
    <w:rsid w:val="001535C4"/>
    <w:rsid w:val="00153EAF"/>
    <w:rsid w:val="001545CF"/>
    <w:rsid w:val="00154ECB"/>
    <w:rsid w:val="00155BFA"/>
    <w:rsid w:val="00156209"/>
    <w:rsid w:val="00156500"/>
    <w:rsid w:val="00156FB7"/>
    <w:rsid w:val="00157C8E"/>
    <w:rsid w:val="001601D1"/>
    <w:rsid w:val="00160FD9"/>
    <w:rsid w:val="001637AC"/>
    <w:rsid w:val="00163D2E"/>
    <w:rsid w:val="00163F35"/>
    <w:rsid w:val="00164E3D"/>
    <w:rsid w:val="00166D7E"/>
    <w:rsid w:val="0016753C"/>
    <w:rsid w:val="00167B7F"/>
    <w:rsid w:val="00167ED8"/>
    <w:rsid w:val="00167FF8"/>
    <w:rsid w:val="00170483"/>
    <w:rsid w:val="0017259B"/>
    <w:rsid w:val="00172E94"/>
    <w:rsid w:val="00173DAE"/>
    <w:rsid w:val="00173DB1"/>
    <w:rsid w:val="00174B02"/>
    <w:rsid w:val="00174C7D"/>
    <w:rsid w:val="001752D5"/>
    <w:rsid w:val="001756A3"/>
    <w:rsid w:val="0017636B"/>
    <w:rsid w:val="001769F3"/>
    <w:rsid w:val="00176EB1"/>
    <w:rsid w:val="0017790D"/>
    <w:rsid w:val="00181A83"/>
    <w:rsid w:val="00181BEF"/>
    <w:rsid w:val="001825F3"/>
    <w:rsid w:val="00182650"/>
    <w:rsid w:val="00183162"/>
    <w:rsid w:val="001832AE"/>
    <w:rsid w:val="001842EF"/>
    <w:rsid w:val="0018479C"/>
    <w:rsid w:val="0018489A"/>
    <w:rsid w:val="00185166"/>
    <w:rsid w:val="0018540C"/>
    <w:rsid w:val="00185D70"/>
    <w:rsid w:val="00186410"/>
    <w:rsid w:val="00187205"/>
    <w:rsid w:val="00187C02"/>
    <w:rsid w:val="001914CF"/>
    <w:rsid w:val="00191D2B"/>
    <w:rsid w:val="001926FF"/>
    <w:rsid w:val="00192B31"/>
    <w:rsid w:val="001958FE"/>
    <w:rsid w:val="001968BE"/>
    <w:rsid w:val="001A0107"/>
    <w:rsid w:val="001A046D"/>
    <w:rsid w:val="001A0B32"/>
    <w:rsid w:val="001A1EAE"/>
    <w:rsid w:val="001A22D0"/>
    <w:rsid w:val="001A28F5"/>
    <w:rsid w:val="001A6026"/>
    <w:rsid w:val="001A626E"/>
    <w:rsid w:val="001A726D"/>
    <w:rsid w:val="001A73EA"/>
    <w:rsid w:val="001A7E78"/>
    <w:rsid w:val="001B07DD"/>
    <w:rsid w:val="001B0839"/>
    <w:rsid w:val="001B179E"/>
    <w:rsid w:val="001B23F1"/>
    <w:rsid w:val="001B275E"/>
    <w:rsid w:val="001B3860"/>
    <w:rsid w:val="001B3AD5"/>
    <w:rsid w:val="001B5619"/>
    <w:rsid w:val="001B5A06"/>
    <w:rsid w:val="001B5B46"/>
    <w:rsid w:val="001B5B98"/>
    <w:rsid w:val="001B628D"/>
    <w:rsid w:val="001B6F0C"/>
    <w:rsid w:val="001B7DBB"/>
    <w:rsid w:val="001C04A3"/>
    <w:rsid w:val="001C0D4A"/>
    <w:rsid w:val="001C1D34"/>
    <w:rsid w:val="001C4295"/>
    <w:rsid w:val="001C461D"/>
    <w:rsid w:val="001C55EC"/>
    <w:rsid w:val="001C5789"/>
    <w:rsid w:val="001C6C19"/>
    <w:rsid w:val="001C7349"/>
    <w:rsid w:val="001C736D"/>
    <w:rsid w:val="001C7871"/>
    <w:rsid w:val="001C7CB7"/>
    <w:rsid w:val="001D03A5"/>
    <w:rsid w:val="001D06B7"/>
    <w:rsid w:val="001D091E"/>
    <w:rsid w:val="001D121F"/>
    <w:rsid w:val="001D1CC8"/>
    <w:rsid w:val="001D37E3"/>
    <w:rsid w:val="001D3829"/>
    <w:rsid w:val="001D48CA"/>
    <w:rsid w:val="001D56CE"/>
    <w:rsid w:val="001D69DC"/>
    <w:rsid w:val="001D719D"/>
    <w:rsid w:val="001D72C1"/>
    <w:rsid w:val="001D7C63"/>
    <w:rsid w:val="001E1107"/>
    <w:rsid w:val="001E1862"/>
    <w:rsid w:val="001E2010"/>
    <w:rsid w:val="001E22DD"/>
    <w:rsid w:val="001E24A1"/>
    <w:rsid w:val="001E2BDA"/>
    <w:rsid w:val="001E302F"/>
    <w:rsid w:val="001E3AF3"/>
    <w:rsid w:val="001E5551"/>
    <w:rsid w:val="001E7262"/>
    <w:rsid w:val="001F009A"/>
    <w:rsid w:val="001F03B2"/>
    <w:rsid w:val="001F07C7"/>
    <w:rsid w:val="001F0F35"/>
    <w:rsid w:val="001F150D"/>
    <w:rsid w:val="001F20CB"/>
    <w:rsid w:val="001F279F"/>
    <w:rsid w:val="001F61DF"/>
    <w:rsid w:val="001F65FD"/>
    <w:rsid w:val="001F70AF"/>
    <w:rsid w:val="00200A90"/>
    <w:rsid w:val="0020217A"/>
    <w:rsid w:val="00202505"/>
    <w:rsid w:val="002046F2"/>
    <w:rsid w:val="0020495F"/>
    <w:rsid w:val="002051EE"/>
    <w:rsid w:val="00205748"/>
    <w:rsid w:val="00205F35"/>
    <w:rsid w:val="002074F8"/>
    <w:rsid w:val="002079A4"/>
    <w:rsid w:val="00210B70"/>
    <w:rsid w:val="00210C6A"/>
    <w:rsid w:val="00211BEA"/>
    <w:rsid w:val="00214177"/>
    <w:rsid w:val="00214353"/>
    <w:rsid w:val="00214886"/>
    <w:rsid w:val="00214920"/>
    <w:rsid w:val="00215C56"/>
    <w:rsid w:val="00216661"/>
    <w:rsid w:val="002175F7"/>
    <w:rsid w:val="00217709"/>
    <w:rsid w:val="00221A96"/>
    <w:rsid w:val="00221CF6"/>
    <w:rsid w:val="002235B9"/>
    <w:rsid w:val="00224506"/>
    <w:rsid w:val="00225777"/>
    <w:rsid w:val="00225BC6"/>
    <w:rsid w:val="00226381"/>
    <w:rsid w:val="0022645F"/>
    <w:rsid w:val="00226B7A"/>
    <w:rsid w:val="002278E6"/>
    <w:rsid w:val="00232AC7"/>
    <w:rsid w:val="00232E53"/>
    <w:rsid w:val="00232E6D"/>
    <w:rsid w:val="0023510F"/>
    <w:rsid w:val="00235352"/>
    <w:rsid w:val="0023544C"/>
    <w:rsid w:val="00236E77"/>
    <w:rsid w:val="00237229"/>
    <w:rsid w:val="0023745F"/>
    <w:rsid w:val="002378CA"/>
    <w:rsid w:val="00241430"/>
    <w:rsid w:val="00241F11"/>
    <w:rsid w:val="002420F2"/>
    <w:rsid w:val="002421B2"/>
    <w:rsid w:val="00243422"/>
    <w:rsid w:val="00243C84"/>
    <w:rsid w:val="0024494A"/>
    <w:rsid w:val="00245E00"/>
    <w:rsid w:val="002460CD"/>
    <w:rsid w:val="00246CD2"/>
    <w:rsid w:val="00250832"/>
    <w:rsid w:val="00251545"/>
    <w:rsid w:val="00251978"/>
    <w:rsid w:val="00252772"/>
    <w:rsid w:val="00252971"/>
    <w:rsid w:val="00252C3A"/>
    <w:rsid w:val="00252C4B"/>
    <w:rsid w:val="00253663"/>
    <w:rsid w:val="00253C8F"/>
    <w:rsid w:val="0025538F"/>
    <w:rsid w:val="002570DE"/>
    <w:rsid w:val="002601F0"/>
    <w:rsid w:val="00260A46"/>
    <w:rsid w:val="00261591"/>
    <w:rsid w:val="00261C33"/>
    <w:rsid w:val="0026205D"/>
    <w:rsid w:val="002624C0"/>
    <w:rsid w:val="00262F89"/>
    <w:rsid w:val="00263B4A"/>
    <w:rsid w:val="00264DEF"/>
    <w:rsid w:val="00265166"/>
    <w:rsid w:val="002654D3"/>
    <w:rsid w:val="002659F7"/>
    <w:rsid w:val="00265A02"/>
    <w:rsid w:val="00267AFC"/>
    <w:rsid w:val="002701E7"/>
    <w:rsid w:val="002706A4"/>
    <w:rsid w:val="00270D23"/>
    <w:rsid w:val="002717A6"/>
    <w:rsid w:val="002717FF"/>
    <w:rsid w:val="00271B49"/>
    <w:rsid w:val="00271B8B"/>
    <w:rsid w:val="00274AB0"/>
    <w:rsid w:val="00275957"/>
    <w:rsid w:val="00276D8F"/>
    <w:rsid w:val="00277F78"/>
    <w:rsid w:val="00280AFE"/>
    <w:rsid w:val="0028115D"/>
    <w:rsid w:val="002818B8"/>
    <w:rsid w:val="00281F95"/>
    <w:rsid w:val="00284024"/>
    <w:rsid w:val="00284052"/>
    <w:rsid w:val="00284C60"/>
    <w:rsid w:val="00284EAD"/>
    <w:rsid w:val="00285F55"/>
    <w:rsid w:val="002860F3"/>
    <w:rsid w:val="00286284"/>
    <w:rsid w:val="002862FD"/>
    <w:rsid w:val="00287722"/>
    <w:rsid w:val="00287738"/>
    <w:rsid w:val="00287E4C"/>
    <w:rsid w:val="00287FE7"/>
    <w:rsid w:val="00290378"/>
    <w:rsid w:val="00290EC8"/>
    <w:rsid w:val="002919EE"/>
    <w:rsid w:val="00293B09"/>
    <w:rsid w:val="00293E68"/>
    <w:rsid w:val="00293F2A"/>
    <w:rsid w:val="00294578"/>
    <w:rsid w:val="002947E2"/>
    <w:rsid w:val="00294DE9"/>
    <w:rsid w:val="002954F8"/>
    <w:rsid w:val="00295B7C"/>
    <w:rsid w:val="002976B3"/>
    <w:rsid w:val="002A0CC9"/>
    <w:rsid w:val="002A0D6B"/>
    <w:rsid w:val="002A12CA"/>
    <w:rsid w:val="002A2F5D"/>
    <w:rsid w:val="002A3048"/>
    <w:rsid w:val="002A330F"/>
    <w:rsid w:val="002A3C86"/>
    <w:rsid w:val="002A3F7F"/>
    <w:rsid w:val="002A4F15"/>
    <w:rsid w:val="002A540C"/>
    <w:rsid w:val="002A57F4"/>
    <w:rsid w:val="002A6016"/>
    <w:rsid w:val="002A619C"/>
    <w:rsid w:val="002A6D3B"/>
    <w:rsid w:val="002A7208"/>
    <w:rsid w:val="002A72F8"/>
    <w:rsid w:val="002B0526"/>
    <w:rsid w:val="002B1D3F"/>
    <w:rsid w:val="002B2199"/>
    <w:rsid w:val="002B3A97"/>
    <w:rsid w:val="002B3FCC"/>
    <w:rsid w:val="002B40CE"/>
    <w:rsid w:val="002B44D0"/>
    <w:rsid w:val="002B633F"/>
    <w:rsid w:val="002B69A1"/>
    <w:rsid w:val="002B74F6"/>
    <w:rsid w:val="002B78E8"/>
    <w:rsid w:val="002B794E"/>
    <w:rsid w:val="002C1D00"/>
    <w:rsid w:val="002C2074"/>
    <w:rsid w:val="002C2355"/>
    <w:rsid w:val="002C4116"/>
    <w:rsid w:val="002C4F70"/>
    <w:rsid w:val="002C5AD7"/>
    <w:rsid w:val="002C5C14"/>
    <w:rsid w:val="002C7B97"/>
    <w:rsid w:val="002D03A2"/>
    <w:rsid w:val="002D05DF"/>
    <w:rsid w:val="002D079A"/>
    <w:rsid w:val="002D0E3A"/>
    <w:rsid w:val="002D1923"/>
    <w:rsid w:val="002D251F"/>
    <w:rsid w:val="002D2522"/>
    <w:rsid w:val="002D273B"/>
    <w:rsid w:val="002D3F90"/>
    <w:rsid w:val="002D41C9"/>
    <w:rsid w:val="002D4EB5"/>
    <w:rsid w:val="002D58F2"/>
    <w:rsid w:val="002D59E3"/>
    <w:rsid w:val="002D5E2B"/>
    <w:rsid w:val="002D6F0F"/>
    <w:rsid w:val="002D721F"/>
    <w:rsid w:val="002D7767"/>
    <w:rsid w:val="002D7886"/>
    <w:rsid w:val="002E0387"/>
    <w:rsid w:val="002E11C3"/>
    <w:rsid w:val="002E19DB"/>
    <w:rsid w:val="002E1C0C"/>
    <w:rsid w:val="002E1F53"/>
    <w:rsid w:val="002E302C"/>
    <w:rsid w:val="002E30A5"/>
    <w:rsid w:val="002E31B9"/>
    <w:rsid w:val="002E41BB"/>
    <w:rsid w:val="002E4293"/>
    <w:rsid w:val="002E4B9A"/>
    <w:rsid w:val="002E4C47"/>
    <w:rsid w:val="002E5B6B"/>
    <w:rsid w:val="002E60F8"/>
    <w:rsid w:val="002E6158"/>
    <w:rsid w:val="002E6254"/>
    <w:rsid w:val="002E63EF"/>
    <w:rsid w:val="002E6BAF"/>
    <w:rsid w:val="002E6DA3"/>
    <w:rsid w:val="002E7176"/>
    <w:rsid w:val="002F023C"/>
    <w:rsid w:val="002F07E7"/>
    <w:rsid w:val="002F08A6"/>
    <w:rsid w:val="002F1D72"/>
    <w:rsid w:val="002F1EED"/>
    <w:rsid w:val="002F2A83"/>
    <w:rsid w:val="002F2B9B"/>
    <w:rsid w:val="002F33C8"/>
    <w:rsid w:val="002F3750"/>
    <w:rsid w:val="002F443E"/>
    <w:rsid w:val="002F5B7F"/>
    <w:rsid w:val="002F6DE7"/>
    <w:rsid w:val="002F761C"/>
    <w:rsid w:val="0030002D"/>
    <w:rsid w:val="00301059"/>
    <w:rsid w:val="003025B6"/>
    <w:rsid w:val="0030333A"/>
    <w:rsid w:val="00304384"/>
    <w:rsid w:val="00304E73"/>
    <w:rsid w:val="00305B7D"/>
    <w:rsid w:val="00306152"/>
    <w:rsid w:val="00306ABD"/>
    <w:rsid w:val="003073BC"/>
    <w:rsid w:val="00307FA6"/>
    <w:rsid w:val="00310108"/>
    <w:rsid w:val="0031059A"/>
    <w:rsid w:val="00310623"/>
    <w:rsid w:val="00310C25"/>
    <w:rsid w:val="00310D93"/>
    <w:rsid w:val="00313A60"/>
    <w:rsid w:val="00314773"/>
    <w:rsid w:val="003147EF"/>
    <w:rsid w:val="00316121"/>
    <w:rsid w:val="00316DAC"/>
    <w:rsid w:val="003170BD"/>
    <w:rsid w:val="00320873"/>
    <w:rsid w:val="0032106F"/>
    <w:rsid w:val="00321DC1"/>
    <w:rsid w:val="00321F80"/>
    <w:rsid w:val="00321FA1"/>
    <w:rsid w:val="00322692"/>
    <w:rsid w:val="003231DE"/>
    <w:rsid w:val="00323F1D"/>
    <w:rsid w:val="00324818"/>
    <w:rsid w:val="00324E89"/>
    <w:rsid w:val="003261B0"/>
    <w:rsid w:val="003265DF"/>
    <w:rsid w:val="00330816"/>
    <w:rsid w:val="00330DDE"/>
    <w:rsid w:val="00331820"/>
    <w:rsid w:val="003329C9"/>
    <w:rsid w:val="0033306E"/>
    <w:rsid w:val="003337FB"/>
    <w:rsid w:val="003344FD"/>
    <w:rsid w:val="00335BA2"/>
    <w:rsid w:val="00335D47"/>
    <w:rsid w:val="0033620E"/>
    <w:rsid w:val="0033758F"/>
    <w:rsid w:val="00340821"/>
    <w:rsid w:val="00340988"/>
    <w:rsid w:val="00340DC5"/>
    <w:rsid w:val="00341113"/>
    <w:rsid w:val="00341880"/>
    <w:rsid w:val="00341C79"/>
    <w:rsid w:val="003436D5"/>
    <w:rsid w:val="0034458F"/>
    <w:rsid w:val="0034486D"/>
    <w:rsid w:val="00344C7A"/>
    <w:rsid w:val="003450FA"/>
    <w:rsid w:val="0034546B"/>
    <w:rsid w:val="0034565D"/>
    <w:rsid w:val="00346290"/>
    <w:rsid w:val="00346302"/>
    <w:rsid w:val="003479A8"/>
    <w:rsid w:val="00350625"/>
    <w:rsid w:val="003508A9"/>
    <w:rsid w:val="00351DFD"/>
    <w:rsid w:val="00351E82"/>
    <w:rsid w:val="00355674"/>
    <w:rsid w:val="003557F9"/>
    <w:rsid w:val="00355A9C"/>
    <w:rsid w:val="0035643C"/>
    <w:rsid w:val="00357CEC"/>
    <w:rsid w:val="00360F09"/>
    <w:rsid w:val="00361C61"/>
    <w:rsid w:val="00361F23"/>
    <w:rsid w:val="00362F2E"/>
    <w:rsid w:val="00362FCA"/>
    <w:rsid w:val="003631A6"/>
    <w:rsid w:val="00365492"/>
    <w:rsid w:val="0036558F"/>
    <w:rsid w:val="0036588B"/>
    <w:rsid w:val="00365AC9"/>
    <w:rsid w:val="00365F06"/>
    <w:rsid w:val="00366EB6"/>
    <w:rsid w:val="00366F13"/>
    <w:rsid w:val="003673AD"/>
    <w:rsid w:val="0036741B"/>
    <w:rsid w:val="00367FF9"/>
    <w:rsid w:val="00371ECF"/>
    <w:rsid w:val="003738A0"/>
    <w:rsid w:val="00373B58"/>
    <w:rsid w:val="00374430"/>
    <w:rsid w:val="003746B6"/>
    <w:rsid w:val="00375201"/>
    <w:rsid w:val="0037624E"/>
    <w:rsid w:val="0037627C"/>
    <w:rsid w:val="00377015"/>
    <w:rsid w:val="00377690"/>
    <w:rsid w:val="00380E86"/>
    <w:rsid w:val="003810AD"/>
    <w:rsid w:val="00381CD5"/>
    <w:rsid w:val="0038225F"/>
    <w:rsid w:val="00382277"/>
    <w:rsid w:val="0038256C"/>
    <w:rsid w:val="00382573"/>
    <w:rsid w:val="0038641B"/>
    <w:rsid w:val="0038701A"/>
    <w:rsid w:val="00387865"/>
    <w:rsid w:val="0038790A"/>
    <w:rsid w:val="003879C9"/>
    <w:rsid w:val="00390A1C"/>
    <w:rsid w:val="00391494"/>
    <w:rsid w:val="00391850"/>
    <w:rsid w:val="00391887"/>
    <w:rsid w:val="0039230F"/>
    <w:rsid w:val="00394785"/>
    <w:rsid w:val="003948B8"/>
    <w:rsid w:val="00395307"/>
    <w:rsid w:val="00395568"/>
    <w:rsid w:val="0039602B"/>
    <w:rsid w:val="0039609E"/>
    <w:rsid w:val="00396161"/>
    <w:rsid w:val="0039616C"/>
    <w:rsid w:val="0039789F"/>
    <w:rsid w:val="003A01E9"/>
    <w:rsid w:val="003A0930"/>
    <w:rsid w:val="003A1957"/>
    <w:rsid w:val="003A1C6E"/>
    <w:rsid w:val="003A3016"/>
    <w:rsid w:val="003A427E"/>
    <w:rsid w:val="003A4A8C"/>
    <w:rsid w:val="003A5894"/>
    <w:rsid w:val="003A715E"/>
    <w:rsid w:val="003A72CB"/>
    <w:rsid w:val="003A79AB"/>
    <w:rsid w:val="003A7CC8"/>
    <w:rsid w:val="003B0AAA"/>
    <w:rsid w:val="003B0E98"/>
    <w:rsid w:val="003B1465"/>
    <w:rsid w:val="003B146E"/>
    <w:rsid w:val="003B19C7"/>
    <w:rsid w:val="003B3828"/>
    <w:rsid w:val="003B4851"/>
    <w:rsid w:val="003B6488"/>
    <w:rsid w:val="003B650D"/>
    <w:rsid w:val="003B7ABC"/>
    <w:rsid w:val="003B7E60"/>
    <w:rsid w:val="003C04B3"/>
    <w:rsid w:val="003C1024"/>
    <w:rsid w:val="003C11E7"/>
    <w:rsid w:val="003C1D26"/>
    <w:rsid w:val="003C1F5A"/>
    <w:rsid w:val="003C2462"/>
    <w:rsid w:val="003C247B"/>
    <w:rsid w:val="003C272C"/>
    <w:rsid w:val="003C2BA4"/>
    <w:rsid w:val="003C3280"/>
    <w:rsid w:val="003C4187"/>
    <w:rsid w:val="003C5351"/>
    <w:rsid w:val="003C68DB"/>
    <w:rsid w:val="003C6F76"/>
    <w:rsid w:val="003C74C2"/>
    <w:rsid w:val="003D06F0"/>
    <w:rsid w:val="003D120E"/>
    <w:rsid w:val="003D22B6"/>
    <w:rsid w:val="003D277D"/>
    <w:rsid w:val="003D28C3"/>
    <w:rsid w:val="003D39F8"/>
    <w:rsid w:val="003D45F6"/>
    <w:rsid w:val="003D57F3"/>
    <w:rsid w:val="003D5A07"/>
    <w:rsid w:val="003D79EC"/>
    <w:rsid w:val="003E0D91"/>
    <w:rsid w:val="003E33C8"/>
    <w:rsid w:val="003E3568"/>
    <w:rsid w:val="003E36D3"/>
    <w:rsid w:val="003E3E8E"/>
    <w:rsid w:val="003E5223"/>
    <w:rsid w:val="003E53F2"/>
    <w:rsid w:val="003E568F"/>
    <w:rsid w:val="003E5F80"/>
    <w:rsid w:val="003E62D6"/>
    <w:rsid w:val="003F0AB2"/>
    <w:rsid w:val="003F11EE"/>
    <w:rsid w:val="003F25FF"/>
    <w:rsid w:val="003F2C13"/>
    <w:rsid w:val="003F3A18"/>
    <w:rsid w:val="003F3A7F"/>
    <w:rsid w:val="003F4FD8"/>
    <w:rsid w:val="003F502F"/>
    <w:rsid w:val="003F564E"/>
    <w:rsid w:val="003F5E2F"/>
    <w:rsid w:val="003F6F72"/>
    <w:rsid w:val="003F7814"/>
    <w:rsid w:val="0040007A"/>
    <w:rsid w:val="0040012F"/>
    <w:rsid w:val="004002AA"/>
    <w:rsid w:val="00400C90"/>
    <w:rsid w:val="00400F6A"/>
    <w:rsid w:val="00400F89"/>
    <w:rsid w:val="004012A8"/>
    <w:rsid w:val="004016AC"/>
    <w:rsid w:val="004046C0"/>
    <w:rsid w:val="004047FC"/>
    <w:rsid w:val="0040648D"/>
    <w:rsid w:val="004066F1"/>
    <w:rsid w:val="00406BF3"/>
    <w:rsid w:val="00406ED2"/>
    <w:rsid w:val="00407915"/>
    <w:rsid w:val="004102AA"/>
    <w:rsid w:val="0041404C"/>
    <w:rsid w:val="004145B4"/>
    <w:rsid w:val="00415D28"/>
    <w:rsid w:val="004160A8"/>
    <w:rsid w:val="00416FF7"/>
    <w:rsid w:val="00417380"/>
    <w:rsid w:val="00417A47"/>
    <w:rsid w:val="00420B72"/>
    <w:rsid w:val="00420BEB"/>
    <w:rsid w:val="0042206C"/>
    <w:rsid w:val="00422246"/>
    <w:rsid w:val="00422F3E"/>
    <w:rsid w:val="00423ADF"/>
    <w:rsid w:val="00423B30"/>
    <w:rsid w:val="004241FB"/>
    <w:rsid w:val="00425FEC"/>
    <w:rsid w:val="004269E5"/>
    <w:rsid w:val="004279D0"/>
    <w:rsid w:val="00430E89"/>
    <w:rsid w:val="00431D31"/>
    <w:rsid w:val="00432294"/>
    <w:rsid w:val="004335A4"/>
    <w:rsid w:val="00433E00"/>
    <w:rsid w:val="00434032"/>
    <w:rsid w:val="0043496B"/>
    <w:rsid w:val="0043500C"/>
    <w:rsid w:val="004352DE"/>
    <w:rsid w:val="004365F7"/>
    <w:rsid w:val="00436B29"/>
    <w:rsid w:val="00437DA2"/>
    <w:rsid w:val="00437E35"/>
    <w:rsid w:val="004400E2"/>
    <w:rsid w:val="0044048A"/>
    <w:rsid w:val="00441EDF"/>
    <w:rsid w:val="00442066"/>
    <w:rsid w:val="004425C7"/>
    <w:rsid w:val="00442DA5"/>
    <w:rsid w:val="00443065"/>
    <w:rsid w:val="00443398"/>
    <w:rsid w:val="0044416F"/>
    <w:rsid w:val="00444D20"/>
    <w:rsid w:val="00444D5B"/>
    <w:rsid w:val="004469F6"/>
    <w:rsid w:val="00446E3E"/>
    <w:rsid w:val="004471DA"/>
    <w:rsid w:val="004503B0"/>
    <w:rsid w:val="00450C13"/>
    <w:rsid w:val="00450EA7"/>
    <w:rsid w:val="00450FEE"/>
    <w:rsid w:val="0045205E"/>
    <w:rsid w:val="004523AF"/>
    <w:rsid w:val="004527DD"/>
    <w:rsid w:val="00452A26"/>
    <w:rsid w:val="00452D42"/>
    <w:rsid w:val="004536F3"/>
    <w:rsid w:val="00454E92"/>
    <w:rsid w:val="00456112"/>
    <w:rsid w:val="004579E7"/>
    <w:rsid w:val="00460D75"/>
    <w:rsid w:val="00462B4B"/>
    <w:rsid w:val="00462D7D"/>
    <w:rsid w:val="004635B9"/>
    <w:rsid w:val="00463BF8"/>
    <w:rsid w:val="00463C8F"/>
    <w:rsid w:val="00463E31"/>
    <w:rsid w:val="00464749"/>
    <w:rsid w:val="0046577E"/>
    <w:rsid w:val="00465A66"/>
    <w:rsid w:val="0046638C"/>
    <w:rsid w:val="00466464"/>
    <w:rsid w:val="004665FA"/>
    <w:rsid w:val="00467178"/>
    <w:rsid w:val="004674A9"/>
    <w:rsid w:val="00467966"/>
    <w:rsid w:val="00467C40"/>
    <w:rsid w:val="004701D0"/>
    <w:rsid w:val="00470257"/>
    <w:rsid w:val="00470838"/>
    <w:rsid w:val="00470991"/>
    <w:rsid w:val="00470C58"/>
    <w:rsid w:val="004710D9"/>
    <w:rsid w:val="00471571"/>
    <w:rsid w:val="00472855"/>
    <w:rsid w:val="00473D88"/>
    <w:rsid w:val="00474183"/>
    <w:rsid w:val="00474793"/>
    <w:rsid w:val="00475DDC"/>
    <w:rsid w:val="004766FA"/>
    <w:rsid w:val="004777F7"/>
    <w:rsid w:val="004801B3"/>
    <w:rsid w:val="004810A3"/>
    <w:rsid w:val="00481F5F"/>
    <w:rsid w:val="004825E4"/>
    <w:rsid w:val="00483AC6"/>
    <w:rsid w:val="00483D64"/>
    <w:rsid w:val="00486161"/>
    <w:rsid w:val="004862E9"/>
    <w:rsid w:val="004871F7"/>
    <w:rsid w:val="00490A38"/>
    <w:rsid w:val="00490D49"/>
    <w:rsid w:val="00490EBA"/>
    <w:rsid w:val="0049191D"/>
    <w:rsid w:val="004920C9"/>
    <w:rsid w:val="00492BDF"/>
    <w:rsid w:val="00494597"/>
    <w:rsid w:val="004945C4"/>
    <w:rsid w:val="00494E1A"/>
    <w:rsid w:val="0049587A"/>
    <w:rsid w:val="00495934"/>
    <w:rsid w:val="00495ACF"/>
    <w:rsid w:val="00495C90"/>
    <w:rsid w:val="00495E17"/>
    <w:rsid w:val="00496030"/>
    <w:rsid w:val="00496157"/>
    <w:rsid w:val="00497060"/>
    <w:rsid w:val="004A0456"/>
    <w:rsid w:val="004A09C4"/>
    <w:rsid w:val="004A0A7D"/>
    <w:rsid w:val="004A0DFA"/>
    <w:rsid w:val="004A1311"/>
    <w:rsid w:val="004A13EC"/>
    <w:rsid w:val="004A16C4"/>
    <w:rsid w:val="004A256C"/>
    <w:rsid w:val="004A26D9"/>
    <w:rsid w:val="004A2937"/>
    <w:rsid w:val="004A3BA6"/>
    <w:rsid w:val="004A5489"/>
    <w:rsid w:val="004A5755"/>
    <w:rsid w:val="004A5808"/>
    <w:rsid w:val="004A5975"/>
    <w:rsid w:val="004A6429"/>
    <w:rsid w:val="004A6F17"/>
    <w:rsid w:val="004A7E5C"/>
    <w:rsid w:val="004B1129"/>
    <w:rsid w:val="004B1A0F"/>
    <w:rsid w:val="004B1C3C"/>
    <w:rsid w:val="004B1F33"/>
    <w:rsid w:val="004B20B0"/>
    <w:rsid w:val="004B2365"/>
    <w:rsid w:val="004B36AC"/>
    <w:rsid w:val="004B4347"/>
    <w:rsid w:val="004B4466"/>
    <w:rsid w:val="004B49A4"/>
    <w:rsid w:val="004B7845"/>
    <w:rsid w:val="004B7AAB"/>
    <w:rsid w:val="004C0A4A"/>
    <w:rsid w:val="004C1219"/>
    <w:rsid w:val="004C1570"/>
    <w:rsid w:val="004C19D5"/>
    <w:rsid w:val="004C1B87"/>
    <w:rsid w:val="004C1BA3"/>
    <w:rsid w:val="004C1FC5"/>
    <w:rsid w:val="004C20EA"/>
    <w:rsid w:val="004C2462"/>
    <w:rsid w:val="004C2C16"/>
    <w:rsid w:val="004C305B"/>
    <w:rsid w:val="004C30EB"/>
    <w:rsid w:val="004C341D"/>
    <w:rsid w:val="004C34A6"/>
    <w:rsid w:val="004C4362"/>
    <w:rsid w:val="004C43E1"/>
    <w:rsid w:val="004C51FB"/>
    <w:rsid w:val="004C7A2A"/>
    <w:rsid w:val="004C7CEE"/>
    <w:rsid w:val="004D3505"/>
    <w:rsid w:val="004D3FAB"/>
    <w:rsid w:val="004D4C60"/>
    <w:rsid w:val="004D54AC"/>
    <w:rsid w:val="004D653F"/>
    <w:rsid w:val="004D6623"/>
    <w:rsid w:val="004D6C9F"/>
    <w:rsid w:val="004D725A"/>
    <w:rsid w:val="004E0416"/>
    <w:rsid w:val="004E0DF8"/>
    <w:rsid w:val="004E2B81"/>
    <w:rsid w:val="004E2F64"/>
    <w:rsid w:val="004E3042"/>
    <w:rsid w:val="004E3B45"/>
    <w:rsid w:val="004E3F62"/>
    <w:rsid w:val="004E4101"/>
    <w:rsid w:val="004E66AA"/>
    <w:rsid w:val="004E7355"/>
    <w:rsid w:val="004F1787"/>
    <w:rsid w:val="004F1A20"/>
    <w:rsid w:val="004F2266"/>
    <w:rsid w:val="004F33DA"/>
    <w:rsid w:val="004F49F6"/>
    <w:rsid w:val="004F53F0"/>
    <w:rsid w:val="004F542E"/>
    <w:rsid w:val="004F73CB"/>
    <w:rsid w:val="004F7612"/>
    <w:rsid w:val="00500B0D"/>
    <w:rsid w:val="00500F4B"/>
    <w:rsid w:val="0050165C"/>
    <w:rsid w:val="005016CB"/>
    <w:rsid w:val="00501E94"/>
    <w:rsid w:val="00502026"/>
    <w:rsid w:val="00502319"/>
    <w:rsid w:val="005024BA"/>
    <w:rsid w:val="00503CE5"/>
    <w:rsid w:val="005047DD"/>
    <w:rsid w:val="00505047"/>
    <w:rsid w:val="00505FBE"/>
    <w:rsid w:val="00506944"/>
    <w:rsid w:val="005073E6"/>
    <w:rsid w:val="00507708"/>
    <w:rsid w:val="0051046F"/>
    <w:rsid w:val="00510519"/>
    <w:rsid w:val="00510954"/>
    <w:rsid w:val="00512A7B"/>
    <w:rsid w:val="00512BD9"/>
    <w:rsid w:val="00512C1A"/>
    <w:rsid w:val="00513B01"/>
    <w:rsid w:val="00514B55"/>
    <w:rsid w:val="005150F6"/>
    <w:rsid w:val="0051538D"/>
    <w:rsid w:val="0051579A"/>
    <w:rsid w:val="00516E4A"/>
    <w:rsid w:val="005175C6"/>
    <w:rsid w:val="005175CB"/>
    <w:rsid w:val="00517C34"/>
    <w:rsid w:val="00520787"/>
    <w:rsid w:val="00520EB5"/>
    <w:rsid w:val="00521038"/>
    <w:rsid w:val="0052206B"/>
    <w:rsid w:val="00522988"/>
    <w:rsid w:val="00526688"/>
    <w:rsid w:val="0052699B"/>
    <w:rsid w:val="00527766"/>
    <w:rsid w:val="00527CD9"/>
    <w:rsid w:val="00530084"/>
    <w:rsid w:val="00530118"/>
    <w:rsid w:val="00530645"/>
    <w:rsid w:val="005317D1"/>
    <w:rsid w:val="00531B49"/>
    <w:rsid w:val="0053355A"/>
    <w:rsid w:val="005336FE"/>
    <w:rsid w:val="00533C7E"/>
    <w:rsid w:val="0053421D"/>
    <w:rsid w:val="00534518"/>
    <w:rsid w:val="00534783"/>
    <w:rsid w:val="005370C5"/>
    <w:rsid w:val="00537CAF"/>
    <w:rsid w:val="00540366"/>
    <w:rsid w:val="00540D44"/>
    <w:rsid w:val="00540DC5"/>
    <w:rsid w:val="005411A2"/>
    <w:rsid w:val="0054248F"/>
    <w:rsid w:val="00542F89"/>
    <w:rsid w:val="0054313B"/>
    <w:rsid w:val="00544B32"/>
    <w:rsid w:val="00545075"/>
    <w:rsid w:val="00545188"/>
    <w:rsid w:val="00545A2A"/>
    <w:rsid w:val="00546E17"/>
    <w:rsid w:val="005506CF"/>
    <w:rsid w:val="00550C62"/>
    <w:rsid w:val="00550F7C"/>
    <w:rsid w:val="00553D0E"/>
    <w:rsid w:val="00554658"/>
    <w:rsid w:val="005546A1"/>
    <w:rsid w:val="005553D0"/>
    <w:rsid w:val="00555AF8"/>
    <w:rsid w:val="0055650D"/>
    <w:rsid w:val="00560021"/>
    <w:rsid w:val="005600E6"/>
    <w:rsid w:val="00560DBD"/>
    <w:rsid w:val="00562248"/>
    <w:rsid w:val="00562AB0"/>
    <w:rsid w:val="005632BF"/>
    <w:rsid w:val="005634E3"/>
    <w:rsid w:val="00563A37"/>
    <w:rsid w:val="0056530A"/>
    <w:rsid w:val="00567851"/>
    <w:rsid w:val="005678FE"/>
    <w:rsid w:val="00567ED6"/>
    <w:rsid w:val="0057023F"/>
    <w:rsid w:val="00570B6F"/>
    <w:rsid w:val="00571B8C"/>
    <w:rsid w:val="00571F02"/>
    <w:rsid w:val="0057244D"/>
    <w:rsid w:val="00572B2F"/>
    <w:rsid w:val="00573045"/>
    <w:rsid w:val="00573A68"/>
    <w:rsid w:val="0057447A"/>
    <w:rsid w:val="00575007"/>
    <w:rsid w:val="00575115"/>
    <w:rsid w:val="00575AAF"/>
    <w:rsid w:val="0057613E"/>
    <w:rsid w:val="005762D2"/>
    <w:rsid w:val="00576CE9"/>
    <w:rsid w:val="00577E0E"/>
    <w:rsid w:val="00577F3F"/>
    <w:rsid w:val="00577F83"/>
    <w:rsid w:val="0058067C"/>
    <w:rsid w:val="005806D1"/>
    <w:rsid w:val="00580C8A"/>
    <w:rsid w:val="0058233F"/>
    <w:rsid w:val="0058244E"/>
    <w:rsid w:val="0058374E"/>
    <w:rsid w:val="00583D2F"/>
    <w:rsid w:val="005861D5"/>
    <w:rsid w:val="0058775C"/>
    <w:rsid w:val="00590221"/>
    <w:rsid w:val="00590618"/>
    <w:rsid w:val="005911CA"/>
    <w:rsid w:val="00592D39"/>
    <w:rsid w:val="0059323E"/>
    <w:rsid w:val="005965C6"/>
    <w:rsid w:val="00597212"/>
    <w:rsid w:val="005977F2"/>
    <w:rsid w:val="005A21BE"/>
    <w:rsid w:val="005A4B5D"/>
    <w:rsid w:val="005A6B79"/>
    <w:rsid w:val="005A7331"/>
    <w:rsid w:val="005A7CD9"/>
    <w:rsid w:val="005B0190"/>
    <w:rsid w:val="005B0956"/>
    <w:rsid w:val="005B0F77"/>
    <w:rsid w:val="005B169B"/>
    <w:rsid w:val="005B226A"/>
    <w:rsid w:val="005B25E5"/>
    <w:rsid w:val="005B26F0"/>
    <w:rsid w:val="005B4425"/>
    <w:rsid w:val="005B6D4C"/>
    <w:rsid w:val="005C0DDC"/>
    <w:rsid w:val="005C1F0B"/>
    <w:rsid w:val="005C2081"/>
    <w:rsid w:val="005C284A"/>
    <w:rsid w:val="005C4EAF"/>
    <w:rsid w:val="005C644E"/>
    <w:rsid w:val="005C7230"/>
    <w:rsid w:val="005C73B6"/>
    <w:rsid w:val="005C78C7"/>
    <w:rsid w:val="005D0270"/>
    <w:rsid w:val="005D24CE"/>
    <w:rsid w:val="005D260E"/>
    <w:rsid w:val="005D3177"/>
    <w:rsid w:val="005D3700"/>
    <w:rsid w:val="005D3B8B"/>
    <w:rsid w:val="005D3F50"/>
    <w:rsid w:val="005D5227"/>
    <w:rsid w:val="005D74FE"/>
    <w:rsid w:val="005D76DC"/>
    <w:rsid w:val="005D7911"/>
    <w:rsid w:val="005D7DDB"/>
    <w:rsid w:val="005E06F3"/>
    <w:rsid w:val="005E0865"/>
    <w:rsid w:val="005E28DB"/>
    <w:rsid w:val="005E297D"/>
    <w:rsid w:val="005E2C32"/>
    <w:rsid w:val="005E302F"/>
    <w:rsid w:val="005E398B"/>
    <w:rsid w:val="005E414D"/>
    <w:rsid w:val="005E510E"/>
    <w:rsid w:val="005E60C4"/>
    <w:rsid w:val="005E6319"/>
    <w:rsid w:val="005E7ED4"/>
    <w:rsid w:val="005F0D9C"/>
    <w:rsid w:val="005F14D4"/>
    <w:rsid w:val="005F1B5E"/>
    <w:rsid w:val="005F34EA"/>
    <w:rsid w:val="005F357F"/>
    <w:rsid w:val="005F373C"/>
    <w:rsid w:val="005F4A96"/>
    <w:rsid w:val="005F4CE9"/>
    <w:rsid w:val="005F5A21"/>
    <w:rsid w:val="005F5B44"/>
    <w:rsid w:val="005F6AAD"/>
    <w:rsid w:val="005F6DDF"/>
    <w:rsid w:val="005F7219"/>
    <w:rsid w:val="00601EC4"/>
    <w:rsid w:val="00602194"/>
    <w:rsid w:val="0060490C"/>
    <w:rsid w:val="00605DFD"/>
    <w:rsid w:val="00606402"/>
    <w:rsid w:val="006106B5"/>
    <w:rsid w:val="00612145"/>
    <w:rsid w:val="0061223F"/>
    <w:rsid w:val="00612CB9"/>
    <w:rsid w:val="006134B6"/>
    <w:rsid w:val="00614466"/>
    <w:rsid w:val="0061667C"/>
    <w:rsid w:val="00616CD0"/>
    <w:rsid w:val="00617514"/>
    <w:rsid w:val="0062001E"/>
    <w:rsid w:val="00620B34"/>
    <w:rsid w:val="006211BF"/>
    <w:rsid w:val="0062321B"/>
    <w:rsid w:val="00623EEB"/>
    <w:rsid w:val="00624BAE"/>
    <w:rsid w:val="00625DC2"/>
    <w:rsid w:val="00627051"/>
    <w:rsid w:val="00630499"/>
    <w:rsid w:val="006311EE"/>
    <w:rsid w:val="00631E9D"/>
    <w:rsid w:val="00631F4A"/>
    <w:rsid w:val="00632102"/>
    <w:rsid w:val="006323D0"/>
    <w:rsid w:val="00632A14"/>
    <w:rsid w:val="0063423E"/>
    <w:rsid w:val="006344AE"/>
    <w:rsid w:val="0063501A"/>
    <w:rsid w:val="00635364"/>
    <w:rsid w:val="006354B5"/>
    <w:rsid w:val="00635F27"/>
    <w:rsid w:val="006360C5"/>
    <w:rsid w:val="0063730F"/>
    <w:rsid w:val="00640C42"/>
    <w:rsid w:val="00640CCC"/>
    <w:rsid w:val="00641187"/>
    <w:rsid w:val="006417D2"/>
    <w:rsid w:val="00642047"/>
    <w:rsid w:val="00643786"/>
    <w:rsid w:val="0064420B"/>
    <w:rsid w:val="0064450F"/>
    <w:rsid w:val="0064469E"/>
    <w:rsid w:val="00645561"/>
    <w:rsid w:val="00645F92"/>
    <w:rsid w:val="006462AA"/>
    <w:rsid w:val="00646C8A"/>
    <w:rsid w:val="00646D3E"/>
    <w:rsid w:val="00647168"/>
    <w:rsid w:val="006476DD"/>
    <w:rsid w:val="00647B92"/>
    <w:rsid w:val="00647CDA"/>
    <w:rsid w:val="00651E8F"/>
    <w:rsid w:val="006521A0"/>
    <w:rsid w:val="00652B71"/>
    <w:rsid w:val="00653662"/>
    <w:rsid w:val="00654712"/>
    <w:rsid w:val="00655400"/>
    <w:rsid w:val="00655BA0"/>
    <w:rsid w:val="006569B2"/>
    <w:rsid w:val="00656F21"/>
    <w:rsid w:val="00657E02"/>
    <w:rsid w:val="00660498"/>
    <w:rsid w:val="00660F50"/>
    <w:rsid w:val="00661B92"/>
    <w:rsid w:val="00662152"/>
    <w:rsid w:val="00663677"/>
    <w:rsid w:val="006636B1"/>
    <w:rsid w:val="00663871"/>
    <w:rsid w:val="006641AE"/>
    <w:rsid w:val="006655C4"/>
    <w:rsid w:val="006674A1"/>
    <w:rsid w:val="006703F8"/>
    <w:rsid w:val="00670586"/>
    <w:rsid w:val="006707C5"/>
    <w:rsid w:val="00670F33"/>
    <w:rsid w:val="00670F80"/>
    <w:rsid w:val="00671757"/>
    <w:rsid w:val="006717C1"/>
    <w:rsid w:val="00671E1C"/>
    <w:rsid w:val="00672EEE"/>
    <w:rsid w:val="0067319A"/>
    <w:rsid w:val="006742E1"/>
    <w:rsid w:val="00675194"/>
    <w:rsid w:val="006757E1"/>
    <w:rsid w:val="006773AD"/>
    <w:rsid w:val="00677564"/>
    <w:rsid w:val="00677D5D"/>
    <w:rsid w:val="00682B2F"/>
    <w:rsid w:val="006833C4"/>
    <w:rsid w:val="00684312"/>
    <w:rsid w:val="006843D2"/>
    <w:rsid w:val="00685EDB"/>
    <w:rsid w:val="00685F40"/>
    <w:rsid w:val="00686506"/>
    <w:rsid w:val="0068667D"/>
    <w:rsid w:val="006914B2"/>
    <w:rsid w:val="0069299E"/>
    <w:rsid w:val="00693316"/>
    <w:rsid w:val="00693AFE"/>
    <w:rsid w:val="00693C79"/>
    <w:rsid w:val="00695079"/>
    <w:rsid w:val="00696201"/>
    <w:rsid w:val="006970CA"/>
    <w:rsid w:val="006974FF"/>
    <w:rsid w:val="006A1686"/>
    <w:rsid w:val="006A1774"/>
    <w:rsid w:val="006A178B"/>
    <w:rsid w:val="006A252F"/>
    <w:rsid w:val="006A2AAA"/>
    <w:rsid w:val="006A2B00"/>
    <w:rsid w:val="006A2DFF"/>
    <w:rsid w:val="006A2FF2"/>
    <w:rsid w:val="006A3592"/>
    <w:rsid w:val="006A4A91"/>
    <w:rsid w:val="006A7CA8"/>
    <w:rsid w:val="006A7E51"/>
    <w:rsid w:val="006B0C0C"/>
    <w:rsid w:val="006B0FED"/>
    <w:rsid w:val="006B1608"/>
    <w:rsid w:val="006B2937"/>
    <w:rsid w:val="006B3B1C"/>
    <w:rsid w:val="006B4291"/>
    <w:rsid w:val="006B42BE"/>
    <w:rsid w:val="006B4D20"/>
    <w:rsid w:val="006B4EB7"/>
    <w:rsid w:val="006B4FF7"/>
    <w:rsid w:val="006B5972"/>
    <w:rsid w:val="006B5C9D"/>
    <w:rsid w:val="006B6FD2"/>
    <w:rsid w:val="006B74F8"/>
    <w:rsid w:val="006C08DE"/>
    <w:rsid w:val="006C0ECD"/>
    <w:rsid w:val="006C1C23"/>
    <w:rsid w:val="006C4112"/>
    <w:rsid w:val="006C47A8"/>
    <w:rsid w:val="006C56BA"/>
    <w:rsid w:val="006C5C3A"/>
    <w:rsid w:val="006C72D3"/>
    <w:rsid w:val="006C7E94"/>
    <w:rsid w:val="006D0117"/>
    <w:rsid w:val="006D154D"/>
    <w:rsid w:val="006D2715"/>
    <w:rsid w:val="006D2A29"/>
    <w:rsid w:val="006D31D7"/>
    <w:rsid w:val="006D35C1"/>
    <w:rsid w:val="006D3B42"/>
    <w:rsid w:val="006D4292"/>
    <w:rsid w:val="006D5C1E"/>
    <w:rsid w:val="006D6EF3"/>
    <w:rsid w:val="006E20A3"/>
    <w:rsid w:val="006E35F0"/>
    <w:rsid w:val="006E55CC"/>
    <w:rsid w:val="006E5899"/>
    <w:rsid w:val="006E5A6C"/>
    <w:rsid w:val="006E6561"/>
    <w:rsid w:val="006E71F4"/>
    <w:rsid w:val="006F17B6"/>
    <w:rsid w:val="006F273C"/>
    <w:rsid w:val="006F2E77"/>
    <w:rsid w:val="006F3AC8"/>
    <w:rsid w:val="006F4174"/>
    <w:rsid w:val="006F42CC"/>
    <w:rsid w:val="006F5885"/>
    <w:rsid w:val="006F606E"/>
    <w:rsid w:val="006F6DFE"/>
    <w:rsid w:val="00700634"/>
    <w:rsid w:val="00700B43"/>
    <w:rsid w:val="00700D84"/>
    <w:rsid w:val="007010E2"/>
    <w:rsid w:val="00701620"/>
    <w:rsid w:val="007017A4"/>
    <w:rsid w:val="00701E3F"/>
    <w:rsid w:val="00702858"/>
    <w:rsid w:val="00702FAB"/>
    <w:rsid w:val="00703A03"/>
    <w:rsid w:val="00703B45"/>
    <w:rsid w:val="00704288"/>
    <w:rsid w:val="007049AF"/>
    <w:rsid w:val="00704A1E"/>
    <w:rsid w:val="007062D4"/>
    <w:rsid w:val="00706436"/>
    <w:rsid w:val="0071000D"/>
    <w:rsid w:val="0071011B"/>
    <w:rsid w:val="00710DF7"/>
    <w:rsid w:val="00711156"/>
    <w:rsid w:val="00711454"/>
    <w:rsid w:val="00713B43"/>
    <w:rsid w:val="00713D09"/>
    <w:rsid w:val="00714911"/>
    <w:rsid w:val="00716D6D"/>
    <w:rsid w:val="00717AD4"/>
    <w:rsid w:val="00720F8C"/>
    <w:rsid w:val="0072102A"/>
    <w:rsid w:val="00722D74"/>
    <w:rsid w:val="007240CF"/>
    <w:rsid w:val="0072554A"/>
    <w:rsid w:val="00727D23"/>
    <w:rsid w:val="00727DD8"/>
    <w:rsid w:val="00730F1B"/>
    <w:rsid w:val="0073151B"/>
    <w:rsid w:val="00731D04"/>
    <w:rsid w:val="00732954"/>
    <w:rsid w:val="00732D59"/>
    <w:rsid w:val="0073497A"/>
    <w:rsid w:val="00734C80"/>
    <w:rsid w:val="00735088"/>
    <w:rsid w:val="00735238"/>
    <w:rsid w:val="00735420"/>
    <w:rsid w:val="00735DC8"/>
    <w:rsid w:val="007362DB"/>
    <w:rsid w:val="00736612"/>
    <w:rsid w:val="00740BC6"/>
    <w:rsid w:val="00740F6A"/>
    <w:rsid w:val="00741B1E"/>
    <w:rsid w:val="007440C6"/>
    <w:rsid w:val="007447F6"/>
    <w:rsid w:val="00744D9E"/>
    <w:rsid w:val="0075008E"/>
    <w:rsid w:val="00750163"/>
    <w:rsid w:val="007502F6"/>
    <w:rsid w:val="00750400"/>
    <w:rsid w:val="00750A70"/>
    <w:rsid w:val="00752A58"/>
    <w:rsid w:val="00752F9F"/>
    <w:rsid w:val="007530EC"/>
    <w:rsid w:val="00753FEE"/>
    <w:rsid w:val="007540E2"/>
    <w:rsid w:val="00755684"/>
    <w:rsid w:val="00757141"/>
    <w:rsid w:val="0075760B"/>
    <w:rsid w:val="007601D5"/>
    <w:rsid w:val="007613E2"/>
    <w:rsid w:val="00761504"/>
    <w:rsid w:val="00761C40"/>
    <w:rsid w:val="00761E87"/>
    <w:rsid w:val="0076278E"/>
    <w:rsid w:val="00763EA2"/>
    <w:rsid w:val="0076491A"/>
    <w:rsid w:val="00764E1B"/>
    <w:rsid w:val="00765D63"/>
    <w:rsid w:val="00766121"/>
    <w:rsid w:val="00766E9F"/>
    <w:rsid w:val="00767607"/>
    <w:rsid w:val="00767C3D"/>
    <w:rsid w:val="00770740"/>
    <w:rsid w:val="00770B37"/>
    <w:rsid w:val="00770D6C"/>
    <w:rsid w:val="007720E2"/>
    <w:rsid w:val="00772695"/>
    <w:rsid w:val="0077269E"/>
    <w:rsid w:val="00773329"/>
    <w:rsid w:val="00774167"/>
    <w:rsid w:val="0077497E"/>
    <w:rsid w:val="00774C4F"/>
    <w:rsid w:val="00774D4C"/>
    <w:rsid w:val="00775057"/>
    <w:rsid w:val="00775B1E"/>
    <w:rsid w:val="00777022"/>
    <w:rsid w:val="00777D7F"/>
    <w:rsid w:val="00780DC1"/>
    <w:rsid w:val="007814A8"/>
    <w:rsid w:val="0078209E"/>
    <w:rsid w:val="00782759"/>
    <w:rsid w:val="00784DAC"/>
    <w:rsid w:val="0078757B"/>
    <w:rsid w:val="007876C1"/>
    <w:rsid w:val="007877C8"/>
    <w:rsid w:val="00787A27"/>
    <w:rsid w:val="00787F2C"/>
    <w:rsid w:val="00790790"/>
    <w:rsid w:val="007919A9"/>
    <w:rsid w:val="00791C54"/>
    <w:rsid w:val="00793364"/>
    <w:rsid w:val="00794548"/>
    <w:rsid w:val="00795547"/>
    <w:rsid w:val="00796FA9"/>
    <w:rsid w:val="00797FE8"/>
    <w:rsid w:val="007A0FF2"/>
    <w:rsid w:val="007A113F"/>
    <w:rsid w:val="007A202C"/>
    <w:rsid w:val="007A26EE"/>
    <w:rsid w:val="007A36A7"/>
    <w:rsid w:val="007A3F13"/>
    <w:rsid w:val="007A410F"/>
    <w:rsid w:val="007A4BB7"/>
    <w:rsid w:val="007A4D01"/>
    <w:rsid w:val="007A55B9"/>
    <w:rsid w:val="007A5752"/>
    <w:rsid w:val="007A5D71"/>
    <w:rsid w:val="007A7EFD"/>
    <w:rsid w:val="007B1D16"/>
    <w:rsid w:val="007B1D66"/>
    <w:rsid w:val="007B2D48"/>
    <w:rsid w:val="007B3019"/>
    <w:rsid w:val="007B63E9"/>
    <w:rsid w:val="007B6494"/>
    <w:rsid w:val="007C05C0"/>
    <w:rsid w:val="007C0851"/>
    <w:rsid w:val="007C0DE4"/>
    <w:rsid w:val="007C1FB3"/>
    <w:rsid w:val="007C3220"/>
    <w:rsid w:val="007C5381"/>
    <w:rsid w:val="007C7919"/>
    <w:rsid w:val="007C792E"/>
    <w:rsid w:val="007D0D95"/>
    <w:rsid w:val="007D2954"/>
    <w:rsid w:val="007D4500"/>
    <w:rsid w:val="007D5A5A"/>
    <w:rsid w:val="007D6D1A"/>
    <w:rsid w:val="007D7BDB"/>
    <w:rsid w:val="007E04FA"/>
    <w:rsid w:val="007E23A1"/>
    <w:rsid w:val="007E2C6E"/>
    <w:rsid w:val="007E2F2C"/>
    <w:rsid w:val="007E376A"/>
    <w:rsid w:val="007E46C4"/>
    <w:rsid w:val="007E4A69"/>
    <w:rsid w:val="007E515C"/>
    <w:rsid w:val="007E6515"/>
    <w:rsid w:val="007F0240"/>
    <w:rsid w:val="007F02E2"/>
    <w:rsid w:val="007F0517"/>
    <w:rsid w:val="007F09E9"/>
    <w:rsid w:val="007F18AD"/>
    <w:rsid w:val="007F1DCD"/>
    <w:rsid w:val="007F22A4"/>
    <w:rsid w:val="007F241B"/>
    <w:rsid w:val="007F366C"/>
    <w:rsid w:val="007F3FE9"/>
    <w:rsid w:val="007F57B7"/>
    <w:rsid w:val="007F59FF"/>
    <w:rsid w:val="007F5A5F"/>
    <w:rsid w:val="007F5C7A"/>
    <w:rsid w:val="007F7A91"/>
    <w:rsid w:val="008001CD"/>
    <w:rsid w:val="0080118D"/>
    <w:rsid w:val="00802106"/>
    <w:rsid w:val="008023A4"/>
    <w:rsid w:val="00802450"/>
    <w:rsid w:val="0080267B"/>
    <w:rsid w:val="00802F55"/>
    <w:rsid w:val="00803329"/>
    <w:rsid w:val="0080548D"/>
    <w:rsid w:val="00806979"/>
    <w:rsid w:val="00807B03"/>
    <w:rsid w:val="00810266"/>
    <w:rsid w:val="008103B9"/>
    <w:rsid w:val="0081048D"/>
    <w:rsid w:val="00812123"/>
    <w:rsid w:val="00812706"/>
    <w:rsid w:val="00812F06"/>
    <w:rsid w:val="008141AB"/>
    <w:rsid w:val="00814611"/>
    <w:rsid w:val="0081475A"/>
    <w:rsid w:val="00814B9D"/>
    <w:rsid w:val="00814C62"/>
    <w:rsid w:val="008155AD"/>
    <w:rsid w:val="00815883"/>
    <w:rsid w:val="008171D4"/>
    <w:rsid w:val="00817482"/>
    <w:rsid w:val="00820371"/>
    <w:rsid w:val="00821631"/>
    <w:rsid w:val="00822528"/>
    <w:rsid w:val="00822732"/>
    <w:rsid w:val="00823D02"/>
    <w:rsid w:val="00823F46"/>
    <w:rsid w:val="00824688"/>
    <w:rsid w:val="00824BBD"/>
    <w:rsid w:val="00824BF8"/>
    <w:rsid w:val="00826057"/>
    <w:rsid w:val="008268AF"/>
    <w:rsid w:val="008312D0"/>
    <w:rsid w:val="008313EF"/>
    <w:rsid w:val="008315D8"/>
    <w:rsid w:val="00831A1F"/>
    <w:rsid w:val="00832B94"/>
    <w:rsid w:val="00832C7D"/>
    <w:rsid w:val="00834A75"/>
    <w:rsid w:val="00834C6F"/>
    <w:rsid w:val="008355F8"/>
    <w:rsid w:val="00835AD0"/>
    <w:rsid w:val="00835C1F"/>
    <w:rsid w:val="008366D7"/>
    <w:rsid w:val="00836E32"/>
    <w:rsid w:val="008374EE"/>
    <w:rsid w:val="00837523"/>
    <w:rsid w:val="00840DC5"/>
    <w:rsid w:val="00842069"/>
    <w:rsid w:val="008424C9"/>
    <w:rsid w:val="0084275F"/>
    <w:rsid w:val="008430C2"/>
    <w:rsid w:val="00843285"/>
    <w:rsid w:val="00844477"/>
    <w:rsid w:val="00844E8F"/>
    <w:rsid w:val="00845089"/>
    <w:rsid w:val="008450FA"/>
    <w:rsid w:val="0084542B"/>
    <w:rsid w:val="0084705A"/>
    <w:rsid w:val="0084737F"/>
    <w:rsid w:val="008475F4"/>
    <w:rsid w:val="008505C9"/>
    <w:rsid w:val="00850785"/>
    <w:rsid w:val="008510ED"/>
    <w:rsid w:val="008514E8"/>
    <w:rsid w:val="008515DC"/>
    <w:rsid w:val="00851CA2"/>
    <w:rsid w:val="00852A8B"/>
    <w:rsid w:val="00853647"/>
    <w:rsid w:val="00853DBD"/>
    <w:rsid w:val="00854154"/>
    <w:rsid w:val="00854FE1"/>
    <w:rsid w:val="0085510D"/>
    <w:rsid w:val="008563AC"/>
    <w:rsid w:val="008577FD"/>
    <w:rsid w:val="00862D66"/>
    <w:rsid w:val="00865C89"/>
    <w:rsid w:val="00865E13"/>
    <w:rsid w:val="00873CDF"/>
    <w:rsid w:val="00875A8E"/>
    <w:rsid w:val="008779E3"/>
    <w:rsid w:val="008809BC"/>
    <w:rsid w:val="00882ED3"/>
    <w:rsid w:val="00883191"/>
    <w:rsid w:val="0088369C"/>
    <w:rsid w:val="008843F0"/>
    <w:rsid w:val="0088466D"/>
    <w:rsid w:val="00885F7F"/>
    <w:rsid w:val="00886687"/>
    <w:rsid w:val="00887214"/>
    <w:rsid w:val="008901D8"/>
    <w:rsid w:val="0089025C"/>
    <w:rsid w:val="008906CA"/>
    <w:rsid w:val="00891A3C"/>
    <w:rsid w:val="00891B58"/>
    <w:rsid w:val="00891C68"/>
    <w:rsid w:val="0089232F"/>
    <w:rsid w:val="0089242E"/>
    <w:rsid w:val="008926C2"/>
    <w:rsid w:val="00893758"/>
    <w:rsid w:val="008938DF"/>
    <w:rsid w:val="00893D86"/>
    <w:rsid w:val="00893E62"/>
    <w:rsid w:val="0089479B"/>
    <w:rsid w:val="0089495A"/>
    <w:rsid w:val="00894E4E"/>
    <w:rsid w:val="00895042"/>
    <w:rsid w:val="00895251"/>
    <w:rsid w:val="00895A65"/>
    <w:rsid w:val="00896F4B"/>
    <w:rsid w:val="00897D33"/>
    <w:rsid w:val="008A1FBC"/>
    <w:rsid w:val="008A287B"/>
    <w:rsid w:val="008A316F"/>
    <w:rsid w:val="008A3450"/>
    <w:rsid w:val="008A3C3F"/>
    <w:rsid w:val="008A3C64"/>
    <w:rsid w:val="008A4715"/>
    <w:rsid w:val="008A5432"/>
    <w:rsid w:val="008A5718"/>
    <w:rsid w:val="008A5AE1"/>
    <w:rsid w:val="008A6495"/>
    <w:rsid w:val="008A6C2E"/>
    <w:rsid w:val="008B0D10"/>
    <w:rsid w:val="008B1076"/>
    <w:rsid w:val="008B1A51"/>
    <w:rsid w:val="008B286E"/>
    <w:rsid w:val="008B3C07"/>
    <w:rsid w:val="008B51DA"/>
    <w:rsid w:val="008B5695"/>
    <w:rsid w:val="008B657C"/>
    <w:rsid w:val="008C046C"/>
    <w:rsid w:val="008C0DC6"/>
    <w:rsid w:val="008C0E57"/>
    <w:rsid w:val="008C13B1"/>
    <w:rsid w:val="008C213B"/>
    <w:rsid w:val="008C2863"/>
    <w:rsid w:val="008C2BB1"/>
    <w:rsid w:val="008C2E3F"/>
    <w:rsid w:val="008C452B"/>
    <w:rsid w:val="008C4960"/>
    <w:rsid w:val="008C4AB7"/>
    <w:rsid w:val="008C583F"/>
    <w:rsid w:val="008C5E51"/>
    <w:rsid w:val="008C6BEB"/>
    <w:rsid w:val="008C7309"/>
    <w:rsid w:val="008C78AE"/>
    <w:rsid w:val="008C78B9"/>
    <w:rsid w:val="008D0991"/>
    <w:rsid w:val="008D11DD"/>
    <w:rsid w:val="008D26E9"/>
    <w:rsid w:val="008D2C97"/>
    <w:rsid w:val="008D2E47"/>
    <w:rsid w:val="008D343B"/>
    <w:rsid w:val="008D4A0F"/>
    <w:rsid w:val="008D4D88"/>
    <w:rsid w:val="008D4F8C"/>
    <w:rsid w:val="008D54AB"/>
    <w:rsid w:val="008D62B1"/>
    <w:rsid w:val="008D64F2"/>
    <w:rsid w:val="008D6D1C"/>
    <w:rsid w:val="008D7FE4"/>
    <w:rsid w:val="008E144D"/>
    <w:rsid w:val="008E19D2"/>
    <w:rsid w:val="008E1BC5"/>
    <w:rsid w:val="008E2296"/>
    <w:rsid w:val="008E37CA"/>
    <w:rsid w:val="008E3A9A"/>
    <w:rsid w:val="008E3E39"/>
    <w:rsid w:val="008E3EF0"/>
    <w:rsid w:val="008E668B"/>
    <w:rsid w:val="008E69AF"/>
    <w:rsid w:val="008F0B31"/>
    <w:rsid w:val="008F1F33"/>
    <w:rsid w:val="008F2B22"/>
    <w:rsid w:val="008F4834"/>
    <w:rsid w:val="008F49F0"/>
    <w:rsid w:val="008F4AA2"/>
    <w:rsid w:val="008F4D75"/>
    <w:rsid w:val="008F54CC"/>
    <w:rsid w:val="008F54F6"/>
    <w:rsid w:val="008F5891"/>
    <w:rsid w:val="008F6EAD"/>
    <w:rsid w:val="008F76BD"/>
    <w:rsid w:val="008F795F"/>
    <w:rsid w:val="0090014B"/>
    <w:rsid w:val="00900FA7"/>
    <w:rsid w:val="00901625"/>
    <w:rsid w:val="009018FF"/>
    <w:rsid w:val="00901F02"/>
    <w:rsid w:val="00901F46"/>
    <w:rsid w:val="009022AC"/>
    <w:rsid w:val="00902577"/>
    <w:rsid w:val="009027EA"/>
    <w:rsid w:val="009031B2"/>
    <w:rsid w:val="00903EF1"/>
    <w:rsid w:val="009046D6"/>
    <w:rsid w:val="009047B5"/>
    <w:rsid w:val="00905194"/>
    <w:rsid w:val="009070EE"/>
    <w:rsid w:val="00910A5E"/>
    <w:rsid w:val="00910B19"/>
    <w:rsid w:val="0091116A"/>
    <w:rsid w:val="00911960"/>
    <w:rsid w:val="00911AC7"/>
    <w:rsid w:val="00912516"/>
    <w:rsid w:val="009133DE"/>
    <w:rsid w:val="009135FC"/>
    <w:rsid w:val="00913BDA"/>
    <w:rsid w:val="00914071"/>
    <w:rsid w:val="00914405"/>
    <w:rsid w:val="00914D89"/>
    <w:rsid w:val="00915299"/>
    <w:rsid w:val="0091598E"/>
    <w:rsid w:val="00916182"/>
    <w:rsid w:val="009179B2"/>
    <w:rsid w:val="00920B1C"/>
    <w:rsid w:val="00920CEA"/>
    <w:rsid w:val="00921139"/>
    <w:rsid w:val="00922028"/>
    <w:rsid w:val="00922D79"/>
    <w:rsid w:val="009231C3"/>
    <w:rsid w:val="00923868"/>
    <w:rsid w:val="009238F6"/>
    <w:rsid w:val="00924771"/>
    <w:rsid w:val="009261BD"/>
    <w:rsid w:val="009272B6"/>
    <w:rsid w:val="00927CB9"/>
    <w:rsid w:val="00930809"/>
    <w:rsid w:val="00930C8D"/>
    <w:rsid w:val="00931C06"/>
    <w:rsid w:val="009335F9"/>
    <w:rsid w:val="0093453E"/>
    <w:rsid w:val="009350D5"/>
    <w:rsid w:val="00936C1B"/>
    <w:rsid w:val="00936F81"/>
    <w:rsid w:val="00940111"/>
    <w:rsid w:val="00940A67"/>
    <w:rsid w:val="00941EBE"/>
    <w:rsid w:val="009423CF"/>
    <w:rsid w:val="00942863"/>
    <w:rsid w:val="0094312A"/>
    <w:rsid w:val="00943294"/>
    <w:rsid w:val="00943EA2"/>
    <w:rsid w:val="009455BD"/>
    <w:rsid w:val="00945AC8"/>
    <w:rsid w:val="00947321"/>
    <w:rsid w:val="00947A3D"/>
    <w:rsid w:val="00950B62"/>
    <w:rsid w:val="00954BCE"/>
    <w:rsid w:val="00954DA9"/>
    <w:rsid w:val="00954FC8"/>
    <w:rsid w:val="009554D6"/>
    <w:rsid w:val="00955AD5"/>
    <w:rsid w:val="00955ADB"/>
    <w:rsid w:val="00955D2A"/>
    <w:rsid w:val="009560AF"/>
    <w:rsid w:val="0095614A"/>
    <w:rsid w:val="00957BE5"/>
    <w:rsid w:val="00960839"/>
    <w:rsid w:val="00961339"/>
    <w:rsid w:val="009614DD"/>
    <w:rsid w:val="00961545"/>
    <w:rsid w:val="00961815"/>
    <w:rsid w:val="00962A91"/>
    <w:rsid w:val="0096550A"/>
    <w:rsid w:val="00965F51"/>
    <w:rsid w:val="0096651C"/>
    <w:rsid w:val="00967FC2"/>
    <w:rsid w:val="0097048C"/>
    <w:rsid w:val="00971C88"/>
    <w:rsid w:val="009727B0"/>
    <w:rsid w:val="009730E8"/>
    <w:rsid w:val="00973AEC"/>
    <w:rsid w:val="009740F2"/>
    <w:rsid w:val="0097430C"/>
    <w:rsid w:val="0097499D"/>
    <w:rsid w:val="00974C8E"/>
    <w:rsid w:val="00974F8C"/>
    <w:rsid w:val="0097510A"/>
    <w:rsid w:val="00975723"/>
    <w:rsid w:val="00975DF9"/>
    <w:rsid w:val="00976482"/>
    <w:rsid w:val="00977D11"/>
    <w:rsid w:val="0098048F"/>
    <w:rsid w:val="00980BBD"/>
    <w:rsid w:val="009810B8"/>
    <w:rsid w:val="00981122"/>
    <w:rsid w:val="0098134D"/>
    <w:rsid w:val="00981978"/>
    <w:rsid w:val="00981BBD"/>
    <w:rsid w:val="0098238E"/>
    <w:rsid w:val="00982686"/>
    <w:rsid w:val="00984624"/>
    <w:rsid w:val="009855E3"/>
    <w:rsid w:val="00987213"/>
    <w:rsid w:val="00990083"/>
    <w:rsid w:val="009909A4"/>
    <w:rsid w:val="00990D7C"/>
    <w:rsid w:val="00991B97"/>
    <w:rsid w:val="00991D35"/>
    <w:rsid w:val="00993260"/>
    <w:rsid w:val="009944E1"/>
    <w:rsid w:val="009958BA"/>
    <w:rsid w:val="00996248"/>
    <w:rsid w:val="009974A7"/>
    <w:rsid w:val="009979A3"/>
    <w:rsid w:val="009A1297"/>
    <w:rsid w:val="009A1427"/>
    <w:rsid w:val="009A16CE"/>
    <w:rsid w:val="009A19B1"/>
    <w:rsid w:val="009A2212"/>
    <w:rsid w:val="009A22FB"/>
    <w:rsid w:val="009A2910"/>
    <w:rsid w:val="009A6468"/>
    <w:rsid w:val="009A699C"/>
    <w:rsid w:val="009A6FFD"/>
    <w:rsid w:val="009B03D0"/>
    <w:rsid w:val="009B08C5"/>
    <w:rsid w:val="009B1B12"/>
    <w:rsid w:val="009B1E90"/>
    <w:rsid w:val="009B265C"/>
    <w:rsid w:val="009B3D87"/>
    <w:rsid w:val="009B3E06"/>
    <w:rsid w:val="009B4557"/>
    <w:rsid w:val="009B57C5"/>
    <w:rsid w:val="009B5F7B"/>
    <w:rsid w:val="009B7230"/>
    <w:rsid w:val="009C1491"/>
    <w:rsid w:val="009C21E5"/>
    <w:rsid w:val="009C2AA8"/>
    <w:rsid w:val="009C2B33"/>
    <w:rsid w:val="009C4167"/>
    <w:rsid w:val="009C475A"/>
    <w:rsid w:val="009C4985"/>
    <w:rsid w:val="009C4D05"/>
    <w:rsid w:val="009C5890"/>
    <w:rsid w:val="009C61CA"/>
    <w:rsid w:val="009C61F7"/>
    <w:rsid w:val="009C752E"/>
    <w:rsid w:val="009C7F73"/>
    <w:rsid w:val="009D04E8"/>
    <w:rsid w:val="009D0C82"/>
    <w:rsid w:val="009D15CF"/>
    <w:rsid w:val="009D15F2"/>
    <w:rsid w:val="009D1D8C"/>
    <w:rsid w:val="009D239A"/>
    <w:rsid w:val="009D2A18"/>
    <w:rsid w:val="009D4B4B"/>
    <w:rsid w:val="009D5D9D"/>
    <w:rsid w:val="009D5FF0"/>
    <w:rsid w:val="009D6534"/>
    <w:rsid w:val="009D6539"/>
    <w:rsid w:val="009D6EAB"/>
    <w:rsid w:val="009E051F"/>
    <w:rsid w:val="009E0769"/>
    <w:rsid w:val="009E111F"/>
    <w:rsid w:val="009E28B1"/>
    <w:rsid w:val="009E2F4D"/>
    <w:rsid w:val="009E4828"/>
    <w:rsid w:val="009E4E7C"/>
    <w:rsid w:val="009E5439"/>
    <w:rsid w:val="009E5616"/>
    <w:rsid w:val="009E561F"/>
    <w:rsid w:val="009E657D"/>
    <w:rsid w:val="009E695A"/>
    <w:rsid w:val="009E69AF"/>
    <w:rsid w:val="009E77C4"/>
    <w:rsid w:val="009F061F"/>
    <w:rsid w:val="009F08A7"/>
    <w:rsid w:val="009F1CEB"/>
    <w:rsid w:val="009F2080"/>
    <w:rsid w:val="009F2691"/>
    <w:rsid w:val="009F2E52"/>
    <w:rsid w:val="009F58D2"/>
    <w:rsid w:val="009F5F22"/>
    <w:rsid w:val="009F69E8"/>
    <w:rsid w:val="009F70A0"/>
    <w:rsid w:val="009F7E1E"/>
    <w:rsid w:val="00A011F3"/>
    <w:rsid w:val="00A01775"/>
    <w:rsid w:val="00A01F51"/>
    <w:rsid w:val="00A01FCC"/>
    <w:rsid w:val="00A02188"/>
    <w:rsid w:val="00A0218E"/>
    <w:rsid w:val="00A02E8E"/>
    <w:rsid w:val="00A03372"/>
    <w:rsid w:val="00A0519D"/>
    <w:rsid w:val="00A05F0E"/>
    <w:rsid w:val="00A05FDA"/>
    <w:rsid w:val="00A06E60"/>
    <w:rsid w:val="00A12A32"/>
    <w:rsid w:val="00A12C33"/>
    <w:rsid w:val="00A12D70"/>
    <w:rsid w:val="00A13BCB"/>
    <w:rsid w:val="00A13CD3"/>
    <w:rsid w:val="00A1442F"/>
    <w:rsid w:val="00A20135"/>
    <w:rsid w:val="00A207E6"/>
    <w:rsid w:val="00A21179"/>
    <w:rsid w:val="00A21596"/>
    <w:rsid w:val="00A21EA2"/>
    <w:rsid w:val="00A225C2"/>
    <w:rsid w:val="00A229F0"/>
    <w:rsid w:val="00A22E34"/>
    <w:rsid w:val="00A23C0F"/>
    <w:rsid w:val="00A247CF"/>
    <w:rsid w:val="00A25650"/>
    <w:rsid w:val="00A25F06"/>
    <w:rsid w:val="00A26318"/>
    <w:rsid w:val="00A26840"/>
    <w:rsid w:val="00A27FB0"/>
    <w:rsid w:val="00A301F3"/>
    <w:rsid w:val="00A30826"/>
    <w:rsid w:val="00A317DA"/>
    <w:rsid w:val="00A34A34"/>
    <w:rsid w:val="00A3531D"/>
    <w:rsid w:val="00A356FC"/>
    <w:rsid w:val="00A35737"/>
    <w:rsid w:val="00A35E90"/>
    <w:rsid w:val="00A36BBC"/>
    <w:rsid w:val="00A40C32"/>
    <w:rsid w:val="00A41282"/>
    <w:rsid w:val="00A42307"/>
    <w:rsid w:val="00A43866"/>
    <w:rsid w:val="00A44B56"/>
    <w:rsid w:val="00A46814"/>
    <w:rsid w:val="00A474B3"/>
    <w:rsid w:val="00A509BA"/>
    <w:rsid w:val="00A50F20"/>
    <w:rsid w:val="00A51AAD"/>
    <w:rsid w:val="00A51CF7"/>
    <w:rsid w:val="00A51D94"/>
    <w:rsid w:val="00A524C0"/>
    <w:rsid w:val="00A528F1"/>
    <w:rsid w:val="00A52CBF"/>
    <w:rsid w:val="00A52F0A"/>
    <w:rsid w:val="00A534FD"/>
    <w:rsid w:val="00A54ADA"/>
    <w:rsid w:val="00A54D44"/>
    <w:rsid w:val="00A553D9"/>
    <w:rsid w:val="00A55FDF"/>
    <w:rsid w:val="00A56485"/>
    <w:rsid w:val="00A57972"/>
    <w:rsid w:val="00A57B02"/>
    <w:rsid w:val="00A60203"/>
    <w:rsid w:val="00A60AB1"/>
    <w:rsid w:val="00A60FF2"/>
    <w:rsid w:val="00A61442"/>
    <w:rsid w:val="00A61BAC"/>
    <w:rsid w:val="00A61C93"/>
    <w:rsid w:val="00A6228C"/>
    <w:rsid w:val="00A62B8D"/>
    <w:rsid w:val="00A642FF"/>
    <w:rsid w:val="00A644E0"/>
    <w:rsid w:val="00A658B7"/>
    <w:rsid w:val="00A66A65"/>
    <w:rsid w:val="00A66B2B"/>
    <w:rsid w:val="00A66DA9"/>
    <w:rsid w:val="00A67A50"/>
    <w:rsid w:val="00A7024C"/>
    <w:rsid w:val="00A714BE"/>
    <w:rsid w:val="00A71C8F"/>
    <w:rsid w:val="00A732FA"/>
    <w:rsid w:val="00A7372B"/>
    <w:rsid w:val="00A73F43"/>
    <w:rsid w:val="00A73FB9"/>
    <w:rsid w:val="00A74D60"/>
    <w:rsid w:val="00A76A19"/>
    <w:rsid w:val="00A76F3C"/>
    <w:rsid w:val="00A772EE"/>
    <w:rsid w:val="00A7751A"/>
    <w:rsid w:val="00A80298"/>
    <w:rsid w:val="00A8070B"/>
    <w:rsid w:val="00A813BB"/>
    <w:rsid w:val="00A8257E"/>
    <w:rsid w:val="00A84DF2"/>
    <w:rsid w:val="00A867EF"/>
    <w:rsid w:val="00A86DA4"/>
    <w:rsid w:val="00A87894"/>
    <w:rsid w:val="00A87EEA"/>
    <w:rsid w:val="00A91098"/>
    <w:rsid w:val="00A91242"/>
    <w:rsid w:val="00A91751"/>
    <w:rsid w:val="00A91BCD"/>
    <w:rsid w:val="00A92EDB"/>
    <w:rsid w:val="00A93184"/>
    <w:rsid w:val="00A9321C"/>
    <w:rsid w:val="00A93795"/>
    <w:rsid w:val="00A9420B"/>
    <w:rsid w:val="00A94773"/>
    <w:rsid w:val="00A9533E"/>
    <w:rsid w:val="00A96358"/>
    <w:rsid w:val="00A963FE"/>
    <w:rsid w:val="00AA0F42"/>
    <w:rsid w:val="00AA143C"/>
    <w:rsid w:val="00AA277B"/>
    <w:rsid w:val="00AA3080"/>
    <w:rsid w:val="00AA4B98"/>
    <w:rsid w:val="00AA6A14"/>
    <w:rsid w:val="00AA7270"/>
    <w:rsid w:val="00AB028D"/>
    <w:rsid w:val="00AB02C9"/>
    <w:rsid w:val="00AB0678"/>
    <w:rsid w:val="00AB13B9"/>
    <w:rsid w:val="00AB2513"/>
    <w:rsid w:val="00AB6293"/>
    <w:rsid w:val="00AB62E8"/>
    <w:rsid w:val="00AB68AB"/>
    <w:rsid w:val="00AB68BC"/>
    <w:rsid w:val="00AB6AD1"/>
    <w:rsid w:val="00AB6D37"/>
    <w:rsid w:val="00AB6FEE"/>
    <w:rsid w:val="00AC105A"/>
    <w:rsid w:val="00AC1ADF"/>
    <w:rsid w:val="00AC1BBA"/>
    <w:rsid w:val="00AC1BE5"/>
    <w:rsid w:val="00AC2993"/>
    <w:rsid w:val="00AC2997"/>
    <w:rsid w:val="00AC2A94"/>
    <w:rsid w:val="00AC4E08"/>
    <w:rsid w:val="00AC5074"/>
    <w:rsid w:val="00AC5CE4"/>
    <w:rsid w:val="00AC6404"/>
    <w:rsid w:val="00AC6D98"/>
    <w:rsid w:val="00AD0386"/>
    <w:rsid w:val="00AD0B49"/>
    <w:rsid w:val="00AD0E5E"/>
    <w:rsid w:val="00AD0F8B"/>
    <w:rsid w:val="00AD103B"/>
    <w:rsid w:val="00AD1F93"/>
    <w:rsid w:val="00AD3F16"/>
    <w:rsid w:val="00AD40F1"/>
    <w:rsid w:val="00AD5235"/>
    <w:rsid w:val="00AD542E"/>
    <w:rsid w:val="00AD5D4A"/>
    <w:rsid w:val="00AD61C6"/>
    <w:rsid w:val="00AE0DE0"/>
    <w:rsid w:val="00AE2C95"/>
    <w:rsid w:val="00AE3031"/>
    <w:rsid w:val="00AE318F"/>
    <w:rsid w:val="00AE322A"/>
    <w:rsid w:val="00AE6020"/>
    <w:rsid w:val="00AE6665"/>
    <w:rsid w:val="00AE668F"/>
    <w:rsid w:val="00AE6953"/>
    <w:rsid w:val="00AE6ECD"/>
    <w:rsid w:val="00AE73AB"/>
    <w:rsid w:val="00AE75FA"/>
    <w:rsid w:val="00AE775F"/>
    <w:rsid w:val="00AF0343"/>
    <w:rsid w:val="00AF0C5F"/>
    <w:rsid w:val="00AF0F60"/>
    <w:rsid w:val="00AF2176"/>
    <w:rsid w:val="00AF4C6D"/>
    <w:rsid w:val="00B00034"/>
    <w:rsid w:val="00B00B41"/>
    <w:rsid w:val="00B013F3"/>
    <w:rsid w:val="00B01964"/>
    <w:rsid w:val="00B025B6"/>
    <w:rsid w:val="00B034F3"/>
    <w:rsid w:val="00B03E21"/>
    <w:rsid w:val="00B04108"/>
    <w:rsid w:val="00B05439"/>
    <w:rsid w:val="00B06CC5"/>
    <w:rsid w:val="00B074A4"/>
    <w:rsid w:val="00B0760A"/>
    <w:rsid w:val="00B0772F"/>
    <w:rsid w:val="00B07ADC"/>
    <w:rsid w:val="00B07AE4"/>
    <w:rsid w:val="00B10114"/>
    <w:rsid w:val="00B10E76"/>
    <w:rsid w:val="00B11437"/>
    <w:rsid w:val="00B12183"/>
    <w:rsid w:val="00B13279"/>
    <w:rsid w:val="00B137B3"/>
    <w:rsid w:val="00B144C6"/>
    <w:rsid w:val="00B1490E"/>
    <w:rsid w:val="00B156C1"/>
    <w:rsid w:val="00B15B96"/>
    <w:rsid w:val="00B20270"/>
    <w:rsid w:val="00B20D09"/>
    <w:rsid w:val="00B21486"/>
    <w:rsid w:val="00B22FAB"/>
    <w:rsid w:val="00B241BF"/>
    <w:rsid w:val="00B246A1"/>
    <w:rsid w:val="00B26BC2"/>
    <w:rsid w:val="00B270C2"/>
    <w:rsid w:val="00B27757"/>
    <w:rsid w:val="00B27A0D"/>
    <w:rsid w:val="00B27A4F"/>
    <w:rsid w:val="00B30B7E"/>
    <w:rsid w:val="00B30EEF"/>
    <w:rsid w:val="00B311E5"/>
    <w:rsid w:val="00B31AAC"/>
    <w:rsid w:val="00B322E4"/>
    <w:rsid w:val="00B329A4"/>
    <w:rsid w:val="00B32E44"/>
    <w:rsid w:val="00B33B37"/>
    <w:rsid w:val="00B33BA4"/>
    <w:rsid w:val="00B34D70"/>
    <w:rsid w:val="00B353D3"/>
    <w:rsid w:val="00B37847"/>
    <w:rsid w:val="00B37904"/>
    <w:rsid w:val="00B37F86"/>
    <w:rsid w:val="00B4011B"/>
    <w:rsid w:val="00B422CF"/>
    <w:rsid w:val="00B42F64"/>
    <w:rsid w:val="00B42F90"/>
    <w:rsid w:val="00B45D32"/>
    <w:rsid w:val="00B46974"/>
    <w:rsid w:val="00B46CB4"/>
    <w:rsid w:val="00B51C83"/>
    <w:rsid w:val="00B52BAB"/>
    <w:rsid w:val="00B537B3"/>
    <w:rsid w:val="00B53C3B"/>
    <w:rsid w:val="00B55D73"/>
    <w:rsid w:val="00B5606D"/>
    <w:rsid w:val="00B56643"/>
    <w:rsid w:val="00B567E6"/>
    <w:rsid w:val="00B56B85"/>
    <w:rsid w:val="00B56D70"/>
    <w:rsid w:val="00B57577"/>
    <w:rsid w:val="00B60322"/>
    <w:rsid w:val="00B609AB"/>
    <w:rsid w:val="00B61392"/>
    <w:rsid w:val="00B61447"/>
    <w:rsid w:val="00B61AB1"/>
    <w:rsid w:val="00B64EC8"/>
    <w:rsid w:val="00B65DE2"/>
    <w:rsid w:val="00B65F16"/>
    <w:rsid w:val="00B67416"/>
    <w:rsid w:val="00B710A6"/>
    <w:rsid w:val="00B72663"/>
    <w:rsid w:val="00B731D7"/>
    <w:rsid w:val="00B732D6"/>
    <w:rsid w:val="00B73B16"/>
    <w:rsid w:val="00B73F29"/>
    <w:rsid w:val="00B7440F"/>
    <w:rsid w:val="00B751B2"/>
    <w:rsid w:val="00B7617F"/>
    <w:rsid w:val="00B76193"/>
    <w:rsid w:val="00B769BF"/>
    <w:rsid w:val="00B77277"/>
    <w:rsid w:val="00B77F31"/>
    <w:rsid w:val="00B80A1A"/>
    <w:rsid w:val="00B80F46"/>
    <w:rsid w:val="00B8395F"/>
    <w:rsid w:val="00B84002"/>
    <w:rsid w:val="00B84F98"/>
    <w:rsid w:val="00B874DE"/>
    <w:rsid w:val="00B87E8A"/>
    <w:rsid w:val="00B90049"/>
    <w:rsid w:val="00B90585"/>
    <w:rsid w:val="00B920B6"/>
    <w:rsid w:val="00B92B88"/>
    <w:rsid w:val="00B93CBB"/>
    <w:rsid w:val="00B946C4"/>
    <w:rsid w:val="00B94D51"/>
    <w:rsid w:val="00B94DAE"/>
    <w:rsid w:val="00B95008"/>
    <w:rsid w:val="00B95221"/>
    <w:rsid w:val="00B959D5"/>
    <w:rsid w:val="00B96208"/>
    <w:rsid w:val="00BA0054"/>
    <w:rsid w:val="00BA0179"/>
    <w:rsid w:val="00BA33EF"/>
    <w:rsid w:val="00BA3520"/>
    <w:rsid w:val="00BA4168"/>
    <w:rsid w:val="00BA437D"/>
    <w:rsid w:val="00BA4F9E"/>
    <w:rsid w:val="00BA607B"/>
    <w:rsid w:val="00BA74E0"/>
    <w:rsid w:val="00BA783F"/>
    <w:rsid w:val="00BA79C7"/>
    <w:rsid w:val="00BB09DD"/>
    <w:rsid w:val="00BB0BB0"/>
    <w:rsid w:val="00BB110C"/>
    <w:rsid w:val="00BB1536"/>
    <w:rsid w:val="00BB1B94"/>
    <w:rsid w:val="00BB1CDA"/>
    <w:rsid w:val="00BB2502"/>
    <w:rsid w:val="00BB30BE"/>
    <w:rsid w:val="00BB4F18"/>
    <w:rsid w:val="00BB79F5"/>
    <w:rsid w:val="00BB7F0E"/>
    <w:rsid w:val="00BC081D"/>
    <w:rsid w:val="00BC1C6C"/>
    <w:rsid w:val="00BC22BF"/>
    <w:rsid w:val="00BC24CE"/>
    <w:rsid w:val="00BC4632"/>
    <w:rsid w:val="00BC619F"/>
    <w:rsid w:val="00BC62C3"/>
    <w:rsid w:val="00BC63A0"/>
    <w:rsid w:val="00BC6B1F"/>
    <w:rsid w:val="00BC708B"/>
    <w:rsid w:val="00BC722E"/>
    <w:rsid w:val="00BC7397"/>
    <w:rsid w:val="00BC7B8E"/>
    <w:rsid w:val="00BD18B8"/>
    <w:rsid w:val="00BD1F53"/>
    <w:rsid w:val="00BD378F"/>
    <w:rsid w:val="00BD3A3A"/>
    <w:rsid w:val="00BD3EA5"/>
    <w:rsid w:val="00BD4969"/>
    <w:rsid w:val="00BD4A73"/>
    <w:rsid w:val="00BD4C31"/>
    <w:rsid w:val="00BD4EF9"/>
    <w:rsid w:val="00BD53F2"/>
    <w:rsid w:val="00BD63A2"/>
    <w:rsid w:val="00BD7644"/>
    <w:rsid w:val="00BD7D38"/>
    <w:rsid w:val="00BE006C"/>
    <w:rsid w:val="00BE01B3"/>
    <w:rsid w:val="00BE1DAF"/>
    <w:rsid w:val="00BE1EEA"/>
    <w:rsid w:val="00BE3F6A"/>
    <w:rsid w:val="00BE440E"/>
    <w:rsid w:val="00BE466A"/>
    <w:rsid w:val="00BE5DD2"/>
    <w:rsid w:val="00BE6004"/>
    <w:rsid w:val="00BE6555"/>
    <w:rsid w:val="00BE7A52"/>
    <w:rsid w:val="00BE7CD0"/>
    <w:rsid w:val="00BF071B"/>
    <w:rsid w:val="00BF2581"/>
    <w:rsid w:val="00BF25C9"/>
    <w:rsid w:val="00BF28E4"/>
    <w:rsid w:val="00BF2CB3"/>
    <w:rsid w:val="00BF30D1"/>
    <w:rsid w:val="00BF3191"/>
    <w:rsid w:val="00BF3361"/>
    <w:rsid w:val="00BF33C4"/>
    <w:rsid w:val="00BF379E"/>
    <w:rsid w:val="00BF3CBB"/>
    <w:rsid w:val="00BF4713"/>
    <w:rsid w:val="00BF593E"/>
    <w:rsid w:val="00BF644D"/>
    <w:rsid w:val="00BF6531"/>
    <w:rsid w:val="00BF751B"/>
    <w:rsid w:val="00C00C22"/>
    <w:rsid w:val="00C018C3"/>
    <w:rsid w:val="00C02F07"/>
    <w:rsid w:val="00C04759"/>
    <w:rsid w:val="00C04CEB"/>
    <w:rsid w:val="00C04CFB"/>
    <w:rsid w:val="00C0726B"/>
    <w:rsid w:val="00C07326"/>
    <w:rsid w:val="00C07DCF"/>
    <w:rsid w:val="00C07E53"/>
    <w:rsid w:val="00C104DF"/>
    <w:rsid w:val="00C11DE3"/>
    <w:rsid w:val="00C12407"/>
    <w:rsid w:val="00C1391F"/>
    <w:rsid w:val="00C14D04"/>
    <w:rsid w:val="00C15ADB"/>
    <w:rsid w:val="00C15B91"/>
    <w:rsid w:val="00C15EAC"/>
    <w:rsid w:val="00C16E04"/>
    <w:rsid w:val="00C175A1"/>
    <w:rsid w:val="00C175E0"/>
    <w:rsid w:val="00C2028D"/>
    <w:rsid w:val="00C2033F"/>
    <w:rsid w:val="00C20D68"/>
    <w:rsid w:val="00C20DCD"/>
    <w:rsid w:val="00C20E62"/>
    <w:rsid w:val="00C21590"/>
    <w:rsid w:val="00C23D75"/>
    <w:rsid w:val="00C23EA1"/>
    <w:rsid w:val="00C243B0"/>
    <w:rsid w:val="00C24956"/>
    <w:rsid w:val="00C24A91"/>
    <w:rsid w:val="00C253E8"/>
    <w:rsid w:val="00C254DB"/>
    <w:rsid w:val="00C269D4"/>
    <w:rsid w:val="00C26B83"/>
    <w:rsid w:val="00C27AF1"/>
    <w:rsid w:val="00C30826"/>
    <w:rsid w:val="00C31A10"/>
    <w:rsid w:val="00C3291D"/>
    <w:rsid w:val="00C32D2B"/>
    <w:rsid w:val="00C3443B"/>
    <w:rsid w:val="00C34D72"/>
    <w:rsid w:val="00C353D4"/>
    <w:rsid w:val="00C3660E"/>
    <w:rsid w:val="00C41460"/>
    <w:rsid w:val="00C41EC2"/>
    <w:rsid w:val="00C42408"/>
    <w:rsid w:val="00C431F9"/>
    <w:rsid w:val="00C43C2E"/>
    <w:rsid w:val="00C445F1"/>
    <w:rsid w:val="00C44743"/>
    <w:rsid w:val="00C46532"/>
    <w:rsid w:val="00C47698"/>
    <w:rsid w:val="00C47971"/>
    <w:rsid w:val="00C47A32"/>
    <w:rsid w:val="00C47CAB"/>
    <w:rsid w:val="00C50A77"/>
    <w:rsid w:val="00C50C83"/>
    <w:rsid w:val="00C50CD3"/>
    <w:rsid w:val="00C50F34"/>
    <w:rsid w:val="00C51D10"/>
    <w:rsid w:val="00C52479"/>
    <w:rsid w:val="00C52F5E"/>
    <w:rsid w:val="00C545BA"/>
    <w:rsid w:val="00C555BD"/>
    <w:rsid w:val="00C5636D"/>
    <w:rsid w:val="00C567D8"/>
    <w:rsid w:val="00C573A0"/>
    <w:rsid w:val="00C57571"/>
    <w:rsid w:val="00C57897"/>
    <w:rsid w:val="00C57A35"/>
    <w:rsid w:val="00C57A9C"/>
    <w:rsid w:val="00C605A4"/>
    <w:rsid w:val="00C609FC"/>
    <w:rsid w:val="00C60F94"/>
    <w:rsid w:val="00C6164C"/>
    <w:rsid w:val="00C64A48"/>
    <w:rsid w:val="00C653B8"/>
    <w:rsid w:val="00C65B36"/>
    <w:rsid w:val="00C66161"/>
    <w:rsid w:val="00C707AF"/>
    <w:rsid w:val="00C70C75"/>
    <w:rsid w:val="00C713B8"/>
    <w:rsid w:val="00C71949"/>
    <w:rsid w:val="00C71F10"/>
    <w:rsid w:val="00C72249"/>
    <w:rsid w:val="00C72460"/>
    <w:rsid w:val="00C72536"/>
    <w:rsid w:val="00C72864"/>
    <w:rsid w:val="00C73E59"/>
    <w:rsid w:val="00C75EB3"/>
    <w:rsid w:val="00C76216"/>
    <w:rsid w:val="00C77581"/>
    <w:rsid w:val="00C8045D"/>
    <w:rsid w:val="00C81437"/>
    <w:rsid w:val="00C81E04"/>
    <w:rsid w:val="00C82BD2"/>
    <w:rsid w:val="00C82EE0"/>
    <w:rsid w:val="00C83CFC"/>
    <w:rsid w:val="00C86328"/>
    <w:rsid w:val="00C86832"/>
    <w:rsid w:val="00C871E9"/>
    <w:rsid w:val="00C8741F"/>
    <w:rsid w:val="00C879DD"/>
    <w:rsid w:val="00C9103F"/>
    <w:rsid w:val="00C9122E"/>
    <w:rsid w:val="00C928A0"/>
    <w:rsid w:val="00C93114"/>
    <w:rsid w:val="00C9313F"/>
    <w:rsid w:val="00C939C6"/>
    <w:rsid w:val="00C93FA7"/>
    <w:rsid w:val="00C96F28"/>
    <w:rsid w:val="00C973E6"/>
    <w:rsid w:val="00C973EC"/>
    <w:rsid w:val="00C97532"/>
    <w:rsid w:val="00CA141E"/>
    <w:rsid w:val="00CA487A"/>
    <w:rsid w:val="00CA50E0"/>
    <w:rsid w:val="00CA6A4D"/>
    <w:rsid w:val="00CA777C"/>
    <w:rsid w:val="00CB124B"/>
    <w:rsid w:val="00CB23EE"/>
    <w:rsid w:val="00CB23F4"/>
    <w:rsid w:val="00CB3DBA"/>
    <w:rsid w:val="00CB4EF8"/>
    <w:rsid w:val="00CB5F18"/>
    <w:rsid w:val="00CB6C2B"/>
    <w:rsid w:val="00CB7A20"/>
    <w:rsid w:val="00CC02B8"/>
    <w:rsid w:val="00CC0B8F"/>
    <w:rsid w:val="00CC0B9B"/>
    <w:rsid w:val="00CC23DA"/>
    <w:rsid w:val="00CC3ADD"/>
    <w:rsid w:val="00CC438F"/>
    <w:rsid w:val="00CC515F"/>
    <w:rsid w:val="00CC6503"/>
    <w:rsid w:val="00CC6B59"/>
    <w:rsid w:val="00CC6F36"/>
    <w:rsid w:val="00CD01FA"/>
    <w:rsid w:val="00CD032D"/>
    <w:rsid w:val="00CD056B"/>
    <w:rsid w:val="00CD090F"/>
    <w:rsid w:val="00CD0E33"/>
    <w:rsid w:val="00CD0FB4"/>
    <w:rsid w:val="00CD2167"/>
    <w:rsid w:val="00CD24FF"/>
    <w:rsid w:val="00CD2D47"/>
    <w:rsid w:val="00CD5F69"/>
    <w:rsid w:val="00CD6415"/>
    <w:rsid w:val="00CD7649"/>
    <w:rsid w:val="00CE018C"/>
    <w:rsid w:val="00CE085F"/>
    <w:rsid w:val="00CE0C18"/>
    <w:rsid w:val="00CE1229"/>
    <w:rsid w:val="00CE13D7"/>
    <w:rsid w:val="00CE1C9D"/>
    <w:rsid w:val="00CE2779"/>
    <w:rsid w:val="00CE2B83"/>
    <w:rsid w:val="00CE310D"/>
    <w:rsid w:val="00CE38E6"/>
    <w:rsid w:val="00CE4004"/>
    <w:rsid w:val="00CE499A"/>
    <w:rsid w:val="00CE4AD6"/>
    <w:rsid w:val="00CE5963"/>
    <w:rsid w:val="00CE5C02"/>
    <w:rsid w:val="00CE5CFB"/>
    <w:rsid w:val="00CE77DF"/>
    <w:rsid w:val="00CE7DBB"/>
    <w:rsid w:val="00CF16BF"/>
    <w:rsid w:val="00CF24A3"/>
    <w:rsid w:val="00CF2555"/>
    <w:rsid w:val="00CF2836"/>
    <w:rsid w:val="00CF2DD1"/>
    <w:rsid w:val="00CF3B44"/>
    <w:rsid w:val="00CF4B37"/>
    <w:rsid w:val="00CF5321"/>
    <w:rsid w:val="00CF62C7"/>
    <w:rsid w:val="00CF7593"/>
    <w:rsid w:val="00CF7AA7"/>
    <w:rsid w:val="00D004F0"/>
    <w:rsid w:val="00D00B73"/>
    <w:rsid w:val="00D01422"/>
    <w:rsid w:val="00D01F48"/>
    <w:rsid w:val="00D02869"/>
    <w:rsid w:val="00D03A38"/>
    <w:rsid w:val="00D03E5D"/>
    <w:rsid w:val="00D05723"/>
    <w:rsid w:val="00D05A77"/>
    <w:rsid w:val="00D0652E"/>
    <w:rsid w:val="00D06538"/>
    <w:rsid w:val="00D109CB"/>
    <w:rsid w:val="00D1277D"/>
    <w:rsid w:val="00D14438"/>
    <w:rsid w:val="00D15241"/>
    <w:rsid w:val="00D15561"/>
    <w:rsid w:val="00D1570D"/>
    <w:rsid w:val="00D15982"/>
    <w:rsid w:val="00D15BCA"/>
    <w:rsid w:val="00D15D11"/>
    <w:rsid w:val="00D165B8"/>
    <w:rsid w:val="00D17460"/>
    <w:rsid w:val="00D175C6"/>
    <w:rsid w:val="00D20BE6"/>
    <w:rsid w:val="00D20E2C"/>
    <w:rsid w:val="00D2290A"/>
    <w:rsid w:val="00D24D9C"/>
    <w:rsid w:val="00D255A1"/>
    <w:rsid w:val="00D25EE4"/>
    <w:rsid w:val="00D26184"/>
    <w:rsid w:val="00D26E63"/>
    <w:rsid w:val="00D270B4"/>
    <w:rsid w:val="00D27405"/>
    <w:rsid w:val="00D27889"/>
    <w:rsid w:val="00D309DD"/>
    <w:rsid w:val="00D3103F"/>
    <w:rsid w:val="00D3131E"/>
    <w:rsid w:val="00D31705"/>
    <w:rsid w:val="00D317CF"/>
    <w:rsid w:val="00D3242F"/>
    <w:rsid w:val="00D32852"/>
    <w:rsid w:val="00D330B6"/>
    <w:rsid w:val="00D33C5B"/>
    <w:rsid w:val="00D34DFE"/>
    <w:rsid w:val="00D35A4F"/>
    <w:rsid w:val="00D36052"/>
    <w:rsid w:val="00D369C5"/>
    <w:rsid w:val="00D378C3"/>
    <w:rsid w:val="00D37F50"/>
    <w:rsid w:val="00D40731"/>
    <w:rsid w:val="00D40CE8"/>
    <w:rsid w:val="00D42916"/>
    <w:rsid w:val="00D42FBD"/>
    <w:rsid w:val="00D4396C"/>
    <w:rsid w:val="00D44590"/>
    <w:rsid w:val="00D44A04"/>
    <w:rsid w:val="00D44C05"/>
    <w:rsid w:val="00D45D93"/>
    <w:rsid w:val="00D46CBA"/>
    <w:rsid w:val="00D47C3B"/>
    <w:rsid w:val="00D502F2"/>
    <w:rsid w:val="00D51521"/>
    <w:rsid w:val="00D536A0"/>
    <w:rsid w:val="00D53708"/>
    <w:rsid w:val="00D53849"/>
    <w:rsid w:val="00D53C16"/>
    <w:rsid w:val="00D54342"/>
    <w:rsid w:val="00D546CC"/>
    <w:rsid w:val="00D54900"/>
    <w:rsid w:val="00D54EE7"/>
    <w:rsid w:val="00D54F4C"/>
    <w:rsid w:val="00D55DE9"/>
    <w:rsid w:val="00D55E09"/>
    <w:rsid w:val="00D5610B"/>
    <w:rsid w:val="00D57248"/>
    <w:rsid w:val="00D57D59"/>
    <w:rsid w:val="00D60130"/>
    <w:rsid w:val="00D604AF"/>
    <w:rsid w:val="00D60D93"/>
    <w:rsid w:val="00D61336"/>
    <w:rsid w:val="00D626FE"/>
    <w:rsid w:val="00D63884"/>
    <w:rsid w:val="00D63BD4"/>
    <w:rsid w:val="00D65220"/>
    <w:rsid w:val="00D66BC6"/>
    <w:rsid w:val="00D67078"/>
    <w:rsid w:val="00D677DE"/>
    <w:rsid w:val="00D72014"/>
    <w:rsid w:val="00D727F3"/>
    <w:rsid w:val="00D72B1E"/>
    <w:rsid w:val="00D7361F"/>
    <w:rsid w:val="00D739C1"/>
    <w:rsid w:val="00D73B1E"/>
    <w:rsid w:val="00D73EE4"/>
    <w:rsid w:val="00D748AF"/>
    <w:rsid w:val="00D74AF9"/>
    <w:rsid w:val="00D759B1"/>
    <w:rsid w:val="00D76B23"/>
    <w:rsid w:val="00D76C6D"/>
    <w:rsid w:val="00D77169"/>
    <w:rsid w:val="00D7779F"/>
    <w:rsid w:val="00D77DFD"/>
    <w:rsid w:val="00D802B5"/>
    <w:rsid w:val="00D804D7"/>
    <w:rsid w:val="00D80552"/>
    <w:rsid w:val="00D805BB"/>
    <w:rsid w:val="00D80E3D"/>
    <w:rsid w:val="00D8100A"/>
    <w:rsid w:val="00D8192E"/>
    <w:rsid w:val="00D825DA"/>
    <w:rsid w:val="00D82A17"/>
    <w:rsid w:val="00D843EE"/>
    <w:rsid w:val="00D843FC"/>
    <w:rsid w:val="00D84D41"/>
    <w:rsid w:val="00D85D72"/>
    <w:rsid w:val="00D85EA9"/>
    <w:rsid w:val="00D860C0"/>
    <w:rsid w:val="00D86E75"/>
    <w:rsid w:val="00D8766F"/>
    <w:rsid w:val="00D878FA"/>
    <w:rsid w:val="00D90E27"/>
    <w:rsid w:val="00D9223F"/>
    <w:rsid w:val="00D92791"/>
    <w:rsid w:val="00D92A17"/>
    <w:rsid w:val="00D92C3C"/>
    <w:rsid w:val="00D93D27"/>
    <w:rsid w:val="00D93FF9"/>
    <w:rsid w:val="00D94408"/>
    <w:rsid w:val="00D94732"/>
    <w:rsid w:val="00D9495D"/>
    <w:rsid w:val="00D95C7A"/>
    <w:rsid w:val="00D9627D"/>
    <w:rsid w:val="00D9714C"/>
    <w:rsid w:val="00DA11A0"/>
    <w:rsid w:val="00DA2BE1"/>
    <w:rsid w:val="00DA3E2D"/>
    <w:rsid w:val="00DA40C6"/>
    <w:rsid w:val="00DA4810"/>
    <w:rsid w:val="00DA57B1"/>
    <w:rsid w:val="00DA5893"/>
    <w:rsid w:val="00DA58E0"/>
    <w:rsid w:val="00DA5F2E"/>
    <w:rsid w:val="00DA6A6C"/>
    <w:rsid w:val="00DA6F99"/>
    <w:rsid w:val="00DB07F8"/>
    <w:rsid w:val="00DB0C4E"/>
    <w:rsid w:val="00DB1751"/>
    <w:rsid w:val="00DB1F57"/>
    <w:rsid w:val="00DB29CF"/>
    <w:rsid w:val="00DB3209"/>
    <w:rsid w:val="00DB3693"/>
    <w:rsid w:val="00DB3978"/>
    <w:rsid w:val="00DB3E55"/>
    <w:rsid w:val="00DB41D5"/>
    <w:rsid w:val="00DB5E2E"/>
    <w:rsid w:val="00DB6963"/>
    <w:rsid w:val="00DB7099"/>
    <w:rsid w:val="00DB7423"/>
    <w:rsid w:val="00DB7E37"/>
    <w:rsid w:val="00DB7FE2"/>
    <w:rsid w:val="00DC087F"/>
    <w:rsid w:val="00DC14F4"/>
    <w:rsid w:val="00DC2A3F"/>
    <w:rsid w:val="00DC2DF9"/>
    <w:rsid w:val="00DC3154"/>
    <w:rsid w:val="00DC3916"/>
    <w:rsid w:val="00DC3AFB"/>
    <w:rsid w:val="00DC3BD5"/>
    <w:rsid w:val="00DC538D"/>
    <w:rsid w:val="00DC6B0B"/>
    <w:rsid w:val="00DC6B78"/>
    <w:rsid w:val="00DD05E6"/>
    <w:rsid w:val="00DD0FB5"/>
    <w:rsid w:val="00DD1623"/>
    <w:rsid w:val="00DD1E2D"/>
    <w:rsid w:val="00DD220C"/>
    <w:rsid w:val="00DD29D9"/>
    <w:rsid w:val="00DD32C6"/>
    <w:rsid w:val="00DD343D"/>
    <w:rsid w:val="00DD35FA"/>
    <w:rsid w:val="00DD4C5D"/>
    <w:rsid w:val="00DD5211"/>
    <w:rsid w:val="00DD5C4C"/>
    <w:rsid w:val="00DD6C2B"/>
    <w:rsid w:val="00DD77FE"/>
    <w:rsid w:val="00DD780E"/>
    <w:rsid w:val="00DE0BCD"/>
    <w:rsid w:val="00DE1ABF"/>
    <w:rsid w:val="00DE1D35"/>
    <w:rsid w:val="00DE2358"/>
    <w:rsid w:val="00DE3465"/>
    <w:rsid w:val="00DE3B39"/>
    <w:rsid w:val="00DE4FFF"/>
    <w:rsid w:val="00DF00EB"/>
    <w:rsid w:val="00DF1661"/>
    <w:rsid w:val="00DF1D06"/>
    <w:rsid w:val="00DF1FE9"/>
    <w:rsid w:val="00DF466E"/>
    <w:rsid w:val="00DF4821"/>
    <w:rsid w:val="00DF5389"/>
    <w:rsid w:val="00DF5EAD"/>
    <w:rsid w:val="00DF6314"/>
    <w:rsid w:val="00DF69B9"/>
    <w:rsid w:val="00DF6E8B"/>
    <w:rsid w:val="00E00612"/>
    <w:rsid w:val="00E00D38"/>
    <w:rsid w:val="00E00D7F"/>
    <w:rsid w:val="00E011AA"/>
    <w:rsid w:val="00E01B6D"/>
    <w:rsid w:val="00E01F03"/>
    <w:rsid w:val="00E02BA6"/>
    <w:rsid w:val="00E0397F"/>
    <w:rsid w:val="00E03C86"/>
    <w:rsid w:val="00E04351"/>
    <w:rsid w:val="00E04772"/>
    <w:rsid w:val="00E04F43"/>
    <w:rsid w:val="00E04FF1"/>
    <w:rsid w:val="00E058A0"/>
    <w:rsid w:val="00E05995"/>
    <w:rsid w:val="00E06027"/>
    <w:rsid w:val="00E0620C"/>
    <w:rsid w:val="00E06D6A"/>
    <w:rsid w:val="00E07091"/>
    <w:rsid w:val="00E0741F"/>
    <w:rsid w:val="00E103AC"/>
    <w:rsid w:val="00E1079E"/>
    <w:rsid w:val="00E11F37"/>
    <w:rsid w:val="00E12AEE"/>
    <w:rsid w:val="00E12FC0"/>
    <w:rsid w:val="00E13CA4"/>
    <w:rsid w:val="00E13F0F"/>
    <w:rsid w:val="00E14A19"/>
    <w:rsid w:val="00E1544F"/>
    <w:rsid w:val="00E15742"/>
    <w:rsid w:val="00E16035"/>
    <w:rsid w:val="00E203FC"/>
    <w:rsid w:val="00E21C4E"/>
    <w:rsid w:val="00E25059"/>
    <w:rsid w:val="00E25BFF"/>
    <w:rsid w:val="00E2681D"/>
    <w:rsid w:val="00E27B41"/>
    <w:rsid w:val="00E3016B"/>
    <w:rsid w:val="00E30376"/>
    <w:rsid w:val="00E304A2"/>
    <w:rsid w:val="00E30A3A"/>
    <w:rsid w:val="00E30E07"/>
    <w:rsid w:val="00E326AD"/>
    <w:rsid w:val="00E32812"/>
    <w:rsid w:val="00E33309"/>
    <w:rsid w:val="00E333C1"/>
    <w:rsid w:val="00E353F9"/>
    <w:rsid w:val="00E35A01"/>
    <w:rsid w:val="00E36361"/>
    <w:rsid w:val="00E3675A"/>
    <w:rsid w:val="00E409B7"/>
    <w:rsid w:val="00E438E5"/>
    <w:rsid w:val="00E45D6D"/>
    <w:rsid w:val="00E46248"/>
    <w:rsid w:val="00E463E0"/>
    <w:rsid w:val="00E468F7"/>
    <w:rsid w:val="00E46A63"/>
    <w:rsid w:val="00E47C17"/>
    <w:rsid w:val="00E50C32"/>
    <w:rsid w:val="00E51C05"/>
    <w:rsid w:val="00E52156"/>
    <w:rsid w:val="00E52241"/>
    <w:rsid w:val="00E52601"/>
    <w:rsid w:val="00E5272B"/>
    <w:rsid w:val="00E5353E"/>
    <w:rsid w:val="00E54314"/>
    <w:rsid w:val="00E54BF8"/>
    <w:rsid w:val="00E54D87"/>
    <w:rsid w:val="00E5502D"/>
    <w:rsid w:val="00E55415"/>
    <w:rsid w:val="00E55B51"/>
    <w:rsid w:val="00E56088"/>
    <w:rsid w:val="00E562D5"/>
    <w:rsid w:val="00E5716D"/>
    <w:rsid w:val="00E57281"/>
    <w:rsid w:val="00E6088A"/>
    <w:rsid w:val="00E60983"/>
    <w:rsid w:val="00E61A74"/>
    <w:rsid w:val="00E61C8B"/>
    <w:rsid w:val="00E627DE"/>
    <w:rsid w:val="00E65604"/>
    <w:rsid w:val="00E65A1B"/>
    <w:rsid w:val="00E65F50"/>
    <w:rsid w:val="00E6622E"/>
    <w:rsid w:val="00E66646"/>
    <w:rsid w:val="00E66C74"/>
    <w:rsid w:val="00E66D1C"/>
    <w:rsid w:val="00E66EE4"/>
    <w:rsid w:val="00E6729F"/>
    <w:rsid w:val="00E70357"/>
    <w:rsid w:val="00E706A3"/>
    <w:rsid w:val="00E707F2"/>
    <w:rsid w:val="00E719C6"/>
    <w:rsid w:val="00E76047"/>
    <w:rsid w:val="00E77107"/>
    <w:rsid w:val="00E779B1"/>
    <w:rsid w:val="00E77C71"/>
    <w:rsid w:val="00E77F45"/>
    <w:rsid w:val="00E77FCB"/>
    <w:rsid w:val="00E802E0"/>
    <w:rsid w:val="00E81FEC"/>
    <w:rsid w:val="00E82438"/>
    <w:rsid w:val="00E84E37"/>
    <w:rsid w:val="00E85D4C"/>
    <w:rsid w:val="00E860C7"/>
    <w:rsid w:val="00E866BC"/>
    <w:rsid w:val="00E86796"/>
    <w:rsid w:val="00E87998"/>
    <w:rsid w:val="00E9060B"/>
    <w:rsid w:val="00E916E3"/>
    <w:rsid w:val="00E91C1A"/>
    <w:rsid w:val="00E91FAF"/>
    <w:rsid w:val="00E92E3E"/>
    <w:rsid w:val="00E94B02"/>
    <w:rsid w:val="00E96AEB"/>
    <w:rsid w:val="00E9716D"/>
    <w:rsid w:val="00EA03BE"/>
    <w:rsid w:val="00EA1A10"/>
    <w:rsid w:val="00EA40FB"/>
    <w:rsid w:val="00EA4B1D"/>
    <w:rsid w:val="00EA5464"/>
    <w:rsid w:val="00EA54B3"/>
    <w:rsid w:val="00EA5889"/>
    <w:rsid w:val="00EA620B"/>
    <w:rsid w:val="00EA678B"/>
    <w:rsid w:val="00EA7BBD"/>
    <w:rsid w:val="00EB1B67"/>
    <w:rsid w:val="00EB1C79"/>
    <w:rsid w:val="00EB4F16"/>
    <w:rsid w:val="00EB5093"/>
    <w:rsid w:val="00EB722B"/>
    <w:rsid w:val="00EB77A8"/>
    <w:rsid w:val="00EC0A7B"/>
    <w:rsid w:val="00EC2648"/>
    <w:rsid w:val="00EC2DD7"/>
    <w:rsid w:val="00EC30EB"/>
    <w:rsid w:val="00EC44E9"/>
    <w:rsid w:val="00EC4CF0"/>
    <w:rsid w:val="00EC5007"/>
    <w:rsid w:val="00EC53A3"/>
    <w:rsid w:val="00EC56BE"/>
    <w:rsid w:val="00EC678E"/>
    <w:rsid w:val="00EC6ACD"/>
    <w:rsid w:val="00EC6BA0"/>
    <w:rsid w:val="00EC6BF5"/>
    <w:rsid w:val="00EC7318"/>
    <w:rsid w:val="00EC7E94"/>
    <w:rsid w:val="00ED007E"/>
    <w:rsid w:val="00ED08C1"/>
    <w:rsid w:val="00ED1664"/>
    <w:rsid w:val="00ED18B5"/>
    <w:rsid w:val="00ED205A"/>
    <w:rsid w:val="00ED239A"/>
    <w:rsid w:val="00ED2779"/>
    <w:rsid w:val="00ED33BD"/>
    <w:rsid w:val="00ED371C"/>
    <w:rsid w:val="00ED61BA"/>
    <w:rsid w:val="00EE03A8"/>
    <w:rsid w:val="00EE17A7"/>
    <w:rsid w:val="00EE17F3"/>
    <w:rsid w:val="00EE19A3"/>
    <w:rsid w:val="00EE36AB"/>
    <w:rsid w:val="00EE3E72"/>
    <w:rsid w:val="00EE4069"/>
    <w:rsid w:val="00EF168B"/>
    <w:rsid w:val="00EF1F14"/>
    <w:rsid w:val="00EF1F46"/>
    <w:rsid w:val="00EF2E97"/>
    <w:rsid w:val="00EF3545"/>
    <w:rsid w:val="00EF3715"/>
    <w:rsid w:val="00EF47B2"/>
    <w:rsid w:val="00EF48D2"/>
    <w:rsid w:val="00EF4B89"/>
    <w:rsid w:val="00EF4D51"/>
    <w:rsid w:val="00EF7D58"/>
    <w:rsid w:val="00EF7ED0"/>
    <w:rsid w:val="00F0045F"/>
    <w:rsid w:val="00F00795"/>
    <w:rsid w:val="00F00997"/>
    <w:rsid w:val="00F0164C"/>
    <w:rsid w:val="00F032FE"/>
    <w:rsid w:val="00F04E13"/>
    <w:rsid w:val="00F050AD"/>
    <w:rsid w:val="00F0585F"/>
    <w:rsid w:val="00F05A78"/>
    <w:rsid w:val="00F07442"/>
    <w:rsid w:val="00F07823"/>
    <w:rsid w:val="00F101BF"/>
    <w:rsid w:val="00F10443"/>
    <w:rsid w:val="00F10C91"/>
    <w:rsid w:val="00F120BA"/>
    <w:rsid w:val="00F122F1"/>
    <w:rsid w:val="00F132C0"/>
    <w:rsid w:val="00F155D0"/>
    <w:rsid w:val="00F1591B"/>
    <w:rsid w:val="00F204F1"/>
    <w:rsid w:val="00F20654"/>
    <w:rsid w:val="00F209E5"/>
    <w:rsid w:val="00F2149F"/>
    <w:rsid w:val="00F21742"/>
    <w:rsid w:val="00F21A91"/>
    <w:rsid w:val="00F22F11"/>
    <w:rsid w:val="00F23370"/>
    <w:rsid w:val="00F23639"/>
    <w:rsid w:val="00F23C49"/>
    <w:rsid w:val="00F247DD"/>
    <w:rsid w:val="00F25C3E"/>
    <w:rsid w:val="00F264D0"/>
    <w:rsid w:val="00F269B7"/>
    <w:rsid w:val="00F2720B"/>
    <w:rsid w:val="00F27898"/>
    <w:rsid w:val="00F3087A"/>
    <w:rsid w:val="00F30CC5"/>
    <w:rsid w:val="00F31AC1"/>
    <w:rsid w:val="00F31E68"/>
    <w:rsid w:val="00F326F3"/>
    <w:rsid w:val="00F32ECC"/>
    <w:rsid w:val="00F33D2A"/>
    <w:rsid w:val="00F34A0E"/>
    <w:rsid w:val="00F35568"/>
    <w:rsid w:val="00F35BCF"/>
    <w:rsid w:val="00F378D0"/>
    <w:rsid w:val="00F37A3E"/>
    <w:rsid w:val="00F4085D"/>
    <w:rsid w:val="00F40899"/>
    <w:rsid w:val="00F40C8C"/>
    <w:rsid w:val="00F40CFC"/>
    <w:rsid w:val="00F4143F"/>
    <w:rsid w:val="00F414CE"/>
    <w:rsid w:val="00F41FBE"/>
    <w:rsid w:val="00F42186"/>
    <w:rsid w:val="00F42195"/>
    <w:rsid w:val="00F42FCC"/>
    <w:rsid w:val="00F43845"/>
    <w:rsid w:val="00F43B23"/>
    <w:rsid w:val="00F44BB5"/>
    <w:rsid w:val="00F44D38"/>
    <w:rsid w:val="00F44F3F"/>
    <w:rsid w:val="00F452D2"/>
    <w:rsid w:val="00F4630F"/>
    <w:rsid w:val="00F463FE"/>
    <w:rsid w:val="00F4748D"/>
    <w:rsid w:val="00F476F3"/>
    <w:rsid w:val="00F5084C"/>
    <w:rsid w:val="00F508BA"/>
    <w:rsid w:val="00F515EE"/>
    <w:rsid w:val="00F52365"/>
    <w:rsid w:val="00F528F9"/>
    <w:rsid w:val="00F53441"/>
    <w:rsid w:val="00F53974"/>
    <w:rsid w:val="00F53F63"/>
    <w:rsid w:val="00F54AF9"/>
    <w:rsid w:val="00F54DA3"/>
    <w:rsid w:val="00F56424"/>
    <w:rsid w:val="00F567F7"/>
    <w:rsid w:val="00F56FC0"/>
    <w:rsid w:val="00F5777D"/>
    <w:rsid w:val="00F579F1"/>
    <w:rsid w:val="00F60463"/>
    <w:rsid w:val="00F60A22"/>
    <w:rsid w:val="00F60AFE"/>
    <w:rsid w:val="00F60E97"/>
    <w:rsid w:val="00F623A2"/>
    <w:rsid w:val="00F63EF9"/>
    <w:rsid w:val="00F660ED"/>
    <w:rsid w:val="00F66FE0"/>
    <w:rsid w:val="00F6717E"/>
    <w:rsid w:val="00F6773E"/>
    <w:rsid w:val="00F67869"/>
    <w:rsid w:val="00F679F1"/>
    <w:rsid w:val="00F70ACE"/>
    <w:rsid w:val="00F70BCE"/>
    <w:rsid w:val="00F723CA"/>
    <w:rsid w:val="00F726BD"/>
    <w:rsid w:val="00F72727"/>
    <w:rsid w:val="00F7340C"/>
    <w:rsid w:val="00F741F1"/>
    <w:rsid w:val="00F7431E"/>
    <w:rsid w:val="00F761A7"/>
    <w:rsid w:val="00F761EF"/>
    <w:rsid w:val="00F7712A"/>
    <w:rsid w:val="00F7757C"/>
    <w:rsid w:val="00F77583"/>
    <w:rsid w:val="00F775EC"/>
    <w:rsid w:val="00F80CD8"/>
    <w:rsid w:val="00F81592"/>
    <w:rsid w:val="00F8160B"/>
    <w:rsid w:val="00F8193C"/>
    <w:rsid w:val="00F81B36"/>
    <w:rsid w:val="00F82ACA"/>
    <w:rsid w:val="00F8576F"/>
    <w:rsid w:val="00F8617C"/>
    <w:rsid w:val="00F863D0"/>
    <w:rsid w:val="00F8650F"/>
    <w:rsid w:val="00F8713B"/>
    <w:rsid w:val="00F8750B"/>
    <w:rsid w:val="00F876BF"/>
    <w:rsid w:val="00F901B3"/>
    <w:rsid w:val="00F936A3"/>
    <w:rsid w:val="00F9391C"/>
    <w:rsid w:val="00F94243"/>
    <w:rsid w:val="00F94A7D"/>
    <w:rsid w:val="00F95300"/>
    <w:rsid w:val="00F95938"/>
    <w:rsid w:val="00F95964"/>
    <w:rsid w:val="00F96398"/>
    <w:rsid w:val="00F96685"/>
    <w:rsid w:val="00F968C5"/>
    <w:rsid w:val="00FA0D8A"/>
    <w:rsid w:val="00FA26BE"/>
    <w:rsid w:val="00FA2C6B"/>
    <w:rsid w:val="00FA383F"/>
    <w:rsid w:val="00FA385C"/>
    <w:rsid w:val="00FA3BE7"/>
    <w:rsid w:val="00FA4F20"/>
    <w:rsid w:val="00FA4F6D"/>
    <w:rsid w:val="00FA5100"/>
    <w:rsid w:val="00FA5784"/>
    <w:rsid w:val="00FA5D32"/>
    <w:rsid w:val="00FB0753"/>
    <w:rsid w:val="00FB0AB9"/>
    <w:rsid w:val="00FB15DC"/>
    <w:rsid w:val="00FB20AC"/>
    <w:rsid w:val="00FB3156"/>
    <w:rsid w:val="00FB4E6F"/>
    <w:rsid w:val="00FB5E0E"/>
    <w:rsid w:val="00FB6D59"/>
    <w:rsid w:val="00FB719D"/>
    <w:rsid w:val="00FB72E7"/>
    <w:rsid w:val="00FB73B8"/>
    <w:rsid w:val="00FB774A"/>
    <w:rsid w:val="00FC0AA0"/>
    <w:rsid w:val="00FC1F9C"/>
    <w:rsid w:val="00FC1FED"/>
    <w:rsid w:val="00FC2295"/>
    <w:rsid w:val="00FC2BDA"/>
    <w:rsid w:val="00FC303F"/>
    <w:rsid w:val="00FC3544"/>
    <w:rsid w:val="00FC3DB6"/>
    <w:rsid w:val="00FC5751"/>
    <w:rsid w:val="00FC5BB3"/>
    <w:rsid w:val="00FC6653"/>
    <w:rsid w:val="00FC7486"/>
    <w:rsid w:val="00FC754C"/>
    <w:rsid w:val="00FC7906"/>
    <w:rsid w:val="00FD0698"/>
    <w:rsid w:val="00FD156B"/>
    <w:rsid w:val="00FD1A87"/>
    <w:rsid w:val="00FD1F7F"/>
    <w:rsid w:val="00FD3790"/>
    <w:rsid w:val="00FD4222"/>
    <w:rsid w:val="00FD4D19"/>
    <w:rsid w:val="00FD51ED"/>
    <w:rsid w:val="00FD5491"/>
    <w:rsid w:val="00FD6B69"/>
    <w:rsid w:val="00FD7A83"/>
    <w:rsid w:val="00FE074B"/>
    <w:rsid w:val="00FE0B9F"/>
    <w:rsid w:val="00FE14ED"/>
    <w:rsid w:val="00FE17E8"/>
    <w:rsid w:val="00FE2ABB"/>
    <w:rsid w:val="00FE40B7"/>
    <w:rsid w:val="00FE43C4"/>
    <w:rsid w:val="00FE4417"/>
    <w:rsid w:val="00FE4EC4"/>
    <w:rsid w:val="00FE4FAF"/>
    <w:rsid w:val="00FE5762"/>
    <w:rsid w:val="00FE5ED1"/>
    <w:rsid w:val="00FE63A7"/>
    <w:rsid w:val="00FF00FC"/>
    <w:rsid w:val="00FF0942"/>
    <w:rsid w:val="00FF0D75"/>
    <w:rsid w:val="00FF14F4"/>
    <w:rsid w:val="00FF2DE8"/>
    <w:rsid w:val="00FF308C"/>
    <w:rsid w:val="00FF3666"/>
    <w:rsid w:val="00FF4639"/>
    <w:rsid w:val="00FF49FA"/>
    <w:rsid w:val="00FF4A3E"/>
    <w:rsid w:val="00FF4CB7"/>
    <w:rsid w:val="00FF7460"/>
    <w:rsid w:val="00FF778B"/>
    <w:rsid w:val="00FF7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54602"/>
  <w15:chartTrackingRefBased/>
  <w15:docId w15:val="{BA2BBE49-1ED0-49E1-BB3B-40CC8163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506"/>
    <w:pPr>
      <w:spacing w:after="0" w:line="240" w:lineRule="auto"/>
    </w:pPr>
    <w:rPr>
      <w:rFonts w:eastAsiaTheme="minorEastAsia"/>
      <w:kern w:val="0"/>
      <w:sz w:val="24"/>
      <w:szCs w:val="24"/>
      <w:lang w:val="es-ES_tradnl"/>
      <w14:ligatures w14:val="none"/>
    </w:rPr>
  </w:style>
  <w:style w:type="paragraph" w:styleId="Ttulo2">
    <w:name w:val="heading 2"/>
    <w:basedOn w:val="Normal"/>
    <w:next w:val="Normal"/>
    <w:link w:val="Ttulo2Car"/>
    <w:uiPriority w:val="9"/>
    <w:semiHidden/>
    <w:unhideWhenUsed/>
    <w:qFormat/>
    <w:rsid w:val="00670F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8E3E39"/>
    <w:pPr>
      <w:keepNext/>
      <w:spacing w:before="240" w:after="60"/>
      <w:outlineLvl w:val="2"/>
    </w:pPr>
    <w:rPr>
      <w:rFonts w:ascii="Arial" w:eastAsia="Times New Roman" w:hAnsi="Arial" w:cs="Arial"/>
      <w:b/>
      <w:bCs/>
      <w:sz w:val="26"/>
      <w:szCs w:val="26"/>
      <w:lang w:val="es-CO" w:eastAsia="es-CO"/>
    </w:rPr>
  </w:style>
  <w:style w:type="paragraph" w:styleId="Ttulo4">
    <w:name w:val="heading 4"/>
    <w:basedOn w:val="Normal"/>
    <w:next w:val="Normal"/>
    <w:link w:val="Ttulo4Car"/>
    <w:uiPriority w:val="9"/>
    <w:semiHidden/>
    <w:unhideWhenUsed/>
    <w:qFormat/>
    <w:rsid w:val="008E3E3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A9533E"/>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A9533E"/>
    <w:rPr>
      <w:lang w:val="es-CO"/>
    </w:rPr>
  </w:style>
  <w:style w:type="paragraph" w:styleId="Piedepgina">
    <w:name w:val="footer"/>
    <w:basedOn w:val="Normal"/>
    <w:link w:val="PiedepginaCar"/>
    <w:uiPriority w:val="99"/>
    <w:unhideWhenUsed/>
    <w:rsid w:val="00A9533E"/>
    <w:pPr>
      <w:tabs>
        <w:tab w:val="center" w:pos="4419"/>
        <w:tab w:val="right" w:pos="8838"/>
      </w:tabs>
    </w:pPr>
  </w:style>
  <w:style w:type="character" w:customStyle="1" w:styleId="PiedepginaCar">
    <w:name w:val="Pie de página Car"/>
    <w:basedOn w:val="Fuentedeprrafopredeter"/>
    <w:link w:val="Piedepgina"/>
    <w:uiPriority w:val="99"/>
    <w:rsid w:val="00A9533E"/>
    <w:rPr>
      <w:lang w:val="es-CO"/>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2D41C9"/>
    <w:pPr>
      <w:spacing w:after="160" w:line="259" w:lineRule="auto"/>
      <w:ind w:left="720"/>
      <w:contextualSpacing/>
    </w:pPr>
    <w:rPr>
      <w:rFonts w:eastAsiaTheme="minorHAnsi"/>
      <w:sz w:val="22"/>
      <w:szCs w:val="22"/>
      <w:lang w:val="es-CO"/>
    </w:rPr>
  </w:style>
  <w:style w:type="table" w:styleId="Tablaconcuadrcula">
    <w:name w:val="Table Grid"/>
    <w:basedOn w:val="Tablanormal"/>
    <w:uiPriority w:val="39"/>
    <w:rsid w:val="002D41C9"/>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2D41C9"/>
    <w:rPr>
      <w:kern w:val="0"/>
      <w:lang w:val="es-CO"/>
      <w14:ligatures w14:val="none"/>
    </w:rPr>
  </w:style>
  <w:style w:type="character" w:styleId="Hipervnculo">
    <w:name w:val="Hyperlink"/>
    <w:basedOn w:val="Fuentedeprrafopredeter"/>
    <w:uiPriority w:val="99"/>
    <w:unhideWhenUsed/>
    <w:rsid w:val="002D41C9"/>
    <w:rPr>
      <w:color w:val="0563C1" w:themeColor="hyperlink"/>
      <w:u w:val="single"/>
    </w:rPr>
  </w:style>
  <w:style w:type="character" w:customStyle="1" w:styleId="Ttulo3Car">
    <w:name w:val="Título 3 Car"/>
    <w:basedOn w:val="Fuentedeprrafopredeter"/>
    <w:link w:val="Ttulo3"/>
    <w:uiPriority w:val="9"/>
    <w:rsid w:val="008E3E39"/>
    <w:rPr>
      <w:rFonts w:ascii="Arial" w:eastAsia="Times New Roman" w:hAnsi="Arial" w:cs="Arial"/>
      <w:b/>
      <w:bCs/>
      <w:kern w:val="0"/>
      <w:sz w:val="26"/>
      <w:szCs w:val="26"/>
      <w:lang w:val="es-CO" w:eastAsia="es-CO"/>
      <w14:ligatures w14:val="none"/>
    </w:rPr>
  </w:style>
  <w:style w:type="character" w:customStyle="1" w:styleId="Ttulo4Car">
    <w:name w:val="Título 4 Car"/>
    <w:basedOn w:val="Fuentedeprrafopredeter"/>
    <w:link w:val="Ttulo4"/>
    <w:uiPriority w:val="9"/>
    <w:semiHidden/>
    <w:rsid w:val="008E3E39"/>
    <w:rPr>
      <w:rFonts w:asciiTheme="majorHAnsi" w:eastAsiaTheme="majorEastAsia" w:hAnsiTheme="majorHAnsi" w:cstheme="majorBidi"/>
      <w:i/>
      <w:iCs/>
      <w:color w:val="2F5496" w:themeColor="accent1" w:themeShade="BF"/>
      <w:kern w:val="0"/>
      <w:sz w:val="24"/>
      <w:szCs w:val="24"/>
      <w:lang w:val="es-ES_tradnl"/>
      <w14:ligatures w14:val="none"/>
    </w:rPr>
  </w:style>
  <w:style w:type="paragraph" w:styleId="Textonotapie">
    <w:name w:val="footnote text"/>
    <w:aliases w:val="Car, Car"/>
    <w:basedOn w:val="Normal"/>
    <w:link w:val="TextonotapieCar"/>
    <w:uiPriority w:val="99"/>
    <w:unhideWhenUsed/>
    <w:qFormat/>
    <w:rsid w:val="008E3E39"/>
    <w:rPr>
      <w:sz w:val="20"/>
      <w:szCs w:val="20"/>
    </w:rPr>
  </w:style>
  <w:style w:type="character" w:customStyle="1" w:styleId="TextonotapieCar">
    <w:name w:val="Texto nota pie Car"/>
    <w:aliases w:val="Car Car, Car Car"/>
    <w:basedOn w:val="Fuentedeprrafopredeter"/>
    <w:link w:val="Textonotapie"/>
    <w:uiPriority w:val="99"/>
    <w:qFormat/>
    <w:rsid w:val="008E3E39"/>
    <w:rPr>
      <w:rFonts w:eastAsiaTheme="minorEastAsia"/>
      <w:kern w:val="0"/>
      <w:sz w:val="20"/>
      <w:szCs w:val="20"/>
      <w:lang w:val="es-ES_tradnl"/>
      <w14:ligatures w14:val="none"/>
    </w:rPr>
  </w:style>
  <w:style w:type="character" w:styleId="Refdenotaalpie">
    <w:name w:val="footnote reference"/>
    <w:basedOn w:val="Fuentedeprrafopredeter"/>
    <w:unhideWhenUsed/>
    <w:qFormat/>
    <w:rsid w:val="008E3E39"/>
    <w:rPr>
      <w:vertAlign w:val="superscript"/>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8E3E39"/>
    <w:pPr>
      <w:spacing w:before="100" w:beforeAutospacing="1" w:after="100" w:afterAutospacing="1"/>
      <w:jc w:val="both"/>
    </w:pPr>
    <w:rPr>
      <w:rFonts w:ascii="Arial" w:eastAsia="Times New Roman" w:hAnsi="Arial" w:cs="Times New Roman"/>
      <w:lang w:val="es-ES" w:eastAsia="es-ES"/>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8E3E39"/>
    <w:rPr>
      <w:rFonts w:ascii="Arial" w:eastAsia="Times New Roman" w:hAnsi="Arial" w:cs="Times New Roman"/>
      <w:kern w:val="0"/>
      <w:sz w:val="24"/>
      <w:szCs w:val="24"/>
      <w:lang w:val="es-ES" w:eastAsia="es-ES"/>
      <w14:ligatures w14:val="none"/>
    </w:rPr>
  </w:style>
  <w:style w:type="paragraph" w:styleId="Sinespaciado">
    <w:name w:val="No Spacing"/>
    <w:link w:val="SinespaciadoCar"/>
    <w:uiPriority w:val="1"/>
    <w:qFormat/>
    <w:rsid w:val="008E3E39"/>
    <w:pPr>
      <w:suppressAutoHyphens/>
      <w:spacing w:after="0" w:line="240" w:lineRule="auto"/>
    </w:pPr>
    <w:rPr>
      <w:rFonts w:ascii="Times New Roman" w:eastAsia="Calibri" w:hAnsi="Times New Roman" w:cs="Times New Roman"/>
      <w:kern w:val="0"/>
      <w:sz w:val="20"/>
      <w:szCs w:val="20"/>
      <w:lang w:val="es-CO" w:eastAsia="ar-SA"/>
      <w14:ligatures w14:val="none"/>
    </w:rPr>
  </w:style>
  <w:style w:type="character" w:customStyle="1" w:styleId="SinespaciadoCar">
    <w:name w:val="Sin espaciado Car"/>
    <w:link w:val="Sinespaciado"/>
    <w:uiPriority w:val="1"/>
    <w:rsid w:val="008E3E39"/>
    <w:rPr>
      <w:rFonts w:ascii="Times New Roman" w:eastAsia="Calibri" w:hAnsi="Times New Roman" w:cs="Times New Roman"/>
      <w:kern w:val="0"/>
      <w:sz w:val="20"/>
      <w:szCs w:val="20"/>
      <w:lang w:val="es-CO" w:eastAsia="ar-SA"/>
      <w14:ligatures w14:val="none"/>
    </w:rPr>
  </w:style>
  <w:style w:type="character" w:styleId="nfasis">
    <w:name w:val="Emphasis"/>
    <w:basedOn w:val="Fuentedeprrafopredeter"/>
    <w:uiPriority w:val="20"/>
    <w:qFormat/>
    <w:rsid w:val="008E3E39"/>
    <w:rPr>
      <w:i/>
      <w:iCs/>
    </w:rPr>
  </w:style>
  <w:style w:type="character" w:styleId="Refdecomentario">
    <w:name w:val="annotation reference"/>
    <w:basedOn w:val="Fuentedeprrafopredeter"/>
    <w:uiPriority w:val="99"/>
    <w:unhideWhenUsed/>
    <w:rsid w:val="008E3E39"/>
    <w:rPr>
      <w:sz w:val="18"/>
      <w:szCs w:val="18"/>
    </w:rPr>
  </w:style>
  <w:style w:type="paragraph" w:styleId="Textocomentario">
    <w:name w:val="annotation text"/>
    <w:basedOn w:val="Normal"/>
    <w:link w:val="TextocomentarioCar"/>
    <w:uiPriority w:val="99"/>
    <w:unhideWhenUsed/>
    <w:rsid w:val="008E3E39"/>
    <w:pPr>
      <w:jc w:val="both"/>
    </w:pPr>
    <w:rPr>
      <w:rFonts w:ascii="Arial" w:eastAsia="Times New Roman" w:hAnsi="Arial" w:cs="Times New Roman"/>
    </w:rPr>
  </w:style>
  <w:style w:type="character" w:customStyle="1" w:styleId="TextocomentarioCar">
    <w:name w:val="Texto comentario Car"/>
    <w:basedOn w:val="Fuentedeprrafopredeter"/>
    <w:link w:val="Textocomentario"/>
    <w:uiPriority w:val="99"/>
    <w:rsid w:val="008E3E39"/>
    <w:rPr>
      <w:rFonts w:ascii="Arial" w:eastAsia="Times New Roman" w:hAnsi="Arial" w:cs="Times New Roman"/>
      <w:kern w:val="0"/>
      <w:sz w:val="24"/>
      <w:szCs w:val="24"/>
      <w:lang w:val="es-ES_tradnl"/>
      <w14:ligatures w14:val="none"/>
    </w:rPr>
  </w:style>
  <w:style w:type="paragraph" w:customStyle="1" w:styleId="Default">
    <w:name w:val="Default"/>
    <w:link w:val="DefaultCar"/>
    <w:qFormat/>
    <w:rsid w:val="008E3E39"/>
    <w:pPr>
      <w:autoSpaceDE w:val="0"/>
      <w:autoSpaceDN w:val="0"/>
      <w:adjustRightInd w:val="0"/>
      <w:spacing w:after="0" w:line="240" w:lineRule="auto"/>
    </w:pPr>
    <w:rPr>
      <w:rFonts w:ascii="Arial" w:eastAsia="Calibri" w:hAnsi="Arial" w:cs="Arial"/>
      <w:color w:val="000000"/>
      <w:kern w:val="0"/>
      <w:sz w:val="24"/>
      <w:szCs w:val="24"/>
      <w:lang w:val="es-CO"/>
      <w14:ligatures w14:val="none"/>
    </w:rPr>
  </w:style>
  <w:style w:type="character" w:customStyle="1" w:styleId="DefaultCar">
    <w:name w:val="Default Car"/>
    <w:link w:val="Default"/>
    <w:qFormat/>
    <w:locked/>
    <w:rsid w:val="008E3E39"/>
    <w:rPr>
      <w:rFonts w:ascii="Arial" w:eastAsia="Calibri" w:hAnsi="Arial" w:cs="Arial"/>
      <w:color w:val="000000"/>
      <w:kern w:val="0"/>
      <w:sz w:val="24"/>
      <w:szCs w:val="24"/>
      <w:lang w:val="es-CO"/>
      <w14:ligatures w14:val="none"/>
    </w:rPr>
  </w:style>
  <w:style w:type="paragraph" w:customStyle="1" w:styleId="LO-Normal">
    <w:name w:val="LO-Normal"/>
    <w:rsid w:val="008E3E39"/>
    <w:pPr>
      <w:suppressAutoHyphens/>
      <w:autoSpaceDE w:val="0"/>
      <w:spacing w:after="0" w:line="240" w:lineRule="auto"/>
    </w:pPr>
    <w:rPr>
      <w:rFonts w:ascii="Arial" w:eastAsia="Calibri" w:hAnsi="Arial" w:cs="Arial"/>
      <w:color w:val="000000"/>
      <w:kern w:val="0"/>
      <w:sz w:val="24"/>
      <w:szCs w:val="24"/>
      <w:lang w:val="es-CO" w:eastAsia="zh-CN"/>
      <w14:ligatures w14:val="none"/>
    </w:rPr>
  </w:style>
  <w:style w:type="paragraph" w:styleId="Textoindependiente">
    <w:name w:val="Body Text"/>
    <w:basedOn w:val="Normal"/>
    <w:link w:val="TextoindependienteCar"/>
    <w:qFormat/>
    <w:rsid w:val="008E3E39"/>
    <w:pPr>
      <w:jc w:val="both"/>
    </w:pPr>
    <w:rPr>
      <w:rFonts w:ascii="Arial" w:eastAsia="Times New Roman" w:hAnsi="Arial" w:cs="Arial"/>
      <w:lang w:eastAsia="es-ES"/>
    </w:rPr>
  </w:style>
  <w:style w:type="character" w:customStyle="1" w:styleId="TextoindependienteCar">
    <w:name w:val="Texto independiente Car"/>
    <w:basedOn w:val="Fuentedeprrafopredeter"/>
    <w:link w:val="Textoindependiente"/>
    <w:rsid w:val="008E3E39"/>
    <w:rPr>
      <w:rFonts w:ascii="Arial" w:eastAsia="Times New Roman" w:hAnsi="Arial" w:cs="Arial"/>
      <w:kern w:val="0"/>
      <w:sz w:val="24"/>
      <w:szCs w:val="24"/>
      <w:lang w:val="es-ES_tradnl" w:eastAsia="es-ES"/>
      <w14:ligatures w14:val="none"/>
    </w:rPr>
  </w:style>
  <w:style w:type="paragraph" w:customStyle="1" w:styleId="Prrafodelista6">
    <w:name w:val="Párrafo de lista6"/>
    <w:basedOn w:val="Normal"/>
    <w:rsid w:val="008E3E39"/>
    <w:pPr>
      <w:suppressAutoHyphens/>
      <w:ind w:left="708"/>
    </w:pPr>
    <w:rPr>
      <w:rFonts w:ascii="Times New Roman" w:eastAsia="Calibri" w:hAnsi="Times New Roman" w:cs="Times New Roman"/>
      <w:sz w:val="20"/>
      <w:szCs w:val="20"/>
      <w:lang w:val="es-ES" w:eastAsia="ar-SA"/>
    </w:rPr>
  </w:style>
  <w:style w:type="paragraph" w:customStyle="1" w:styleId="InviasNormal">
    <w:name w:val="Invias Normal"/>
    <w:basedOn w:val="Normal"/>
    <w:link w:val="InviasNormalCar"/>
    <w:qFormat/>
    <w:rsid w:val="008E3E39"/>
    <w:pPr>
      <w:tabs>
        <w:tab w:val="left" w:pos="-142"/>
      </w:tabs>
      <w:autoSpaceDE w:val="0"/>
      <w:autoSpaceDN w:val="0"/>
      <w:adjustRightInd w:val="0"/>
      <w:spacing w:before="120" w:after="240"/>
      <w:jc w:val="both"/>
    </w:pPr>
    <w:rPr>
      <w:rFonts w:ascii="Arial" w:eastAsia="Times New Roman" w:hAnsi="Arial" w:cs="Times New Roman"/>
    </w:rPr>
  </w:style>
  <w:style w:type="character" w:customStyle="1" w:styleId="InviasNormalCar">
    <w:name w:val="Invias Normal Car"/>
    <w:link w:val="InviasNormal"/>
    <w:locked/>
    <w:rsid w:val="008E3E39"/>
    <w:rPr>
      <w:rFonts w:ascii="Arial" w:eastAsia="Times New Roman" w:hAnsi="Arial" w:cs="Times New Roman"/>
      <w:kern w:val="0"/>
      <w:sz w:val="24"/>
      <w:szCs w:val="24"/>
      <w:lang w:val="es-ES_tradnl"/>
      <w14:ligatures w14:val="none"/>
    </w:rPr>
  </w:style>
  <w:style w:type="character" w:customStyle="1" w:styleId="DescripcinCar">
    <w:name w:val="Descripción Car"/>
    <w:link w:val="Descripcin"/>
    <w:uiPriority w:val="35"/>
    <w:locked/>
    <w:rsid w:val="008E3E39"/>
    <w:rPr>
      <w:rFonts w:ascii="Brush Script MT" w:hAnsi="Brush Script MT"/>
      <w:b/>
      <w:i/>
      <w:spacing w:val="-3"/>
      <w:sz w:val="24"/>
      <w:lang w:val="es-ES_tradnl"/>
    </w:rPr>
  </w:style>
  <w:style w:type="paragraph" w:styleId="Descripcin">
    <w:name w:val="caption"/>
    <w:basedOn w:val="Normal"/>
    <w:next w:val="Normal"/>
    <w:link w:val="DescripcinCar"/>
    <w:uiPriority w:val="35"/>
    <w:qFormat/>
    <w:rsid w:val="008E3E39"/>
    <w:pPr>
      <w:tabs>
        <w:tab w:val="center" w:pos="4738"/>
      </w:tabs>
      <w:suppressAutoHyphens/>
      <w:jc w:val="center"/>
    </w:pPr>
    <w:rPr>
      <w:rFonts w:ascii="Brush Script MT" w:eastAsiaTheme="minorHAnsi" w:hAnsi="Brush Script MT"/>
      <w:b/>
      <w:i/>
      <w:spacing w:val="-3"/>
      <w:kern w:val="2"/>
      <w:szCs w:val="22"/>
      <w14:ligatures w14:val="standardContextual"/>
    </w:rPr>
  </w:style>
  <w:style w:type="character" w:customStyle="1" w:styleId="normaltextrun">
    <w:name w:val="normaltextrun"/>
    <w:basedOn w:val="Fuentedeprrafopredeter"/>
    <w:rsid w:val="008E3E39"/>
  </w:style>
  <w:style w:type="character" w:customStyle="1" w:styleId="eop">
    <w:name w:val="eop"/>
    <w:basedOn w:val="Fuentedeprrafopredeter"/>
    <w:rsid w:val="008E3E39"/>
  </w:style>
  <w:style w:type="paragraph" w:customStyle="1" w:styleId="paragraph">
    <w:name w:val="paragraph"/>
    <w:basedOn w:val="Normal"/>
    <w:rsid w:val="008E3E39"/>
    <w:pPr>
      <w:spacing w:before="100" w:beforeAutospacing="1" w:after="100" w:afterAutospacing="1"/>
    </w:pPr>
    <w:rPr>
      <w:rFonts w:ascii="Times New Roman" w:eastAsia="Times New Roman" w:hAnsi="Times New Roman" w:cs="Times New Roman"/>
      <w:lang w:val="en-US"/>
    </w:rPr>
  </w:style>
  <w:style w:type="table" w:customStyle="1" w:styleId="Tablanormal11">
    <w:name w:val="Tabla normal 11"/>
    <w:basedOn w:val="Tablanormal"/>
    <w:uiPriority w:val="41"/>
    <w:rsid w:val="008E3E39"/>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ARITZA3">
    <w:name w:val="MARITZA3"/>
    <w:rsid w:val="008E3E39"/>
    <w:pPr>
      <w:tabs>
        <w:tab w:val="left" w:pos="-720"/>
        <w:tab w:val="left" w:pos="0"/>
      </w:tabs>
      <w:suppressAutoHyphens/>
      <w:spacing w:after="0" w:line="240" w:lineRule="auto"/>
      <w:jc w:val="both"/>
    </w:pPr>
    <w:rPr>
      <w:rFonts w:ascii="Arial" w:eastAsia="Times New Roman" w:hAnsi="Arial" w:cs="Times New Roman"/>
      <w:spacing w:val="-2"/>
      <w:kern w:val="0"/>
      <w:sz w:val="20"/>
      <w:szCs w:val="20"/>
      <w:lang w:eastAsia="es-ES"/>
      <w14:ligatures w14:val="none"/>
    </w:rPr>
  </w:style>
  <w:style w:type="character" w:customStyle="1" w:styleId="Mencinsinresolver1">
    <w:name w:val="Mención sin resolver1"/>
    <w:basedOn w:val="Fuentedeprrafopredeter"/>
    <w:uiPriority w:val="99"/>
    <w:semiHidden/>
    <w:unhideWhenUsed/>
    <w:rsid w:val="00304384"/>
    <w:rPr>
      <w:color w:val="605E5C"/>
      <w:shd w:val="clear" w:color="auto" w:fill="E1DFDD"/>
    </w:rPr>
  </w:style>
  <w:style w:type="paragraph" w:styleId="Ttulo">
    <w:name w:val="Title"/>
    <w:basedOn w:val="Normal"/>
    <w:link w:val="TtuloCar"/>
    <w:uiPriority w:val="99"/>
    <w:qFormat/>
    <w:rsid w:val="00FF14F4"/>
    <w:pPr>
      <w:jc w:val="center"/>
    </w:pPr>
    <w:rPr>
      <w:rFonts w:ascii="Arial" w:eastAsia="Times New Roman" w:hAnsi="Arial" w:cs="Times New Roman"/>
      <w:lang w:val="es-ES" w:eastAsia="ar-SA"/>
    </w:rPr>
  </w:style>
  <w:style w:type="character" w:customStyle="1" w:styleId="TtuloCar">
    <w:name w:val="Título Car"/>
    <w:basedOn w:val="Fuentedeprrafopredeter"/>
    <w:link w:val="Ttulo"/>
    <w:uiPriority w:val="99"/>
    <w:rsid w:val="00FF14F4"/>
    <w:rPr>
      <w:rFonts w:ascii="Arial" w:eastAsia="Times New Roman" w:hAnsi="Arial" w:cs="Times New Roman"/>
      <w:kern w:val="0"/>
      <w:sz w:val="24"/>
      <w:szCs w:val="24"/>
      <w:lang w:val="es-ES" w:eastAsia="ar-SA"/>
      <w14:ligatures w14:val="none"/>
    </w:rPr>
  </w:style>
  <w:style w:type="character" w:customStyle="1" w:styleId="Fuentedeprrafopredeter2">
    <w:name w:val="Fuente de párrafo predeter.2"/>
    <w:qFormat/>
    <w:rsid w:val="00375201"/>
  </w:style>
  <w:style w:type="paragraph" w:styleId="Asuntodelcomentario">
    <w:name w:val="annotation subject"/>
    <w:basedOn w:val="Textocomentario"/>
    <w:next w:val="Textocomentario"/>
    <w:link w:val="AsuntodelcomentarioCar"/>
    <w:uiPriority w:val="99"/>
    <w:semiHidden/>
    <w:unhideWhenUsed/>
    <w:rsid w:val="00BF3361"/>
    <w:pPr>
      <w:jc w:val="left"/>
    </w:pPr>
    <w:rPr>
      <w:rFonts w:asciiTheme="minorHAnsi" w:eastAsiaTheme="minorEastAsia" w:hAnsiTheme="minorHAnsi" w:cstheme="minorBidi"/>
      <w:b/>
      <w:bCs/>
      <w:sz w:val="20"/>
      <w:szCs w:val="20"/>
    </w:rPr>
  </w:style>
  <w:style w:type="character" w:customStyle="1" w:styleId="AsuntodelcomentarioCar">
    <w:name w:val="Asunto del comentario Car"/>
    <w:basedOn w:val="TextocomentarioCar"/>
    <w:link w:val="Asuntodelcomentario"/>
    <w:uiPriority w:val="99"/>
    <w:semiHidden/>
    <w:rsid w:val="00BF3361"/>
    <w:rPr>
      <w:rFonts w:ascii="Arial" w:eastAsiaTheme="minorEastAsia" w:hAnsi="Arial" w:cs="Times New Roman"/>
      <w:b/>
      <w:bCs/>
      <w:kern w:val="0"/>
      <w:sz w:val="20"/>
      <w:szCs w:val="20"/>
      <w:lang w:val="es-ES_tradnl"/>
      <w14:ligatures w14:val="none"/>
    </w:rPr>
  </w:style>
  <w:style w:type="paragraph" w:styleId="Continuarlista">
    <w:name w:val="List Continue"/>
    <w:basedOn w:val="Normal"/>
    <w:rsid w:val="00B92B88"/>
    <w:pPr>
      <w:spacing w:after="120"/>
      <w:ind w:left="283"/>
    </w:pPr>
    <w:rPr>
      <w:rFonts w:ascii="Times New Roman" w:eastAsia="Times New Roman" w:hAnsi="Times New Roman" w:cs="Times New Roman"/>
      <w:lang w:val="es-ES" w:eastAsia="es-ES"/>
    </w:rPr>
  </w:style>
  <w:style w:type="paragraph" w:customStyle="1" w:styleId="Sinespaciado1">
    <w:name w:val="Sin espaciado1"/>
    <w:uiPriority w:val="1"/>
    <w:qFormat/>
    <w:rsid w:val="0052298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8D54AB"/>
    <w:pPr>
      <w:spacing w:before="100" w:beforeAutospacing="1" w:after="100" w:afterAutospacing="1"/>
      <w:jc w:val="both"/>
    </w:pPr>
    <w:rPr>
      <w:rFonts w:ascii="Arial" w:eastAsia="Times New Roman" w:hAnsi="Arial" w:cs="Times New Roman"/>
      <w:lang w:val="es-CO" w:eastAsia="es-CO"/>
    </w:rPr>
  </w:style>
  <w:style w:type="character" w:customStyle="1" w:styleId="Ttulo2Car">
    <w:name w:val="Título 2 Car"/>
    <w:basedOn w:val="Fuentedeprrafopredeter"/>
    <w:link w:val="Ttulo2"/>
    <w:uiPriority w:val="9"/>
    <w:semiHidden/>
    <w:rsid w:val="00670F33"/>
    <w:rPr>
      <w:rFonts w:asciiTheme="majorHAnsi" w:eastAsiaTheme="majorEastAsia" w:hAnsiTheme="majorHAnsi" w:cstheme="majorBidi"/>
      <w:color w:val="2F5496" w:themeColor="accent1" w:themeShade="BF"/>
      <w:kern w:val="0"/>
      <w:sz w:val="26"/>
      <w:szCs w:val="26"/>
      <w:lang w:val="es-ES_tradnl"/>
      <w14:ligatures w14:val="none"/>
    </w:rPr>
  </w:style>
  <w:style w:type="paragraph" w:customStyle="1" w:styleId="TableParagraph">
    <w:name w:val="Table Paragraph"/>
    <w:basedOn w:val="Normal"/>
    <w:uiPriority w:val="1"/>
    <w:qFormat/>
    <w:rsid w:val="00A73F43"/>
    <w:pPr>
      <w:widowControl w:val="0"/>
      <w:spacing w:before="4"/>
      <w:jc w:val="both"/>
    </w:pPr>
    <w:rPr>
      <w:rFonts w:ascii="Cambria" w:eastAsia="Cambria" w:hAnsi="Cambria" w:cs="Cambria"/>
      <w:sz w:val="22"/>
      <w:szCs w:val="22"/>
    </w:rPr>
  </w:style>
  <w:style w:type="table" w:customStyle="1" w:styleId="TableGrid">
    <w:name w:val="TableGrid"/>
    <w:rsid w:val="00A73F43"/>
    <w:pPr>
      <w:spacing w:after="0" w:line="240" w:lineRule="auto"/>
    </w:pPr>
    <w:rPr>
      <w:rFonts w:eastAsiaTheme="minorEastAsia"/>
      <w:kern w:val="0"/>
      <w:lang w:val="es-CO" w:eastAsia="es-CO"/>
      <w14:ligatures w14:val="none"/>
    </w:rPr>
    <w:tblPr>
      <w:tblCellMar>
        <w:top w:w="0" w:type="dxa"/>
        <w:left w:w="0" w:type="dxa"/>
        <w:bottom w:w="0" w:type="dxa"/>
        <w:right w:w="0" w:type="dxa"/>
      </w:tblCellMar>
    </w:tblPr>
  </w:style>
  <w:style w:type="table" w:customStyle="1" w:styleId="TableNormal">
    <w:name w:val="Table Normal"/>
    <w:uiPriority w:val="2"/>
    <w:semiHidden/>
    <w:unhideWhenUsed/>
    <w:qFormat/>
    <w:rsid w:val="00A73F43"/>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Listavistosa-nfasis11">
    <w:name w:val="Lista vistosa - Énfasis 11"/>
    <w:basedOn w:val="Normal"/>
    <w:link w:val="Listavistosa-nfasis1Car1"/>
    <w:uiPriority w:val="34"/>
    <w:qFormat/>
    <w:rsid w:val="00DD1623"/>
    <w:pPr>
      <w:spacing w:after="200"/>
      <w:ind w:left="708"/>
      <w:jc w:val="both"/>
    </w:pPr>
    <w:rPr>
      <w:rFonts w:ascii="Calibri" w:eastAsia="Calibri" w:hAnsi="Calibri" w:cs="Times New Roman"/>
      <w:sz w:val="22"/>
      <w:szCs w:val="22"/>
      <w:lang w:val="es-ES"/>
    </w:rPr>
  </w:style>
  <w:style w:type="character" w:customStyle="1" w:styleId="Listavistosa-nfasis1Car1">
    <w:name w:val="Lista vistosa - Énfasis 1 Car1"/>
    <w:link w:val="Listavistosa-nfasis11"/>
    <w:uiPriority w:val="34"/>
    <w:rsid w:val="00DD1623"/>
    <w:rPr>
      <w:rFonts w:ascii="Calibri" w:eastAsia="Calibri" w:hAnsi="Calibri" w:cs="Times New Roman"/>
      <w:kern w:val="0"/>
      <w:lang w:val="es-ES"/>
      <w14:ligatures w14:val="none"/>
    </w:rPr>
  </w:style>
  <w:style w:type="paragraph" w:styleId="Textodeglobo">
    <w:name w:val="Balloon Text"/>
    <w:basedOn w:val="Normal"/>
    <w:link w:val="TextodegloboCar"/>
    <w:uiPriority w:val="99"/>
    <w:semiHidden/>
    <w:unhideWhenUsed/>
    <w:rsid w:val="0081461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4611"/>
    <w:rPr>
      <w:rFonts w:ascii="Segoe UI" w:eastAsiaTheme="minorEastAsia" w:hAnsi="Segoe UI" w:cs="Segoe UI"/>
      <w:kern w:val="0"/>
      <w:sz w:val="18"/>
      <w:szCs w:val="18"/>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68949782">
      <w:bodyDiv w:val="1"/>
      <w:marLeft w:val="0"/>
      <w:marRight w:val="0"/>
      <w:marTop w:val="0"/>
      <w:marBottom w:val="0"/>
      <w:divBdr>
        <w:top w:val="none" w:sz="0" w:space="0" w:color="auto"/>
        <w:left w:val="none" w:sz="0" w:space="0" w:color="auto"/>
        <w:bottom w:val="none" w:sz="0" w:space="0" w:color="auto"/>
        <w:right w:val="none" w:sz="0" w:space="0" w:color="auto"/>
      </w:divBdr>
    </w:div>
    <w:div w:id="1063017716">
      <w:bodyDiv w:val="1"/>
      <w:marLeft w:val="0"/>
      <w:marRight w:val="0"/>
      <w:marTop w:val="0"/>
      <w:marBottom w:val="0"/>
      <w:divBdr>
        <w:top w:val="none" w:sz="0" w:space="0" w:color="auto"/>
        <w:left w:val="none" w:sz="0" w:space="0" w:color="auto"/>
        <w:bottom w:val="none" w:sz="0" w:space="0" w:color="auto"/>
        <w:right w:val="none" w:sz="0" w:space="0" w:color="auto"/>
      </w:divBdr>
    </w:div>
    <w:div w:id="1248270133">
      <w:bodyDiv w:val="1"/>
      <w:marLeft w:val="0"/>
      <w:marRight w:val="0"/>
      <w:marTop w:val="0"/>
      <w:marBottom w:val="0"/>
      <w:divBdr>
        <w:top w:val="none" w:sz="0" w:space="0" w:color="auto"/>
        <w:left w:val="none" w:sz="0" w:space="0" w:color="auto"/>
        <w:bottom w:val="none" w:sz="0" w:space="0" w:color="auto"/>
        <w:right w:val="none" w:sz="0" w:space="0" w:color="auto"/>
      </w:divBdr>
    </w:div>
    <w:div w:id="212862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nia.gonzalez\Downloads\MEMBRETE%20OFICIO%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2AA00-C006-4558-9298-3A96D06E6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C:\Users\sonia.gonzalez\Downloads\MEMBRETE OFICIO (1) (1).dotx</Template>
  <TotalTime>348</TotalTime>
  <Pages>25</Pages>
  <Words>7508</Words>
  <Characters>42049</Characters>
  <Application>Microsoft Office Word</Application>
  <DocSecurity>0</DocSecurity>
  <Lines>1236</Lines>
  <Paragraphs>481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Yesmin Gonzalez Pinzon</dc:creator>
  <cp:keywords/>
  <dc:description/>
  <cp:lastModifiedBy>Fredy Ricardo Intriago Bogotá</cp:lastModifiedBy>
  <cp:revision>30</cp:revision>
  <cp:lastPrinted>2025-10-22T17:24:00Z</cp:lastPrinted>
  <dcterms:created xsi:type="dcterms:W3CDTF">2025-10-21T16:08:00Z</dcterms:created>
  <dcterms:modified xsi:type="dcterms:W3CDTF">2026-09-18T12:50:00Z</dcterms:modified>
</cp:coreProperties>
</file>