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75DD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F08D91" w14:textId="77777777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C4ADC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7A73F2FA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D3D5209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66C6920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44810ECB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26214E53" w14:textId="5AFC559E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E439E2">
              <w:rPr>
                <w:rFonts w:ascii="Arial Narrow" w:hAnsi="Arial Narrow" w:cs="Tahoma"/>
                <w:b/>
                <w:sz w:val="22"/>
                <w:szCs w:val="22"/>
              </w:rPr>
              <w:t>8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</w:t>
            </w:r>
            <w:r w:rsidR="005B1FBA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3A4F91">
              <w:rPr>
                <w:rFonts w:ascii="Arial Narrow" w:hAnsi="Arial Narrow" w:cs="Tahoma"/>
                <w:b/>
                <w:bCs/>
                <w:sz w:val="22"/>
                <w:szCs w:val="22"/>
              </w:rPr>
              <w:t>1</w:t>
            </w:r>
            <w:r w:rsidR="00CD0CDB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 w:rsidR="00E439E2">
              <w:rPr>
                <w:rFonts w:ascii="Arial Narrow" w:hAnsi="Arial Narrow" w:cs="Tahoma"/>
                <w:b/>
                <w:bCs/>
                <w:sz w:val="22"/>
                <w:szCs w:val="22"/>
              </w:rPr>
              <w:t>8</w:t>
            </w:r>
            <w:r w:rsidR="00E2337A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/20</w:t>
            </w:r>
            <w:r w:rsidR="00766CDF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2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</w:p>
        </w:tc>
      </w:tr>
      <w:tr w:rsidR="00AA4417" w:rsidRPr="002829B7" w14:paraId="70C2844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6ADDFCFF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613FC1A3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65F485EB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C724971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15A6871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65BB9A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3DDAC2DC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1A858989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17782D86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772D5E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F145820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FFA124E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79D0365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3904F5B3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D97F0FD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0EB423A0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0E529B1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136FC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66365A02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FC76E0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D5695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4E27FC2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6F0166E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68418EBE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D61DCA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569F8AC6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360E105A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9613CD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p w14:paraId="1C8287C6" w14:textId="30AD6195" w:rsidR="00AA4417" w:rsidRPr="00FD15DD" w:rsidRDefault="00A0725B" w:rsidP="00DE373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22</w:t>
            </w:r>
            <w:r w:rsidR="000E2106">
              <w:rPr>
                <w:rFonts w:ascii="Arial Narrow" w:hAnsi="Arial Narrow" w:cs="Tahoma"/>
                <w:b/>
                <w:bCs/>
                <w:sz w:val="22"/>
                <w:szCs w:val="22"/>
              </w:rPr>
              <w:t>5000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46</w:t>
            </w:r>
          </w:p>
        </w:tc>
      </w:tr>
      <w:tr w:rsidR="00AA4417" w:rsidRPr="002829B7" w14:paraId="36EAE73A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419BB196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F8914D" w14:textId="35FB56BA" w:rsidR="00AA4417" w:rsidRPr="002829B7" w:rsidRDefault="008836CE" w:rsidP="00331B00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A0725B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</w:t>
            </w:r>
          </w:p>
        </w:tc>
      </w:tr>
      <w:tr w:rsidR="008C4ADC" w:rsidRPr="002829B7" w14:paraId="02E52F48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6CB57502" w14:textId="77777777" w:rsidR="008C4ADC" w:rsidRPr="002829B7" w:rsidRDefault="008C4ADC" w:rsidP="008C4ADC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Y PERFECCIONAMIENTO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56BEDF" w14:textId="72C38B9D" w:rsidR="008C4ADC" w:rsidRPr="002829B7" w:rsidRDefault="008836CE" w:rsidP="008C4ADC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5140D6FC" w14:textId="77777777" w:rsidTr="00917C06">
        <w:trPr>
          <w:trHeight w:val="377"/>
        </w:trPr>
        <w:tc>
          <w:tcPr>
            <w:tcW w:w="3794" w:type="dxa"/>
            <w:shd w:val="clear" w:color="auto" w:fill="auto"/>
            <w:vAlign w:val="center"/>
          </w:tcPr>
          <w:p w14:paraId="2D538E7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8D0C46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8C4ADC" w:rsidRPr="00A0725B" w14:paraId="73210141" w14:textId="77777777">
              <w:trPr>
                <w:trHeight w:val="95"/>
              </w:trPr>
              <w:tc>
                <w:tcPr>
                  <w:tcW w:w="2305" w:type="dxa"/>
                </w:tcPr>
                <w:p w14:paraId="331CCE3E" w14:textId="6974DBAD" w:rsidR="008C4ADC" w:rsidRPr="005C6782" w:rsidRDefault="00EF0809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ECO 3 COLOMBIA S.A.S</w:t>
                  </w:r>
                  <w:r w:rsidR="008C4ADC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543A078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2DEAA67E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3F8459D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376595A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8C4ADC" w:rsidRPr="00917C06" w14:paraId="2C7EC847" w14:textId="77777777">
              <w:trPr>
                <w:trHeight w:val="95"/>
              </w:trPr>
              <w:tc>
                <w:tcPr>
                  <w:tcW w:w="1617" w:type="dxa"/>
                </w:tcPr>
                <w:p w14:paraId="7E4EB4E6" w14:textId="178A6DDA" w:rsidR="008C4ADC" w:rsidRPr="00917C06" w:rsidRDefault="008C4ADC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917C06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901</w:t>
                  </w:r>
                  <w:r w:rsidR="00EF0809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520578</w:t>
                  </w:r>
                </w:p>
              </w:tc>
            </w:tr>
          </w:tbl>
          <w:p w14:paraId="16D614DA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8C4ADC" w14:paraId="6466F2EB" w14:textId="77777777" w:rsidTr="00917C06">
        <w:trPr>
          <w:trHeight w:val="2184"/>
        </w:trPr>
        <w:tc>
          <w:tcPr>
            <w:tcW w:w="3794" w:type="dxa"/>
            <w:shd w:val="clear" w:color="auto" w:fill="auto"/>
            <w:vAlign w:val="center"/>
          </w:tcPr>
          <w:p w14:paraId="1E020B9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E7D3DA9" w14:textId="77777777" w:rsidR="00EF0809" w:rsidRDefault="00EF0809" w:rsidP="00EF0809">
            <w:pPr>
              <w:pStyle w:val="Default"/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26"/>
            </w:tblGrid>
            <w:tr w:rsidR="00EF0809" w14:paraId="73E1F2C1" w14:textId="77777777">
              <w:trPr>
                <w:trHeight w:val="510"/>
              </w:trPr>
              <w:tc>
                <w:tcPr>
                  <w:tcW w:w="5526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25B38AD6" w14:textId="0B5AFD95" w:rsidR="00EF0809" w:rsidRPr="00EF0809" w:rsidRDefault="00EF0809" w:rsidP="00EF0809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F0809">
                    <w:rPr>
                      <w:sz w:val="20"/>
                      <w:szCs w:val="20"/>
                    </w:rPr>
                    <w:t xml:space="preserve">SUMINISTRO DE PLANCHAS ECOLÓGICAS CON REVELADO ECOLÓGICO EN PROCESADORA O REVELADAS EN IMPRESIÓN, DE DIFERENTES MEDIDAS Y CALIBRES. </w:t>
                  </w:r>
                </w:p>
              </w:tc>
            </w:tr>
          </w:tbl>
          <w:p w14:paraId="58523277" w14:textId="77777777" w:rsidR="008C4ADC" w:rsidRPr="00EC7DC7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59739EE8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5C820C9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29FA4A" w14:textId="501AD14C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</w:p>
        </w:tc>
      </w:tr>
      <w:tr w:rsidR="008C4ADC" w:rsidRPr="002829B7" w14:paraId="078DD04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43A402B2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6084D65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12 Meses </w:t>
            </w:r>
          </w:p>
        </w:tc>
      </w:tr>
      <w:tr w:rsidR="008C4ADC" w:rsidRPr="002829B7" w14:paraId="3BB5927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67C945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5428F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3 Días Hábiles</w:t>
            </w:r>
          </w:p>
        </w:tc>
      </w:tr>
      <w:tr w:rsidR="008C4ADC" w:rsidRPr="002829B7" w14:paraId="3C8D75C3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FC15C57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003F68" w14:textId="235073E0" w:rsidR="008C4ADC" w:rsidRPr="00FD15DD" w:rsidRDefault="008836CE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0557FFC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9EB92C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6ACD6E" w14:textId="6656510A" w:rsidR="008C4ADC" w:rsidRPr="00FD15DD" w:rsidRDefault="008836CE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EF0809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</w:t>
            </w:r>
          </w:p>
        </w:tc>
      </w:tr>
      <w:tr w:rsidR="008C4ADC" w:rsidRPr="002829B7" w14:paraId="74A6BC1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BFD4BA5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F4BA932" w14:textId="186FE8F1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0D5CB1EE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3B8B229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BAB91E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4F79FA3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822BEDE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8012876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245DFA4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581683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8834CA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445862C5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0DD1F0A4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B3CC252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98B95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7D975681" w14:textId="77777777" w:rsidTr="00DE3734">
        <w:tc>
          <w:tcPr>
            <w:tcW w:w="9394" w:type="dxa"/>
          </w:tcPr>
          <w:p w14:paraId="14F7B2E9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5948C2E0" w14:textId="77777777" w:rsidTr="005C6782">
        <w:trPr>
          <w:trHeight w:val="731"/>
        </w:trPr>
        <w:tc>
          <w:tcPr>
            <w:tcW w:w="9394" w:type="dxa"/>
          </w:tcPr>
          <w:p w14:paraId="31DE861B" w14:textId="77777777" w:rsidR="00917C06" w:rsidRPr="005C6782" w:rsidRDefault="00917C06" w:rsidP="00917C06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satisfaccion con las ultimas actualizaciones de Prinergy y preps funcionando    correctamente</w:t>
            </w:r>
          </w:p>
          <w:p w14:paraId="40CB7B5F" w14:textId="77777777" w:rsidR="00BE563C" w:rsidRPr="00766CDF" w:rsidRDefault="00BE563C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76903A2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31F0FAA" w14:textId="77777777" w:rsidTr="00DE3734">
        <w:tc>
          <w:tcPr>
            <w:tcW w:w="9394" w:type="dxa"/>
          </w:tcPr>
          <w:p w14:paraId="72BD4C25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1EA90149" w14:textId="77777777" w:rsidTr="00DE3734">
        <w:tc>
          <w:tcPr>
            <w:tcW w:w="9394" w:type="dxa"/>
          </w:tcPr>
          <w:p w14:paraId="39A8E013" w14:textId="77777777" w:rsidR="00744085" w:rsidRPr="00BE563C" w:rsidRDefault="005C6782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Este contrato se realizo un pago unico con soporte hasta el 31 de Julio del 2023</w:t>
            </w:r>
          </w:p>
        </w:tc>
      </w:tr>
    </w:tbl>
    <w:p w14:paraId="54A312D4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0440A11" w14:textId="77777777" w:rsidTr="00DE3734">
        <w:tc>
          <w:tcPr>
            <w:tcW w:w="9394" w:type="dxa"/>
          </w:tcPr>
          <w:p w14:paraId="0F16298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6F1B3" w14:textId="77777777" w:rsidTr="00DE3734">
        <w:tc>
          <w:tcPr>
            <w:tcW w:w="9394" w:type="dxa"/>
          </w:tcPr>
          <w:p w14:paraId="2D4308D7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86358D0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0652F5EA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16A30AF" w14:textId="77777777" w:rsidTr="00762C4D">
        <w:trPr>
          <w:trHeight w:val="515"/>
        </w:trPr>
        <w:tc>
          <w:tcPr>
            <w:tcW w:w="9933" w:type="dxa"/>
          </w:tcPr>
          <w:p w14:paraId="37B0B706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1F957FE4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31DA5256" w14:textId="77777777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y </w:t>
            </w:r>
            <w:r w:rsid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soporte de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instalación</w:t>
            </w:r>
          </w:p>
        </w:tc>
      </w:tr>
    </w:tbl>
    <w:p w14:paraId="45580EB7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5E3967DB" w14:textId="77777777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5B52338B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68EA586D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90466A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301217D3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014F3A9F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5788A4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4111E90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128C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5360BBCF" w14:textId="59130438" w:rsidR="007043FB" w:rsidRPr="007043FB" w:rsidRDefault="005C678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.000.000</w:t>
            </w:r>
          </w:p>
        </w:tc>
      </w:tr>
      <w:tr w:rsidR="007043FB" w:rsidRPr="007043FB" w14:paraId="720CDAC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724F8BF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10679D5E" w14:textId="570584F5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</w:p>
        </w:tc>
      </w:tr>
      <w:tr w:rsidR="007043FB" w:rsidRPr="007043FB" w14:paraId="165B5EC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723267B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2C122A9" w14:textId="6B390BC8" w:rsidR="007043FB" w:rsidRPr="007043FB" w:rsidRDefault="008C4ADC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.000.000</w:t>
            </w:r>
          </w:p>
        </w:tc>
      </w:tr>
      <w:tr w:rsidR="007043FB" w:rsidRPr="007043FB" w14:paraId="191892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A4FA04E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6BC5AA06" w14:textId="73CCB699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5E1E95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E439E2">
              <w:rPr>
                <w:rFonts w:ascii="Arial Narrow" w:hAnsi="Arial Narrow" w:cs="Tahoma"/>
                <w:b/>
                <w:bCs/>
                <w:sz w:val="22"/>
                <w:szCs w:val="22"/>
              </w:rPr>
              <w:t>5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5E1E95">
              <w:rPr>
                <w:rFonts w:ascii="Arial Narrow" w:hAnsi="Arial Narrow" w:cs="Tahoma"/>
                <w:b/>
                <w:bCs/>
                <w:sz w:val="22"/>
                <w:szCs w:val="22"/>
              </w:rPr>
              <w:t>306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5E1E95">
              <w:rPr>
                <w:rFonts w:ascii="Arial Narrow" w:hAnsi="Arial Narrow" w:cs="Tahoma"/>
                <w:b/>
                <w:bCs/>
                <w:sz w:val="22"/>
                <w:szCs w:val="22"/>
              </w:rPr>
              <w:t>230</w:t>
            </w:r>
          </w:p>
        </w:tc>
      </w:tr>
      <w:tr w:rsidR="002E7872" w:rsidRPr="007043FB" w14:paraId="2B0AA9B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EB08F6C" w14:textId="77777777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367B1613" w14:textId="65ACB43A" w:rsidR="002E7872" w:rsidRPr="007043FB" w:rsidRDefault="000E2106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  <w:r w:rsidR="005E1E95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  <w:r w:rsidR="00E439E2">
              <w:rPr>
                <w:rFonts w:ascii="Arial Narrow" w:hAnsi="Arial Narrow" w:cs="Tahoma"/>
                <w:b/>
                <w:bCs/>
                <w:sz w:val="22"/>
                <w:szCs w:val="22"/>
              </w:rPr>
              <w:t>3.</w:t>
            </w:r>
            <w:r w:rsidR="005E1E95">
              <w:rPr>
                <w:rFonts w:ascii="Arial Narrow" w:hAnsi="Arial Narrow" w:cs="Tahoma"/>
                <w:b/>
                <w:bCs/>
                <w:sz w:val="22"/>
                <w:szCs w:val="22"/>
              </w:rPr>
              <w:t>393</w:t>
            </w:r>
            <w:r w:rsidR="0074143F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5E1E95">
              <w:rPr>
                <w:rFonts w:ascii="Arial Narrow" w:hAnsi="Arial Narrow" w:cs="Tahoma"/>
                <w:b/>
                <w:bCs/>
                <w:sz w:val="22"/>
                <w:szCs w:val="22"/>
              </w:rPr>
              <w:t>743</w:t>
            </w:r>
          </w:p>
        </w:tc>
      </w:tr>
      <w:tr w:rsidR="007043FB" w:rsidRPr="007043FB" w14:paraId="660BAC40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31D06DA" w14:textId="77777777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 w:rsidR="00341542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B9CB655" w14:textId="05278F70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 w:rsidR="005E1E95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E439E2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5E1E95">
              <w:rPr>
                <w:rFonts w:ascii="Arial Narrow" w:hAnsi="Arial Narrow" w:cs="Tahoma"/>
                <w:b/>
                <w:bCs/>
                <w:sz w:val="22"/>
                <w:szCs w:val="22"/>
              </w:rPr>
              <w:t>606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5E1E95">
              <w:rPr>
                <w:rFonts w:ascii="Arial Narrow" w:hAnsi="Arial Narrow" w:cs="Tahoma"/>
                <w:b/>
                <w:bCs/>
                <w:sz w:val="22"/>
                <w:szCs w:val="22"/>
              </w:rPr>
              <w:t>257</w:t>
            </w:r>
          </w:p>
        </w:tc>
      </w:tr>
    </w:tbl>
    <w:p w14:paraId="68DBF721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59A48BB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18901C4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B99D038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6D5DAED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53C5CD6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51FA6E1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A51E100" w14:textId="0BD70038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5B1FBA">
        <w:rPr>
          <w:rFonts w:ascii="Arial Narrow" w:hAnsi="Arial Narrow" w:cs="Tahoma"/>
          <w:b/>
          <w:bCs/>
          <w:sz w:val="22"/>
          <w:szCs w:val="22"/>
        </w:rPr>
        <w:t>3</w:t>
      </w:r>
      <w:r w:rsidR="006F0484">
        <w:rPr>
          <w:rFonts w:ascii="Arial Narrow" w:hAnsi="Arial Narrow" w:cs="Tahoma"/>
          <w:b/>
          <w:bCs/>
          <w:sz w:val="22"/>
          <w:szCs w:val="22"/>
        </w:rPr>
        <w:t>1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74143F">
        <w:rPr>
          <w:rFonts w:ascii="Arial Narrow" w:hAnsi="Arial Narrow" w:cs="Tahoma"/>
          <w:b/>
          <w:bCs/>
          <w:sz w:val="22"/>
          <w:szCs w:val="22"/>
        </w:rPr>
        <w:t>0</w:t>
      </w:r>
      <w:r w:rsidR="00E439E2">
        <w:rPr>
          <w:rFonts w:ascii="Arial Narrow" w:hAnsi="Arial Narrow" w:cs="Tahoma"/>
          <w:b/>
          <w:bCs/>
          <w:sz w:val="22"/>
          <w:szCs w:val="22"/>
        </w:rPr>
        <w:t>8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74143F">
        <w:rPr>
          <w:rFonts w:ascii="Arial Narrow" w:hAnsi="Arial Narrow" w:cs="Tahoma"/>
          <w:b/>
          <w:bCs/>
          <w:sz w:val="22"/>
          <w:szCs w:val="22"/>
        </w:rPr>
        <w:t>6</w:t>
      </w:r>
    </w:p>
    <w:p w14:paraId="62319FFA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4D33800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1FD0DD2E" wp14:editId="2AC1ED07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2D58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78905E8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5587983E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4DE860B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6D2E5F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43CCB88D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6823C" w14:textId="77777777" w:rsidR="00EE4A3F" w:rsidRPr="00E6344B" w:rsidRDefault="00EE4A3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70BD5C5D" w14:textId="77777777" w:rsidR="00EE4A3F" w:rsidRPr="00E6344B" w:rsidRDefault="00EE4A3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BD2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FB017" w14:textId="77777777" w:rsidR="00EE4A3F" w:rsidRPr="00E6344B" w:rsidRDefault="00EE4A3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0F66BE80" w14:textId="77777777" w:rsidR="00EE4A3F" w:rsidRPr="00E6344B" w:rsidRDefault="00EE4A3F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257B94A9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7029D36A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385FA603" wp14:editId="48708B6B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0FA08538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1C2364A0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14D81935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14BB9E1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1126CC5A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187A437B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1102DC1B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31710">
    <w:abstractNumId w:val="12"/>
  </w:num>
  <w:num w:numId="2" w16cid:durableId="2147235156">
    <w:abstractNumId w:val="42"/>
  </w:num>
  <w:num w:numId="3" w16cid:durableId="1626694317">
    <w:abstractNumId w:val="21"/>
  </w:num>
  <w:num w:numId="4" w16cid:durableId="161553611">
    <w:abstractNumId w:val="16"/>
  </w:num>
  <w:num w:numId="5" w16cid:durableId="301732376">
    <w:abstractNumId w:val="0"/>
  </w:num>
  <w:num w:numId="6" w16cid:durableId="348532273">
    <w:abstractNumId w:val="24"/>
  </w:num>
  <w:num w:numId="7" w16cid:durableId="1968966639">
    <w:abstractNumId w:val="31"/>
  </w:num>
  <w:num w:numId="8" w16cid:durableId="610747868">
    <w:abstractNumId w:val="26"/>
  </w:num>
  <w:num w:numId="9" w16cid:durableId="1325009473">
    <w:abstractNumId w:val="13"/>
  </w:num>
  <w:num w:numId="10" w16cid:durableId="37360722">
    <w:abstractNumId w:val="18"/>
  </w:num>
  <w:num w:numId="11" w16cid:durableId="1674411688">
    <w:abstractNumId w:val="22"/>
  </w:num>
  <w:num w:numId="12" w16cid:durableId="407045487">
    <w:abstractNumId w:val="19"/>
  </w:num>
  <w:num w:numId="13" w16cid:durableId="2040623648">
    <w:abstractNumId w:val="36"/>
  </w:num>
  <w:num w:numId="14" w16cid:durableId="1307783227">
    <w:abstractNumId w:val="39"/>
  </w:num>
  <w:num w:numId="15" w16cid:durableId="1391224685">
    <w:abstractNumId w:val="27"/>
  </w:num>
  <w:num w:numId="16" w16cid:durableId="1465195531">
    <w:abstractNumId w:val="28"/>
  </w:num>
  <w:num w:numId="17" w16cid:durableId="1398825598">
    <w:abstractNumId w:val="7"/>
  </w:num>
  <w:num w:numId="18" w16cid:durableId="1452438832">
    <w:abstractNumId w:val="32"/>
  </w:num>
  <w:num w:numId="19" w16cid:durableId="1634822102">
    <w:abstractNumId w:val="30"/>
  </w:num>
  <w:num w:numId="20" w16cid:durableId="2104254585">
    <w:abstractNumId w:val="34"/>
  </w:num>
  <w:num w:numId="21" w16cid:durableId="609436513">
    <w:abstractNumId w:val="6"/>
  </w:num>
  <w:num w:numId="22" w16cid:durableId="996420233">
    <w:abstractNumId w:val="2"/>
  </w:num>
  <w:num w:numId="23" w16cid:durableId="210073821">
    <w:abstractNumId w:val="17"/>
  </w:num>
  <w:num w:numId="24" w16cid:durableId="1670013005">
    <w:abstractNumId w:val="9"/>
  </w:num>
  <w:num w:numId="25" w16cid:durableId="1370835902">
    <w:abstractNumId w:val="3"/>
  </w:num>
  <w:num w:numId="26" w16cid:durableId="1333147270">
    <w:abstractNumId w:val="43"/>
  </w:num>
  <w:num w:numId="27" w16cid:durableId="83917877">
    <w:abstractNumId w:val="15"/>
  </w:num>
  <w:num w:numId="28" w16cid:durableId="1133786311">
    <w:abstractNumId w:val="4"/>
  </w:num>
  <w:num w:numId="29" w16cid:durableId="1002471284">
    <w:abstractNumId w:val="37"/>
  </w:num>
  <w:num w:numId="30" w16cid:durableId="1106390064">
    <w:abstractNumId w:val="20"/>
  </w:num>
  <w:num w:numId="31" w16cid:durableId="883326568">
    <w:abstractNumId w:val="10"/>
  </w:num>
  <w:num w:numId="32" w16cid:durableId="1794591395">
    <w:abstractNumId w:val="38"/>
  </w:num>
  <w:num w:numId="33" w16cid:durableId="551422552">
    <w:abstractNumId w:val="14"/>
  </w:num>
  <w:num w:numId="34" w16cid:durableId="481967715">
    <w:abstractNumId w:val="23"/>
  </w:num>
  <w:num w:numId="35" w16cid:durableId="1132097187">
    <w:abstractNumId w:val="8"/>
  </w:num>
  <w:num w:numId="36" w16cid:durableId="1341275783">
    <w:abstractNumId w:val="33"/>
  </w:num>
  <w:num w:numId="37" w16cid:durableId="164639370">
    <w:abstractNumId w:val="5"/>
  </w:num>
  <w:num w:numId="38" w16cid:durableId="1712999047">
    <w:abstractNumId w:val="35"/>
  </w:num>
  <w:num w:numId="39" w16cid:durableId="1143617168">
    <w:abstractNumId w:val="1"/>
  </w:num>
  <w:num w:numId="40" w16cid:durableId="9767332">
    <w:abstractNumId w:val="11"/>
  </w:num>
  <w:num w:numId="41" w16cid:durableId="191843283">
    <w:abstractNumId w:val="25"/>
  </w:num>
  <w:num w:numId="42" w16cid:durableId="1925802504">
    <w:abstractNumId w:val="44"/>
  </w:num>
  <w:num w:numId="43" w16cid:durableId="1744716096">
    <w:abstractNumId w:val="41"/>
  </w:num>
  <w:num w:numId="44" w16cid:durableId="1783963070">
    <w:abstractNumId w:val="40"/>
  </w:num>
  <w:num w:numId="45" w16cid:durableId="1315724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33B3"/>
    <w:rsid w:val="00023555"/>
    <w:rsid w:val="000256D7"/>
    <w:rsid w:val="000302CB"/>
    <w:rsid w:val="00033581"/>
    <w:rsid w:val="00040A5B"/>
    <w:rsid w:val="000444D1"/>
    <w:rsid w:val="00052830"/>
    <w:rsid w:val="00055558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D770C"/>
    <w:rsid w:val="000E2106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0B19"/>
    <w:rsid w:val="00195B12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045D"/>
    <w:rsid w:val="001D055F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0409"/>
    <w:rsid w:val="00297AD0"/>
    <w:rsid w:val="002A0BD8"/>
    <w:rsid w:val="002A2878"/>
    <w:rsid w:val="002A4DBA"/>
    <w:rsid w:val="002A724C"/>
    <w:rsid w:val="002C05B3"/>
    <w:rsid w:val="002C2D94"/>
    <w:rsid w:val="002C4F83"/>
    <w:rsid w:val="002C6F00"/>
    <w:rsid w:val="002D2B09"/>
    <w:rsid w:val="002E351B"/>
    <w:rsid w:val="002E7296"/>
    <w:rsid w:val="002E7872"/>
    <w:rsid w:val="002F6205"/>
    <w:rsid w:val="00302B94"/>
    <w:rsid w:val="0030504E"/>
    <w:rsid w:val="003114C2"/>
    <w:rsid w:val="00313704"/>
    <w:rsid w:val="00314949"/>
    <w:rsid w:val="0031514B"/>
    <w:rsid w:val="003173C4"/>
    <w:rsid w:val="00320BB9"/>
    <w:rsid w:val="00323BE5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826AD"/>
    <w:rsid w:val="00386274"/>
    <w:rsid w:val="003866B1"/>
    <w:rsid w:val="003A0635"/>
    <w:rsid w:val="003A2FD0"/>
    <w:rsid w:val="003A4F91"/>
    <w:rsid w:val="003A645C"/>
    <w:rsid w:val="003B71ED"/>
    <w:rsid w:val="003C519A"/>
    <w:rsid w:val="003D2C70"/>
    <w:rsid w:val="003F11FA"/>
    <w:rsid w:val="00404273"/>
    <w:rsid w:val="004046F9"/>
    <w:rsid w:val="00406BEA"/>
    <w:rsid w:val="00422453"/>
    <w:rsid w:val="00427F1E"/>
    <w:rsid w:val="00433CEA"/>
    <w:rsid w:val="004448CA"/>
    <w:rsid w:val="00445AE7"/>
    <w:rsid w:val="00454CFA"/>
    <w:rsid w:val="004550F5"/>
    <w:rsid w:val="00470B38"/>
    <w:rsid w:val="00482949"/>
    <w:rsid w:val="004829F5"/>
    <w:rsid w:val="00485487"/>
    <w:rsid w:val="004859BA"/>
    <w:rsid w:val="00492044"/>
    <w:rsid w:val="00492546"/>
    <w:rsid w:val="00496DC4"/>
    <w:rsid w:val="004B2FB2"/>
    <w:rsid w:val="004B4D1D"/>
    <w:rsid w:val="004B5665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375C1"/>
    <w:rsid w:val="005528E2"/>
    <w:rsid w:val="0055624C"/>
    <w:rsid w:val="00561201"/>
    <w:rsid w:val="00565500"/>
    <w:rsid w:val="005659B2"/>
    <w:rsid w:val="00567F72"/>
    <w:rsid w:val="0057090D"/>
    <w:rsid w:val="005749F8"/>
    <w:rsid w:val="00592FF8"/>
    <w:rsid w:val="005B1FBA"/>
    <w:rsid w:val="005B5EEC"/>
    <w:rsid w:val="005B7C31"/>
    <w:rsid w:val="005C0BBC"/>
    <w:rsid w:val="005C52AB"/>
    <w:rsid w:val="005C6782"/>
    <w:rsid w:val="005D077E"/>
    <w:rsid w:val="005D08BE"/>
    <w:rsid w:val="005D14ED"/>
    <w:rsid w:val="005D3FAC"/>
    <w:rsid w:val="005E1E95"/>
    <w:rsid w:val="005E40E0"/>
    <w:rsid w:val="005E65D3"/>
    <w:rsid w:val="005E70CF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BCB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E3B6E"/>
    <w:rsid w:val="006E7977"/>
    <w:rsid w:val="006F0484"/>
    <w:rsid w:val="006F1F99"/>
    <w:rsid w:val="006F46E7"/>
    <w:rsid w:val="006F5BA2"/>
    <w:rsid w:val="007043FB"/>
    <w:rsid w:val="00704620"/>
    <w:rsid w:val="00711E88"/>
    <w:rsid w:val="00714A27"/>
    <w:rsid w:val="00723DAD"/>
    <w:rsid w:val="007240EB"/>
    <w:rsid w:val="007319AF"/>
    <w:rsid w:val="00735CE3"/>
    <w:rsid w:val="00735D0E"/>
    <w:rsid w:val="007361D8"/>
    <w:rsid w:val="007409C5"/>
    <w:rsid w:val="00740DC4"/>
    <w:rsid w:val="0074143F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3004"/>
    <w:rsid w:val="007F5AE9"/>
    <w:rsid w:val="008025BE"/>
    <w:rsid w:val="00815FB0"/>
    <w:rsid w:val="008169CA"/>
    <w:rsid w:val="00822CD1"/>
    <w:rsid w:val="00825EBD"/>
    <w:rsid w:val="008262EA"/>
    <w:rsid w:val="00842CEA"/>
    <w:rsid w:val="00857D54"/>
    <w:rsid w:val="008626A9"/>
    <w:rsid w:val="008646C0"/>
    <w:rsid w:val="008747B3"/>
    <w:rsid w:val="00876F2D"/>
    <w:rsid w:val="008836CE"/>
    <w:rsid w:val="00884021"/>
    <w:rsid w:val="00885B1C"/>
    <w:rsid w:val="008A0DFA"/>
    <w:rsid w:val="008A14BE"/>
    <w:rsid w:val="008A1BD2"/>
    <w:rsid w:val="008A5DB6"/>
    <w:rsid w:val="008A5FEF"/>
    <w:rsid w:val="008B433B"/>
    <w:rsid w:val="008B4470"/>
    <w:rsid w:val="008C4ADC"/>
    <w:rsid w:val="008D44AF"/>
    <w:rsid w:val="008D5CD8"/>
    <w:rsid w:val="008D6A0C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B0BED"/>
    <w:rsid w:val="009B5099"/>
    <w:rsid w:val="009B73D4"/>
    <w:rsid w:val="009C1022"/>
    <w:rsid w:val="009D0E0A"/>
    <w:rsid w:val="009D4465"/>
    <w:rsid w:val="009F4ECD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6CAA"/>
    <w:rsid w:val="00A578EB"/>
    <w:rsid w:val="00A7565F"/>
    <w:rsid w:val="00A802F1"/>
    <w:rsid w:val="00AA4417"/>
    <w:rsid w:val="00AA582E"/>
    <w:rsid w:val="00AB514C"/>
    <w:rsid w:val="00AB5EB6"/>
    <w:rsid w:val="00AB792D"/>
    <w:rsid w:val="00AC161A"/>
    <w:rsid w:val="00AC22A3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A5B7E"/>
    <w:rsid w:val="00BB2872"/>
    <w:rsid w:val="00BB42D0"/>
    <w:rsid w:val="00BC09CF"/>
    <w:rsid w:val="00BC1913"/>
    <w:rsid w:val="00BC2248"/>
    <w:rsid w:val="00BC2E66"/>
    <w:rsid w:val="00BC5A8B"/>
    <w:rsid w:val="00BD7E04"/>
    <w:rsid w:val="00BE563C"/>
    <w:rsid w:val="00BF7225"/>
    <w:rsid w:val="00C00FB4"/>
    <w:rsid w:val="00C0504E"/>
    <w:rsid w:val="00C0627A"/>
    <w:rsid w:val="00C13C38"/>
    <w:rsid w:val="00C14260"/>
    <w:rsid w:val="00C2376E"/>
    <w:rsid w:val="00C2750F"/>
    <w:rsid w:val="00C27AAF"/>
    <w:rsid w:val="00C32F7A"/>
    <w:rsid w:val="00C3716B"/>
    <w:rsid w:val="00C620C6"/>
    <w:rsid w:val="00C7132C"/>
    <w:rsid w:val="00C75995"/>
    <w:rsid w:val="00C761D2"/>
    <w:rsid w:val="00C81BA9"/>
    <w:rsid w:val="00C941CE"/>
    <w:rsid w:val="00C95805"/>
    <w:rsid w:val="00CA042C"/>
    <w:rsid w:val="00CA2754"/>
    <w:rsid w:val="00CB3CA2"/>
    <w:rsid w:val="00CC69F4"/>
    <w:rsid w:val="00CD0CDB"/>
    <w:rsid w:val="00CD195E"/>
    <w:rsid w:val="00CE36F8"/>
    <w:rsid w:val="00CF57AA"/>
    <w:rsid w:val="00CF7B5E"/>
    <w:rsid w:val="00CF7DB2"/>
    <w:rsid w:val="00D00740"/>
    <w:rsid w:val="00D01A67"/>
    <w:rsid w:val="00D02BCA"/>
    <w:rsid w:val="00D031F9"/>
    <w:rsid w:val="00D11BEA"/>
    <w:rsid w:val="00D1463C"/>
    <w:rsid w:val="00D15E92"/>
    <w:rsid w:val="00D22388"/>
    <w:rsid w:val="00D31326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39E2"/>
    <w:rsid w:val="00E46703"/>
    <w:rsid w:val="00E47F2E"/>
    <w:rsid w:val="00E559B1"/>
    <w:rsid w:val="00E57731"/>
    <w:rsid w:val="00E67CAD"/>
    <w:rsid w:val="00E71A89"/>
    <w:rsid w:val="00E71C48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C7DC7"/>
    <w:rsid w:val="00EE4A3F"/>
    <w:rsid w:val="00EE6B02"/>
    <w:rsid w:val="00EF0809"/>
    <w:rsid w:val="00EF4160"/>
    <w:rsid w:val="00EF56B6"/>
    <w:rsid w:val="00F030BA"/>
    <w:rsid w:val="00F0340B"/>
    <w:rsid w:val="00F145D2"/>
    <w:rsid w:val="00F20B59"/>
    <w:rsid w:val="00F25E55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A5DBB"/>
    <w:rsid w:val="00FB5E56"/>
    <w:rsid w:val="00FB7B49"/>
    <w:rsid w:val="00FC10FF"/>
    <w:rsid w:val="00FC2186"/>
    <w:rsid w:val="00FD0EB6"/>
    <w:rsid w:val="00FD15DD"/>
    <w:rsid w:val="00FE0EAE"/>
    <w:rsid w:val="00FE438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42485F"/>
  <w15:docId w15:val="{4F3181D9-AD11-F04E-96E0-FE66789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319C9"/>
    <w:rsid w:val="00062FED"/>
    <w:rsid w:val="000A3AC7"/>
    <w:rsid w:val="00115EF6"/>
    <w:rsid w:val="0017123E"/>
    <w:rsid w:val="00172FC2"/>
    <w:rsid w:val="00174E39"/>
    <w:rsid w:val="001D7CC9"/>
    <w:rsid w:val="002D6EAD"/>
    <w:rsid w:val="003033E1"/>
    <w:rsid w:val="00303D3F"/>
    <w:rsid w:val="00315D5E"/>
    <w:rsid w:val="00322BF8"/>
    <w:rsid w:val="00361B73"/>
    <w:rsid w:val="004152D4"/>
    <w:rsid w:val="00536CBA"/>
    <w:rsid w:val="00546284"/>
    <w:rsid w:val="0070648B"/>
    <w:rsid w:val="007560F0"/>
    <w:rsid w:val="007A1E4D"/>
    <w:rsid w:val="007D25DA"/>
    <w:rsid w:val="008969B8"/>
    <w:rsid w:val="008A66CF"/>
    <w:rsid w:val="008E6FB5"/>
    <w:rsid w:val="008E714F"/>
    <w:rsid w:val="00916E3F"/>
    <w:rsid w:val="009478E3"/>
    <w:rsid w:val="009655CC"/>
    <w:rsid w:val="00995A5F"/>
    <w:rsid w:val="009A0CB5"/>
    <w:rsid w:val="009C3300"/>
    <w:rsid w:val="009D0142"/>
    <w:rsid w:val="00B63AC3"/>
    <w:rsid w:val="00B70C32"/>
    <w:rsid w:val="00B96ABE"/>
    <w:rsid w:val="00BB1F43"/>
    <w:rsid w:val="00BC6144"/>
    <w:rsid w:val="00BD3E2F"/>
    <w:rsid w:val="00C458C9"/>
    <w:rsid w:val="00CD3B8A"/>
    <w:rsid w:val="00CF5E52"/>
    <w:rsid w:val="00D36B0D"/>
    <w:rsid w:val="00DE4128"/>
    <w:rsid w:val="00DE5B49"/>
    <w:rsid w:val="00E01A46"/>
    <w:rsid w:val="00E93BBD"/>
    <w:rsid w:val="00EE3879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58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2</TotalTime>
  <Pages>3</Pages>
  <Words>484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3</cp:revision>
  <cp:lastPrinted>2022-07-01T11:37:00Z</cp:lastPrinted>
  <dcterms:created xsi:type="dcterms:W3CDTF">2026-09-28T16:43:00Z</dcterms:created>
  <dcterms:modified xsi:type="dcterms:W3CDTF">2026-09-28T17:58:00Z</dcterms:modified>
</cp:coreProperties>
</file>