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1292F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BB70F4F" w14:textId="6ABB47E6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D21697">
        <w:rPr>
          <w:rFonts w:ascii="Arial Narrow" w:hAnsi="Arial Narrow" w:cs="Arial"/>
          <w:b/>
          <w:color w:val="2F5496" w:themeColor="accent5" w:themeShade="BF"/>
          <w:sz w:val="28"/>
          <w:szCs w:val="22"/>
        </w:rPr>
        <w:t>PARCIAL</w:t>
      </w:r>
    </w:p>
    <w:p w14:paraId="38D34A47" w14:textId="42D2C3C5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0F5F0F4" w14:textId="788A4041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0CD19BF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51C558A3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1AE636D0" w14:textId="013EB16F" w:rsidR="00AA4417" w:rsidRPr="002829B7" w:rsidRDefault="00FF2233" w:rsidP="00814D8D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F1379B">
              <w:rPr>
                <w:rFonts w:ascii="Arial Narrow" w:hAnsi="Arial Narrow" w:cs="Tahoma"/>
                <w:sz w:val="22"/>
                <w:szCs w:val="22"/>
              </w:rPr>
              <w:t>0</w:t>
            </w:r>
            <w:r w:rsidR="00227EC2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CD0CDB" w:rsidRPr="002E6C44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6A3E60">
              <w:rPr>
                <w:rFonts w:ascii="Arial Narrow" w:hAnsi="Arial Narrow" w:cs="Tahoma"/>
                <w:sz w:val="22"/>
                <w:szCs w:val="22"/>
              </w:rPr>
              <w:t>0</w:t>
            </w:r>
            <w:r w:rsidR="00227EC2">
              <w:rPr>
                <w:rFonts w:ascii="Arial Narrow" w:hAnsi="Arial Narrow" w:cs="Tahoma"/>
                <w:sz w:val="22"/>
                <w:szCs w:val="22"/>
              </w:rPr>
              <w:t>8</w:t>
            </w:r>
            <w:r w:rsidR="00CD0CDB" w:rsidRPr="002E6C44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2E6C44" w:rsidRPr="002E6C44">
              <w:rPr>
                <w:rFonts w:ascii="Arial Narrow" w:hAnsi="Arial Narrow" w:cs="Tahoma"/>
                <w:sz w:val="22"/>
                <w:szCs w:val="22"/>
              </w:rPr>
              <w:t>202</w:t>
            </w:r>
            <w:r w:rsidR="00F1379B">
              <w:rPr>
                <w:rFonts w:ascii="Arial Narrow" w:hAnsi="Arial Narrow" w:cs="Tahoma"/>
                <w:sz w:val="22"/>
                <w:szCs w:val="22"/>
              </w:rPr>
              <w:t>6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0755BF" w:rsidRPr="002829B7">
              <w:rPr>
                <w:rFonts w:ascii="Arial Narrow" w:hAnsi="Arial Narrow" w:cs="Tahoma"/>
                <w:b/>
                <w:sz w:val="22"/>
                <w:szCs w:val="22"/>
              </w:rPr>
              <w:t>A</w:t>
            </w:r>
            <w:r w:rsidR="00CD0CDB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227EC2">
              <w:rPr>
                <w:rFonts w:ascii="Arial Narrow" w:hAnsi="Arial Narrow" w:cs="Tahoma"/>
                <w:sz w:val="22"/>
                <w:szCs w:val="22"/>
              </w:rPr>
              <w:t>31</w:t>
            </w:r>
            <w:r w:rsidR="002E6C44" w:rsidRPr="002E6C44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6A3E60">
              <w:rPr>
                <w:rFonts w:ascii="Arial Narrow" w:hAnsi="Arial Narrow" w:cs="Tahoma"/>
                <w:sz w:val="22"/>
                <w:szCs w:val="22"/>
              </w:rPr>
              <w:t>0</w:t>
            </w:r>
            <w:r w:rsidR="00227EC2">
              <w:rPr>
                <w:rFonts w:ascii="Arial Narrow" w:hAnsi="Arial Narrow" w:cs="Tahoma"/>
                <w:sz w:val="22"/>
                <w:szCs w:val="22"/>
              </w:rPr>
              <w:t>8</w:t>
            </w:r>
            <w:r w:rsidR="00CD0CDB" w:rsidRPr="002E6C44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2E6C44" w:rsidRPr="002E6C44">
              <w:rPr>
                <w:rFonts w:ascii="Arial Narrow" w:hAnsi="Arial Narrow" w:cs="Tahoma"/>
                <w:sz w:val="22"/>
                <w:szCs w:val="22"/>
              </w:rPr>
              <w:t>202</w:t>
            </w:r>
            <w:r w:rsidR="00F1379B">
              <w:rPr>
                <w:rFonts w:ascii="Arial Narrow" w:hAnsi="Arial Narrow" w:cs="Tahoma"/>
                <w:sz w:val="22"/>
                <w:szCs w:val="22"/>
              </w:rPr>
              <w:t>6</w:t>
            </w:r>
          </w:p>
        </w:tc>
      </w:tr>
      <w:tr w:rsidR="00AA4417" w:rsidRPr="002829B7" w14:paraId="57B020C0" w14:textId="77777777" w:rsidTr="00941DED">
        <w:trPr>
          <w:trHeight w:val="335"/>
        </w:trPr>
        <w:tc>
          <w:tcPr>
            <w:tcW w:w="2972" w:type="dxa"/>
            <w:shd w:val="clear" w:color="auto" w:fill="auto"/>
            <w:vAlign w:val="center"/>
          </w:tcPr>
          <w:p w14:paraId="42446996" w14:textId="13D182CB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559375CF" w14:textId="72B2A18A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frente al tiempo total del contrato, o el valor de avance de acuerdo al cumplimiento del cronograma.</w:t>
            </w:r>
          </w:p>
        </w:tc>
        <w:tc>
          <w:tcPr>
            <w:tcW w:w="3020" w:type="dxa"/>
            <w:shd w:val="clear" w:color="auto" w:fill="auto"/>
          </w:tcPr>
          <w:p w14:paraId="151B69A2" w14:textId="7034E020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628AA4A" w14:textId="77777777" w:rsidTr="00941DED">
        <w:trPr>
          <w:trHeight w:val="399"/>
        </w:trPr>
        <w:tc>
          <w:tcPr>
            <w:tcW w:w="2972" w:type="dxa"/>
            <w:shd w:val="clear" w:color="auto" w:fill="auto"/>
            <w:vAlign w:val="center"/>
          </w:tcPr>
          <w:p w14:paraId="1AE548BC" w14:textId="2083C8F3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92405BF" w14:textId="6D542094" w:rsidR="00AA4417" w:rsidRPr="002829B7" w:rsidRDefault="002E6C44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</w:p>
        </w:tc>
        <w:tc>
          <w:tcPr>
            <w:tcW w:w="3020" w:type="dxa"/>
            <w:shd w:val="clear" w:color="auto" w:fill="auto"/>
            <w:vAlign w:val="center"/>
          </w:tcPr>
          <w:p w14:paraId="25FD6C18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0D56666A" w14:textId="77777777" w:rsidTr="00941DED">
        <w:trPr>
          <w:trHeight w:val="419"/>
        </w:trPr>
        <w:tc>
          <w:tcPr>
            <w:tcW w:w="2972" w:type="dxa"/>
            <w:shd w:val="clear" w:color="auto" w:fill="auto"/>
            <w:vAlign w:val="center"/>
          </w:tcPr>
          <w:p w14:paraId="61199CFE" w14:textId="5312D065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EA89A62" w14:textId="4F72B3F8" w:rsidR="00567F72" w:rsidRPr="002829B7" w:rsidRDefault="002E6C44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</w:p>
        </w:tc>
        <w:tc>
          <w:tcPr>
            <w:tcW w:w="3020" w:type="dxa"/>
            <w:shd w:val="clear" w:color="auto" w:fill="auto"/>
            <w:vAlign w:val="center"/>
          </w:tcPr>
          <w:p w14:paraId="153780D7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6A3ADB9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9805FF0" w14:textId="0B30C7E4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771D21DE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666216C" w14:textId="697119B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141CF3FF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531A37A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FD4DC87" w14:textId="1706DB36" w:rsidR="00AA4417" w:rsidRPr="002829B7" w:rsidRDefault="006A7E11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7E6EED23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35C94605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58FF321" w14:textId="7D1451FF" w:rsidR="00AA4417" w:rsidRPr="002829B7" w:rsidRDefault="006A7E11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</w:t>
            </w:r>
          </w:p>
        </w:tc>
      </w:tr>
    </w:tbl>
    <w:p w14:paraId="1FC2CA67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0EDB83A0" w14:textId="3F539A19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435"/>
      </w:tblGrid>
      <w:tr w:rsidR="00DE3734" w:rsidRPr="00DE3734" w14:paraId="23621DAE" w14:textId="77777777" w:rsidTr="007D37C5">
        <w:trPr>
          <w:trHeight w:val="411"/>
        </w:trPr>
        <w:tc>
          <w:tcPr>
            <w:tcW w:w="940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666CA0" w14:textId="054B7DE3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64B7BA8B" w14:textId="77777777" w:rsidTr="007D37C5">
        <w:trPr>
          <w:trHeight w:val="411"/>
        </w:trPr>
        <w:tc>
          <w:tcPr>
            <w:tcW w:w="3969" w:type="dxa"/>
            <w:shd w:val="clear" w:color="auto" w:fill="auto"/>
            <w:vAlign w:val="center"/>
          </w:tcPr>
          <w:p w14:paraId="603429AE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4C2FE6D8" w14:textId="35E4B386" w:rsidR="00AA4417" w:rsidRPr="004B2CEE" w:rsidRDefault="00787751" w:rsidP="00DE3734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val="es-ES"/>
              </w:rPr>
              <w:t>22</w:t>
            </w:r>
            <w:r w:rsidR="00F1379B">
              <w:rPr>
                <w:rFonts w:ascii="Times New Roman" w:eastAsia="Calibri" w:hAnsi="Times New Roman"/>
                <w:sz w:val="22"/>
                <w:szCs w:val="22"/>
                <w:lang w:val="es-ES"/>
              </w:rPr>
              <w:t>630023</w:t>
            </w:r>
          </w:p>
        </w:tc>
      </w:tr>
      <w:tr w:rsidR="00AA4417" w:rsidRPr="002829B7" w14:paraId="0201A350" w14:textId="77777777" w:rsidTr="007D37C5">
        <w:trPr>
          <w:trHeight w:val="407"/>
        </w:trPr>
        <w:tc>
          <w:tcPr>
            <w:tcW w:w="3969" w:type="dxa"/>
            <w:shd w:val="clear" w:color="auto" w:fill="auto"/>
            <w:vAlign w:val="center"/>
          </w:tcPr>
          <w:p w14:paraId="777C4AAC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7649A310" w14:textId="064FA9F1" w:rsidR="00AA4417" w:rsidRPr="002E6C44" w:rsidRDefault="006A7E11" w:rsidP="00DE3734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color w:val="C0C0C0"/>
                <w:sz w:val="22"/>
                <w:szCs w:val="22"/>
              </w:rPr>
              <w:t xml:space="preserve"> </w:t>
            </w:r>
            <w:r w:rsidR="00787751">
              <w:rPr>
                <w:rFonts w:asciiTheme="minorHAnsi" w:hAnsiTheme="minorHAnsi" w:cs="Tahoma"/>
                <w:sz w:val="22"/>
                <w:szCs w:val="22"/>
              </w:rPr>
              <w:t>06</w:t>
            </w:r>
            <w:r w:rsidRPr="002E6C44">
              <w:rPr>
                <w:rFonts w:asciiTheme="minorHAnsi" w:hAnsiTheme="minorHAnsi" w:cs="Tahoma"/>
                <w:sz w:val="22"/>
                <w:szCs w:val="22"/>
              </w:rPr>
              <w:t>/0</w:t>
            </w:r>
            <w:r w:rsidR="00787751">
              <w:rPr>
                <w:rFonts w:asciiTheme="minorHAnsi" w:hAnsiTheme="minorHAnsi" w:cs="Tahoma"/>
                <w:sz w:val="22"/>
                <w:szCs w:val="22"/>
              </w:rPr>
              <w:t>8</w:t>
            </w:r>
            <w:r w:rsidRPr="002E6C44">
              <w:rPr>
                <w:rFonts w:asciiTheme="minorHAnsi" w:hAnsiTheme="minorHAnsi" w:cs="Tahoma"/>
                <w:sz w:val="22"/>
                <w:szCs w:val="22"/>
              </w:rPr>
              <w:t>/202</w:t>
            </w:r>
            <w:r w:rsidR="00787751">
              <w:rPr>
                <w:rFonts w:asciiTheme="minorHAnsi" w:hAnsiTheme="minorHAnsi" w:cs="Tahoma"/>
                <w:sz w:val="22"/>
                <w:szCs w:val="22"/>
              </w:rPr>
              <w:t>4</w:t>
            </w:r>
          </w:p>
        </w:tc>
      </w:tr>
      <w:tr w:rsidR="00B31047" w:rsidRPr="002829B7" w14:paraId="407D3E9B" w14:textId="77777777" w:rsidTr="007D37C5">
        <w:trPr>
          <w:trHeight w:val="1910"/>
        </w:trPr>
        <w:tc>
          <w:tcPr>
            <w:tcW w:w="3969" w:type="dxa"/>
            <w:shd w:val="clear" w:color="auto" w:fill="auto"/>
            <w:vAlign w:val="center"/>
          </w:tcPr>
          <w:p w14:paraId="13E2E957" w14:textId="2E988B92" w:rsidR="00B31047" w:rsidRPr="002829B7" w:rsidRDefault="00B31047" w:rsidP="006A7E11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031E67B5" w14:textId="5C3CBA24" w:rsidR="00B31047" w:rsidRPr="002E6C44" w:rsidRDefault="00787751" w:rsidP="00DE3734">
            <w:pPr>
              <w:rPr>
                <w:rFonts w:asciiTheme="minorHAnsi" w:hAnsiTheme="minorHAnsi" w:cs="Tahoma"/>
                <w:color w:val="C0C0C0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06</w:t>
            </w:r>
            <w:r w:rsidR="006A7E11" w:rsidRPr="002E6C44">
              <w:rPr>
                <w:rFonts w:asciiTheme="minorHAnsi" w:hAnsiTheme="minorHAnsi" w:cs="Tahoma"/>
                <w:sz w:val="22"/>
                <w:szCs w:val="22"/>
              </w:rPr>
              <w:t>/0</w:t>
            </w:r>
            <w:r>
              <w:rPr>
                <w:rFonts w:asciiTheme="minorHAnsi" w:hAnsiTheme="minorHAnsi" w:cs="Tahoma"/>
                <w:sz w:val="22"/>
                <w:szCs w:val="22"/>
              </w:rPr>
              <w:t>8</w:t>
            </w:r>
            <w:r w:rsidR="006A7E11" w:rsidRPr="002E6C44">
              <w:rPr>
                <w:rFonts w:asciiTheme="minorHAnsi" w:hAnsiTheme="minorHAnsi" w:cs="Tahoma"/>
                <w:sz w:val="22"/>
                <w:szCs w:val="22"/>
              </w:rPr>
              <w:t>/202</w:t>
            </w:r>
            <w:r>
              <w:rPr>
                <w:rFonts w:asciiTheme="minorHAnsi" w:hAnsiTheme="minorHAnsi" w:cs="Tahoma"/>
                <w:sz w:val="22"/>
                <w:szCs w:val="22"/>
              </w:rPr>
              <w:t>4</w:t>
            </w:r>
          </w:p>
        </w:tc>
      </w:tr>
      <w:tr w:rsidR="00AA4417" w:rsidRPr="002829B7" w14:paraId="13CE9411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1FD78E77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2B8120A8" w14:textId="29559315" w:rsidR="00AA4417" w:rsidRPr="002829B7" w:rsidRDefault="006A7E11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 xml:space="preserve"> DISPAPELES</w:t>
            </w:r>
          </w:p>
        </w:tc>
      </w:tr>
      <w:tr w:rsidR="00AA4417" w:rsidRPr="002829B7" w14:paraId="6D8F1335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77130B24" w14:textId="77777777" w:rsidR="00AA4417" w:rsidRPr="002829B7" w:rsidRDefault="005B7C31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309F6269" w14:textId="483453B9" w:rsidR="00AA4417" w:rsidRPr="004B2CEE" w:rsidRDefault="006A7E11" w:rsidP="007D37C5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4B2CEE">
              <w:rPr>
                <w:rFonts w:asciiTheme="minorHAnsi" w:eastAsia="Calibri" w:hAnsiTheme="minorHAnsi"/>
                <w:sz w:val="22"/>
                <w:szCs w:val="22"/>
                <w:lang w:val="es-ES"/>
              </w:rPr>
              <w:t>860.028.580-2</w:t>
            </w:r>
          </w:p>
        </w:tc>
      </w:tr>
      <w:tr w:rsidR="00AA4417" w:rsidRPr="002829B7" w14:paraId="3752A585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61136FDE" w14:textId="77777777" w:rsidR="00AA4417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41B77D67" w14:textId="1A94A867" w:rsidR="00AA4417" w:rsidRPr="004B2CEE" w:rsidRDefault="006A7E11" w:rsidP="007D37C5">
            <w:pPr>
              <w:rPr>
                <w:rFonts w:asciiTheme="minorHAnsi" w:hAnsiTheme="minorHAnsi" w:cs="Tahoma"/>
                <w:sz w:val="22"/>
                <w:szCs w:val="22"/>
              </w:rPr>
            </w:pPr>
            <w:r w:rsidRPr="004B2CEE">
              <w:rPr>
                <w:rFonts w:asciiTheme="minorHAnsi" w:hAnsiTheme="minorHAnsi" w:cs="Tahoma"/>
                <w:sz w:val="22"/>
                <w:szCs w:val="22"/>
              </w:rPr>
              <w:t>Suministro de papel en rollo para prueba a color y prueba plotter</w:t>
            </w:r>
          </w:p>
        </w:tc>
      </w:tr>
      <w:tr w:rsidR="00AA4417" w:rsidRPr="002829B7" w14:paraId="59C7047E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78A4B5A1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61D8EB48" w14:textId="22F4181F" w:rsidR="00AA4417" w:rsidRPr="002829B7" w:rsidRDefault="00F1379B" w:rsidP="007D37C5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25</w:t>
            </w:r>
            <w:r w:rsidR="006A7E11">
              <w:rPr>
                <w:rFonts w:ascii="Arial Narrow" w:hAnsi="Arial Narrow" w:cs="Tahoma"/>
                <w:sz w:val="22"/>
                <w:szCs w:val="22"/>
              </w:rPr>
              <w:t>.</w:t>
            </w:r>
            <w:r>
              <w:rPr>
                <w:rFonts w:ascii="Arial Narrow" w:hAnsi="Arial Narrow" w:cs="Tahoma"/>
                <w:sz w:val="22"/>
                <w:szCs w:val="22"/>
              </w:rPr>
              <w:t>892</w:t>
            </w:r>
            <w:r w:rsidR="006A7E11">
              <w:rPr>
                <w:rFonts w:ascii="Arial Narrow" w:hAnsi="Arial Narrow" w:cs="Tahoma"/>
                <w:sz w:val="22"/>
                <w:szCs w:val="22"/>
              </w:rPr>
              <w:t>.</w:t>
            </w:r>
            <w:r>
              <w:rPr>
                <w:rFonts w:ascii="Arial Narrow" w:hAnsi="Arial Narrow" w:cs="Tahoma"/>
                <w:sz w:val="22"/>
                <w:szCs w:val="22"/>
              </w:rPr>
              <w:t>815</w:t>
            </w:r>
          </w:p>
        </w:tc>
      </w:tr>
      <w:tr w:rsidR="00AA4417" w:rsidRPr="002829B7" w14:paraId="3F8AC6A3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43043FB9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EJECUCIÓN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150D6FE8" w14:textId="3FA2B800" w:rsidR="00AA4417" w:rsidRPr="004B2CEE" w:rsidRDefault="00787751" w:rsidP="007D37C5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 xml:space="preserve">12 </w:t>
            </w:r>
            <w:r w:rsidR="006A7E11" w:rsidRPr="004B2CEE">
              <w:rPr>
                <w:rFonts w:asciiTheme="minorHAnsi" w:hAnsiTheme="minorHAnsi" w:cs="Tahoma"/>
                <w:sz w:val="22"/>
                <w:szCs w:val="22"/>
              </w:rPr>
              <w:t>meses</w:t>
            </w:r>
          </w:p>
        </w:tc>
      </w:tr>
      <w:tr w:rsidR="00B31047" w:rsidRPr="002829B7" w14:paraId="02CB863E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49F32D43" w14:textId="77777777" w:rsidR="00B31047" w:rsidRPr="002829B7" w:rsidRDefault="00B3104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111C3936" w14:textId="039ED489" w:rsidR="00B31047" w:rsidRPr="002E6C44" w:rsidRDefault="002E6C44" w:rsidP="007D37C5">
            <w:pPr>
              <w:rPr>
                <w:rFonts w:asciiTheme="minorHAnsi" w:hAnsiTheme="minorHAnsi" w:cs="Tahoma"/>
                <w:color w:val="C0C0C0"/>
                <w:sz w:val="22"/>
                <w:szCs w:val="22"/>
              </w:rPr>
            </w:pPr>
            <w:r w:rsidRPr="002E6C44">
              <w:rPr>
                <w:rFonts w:asciiTheme="minorHAnsi" w:eastAsia="Calibri" w:hAnsiTheme="minorHAnsi"/>
                <w:sz w:val="22"/>
                <w:szCs w:val="22"/>
                <w:lang w:val="es-ES"/>
              </w:rPr>
              <w:t>(2) días calendario, a partir del pedido en firme.</w:t>
            </w:r>
          </w:p>
        </w:tc>
      </w:tr>
      <w:tr w:rsidR="001B1563" w:rsidRPr="002829B7" w14:paraId="227343B3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54E99FC9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21A3C2C2" w14:textId="0220648A" w:rsidR="001B1563" w:rsidRPr="002E6C44" w:rsidRDefault="00787751" w:rsidP="007D37C5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0</w:t>
            </w:r>
            <w:r w:rsidR="00F1379B">
              <w:rPr>
                <w:rFonts w:asciiTheme="minorHAnsi" w:hAnsiTheme="minorHAnsi" w:cs="Tahoma"/>
                <w:sz w:val="22"/>
                <w:szCs w:val="22"/>
              </w:rPr>
              <w:t>8</w:t>
            </w:r>
            <w:r w:rsidRPr="002E6C44">
              <w:rPr>
                <w:rFonts w:asciiTheme="minorHAnsi" w:hAnsiTheme="minorHAnsi" w:cs="Tahoma"/>
                <w:sz w:val="22"/>
                <w:szCs w:val="22"/>
              </w:rPr>
              <w:t>/0</w:t>
            </w:r>
            <w:r w:rsidR="00F1379B">
              <w:rPr>
                <w:rFonts w:asciiTheme="minorHAnsi" w:hAnsiTheme="minorHAnsi" w:cs="Tahoma"/>
                <w:sz w:val="22"/>
                <w:szCs w:val="22"/>
              </w:rPr>
              <w:t>7</w:t>
            </w:r>
            <w:r w:rsidRPr="002E6C44">
              <w:rPr>
                <w:rFonts w:asciiTheme="minorHAnsi" w:hAnsiTheme="minorHAnsi" w:cs="Tahoma"/>
                <w:sz w:val="22"/>
                <w:szCs w:val="22"/>
              </w:rPr>
              <w:t>/202</w:t>
            </w:r>
            <w:r w:rsidR="00F1379B">
              <w:rPr>
                <w:rFonts w:asciiTheme="minorHAnsi" w:hAnsiTheme="minorHAnsi" w:cs="Tahoma"/>
                <w:sz w:val="22"/>
                <w:szCs w:val="22"/>
              </w:rPr>
              <w:t>6</w:t>
            </w:r>
          </w:p>
        </w:tc>
      </w:tr>
      <w:tr w:rsidR="00F1379B" w:rsidRPr="002829B7" w14:paraId="5767C581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3AF8FED9" w14:textId="77777777" w:rsidR="00F1379B" w:rsidRPr="002829B7" w:rsidRDefault="00F1379B" w:rsidP="00F1379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7D5595FB" w14:textId="6967EB17" w:rsidR="00F1379B" w:rsidRPr="002E6C44" w:rsidRDefault="00F1379B" w:rsidP="00F1379B">
            <w:pPr>
              <w:rPr>
                <w:rFonts w:asciiTheme="minorHAnsi" w:hAnsiTheme="minorHAnsi" w:cs="Tahoma"/>
                <w:color w:val="C0C0C0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08</w:t>
            </w:r>
            <w:r w:rsidRPr="002E6C44">
              <w:rPr>
                <w:rFonts w:asciiTheme="minorHAnsi" w:hAnsiTheme="minorHAnsi" w:cs="Tahoma"/>
                <w:sz w:val="22"/>
                <w:szCs w:val="22"/>
              </w:rPr>
              <w:t>/0</w:t>
            </w:r>
            <w:r>
              <w:rPr>
                <w:rFonts w:asciiTheme="minorHAnsi" w:hAnsiTheme="minorHAnsi" w:cs="Tahoma"/>
                <w:sz w:val="22"/>
                <w:szCs w:val="22"/>
              </w:rPr>
              <w:t>7</w:t>
            </w:r>
            <w:r w:rsidRPr="002E6C44">
              <w:rPr>
                <w:rFonts w:asciiTheme="minorHAnsi" w:hAnsiTheme="minorHAnsi" w:cs="Tahoma"/>
                <w:sz w:val="22"/>
                <w:szCs w:val="22"/>
              </w:rPr>
              <w:t>/202</w:t>
            </w:r>
            <w:r>
              <w:rPr>
                <w:rFonts w:asciiTheme="minorHAnsi" w:hAnsiTheme="minorHAnsi" w:cs="Tahoma"/>
                <w:sz w:val="22"/>
                <w:szCs w:val="22"/>
              </w:rPr>
              <w:t>7</w:t>
            </w:r>
          </w:p>
        </w:tc>
      </w:tr>
      <w:tr w:rsidR="00F1379B" w:rsidRPr="002829B7" w14:paraId="3D68E294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4310C180" w14:textId="482F1C87" w:rsidR="00F1379B" w:rsidRPr="002829B7" w:rsidRDefault="00F1379B" w:rsidP="00F1379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74DC2AF5" w14:textId="52B2B370" w:rsidR="00F1379B" w:rsidRPr="002829B7" w:rsidRDefault="00F1379B" w:rsidP="00F1379B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F1379B" w:rsidRPr="002829B7" w14:paraId="78DA4E4A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7BC91F0E" w14:textId="52665111" w:rsidR="00F1379B" w:rsidRPr="002829B7" w:rsidRDefault="00F1379B" w:rsidP="00F1379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6DB94D60" w14:textId="08B89005" w:rsidR="00F1379B" w:rsidRPr="002829B7" w:rsidRDefault="00F1379B" w:rsidP="00F1379B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F1379B" w:rsidRPr="002829B7" w14:paraId="2E4C4C72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69FA54CE" w14:textId="77777777" w:rsidR="00F1379B" w:rsidRPr="002829B7" w:rsidRDefault="00F1379B" w:rsidP="00F1379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439460A4" w14:textId="2B79B8F4" w:rsidR="00F1379B" w:rsidRPr="002829B7" w:rsidRDefault="00F1379B" w:rsidP="00F1379B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F1379B" w:rsidRPr="002829B7" w14:paraId="0E315E87" w14:textId="77777777" w:rsidTr="007D37C5">
        <w:trPr>
          <w:trHeight w:val="454"/>
        </w:trPr>
        <w:tc>
          <w:tcPr>
            <w:tcW w:w="3969" w:type="dxa"/>
            <w:shd w:val="clear" w:color="auto" w:fill="auto"/>
            <w:vAlign w:val="center"/>
          </w:tcPr>
          <w:p w14:paraId="28474EEA" w14:textId="17040709" w:rsidR="00F1379B" w:rsidRPr="002829B7" w:rsidRDefault="00F1379B" w:rsidP="00F1379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435" w:type="dxa"/>
            <w:shd w:val="clear" w:color="auto" w:fill="auto"/>
            <w:vAlign w:val="center"/>
          </w:tcPr>
          <w:p w14:paraId="52AB3C33" w14:textId="77B937C3" w:rsidR="00F1379B" w:rsidRPr="002829B7" w:rsidRDefault="00F1379B" w:rsidP="00F1379B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</w:tbl>
    <w:p w14:paraId="401D7539" w14:textId="73D7EFDC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4526F44F" w14:textId="648DE529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3DE1E46A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152505E" w14:textId="329D4504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6CB6DCB0" w14:textId="77777777" w:rsidTr="00DE3734">
        <w:tc>
          <w:tcPr>
            <w:tcW w:w="9394" w:type="dxa"/>
          </w:tcPr>
          <w:p w14:paraId="5F62CF48" w14:textId="22CB4167" w:rsidR="004F7D97" w:rsidRPr="00C27AAF" w:rsidRDefault="00241916" w:rsidP="004B2CEE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="004B2CEE">
              <w:rPr>
                <w:rFonts w:ascii="Arial Narrow" w:hAnsi="Arial Narrow" w:cs="Tahoma"/>
                <w:b/>
                <w:sz w:val="22"/>
                <w:szCs w:val="22"/>
              </w:rPr>
              <w:t xml:space="preserve">   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241916" w14:paraId="0DC731B6" w14:textId="77777777" w:rsidTr="00DE3734">
        <w:tc>
          <w:tcPr>
            <w:tcW w:w="9394" w:type="dxa"/>
          </w:tcPr>
          <w:p w14:paraId="3E3D3C7B" w14:textId="77777777" w:rsidR="00BE563C" w:rsidRDefault="00BE563C" w:rsidP="00BE563C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  <w:p w14:paraId="709135BB" w14:textId="77777777" w:rsidR="00BE563C" w:rsidRPr="00BE563C" w:rsidRDefault="00BE563C" w:rsidP="00787751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DCAC073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F82C72F" w14:textId="77777777" w:rsidTr="00DE3734">
        <w:tc>
          <w:tcPr>
            <w:tcW w:w="9394" w:type="dxa"/>
          </w:tcPr>
          <w:p w14:paraId="5645D17F" w14:textId="5877EBAE" w:rsidR="00BE563C" w:rsidRDefault="00BE563C" w:rsidP="004B2CEE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</w:p>
        </w:tc>
      </w:tr>
      <w:tr w:rsidR="00BE563C" w14:paraId="464E606C" w14:textId="77777777" w:rsidTr="00DE3734">
        <w:tc>
          <w:tcPr>
            <w:tcW w:w="9394" w:type="dxa"/>
          </w:tcPr>
          <w:p w14:paraId="0E7C0166" w14:textId="1FE41C64" w:rsidR="00744085" w:rsidRPr="00BE563C" w:rsidRDefault="004B2CEE" w:rsidP="004B2CEE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4B2CEE">
              <w:rPr>
                <w:rFonts w:ascii="Arial Narrow" w:hAnsi="Arial Narrow" w:cs="Arial"/>
                <w:sz w:val="22"/>
                <w:szCs w:val="22"/>
              </w:rPr>
              <w:t>A la fecha no se han realizado pedidos al proovedor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estamos a la espera de agotar stock fisico en el area de CTP y almacen</w:t>
            </w:r>
          </w:p>
        </w:tc>
      </w:tr>
    </w:tbl>
    <w:p w14:paraId="47D5FC2E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62C0DE9" w14:textId="77777777" w:rsidTr="00DE3734">
        <w:tc>
          <w:tcPr>
            <w:tcW w:w="9394" w:type="dxa"/>
          </w:tcPr>
          <w:p w14:paraId="77384E98" w14:textId="6944D53E" w:rsidR="00BE563C" w:rsidRDefault="00BE563C" w:rsidP="006C47D0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 xml:space="preserve">FORMACIÓN TÉCNICA RELEVANTE </w:t>
            </w:r>
          </w:p>
        </w:tc>
      </w:tr>
      <w:tr w:rsidR="00BE563C" w14:paraId="315E47D2" w14:textId="77777777" w:rsidTr="00DE3734">
        <w:tc>
          <w:tcPr>
            <w:tcW w:w="9394" w:type="dxa"/>
          </w:tcPr>
          <w:p w14:paraId="70957C42" w14:textId="77777777" w:rsidR="004B2CEE" w:rsidRPr="004B2CEE" w:rsidRDefault="004B2CEE" w:rsidP="004B2CEE">
            <w:pPr>
              <w:widowControl w:val="0"/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2"/>
                <w:szCs w:val="22"/>
                <w:lang w:val="es-ES"/>
              </w:rPr>
            </w:pPr>
            <w:r w:rsidRPr="004B2CEE">
              <w:rPr>
                <w:rFonts w:asciiTheme="minorHAnsi" w:eastAsia="Calibri" w:hAnsiTheme="minorHAnsi"/>
                <w:sz w:val="22"/>
                <w:szCs w:val="22"/>
                <w:lang w:val="es-ES"/>
              </w:rPr>
              <w:t>Se compromete a que el papel a suministrar para prueba a color contenga agentes de</w:t>
            </w:r>
          </w:p>
          <w:p w14:paraId="31CCDE33" w14:textId="77777777" w:rsidR="004B2CEE" w:rsidRPr="004B2CEE" w:rsidRDefault="004B2CEE" w:rsidP="004B2CEE">
            <w:pPr>
              <w:widowControl w:val="0"/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2"/>
                <w:szCs w:val="22"/>
                <w:lang w:val="es-ES"/>
              </w:rPr>
            </w:pPr>
            <w:r w:rsidRPr="004B2CEE">
              <w:rPr>
                <w:rFonts w:asciiTheme="minorHAnsi" w:eastAsia="Calibri" w:hAnsiTheme="minorHAnsi"/>
                <w:sz w:val="22"/>
                <w:szCs w:val="22"/>
                <w:lang w:val="es-ES"/>
              </w:rPr>
              <w:t>brillo óptico (OBA) para garantizar la coincidencia visual entre la impresión y la prueba</w:t>
            </w:r>
          </w:p>
          <w:p w14:paraId="1B750580" w14:textId="77777777" w:rsidR="004B2CEE" w:rsidRPr="004B2CEE" w:rsidRDefault="004B2CEE" w:rsidP="004B2CEE">
            <w:pPr>
              <w:widowControl w:val="0"/>
              <w:autoSpaceDE w:val="0"/>
              <w:autoSpaceDN w:val="0"/>
              <w:adjustRightInd w:val="0"/>
              <w:rPr>
                <w:rFonts w:asciiTheme="minorHAnsi" w:eastAsia="Calibri" w:hAnsiTheme="minorHAnsi"/>
                <w:sz w:val="22"/>
                <w:szCs w:val="22"/>
                <w:lang w:val="es-ES"/>
              </w:rPr>
            </w:pPr>
            <w:r w:rsidRPr="004B2CEE">
              <w:rPr>
                <w:rFonts w:asciiTheme="minorHAnsi" w:eastAsia="Calibri" w:hAnsiTheme="minorHAnsi"/>
                <w:sz w:val="22"/>
                <w:szCs w:val="22"/>
                <w:lang w:val="es-ES"/>
              </w:rPr>
              <w:t>en fuentes de luz que contienen luz UV. El papel debe garantizar la precisión del color</w:t>
            </w:r>
          </w:p>
          <w:p w14:paraId="1A86685C" w14:textId="5F7715B9" w:rsidR="00BE563C" w:rsidRPr="004B2CEE" w:rsidRDefault="004B2CEE" w:rsidP="006A7E11">
            <w:pPr>
              <w:tabs>
                <w:tab w:val="left" w:pos="313"/>
              </w:tabs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4B2CEE">
              <w:rPr>
                <w:rFonts w:asciiTheme="minorHAnsi" w:eastAsia="Calibri" w:hAnsiTheme="minorHAnsi"/>
                <w:sz w:val="22"/>
                <w:szCs w:val="22"/>
                <w:lang w:val="es-ES"/>
              </w:rPr>
              <w:t xml:space="preserve">de acuerdo con los estándares FOGRA 51/52 y </w:t>
            </w:r>
            <w:proofErr w:type="spellStart"/>
            <w:r w:rsidRPr="004B2CEE">
              <w:rPr>
                <w:rFonts w:asciiTheme="minorHAnsi" w:eastAsia="Calibri" w:hAnsiTheme="minorHAnsi"/>
                <w:sz w:val="22"/>
                <w:szCs w:val="22"/>
                <w:lang w:val="es-ES"/>
              </w:rPr>
              <w:t>GRACoL</w:t>
            </w:r>
            <w:proofErr w:type="spellEnd"/>
            <w:r w:rsidRPr="004B2CEE">
              <w:rPr>
                <w:rFonts w:asciiTheme="minorHAnsi" w:eastAsia="Calibri" w:hAnsiTheme="minorHAnsi"/>
                <w:sz w:val="22"/>
                <w:szCs w:val="22"/>
                <w:lang w:val="es-ES"/>
              </w:rPr>
              <w:t xml:space="preserve"> 2013.</w:t>
            </w:r>
          </w:p>
        </w:tc>
      </w:tr>
    </w:tbl>
    <w:p w14:paraId="08F61830" w14:textId="3E9E540A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5B0AD3BB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050A7C01" w14:textId="77777777" w:rsidTr="00DE3734">
        <w:tc>
          <w:tcPr>
            <w:tcW w:w="9394" w:type="dxa"/>
          </w:tcPr>
          <w:p w14:paraId="640A9532" w14:textId="428D05FE" w:rsidR="00BE563C" w:rsidRDefault="00BE563C" w:rsidP="004B2CEE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: </w:t>
            </w:r>
          </w:p>
        </w:tc>
      </w:tr>
      <w:tr w:rsidR="00BE563C" w14:paraId="76D99513" w14:textId="77777777" w:rsidTr="00DE3734">
        <w:tc>
          <w:tcPr>
            <w:tcW w:w="9394" w:type="dxa"/>
          </w:tcPr>
          <w:p w14:paraId="372BB62B" w14:textId="77777777" w:rsidR="004B2CEE" w:rsidRDefault="004B2CEE" w:rsidP="004B2CEE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4B2CEE">
              <w:rPr>
                <w:rFonts w:ascii="Arial Narrow" w:hAnsi="Arial Narrow" w:cs="Arial"/>
                <w:sz w:val="22"/>
                <w:szCs w:val="22"/>
              </w:rPr>
              <w:t>A la fecha no se han realizado pedidos al proovedor</w:t>
            </w:r>
          </w:p>
          <w:p w14:paraId="36550625" w14:textId="77777777" w:rsidR="00BE563C" w:rsidRPr="00BE563C" w:rsidRDefault="00BE563C" w:rsidP="006A7E11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D4025B3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22F861BF" w14:textId="77777777" w:rsidR="004B2CEE" w:rsidRDefault="004B2CEE" w:rsidP="00AA4417">
      <w:pPr>
        <w:rPr>
          <w:rFonts w:ascii="Arial Narrow" w:hAnsi="Arial Narrow" w:cs="Tahoma"/>
          <w:sz w:val="22"/>
          <w:szCs w:val="22"/>
        </w:rPr>
      </w:pPr>
    </w:p>
    <w:p w14:paraId="2DCA92DC" w14:textId="77777777" w:rsidR="004B2CEE" w:rsidRDefault="004B2CEE" w:rsidP="00AA4417">
      <w:pPr>
        <w:rPr>
          <w:rFonts w:ascii="Arial Narrow" w:hAnsi="Arial Narrow" w:cs="Tahoma"/>
          <w:sz w:val="22"/>
          <w:szCs w:val="22"/>
        </w:rPr>
      </w:pPr>
    </w:p>
    <w:p w14:paraId="4F70DDC9" w14:textId="77777777" w:rsidR="004B2CEE" w:rsidRDefault="004B2CEE" w:rsidP="00AA4417">
      <w:pPr>
        <w:rPr>
          <w:rFonts w:ascii="Arial Narrow" w:hAnsi="Arial Narrow" w:cs="Tahoma"/>
          <w:sz w:val="22"/>
          <w:szCs w:val="22"/>
        </w:rPr>
      </w:pPr>
    </w:p>
    <w:p w14:paraId="37F93605" w14:textId="77777777" w:rsidR="004B2CEE" w:rsidRDefault="004B2CEE" w:rsidP="00AA4417">
      <w:pPr>
        <w:rPr>
          <w:rFonts w:ascii="Arial Narrow" w:hAnsi="Arial Narrow" w:cs="Tahoma"/>
          <w:sz w:val="22"/>
          <w:szCs w:val="22"/>
        </w:rPr>
      </w:pPr>
    </w:p>
    <w:p w14:paraId="0D21D8BC" w14:textId="77777777" w:rsidR="004B2CEE" w:rsidRDefault="004B2CEE" w:rsidP="00AA4417">
      <w:pPr>
        <w:rPr>
          <w:rFonts w:ascii="Arial Narrow" w:hAnsi="Arial Narrow" w:cs="Tahoma"/>
          <w:sz w:val="22"/>
          <w:szCs w:val="22"/>
        </w:rPr>
      </w:pPr>
    </w:p>
    <w:p w14:paraId="668464CF" w14:textId="77777777" w:rsidR="004B2CEE" w:rsidRDefault="004B2CEE" w:rsidP="00AA4417">
      <w:pPr>
        <w:rPr>
          <w:rFonts w:ascii="Arial Narrow" w:hAnsi="Arial Narrow" w:cs="Tahoma"/>
          <w:sz w:val="22"/>
          <w:szCs w:val="22"/>
        </w:rPr>
      </w:pPr>
    </w:p>
    <w:p w14:paraId="6E9A3B06" w14:textId="77777777" w:rsidR="004B2CEE" w:rsidRDefault="004B2CEE" w:rsidP="00AA4417">
      <w:pPr>
        <w:rPr>
          <w:rFonts w:ascii="Arial Narrow" w:hAnsi="Arial Narrow" w:cs="Tahoma"/>
          <w:sz w:val="22"/>
          <w:szCs w:val="22"/>
        </w:rPr>
      </w:pPr>
    </w:p>
    <w:p w14:paraId="69B745EE" w14:textId="4F476750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3414098F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CFEBFE1" w14:textId="015347AD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04813649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601114D2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0A589CBA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6AF82F1C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C0C3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2AA08417" w14:textId="72C18BAB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 w:rsidR="00787751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F1379B">
              <w:rPr>
                <w:rFonts w:ascii="Arial Narrow" w:hAnsi="Arial Narrow" w:cs="Tahoma"/>
                <w:sz w:val="22"/>
                <w:szCs w:val="22"/>
              </w:rPr>
              <w:t>25</w:t>
            </w:r>
            <w:r w:rsidR="002E6C44">
              <w:rPr>
                <w:rFonts w:ascii="Arial Narrow" w:hAnsi="Arial Narrow" w:cs="Tahoma"/>
                <w:sz w:val="22"/>
                <w:szCs w:val="22"/>
              </w:rPr>
              <w:t>.</w:t>
            </w:r>
            <w:r w:rsidR="00F1379B">
              <w:rPr>
                <w:rFonts w:ascii="Arial Narrow" w:hAnsi="Arial Narrow" w:cs="Tahoma"/>
                <w:sz w:val="22"/>
                <w:szCs w:val="22"/>
              </w:rPr>
              <w:t>892.815</w:t>
            </w:r>
          </w:p>
        </w:tc>
      </w:tr>
      <w:tr w:rsidR="007043FB" w:rsidRPr="007043FB" w14:paraId="3071DE17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E342D52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42BB8F36" w14:textId="40B43BFA" w:rsidR="007043FB" w:rsidRPr="007043FB" w:rsidRDefault="00755E3A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</w:p>
        </w:tc>
      </w:tr>
      <w:tr w:rsidR="007043FB" w:rsidRPr="007043FB" w14:paraId="72FA78A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1B61D92C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3D52509" w14:textId="061814B0" w:rsidR="007043FB" w:rsidRPr="007043FB" w:rsidRDefault="00F1379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>
              <w:rPr>
                <w:rFonts w:ascii="Arial Narrow" w:hAnsi="Arial Narrow" w:cs="Tahoma"/>
                <w:sz w:val="22"/>
                <w:szCs w:val="22"/>
              </w:rPr>
              <w:t>25.892</w:t>
            </w:r>
            <w:r>
              <w:rPr>
                <w:rFonts w:ascii="Arial Narrow" w:hAnsi="Arial Narrow" w:cs="Tahoma"/>
                <w:sz w:val="22"/>
                <w:szCs w:val="22"/>
              </w:rPr>
              <w:t>.</w:t>
            </w:r>
            <w:r>
              <w:rPr>
                <w:rFonts w:ascii="Arial Narrow" w:hAnsi="Arial Narrow" w:cs="Tahoma"/>
                <w:sz w:val="22"/>
                <w:szCs w:val="22"/>
              </w:rPr>
              <w:t>815</w:t>
            </w:r>
          </w:p>
        </w:tc>
      </w:tr>
      <w:tr w:rsidR="007043FB" w:rsidRPr="007043FB" w14:paraId="7F7C5A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0DF362DB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4D242A6C" w14:textId="1847F585" w:rsidR="007043FB" w:rsidRPr="007043FB" w:rsidRDefault="00787751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227EC2">
              <w:rPr>
                <w:rFonts w:ascii="Arial Narrow" w:hAnsi="Arial Narrow"/>
                <w:b/>
                <w:sz w:val="22"/>
                <w:szCs w:val="22"/>
                <w:lang w:val="es-ES"/>
              </w:rPr>
              <w:t>6.704.412</w:t>
            </w:r>
          </w:p>
        </w:tc>
      </w:tr>
      <w:tr w:rsidR="002E7872" w:rsidRPr="007043FB" w14:paraId="79877A3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0920F753" w14:textId="3F422150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50BCE419" w14:textId="57AAE532" w:rsidR="002E7872" w:rsidRPr="007043FB" w:rsidRDefault="00227EC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>$ 6.704.412</w:t>
            </w:r>
          </w:p>
        </w:tc>
      </w:tr>
      <w:tr w:rsidR="007043FB" w:rsidRPr="007043FB" w14:paraId="50710401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0A06F52" w14:textId="12785429" w:rsidR="007043FB" w:rsidRPr="007043FB" w:rsidRDefault="007043FB" w:rsidP="002F3D61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r w:rsidR="002F3D61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ejecutar</w:t>
            </w:r>
          </w:p>
        </w:tc>
        <w:tc>
          <w:tcPr>
            <w:tcW w:w="2784" w:type="dxa"/>
            <w:vAlign w:val="center"/>
          </w:tcPr>
          <w:p w14:paraId="05DB7DAD" w14:textId="60149B30" w:rsidR="007043FB" w:rsidRPr="007043FB" w:rsidRDefault="00F1379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  </w:t>
            </w: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227EC2">
              <w:rPr>
                <w:rFonts w:ascii="Arial Narrow" w:hAnsi="Arial Narrow" w:cs="Tahoma"/>
                <w:sz w:val="22"/>
                <w:szCs w:val="22"/>
              </w:rPr>
              <w:t>19.188.403</w:t>
            </w:r>
          </w:p>
        </w:tc>
      </w:tr>
    </w:tbl>
    <w:p w14:paraId="1AB37002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22C759F6" w14:textId="77777777" w:rsidR="005B7C31" w:rsidRPr="007043FB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54D3010A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3DDBD232" w14:textId="3B4CD189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AA4417" w:rsidRPr="008A14BE">
        <w:rPr>
          <w:rFonts w:ascii="Arial Narrow" w:hAnsi="Arial Narrow" w:cs="Tahoma"/>
          <w:sz w:val="22"/>
          <w:szCs w:val="22"/>
        </w:rPr>
        <w:t>:</w:t>
      </w:r>
      <w:r w:rsidR="009C1022" w:rsidRPr="008A14BE">
        <w:rPr>
          <w:rFonts w:ascii="Arial Narrow" w:hAnsi="Arial Narrow" w:cs="Tahoma"/>
          <w:sz w:val="22"/>
          <w:szCs w:val="22"/>
        </w:rPr>
        <w:t xml:space="preserve"> </w:t>
      </w:r>
      <w:r w:rsidR="002E6C44">
        <w:rPr>
          <w:rFonts w:ascii="Arial Narrow" w:hAnsi="Arial Narrow" w:cs="Tahoma"/>
          <w:sz w:val="22"/>
          <w:szCs w:val="22"/>
        </w:rPr>
        <w:t xml:space="preserve">  </w:t>
      </w:r>
      <w:r w:rsidR="00F1379B">
        <w:rPr>
          <w:rFonts w:ascii="Arial Narrow" w:hAnsi="Arial Narrow" w:cs="Tahoma"/>
          <w:sz w:val="22"/>
          <w:szCs w:val="22"/>
        </w:rPr>
        <w:t>31</w:t>
      </w:r>
      <w:r w:rsidR="002E6C44">
        <w:rPr>
          <w:rFonts w:ascii="Arial Narrow" w:hAnsi="Arial Narrow" w:cs="Tahoma"/>
          <w:sz w:val="22"/>
          <w:szCs w:val="22"/>
        </w:rPr>
        <w:t>-</w:t>
      </w:r>
      <w:r w:rsidR="006A3E60">
        <w:rPr>
          <w:rFonts w:ascii="Arial Narrow" w:hAnsi="Arial Narrow" w:cs="Tahoma"/>
          <w:sz w:val="22"/>
          <w:szCs w:val="22"/>
        </w:rPr>
        <w:t>0</w:t>
      </w:r>
      <w:r w:rsidR="00227EC2">
        <w:rPr>
          <w:rFonts w:ascii="Arial Narrow" w:hAnsi="Arial Narrow" w:cs="Tahoma"/>
          <w:sz w:val="22"/>
          <w:szCs w:val="22"/>
        </w:rPr>
        <w:t>8</w:t>
      </w:r>
      <w:r w:rsidR="002E6C44">
        <w:rPr>
          <w:rFonts w:ascii="Arial Narrow" w:hAnsi="Arial Narrow" w:cs="Tahoma"/>
          <w:sz w:val="22"/>
          <w:szCs w:val="22"/>
        </w:rPr>
        <w:t>-202</w:t>
      </w:r>
      <w:r w:rsidR="00F1379B">
        <w:rPr>
          <w:rFonts w:ascii="Arial Narrow" w:hAnsi="Arial Narrow" w:cs="Tahoma"/>
          <w:sz w:val="22"/>
          <w:szCs w:val="22"/>
        </w:rPr>
        <w:t>6</w:t>
      </w:r>
    </w:p>
    <w:p w14:paraId="351BA1C7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001A326D" w14:textId="6704DFBD" w:rsidR="005B7C31" w:rsidRDefault="00152D14" w:rsidP="00AA4417">
      <w:pPr>
        <w:rPr>
          <w:rFonts w:ascii="Arial Narrow" w:hAnsi="Arial Narrow" w:cs="Tahoma"/>
          <w:sz w:val="22"/>
          <w:szCs w:val="22"/>
        </w:rPr>
      </w:pPr>
      <w:r w:rsidRPr="00152D14"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41084228" wp14:editId="74DED2F8">
            <wp:extent cx="1257300" cy="1346200"/>
            <wp:effectExtent l="63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5730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63D02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5ECF80C8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6A2E2B59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0841D46B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598C6E8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sectPr w:rsidR="005B7C31" w:rsidSect="00941DED">
      <w:headerReference w:type="default" r:id="rId9"/>
      <w:footerReference w:type="default" r:id="rId10"/>
      <w:pgSz w:w="12240" w:h="15840" w:code="1"/>
      <w:pgMar w:top="1418" w:right="1418" w:bottom="1276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C0769" w14:textId="77777777" w:rsidR="008D5BEB" w:rsidRPr="00E6344B" w:rsidRDefault="008D5BEB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1E5C1949" w14:textId="77777777" w:rsidR="008D5BEB" w:rsidRPr="00E6344B" w:rsidRDefault="008D5BEB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EDE1" w14:textId="77777777" w:rsidR="00DD0C30" w:rsidRPr="00A31813" w:rsidRDefault="00DD0C30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8069C" w14:textId="77777777" w:rsidR="008D5BEB" w:rsidRPr="00E6344B" w:rsidRDefault="008D5BEB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25381E2E" w14:textId="77777777" w:rsidR="008D5BEB" w:rsidRPr="00E6344B" w:rsidRDefault="008D5BEB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DD0C30" w:rsidRPr="00EA3A41" w14:paraId="1D0F4F85" w14:textId="77777777" w:rsidTr="006A7E11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0C72F4FC" w14:textId="77777777" w:rsidR="00DD0C30" w:rsidRPr="00EA3A41" w:rsidRDefault="00DD0C30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5F588AAF" wp14:editId="62CD3689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312D213E" w14:textId="77777777" w:rsidR="00DD0C30" w:rsidRPr="00241916" w:rsidRDefault="00DD0C30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47808782" w14:textId="77777777" w:rsidR="00DD0C30" w:rsidRPr="00241916" w:rsidRDefault="00DD0C30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28DB738C" w14:textId="5B813F1B" w:rsidR="00DD0C30" w:rsidRPr="00241916" w:rsidRDefault="00DD0C30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05EC9C3A" w14:textId="70DF07D6" w:rsidR="00DD0C30" w:rsidRPr="00241916" w:rsidRDefault="00DD0C30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613212CB" w14:textId="4B413EB0" w:rsidR="00DD0C30" w:rsidRPr="00241916" w:rsidRDefault="00DD0C30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5907D8A6" w14:textId="374D5E49" w:rsidR="00DD0C30" w:rsidRPr="00241916" w:rsidRDefault="00DD0C30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6F6A546A" w14:textId="77777777" w:rsidR="00DD0C30" w:rsidRPr="00DD1DDB" w:rsidRDefault="00DD0C30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4291148">
    <w:abstractNumId w:val="12"/>
  </w:num>
  <w:num w:numId="2" w16cid:durableId="1751852798">
    <w:abstractNumId w:val="42"/>
  </w:num>
  <w:num w:numId="3" w16cid:durableId="930242973">
    <w:abstractNumId w:val="21"/>
  </w:num>
  <w:num w:numId="4" w16cid:durableId="40058078">
    <w:abstractNumId w:val="16"/>
  </w:num>
  <w:num w:numId="5" w16cid:durableId="338238737">
    <w:abstractNumId w:val="0"/>
  </w:num>
  <w:num w:numId="6" w16cid:durableId="1797290708">
    <w:abstractNumId w:val="24"/>
  </w:num>
  <w:num w:numId="7" w16cid:durableId="1029917984">
    <w:abstractNumId w:val="31"/>
  </w:num>
  <w:num w:numId="8" w16cid:durableId="2132243240">
    <w:abstractNumId w:val="26"/>
  </w:num>
  <w:num w:numId="9" w16cid:durableId="1162159625">
    <w:abstractNumId w:val="13"/>
  </w:num>
  <w:num w:numId="10" w16cid:durableId="1165903194">
    <w:abstractNumId w:val="18"/>
  </w:num>
  <w:num w:numId="11" w16cid:durableId="89276103">
    <w:abstractNumId w:val="22"/>
  </w:num>
  <w:num w:numId="12" w16cid:durableId="970014192">
    <w:abstractNumId w:val="19"/>
  </w:num>
  <w:num w:numId="13" w16cid:durableId="552159793">
    <w:abstractNumId w:val="36"/>
  </w:num>
  <w:num w:numId="14" w16cid:durableId="1594508913">
    <w:abstractNumId w:val="39"/>
  </w:num>
  <w:num w:numId="15" w16cid:durableId="1918055122">
    <w:abstractNumId w:val="27"/>
  </w:num>
  <w:num w:numId="16" w16cid:durableId="593788105">
    <w:abstractNumId w:val="28"/>
  </w:num>
  <w:num w:numId="17" w16cid:durableId="872112190">
    <w:abstractNumId w:val="7"/>
  </w:num>
  <w:num w:numId="18" w16cid:durableId="1055130615">
    <w:abstractNumId w:val="32"/>
  </w:num>
  <w:num w:numId="19" w16cid:durableId="316958194">
    <w:abstractNumId w:val="30"/>
  </w:num>
  <w:num w:numId="20" w16cid:durableId="1128360161">
    <w:abstractNumId w:val="34"/>
  </w:num>
  <w:num w:numId="21" w16cid:durableId="1735278672">
    <w:abstractNumId w:val="6"/>
  </w:num>
  <w:num w:numId="22" w16cid:durableId="1795251787">
    <w:abstractNumId w:val="2"/>
  </w:num>
  <w:num w:numId="23" w16cid:durableId="2125879118">
    <w:abstractNumId w:val="17"/>
  </w:num>
  <w:num w:numId="24" w16cid:durableId="427047964">
    <w:abstractNumId w:val="9"/>
  </w:num>
  <w:num w:numId="25" w16cid:durableId="1078788962">
    <w:abstractNumId w:val="3"/>
  </w:num>
  <w:num w:numId="26" w16cid:durableId="1967618352">
    <w:abstractNumId w:val="43"/>
  </w:num>
  <w:num w:numId="27" w16cid:durableId="107161041">
    <w:abstractNumId w:val="15"/>
  </w:num>
  <w:num w:numId="28" w16cid:durableId="2075396500">
    <w:abstractNumId w:val="4"/>
  </w:num>
  <w:num w:numId="29" w16cid:durableId="1879976852">
    <w:abstractNumId w:val="37"/>
  </w:num>
  <w:num w:numId="30" w16cid:durableId="1128084322">
    <w:abstractNumId w:val="20"/>
  </w:num>
  <w:num w:numId="31" w16cid:durableId="1035085896">
    <w:abstractNumId w:val="10"/>
  </w:num>
  <w:num w:numId="32" w16cid:durableId="11693485">
    <w:abstractNumId w:val="38"/>
  </w:num>
  <w:num w:numId="33" w16cid:durableId="1631788512">
    <w:abstractNumId w:val="14"/>
  </w:num>
  <w:num w:numId="34" w16cid:durableId="1270511006">
    <w:abstractNumId w:val="23"/>
  </w:num>
  <w:num w:numId="35" w16cid:durableId="3016879">
    <w:abstractNumId w:val="8"/>
  </w:num>
  <w:num w:numId="36" w16cid:durableId="1476290105">
    <w:abstractNumId w:val="33"/>
  </w:num>
  <w:num w:numId="37" w16cid:durableId="1226912386">
    <w:abstractNumId w:val="5"/>
  </w:num>
  <w:num w:numId="38" w16cid:durableId="427778919">
    <w:abstractNumId w:val="35"/>
  </w:num>
  <w:num w:numId="39" w16cid:durableId="1334264059">
    <w:abstractNumId w:val="1"/>
  </w:num>
  <w:num w:numId="40" w16cid:durableId="1086461030">
    <w:abstractNumId w:val="11"/>
  </w:num>
  <w:num w:numId="41" w16cid:durableId="565916822">
    <w:abstractNumId w:val="25"/>
  </w:num>
  <w:num w:numId="42" w16cid:durableId="26226873">
    <w:abstractNumId w:val="44"/>
  </w:num>
  <w:num w:numId="43" w16cid:durableId="418137396">
    <w:abstractNumId w:val="41"/>
  </w:num>
  <w:num w:numId="44" w16cid:durableId="444348617">
    <w:abstractNumId w:val="40"/>
  </w:num>
  <w:num w:numId="45" w16cid:durableId="79718151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40A5B"/>
    <w:rsid w:val="000444D1"/>
    <w:rsid w:val="00045257"/>
    <w:rsid w:val="00052830"/>
    <w:rsid w:val="00055558"/>
    <w:rsid w:val="00071487"/>
    <w:rsid w:val="000755BF"/>
    <w:rsid w:val="00076020"/>
    <w:rsid w:val="00077C78"/>
    <w:rsid w:val="00083306"/>
    <w:rsid w:val="000977DF"/>
    <w:rsid w:val="000B2664"/>
    <w:rsid w:val="000B6EF9"/>
    <w:rsid w:val="000C0719"/>
    <w:rsid w:val="000C79FA"/>
    <w:rsid w:val="000C7E24"/>
    <w:rsid w:val="000D30D4"/>
    <w:rsid w:val="000E417F"/>
    <w:rsid w:val="001031A3"/>
    <w:rsid w:val="001076C1"/>
    <w:rsid w:val="00122292"/>
    <w:rsid w:val="00143018"/>
    <w:rsid w:val="00152D14"/>
    <w:rsid w:val="00174B46"/>
    <w:rsid w:val="00176E45"/>
    <w:rsid w:val="001A4C95"/>
    <w:rsid w:val="001A53A5"/>
    <w:rsid w:val="001A6839"/>
    <w:rsid w:val="001B1563"/>
    <w:rsid w:val="001C5113"/>
    <w:rsid w:val="001C5499"/>
    <w:rsid w:val="001D4C08"/>
    <w:rsid w:val="001D6302"/>
    <w:rsid w:val="001E3DDC"/>
    <w:rsid w:val="001F4F64"/>
    <w:rsid w:val="001F7695"/>
    <w:rsid w:val="00200643"/>
    <w:rsid w:val="00206EF0"/>
    <w:rsid w:val="0022413A"/>
    <w:rsid w:val="00224373"/>
    <w:rsid w:val="00227EC2"/>
    <w:rsid w:val="00240A23"/>
    <w:rsid w:val="00241916"/>
    <w:rsid w:val="0024735F"/>
    <w:rsid w:val="00253B55"/>
    <w:rsid w:val="00264133"/>
    <w:rsid w:val="00264880"/>
    <w:rsid w:val="00272128"/>
    <w:rsid w:val="002726DF"/>
    <w:rsid w:val="002829B7"/>
    <w:rsid w:val="002830CD"/>
    <w:rsid w:val="00296FBA"/>
    <w:rsid w:val="002A0BD8"/>
    <w:rsid w:val="002C05B3"/>
    <w:rsid w:val="002C2D94"/>
    <w:rsid w:val="002D2B09"/>
    <w:rsid w:val="002E351B"/>
    <w:rsid w:val="002E6C44"/>
    <w:rsid w:val="002E7872"/>
    <w:rsid w:val="002F3D61"/>
    <w:rsid w:val="002F6205"/>
    <w:rsid w:val="003114C2"/>
    <w:rsid w:val="00314949"/>
    <w:rsid w:val="0031514B"/>
    <w:rsid w:val="003173C4"/>
    <w:rsid w:val="00326ED9"/>
    <w:rsid w:val="0033101C"/>
    <w:rsid w:val="00334AEE"/>
    <w:rsid w:val="0034103E"/>
    <w:rsid w:val="00345A1C"/>
    <w:rsid w:val="00355D1A"/>
    <w:rsid w:val="003826AD"/>
    <w:rsid w:val="00386274"/>
    <w:rsid w:val="003866B1"/>
    <w:rsid w:val="003A0635"/>
    <w:rsid w:val="003A2FD0"/>
    <w:rsid w:val="003A645C"/>
    <w:rsid w:val="003B71ED"/>
    <w:rsid w:val="00403B3F"/>
    <w:rsid w:val="00422453"/>
    <w:rsid w:val="00433CEA"/>
    <w:rsid w:val="004448CA"/>
    <w:rsid w:val="00445AE7"/>
    <w:rsid w:val="00454CFA"/>
    <w:rsid w:val="00470B38"/>
    <w:rsid w:val="00482949"/>
    <w:rsid w:val="004829F5"/>
    <w:rsid w:val="00483B44"/>
    <w:rsid w:val="00485487"/>
    <w:rsid w:val="004859BA"/>
    <w:rsid w:val="00492546"/>
    <w:rsid w:val="004B2CEE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21DFC"/>
    <w:rsid w:val="00522AFE"/>
    <w:rsid w:val="0053620F"/>
    <w:rsid w:val="005368B3"/>
    <w:rsid w:val="0055624C"/>
    <w:rsid w:val="00561201"/>
    <w:rsid w:val="00567F72"/>
    <w:rsid w:val="0057090D"/>
    <w:rsid w:val="005749F8"/>
    <w:rsid w:val="00587B4B"/>
    <w:rsid w:val="00592FF8"/>
    <w:rsid w:val="00594D53"/>
    <w:rsid w:val="005B5EEC"/>
    <w:rsid w:val="005B7C31"/>
    <w:rsid w:val="005C52AB"/>
    <w:rsid w:val="005D077E"/>
    <w:rsid w:val="005D08BE"/>
    <w:rsid w:val="005D14ED"/>
    <w:rsid w:val="005D3FAC"/>
    <w:rsid w:val="005E65D3"/>
    <w:rsid w:val="005E70CF"/>
    <w:rsid w:val="006079F7"/>
    <w:rsid w:val="00612AF4"/>
    <w:rsid w:val="00614605"/>
    <w:rsid w:val="00633A0A"/>
    <w:rsid w:val="006437A7"/>
    <w:rsid w:val="00645A4F"/>
    <w:rsid w:val="00647AF1"/>
    <w:rsid w:val="00655BD6"/>
    <w:rsid w:val="0065718D"/>
    <w:rsid w:val="00657EC2"/>
    <w:rsid w:val="00662EBB"/>
    <w:rsid w:val="00663A29"/>
    <w:rsid w:val="00665134"/>
    <w:rsid w:val="00681412"/>
    <w:rsid w:val="00694F75"/>
    <w:rsid w:val="006A3E60"/>
    <w:rsid w:val="006A7E11"/>
    <w:rsid w:val="006B3547"/>
    <w:rsid w:val="006B7819"/>
    <w:rsid w:val="006C47D0"/>
    <w:rsid w:val="006E3B6E"/>
    <w:rsid w:val="006E7977"/>
    <w:rsid w:val="006F5BA2"/>
    <w:rsid w:val="00700864"/>
    <w:rsid w:val="007043FB"/>
    <w:rsid w:val="0070668A"/>
    <w:rsid w:val="00711E88"/>
    <w:rsid w:val="00723DAD"/>
    <w:rsid w:val="007240EB"/>
    <w:rsid w:val="007319AF"/>
    <w:rsid w:val="007361D8"/>
    <w:rsid w:val="00744085"/>
    <w:rsid w:val="007449B8"/>
    <w:rsid w:val="00755B9A"/>
    <w:rsid w:val="00755E3A"/>
    <w:rsid w:val="00756FA1"/>
    <w:rsid w:val="007619A6"/>
    <w:rsid w:val="0077277A"/>
    <w:rsid w:val="00777A28"/>
    <w:rsid w:val="00787751"/>
    <w:rsid w:val="00796AFF"/>
    <w:rsid w:val="007A3FF3"/>
    <w:rsid w:val="007A6D26"/>
    <w:rsid w:val="007B7174"/>
    <w:rsid w:val="007C1862"/>
    <w:rsid w:val="007C307F"/>
    <w:rsid w:val="007D37C5"/>
    <w:rsid w:val="007D6287"/>
    <w:rsid w:val="007E143C"/>
    <w:rsid w:val="007F5AE9"/>
    <w:rsid w:val="008025BE"/>
    <w:rsid w:val="00814D8D"/>
    <w:rsid w:val="00815FB0"/>
    <w:rsid w:val="008169CA"/>
    <w:rsid w:val="00825EBD"/>
    <w:rsid w:val="008646C0"/>
    <w:rsid w:val="00876F2D"/>
    <w:rsid w:val="00885B1C"/>
    <w:rsid w:val="008A14BE"/>
    <w:rsid w:val="008A5DB6"/>
    <w:rsid w:val="008B4470"/>
    <w:rsid w:val="008D44AF"/>
    <w:rsid w:val="008D5BEB"/>
    <w:rsid w:val="008E43AF"/>
    <w:rsid w:val="008E7697"/>
    <w:rsid w:val="008F1EFC"/>
    <w:rsid w:val="008F6EF4"/>
    <w:rsid w:val="008F7326"/>
    <w:rsid w:val="00905744"/>
    <w:rsid w:val="00912662"/>
    <w:rsid w:val="00917665"/>
    <w:rsid w:val="009308C5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93CF7"/>
    <w:rsid w:val="009A1B22"/>
    <w:rsid w:val="009C1022"/>
    <w:rsid w:val="009C658B"/>
    <w:rsid w:val="009F6923"/>
    <w:rsid w:val="00A021C6"/>
    <w:rsid w:val="00A0705C"/>
    <w:rsid w:val="00A15B13"/>
    <w:rsid w:val="00A31693"/>
    <w:rsid w:val="00A31813"/>
    <w:rsid w:val="00A34CB2"/>
    <w:rsid w:val="00A44445"/>
    <w:rsid w:val="00A5532E"/>
    <w:rsid w:val="00A7565F"/>
    <w:rsid w:val="00A802F1"/>
    <w:rsid w:val="00AA4417"/>
    <w:rsid w:val="00AA582E"/>
    <w:rsid w:val="00AB514C"/>
    <w:rsid w:val="00AB5EB6"/>
    <w:rsid w:val="00AC161A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23312"/>
    <w:rsid w:val="00B244E6"/>
    <w:rsid w:val="00B31047"/>
    <w:rsid w:val="00B325F7"/>
    <w:rsid w:val="00B63D3C"/>
    <w:rsid w:val="00B666E5"/>
    <w:rsid w:val="00B74518"/>
    <w:rsid w:val="00B77B66"/>
    <w:rsid w:val="00BA06E7"/>
    <w:rsid w:val="00BA4636"/>
    <w:rsid w:val="00BB2872"/>
    <w:rsid w:val="00BB42D0"/>
    <w:rsid w:val="00BC5A8B"/>
    <w:rsid w:val="00BD7E04"/>
    <w:rsid w:val="00BE563C"/>
    <w:rsid w:val="00C0504E"/>
    <w:rsid w:val="00C0627A"/>
    <w:rsid w:val="00C20FCD"/>
    <w:rsid w:val="00C2376E"/>
    <w:rsid w:val="00C2750F"/>
    <w:rsid w:val="00C27AAF"/>
    <w:rsid w:val="00C32F7A"/>
    <w:rsid w:val="00C3716B"/>
    <w:rsid w:val="00C416F0"/>
    <w:rsid w:val="00C620C6"/>
    <w:rsid w:val="00C7132C"/>
    <w:rsid w:val="00C941CE"/>
    <w:rsid w:val="00CA042C"/>
    <w:rsid w:val="00CA2754"/>
    <w:rsid w:val="00CD0CDB"/>
    <w:rsid w:val="00CE36F8"/>
    <w:rsid w:val="00CF57AA"/>
    <w:rsid w:val="00CF7DB2"/>
    <w:rsid w:val="00D00740"/>
    <w:rsid w:val="00D11BEA"/>
    <w:rsid w:val="00D15E92"/>
    <w:rsid w:val="00D21697"/>
    <w:rsid w:val="00D329E9"/>
    <w:rsid w:val="00D341EE"/>
    <w:rsid w:val="00D440BE"/>
    <w:rsid w:val="00D62BF2"/>
    <w:rsid w:val="00D91171"/>
    <w:rsid w:val="00D9446F"/>
    <w:rsid w:val="00DA25A6"/>
    <w:rsid w:val="00DB7610"/>
    <w:rsid w:val="00DC6ED6"/>
    <w:rsid w:val="00DD0C30"/>
    <w:rsid w:val="00DD5990"/>
    <w:rsid w:val="00DE3734"/>
    <w:rsid w:val="00DF12D5"/>
    <w:rsid w:val="00DF62A0"/>
    <w:rsid w:val="00DF7122"/>
    <w:rsid w:val="00E000D3"/>
    <w:rsid w:val="00E02450"/>
    <w:rsid w:val="00E13C80"/>
    <w:rsid w:val="00E15ED1"/>
    <w:rsid w:val="00E30757"/>
    <w:rsid w:val="00E3258D"/>
    <w:rsid w:val="00E34F60"/>
    <w:rsid w:val="00E3520D"/>
    <w:rsid w:val="00E46703"/>
    <w:rsid w:val="00E559B1"/>
    <w:rsid w:val="00E57731"/>
    <w:rsid w:val="00E6152F"/>
    <w:rsid w:val="00E71A89"/>
    <w:rsid w:val="00E71C48"/>
    <w:rsid w:val="00E95B1F"/>
    <w:rsid w:val="00EA3A41"/>
    <w:rsid w:val="00EB1D52"/>
    <w:rsid w:val="00EB2257"/>
    <w:rsid w:val="00EC3F2E"/>
    <w:rsid w:val="00EC50C2"/>
    <w:rsid w:val="00EC5F50"/>
    <w:rsid w:val="00EC7736"/>
    <w:rsid w:val="00EF4160"/>
    <w:rsid w:val="00EF56B6"/>
    <w:rsid w:val="00F0126F"/>
    <w:rsid w:val="00F030BA"/>
    <w:rsid w:val="00F1379B"/>
    <w:rsid w:val="00F145D2"/>
    <w:rsid w:val="00F20B59"/>
    <w:rsid w:val="00F260B7"/>
    <w:rsid w:val="00F37BF2"/>
    <w:rsid w:val="00F51F67"/>
    <w:rsid w:val="00F66A60"/>
    <w:rsid w:val="00F91CC0"/>
    <w:rsid w:val="00F93995"/>
    <w:rsid w:val="00F97844"/>
    <w:rsid w:val="00FA0198"/>
    <w:rsid w:val="00FA0DF2"/>
    <w:rsid w:val="00FA428E"/>
    <w:rsid w:val="00FB5E56"/>
    <w:rsid w:val="00FC10FF"/>
    <w:rsid w:val="00FC2186"/>
    <w:rsid w:val="00FD0EB6"/>
    <w:rsid w:val="00FE0EAE"/>
    <w:rsid w:val="00FF2233"/>
    <w:rsid w:val="00FF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CEAE6FD"/>
  <w15:docId w15:val="{62CC093C-8C19-8448-BBCC-A0506B09E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333A3-0E98-D341-88B4-D848AADDD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0</TotalTime>
  <Pages>3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2016-09-01T22:09:00Z</cp:lastPrinted>
  <dcterms:created xsi:type="dcterms:W3CDTF">2026-09-28T18:42:00Z</dcterms:created>
  <dcterms:modified xsi:type="dcterms:W3CDTF">2026-09-28T18:42:00Z</dcterms:modified>
</cp:coreProperties>
</file>