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6458E7" w14:textId="77777777" w:rsidR="009141DE" w:rsidRDefault="009141DE" w:rsidP="00AE394C">
      <w:pPr>
        <w:jc w:val="center"/>
        <w:rPr>
          <w:rFonts w:ascii="Arial" w:hAnsi="Arial" w:cs="Arial"/>
          <w:b/>
          <w:sz w:val="24"/>
          <w:szCs w:val="24"/>
          <w:lang w:val="es-ES"/>
        </w:rPr>
      </w:pPr>
    </w:p>
    <w:p w14:paraId="7886E10B" w14:textId="223697A5" w:rsidR="001C2A7D" w:rsidRPr="00736F97" w:rsidRDefault="001C2A7D" w:rsidP="00AE394C">
      <w:pPr>
        <w:jc w:val="center"/>
        <w:rPr>
          <w:rFonts w:ascii="Arial" w:hAnsi="Arial" w:cs="Arial"/>
          <w:b/>
          <w:sz w:val="24"/>
          <w:szCs w:val="24"/>
        </w:rPr>
      </w:pPr>
      <w:r w:rsidRPr="00A67274">
        <w:rPr>
          <w:rFonts w:ascii="Arial" w:hAnsi="Arial" w:cs="Arial"/>
          <w:b/>
          <w:sz w:val="24"/>
          <w:szCs w:val="24"/>
          <w:lang w:val="es-ES"/>
        </w:rPr>
        <w:t>ANEXO</w:t>
      </w:r>
      <w:r w:rsidRPr="00736F97">
        <w:rPr>
          <w:rFonts w:ascii="Arial" w:hAnsi="Arial" w:cs="Arial"/>
          <w:b/>
          <w:sz w:val="24"/>
          <w:szCs w:val="24"/>
        </w:rPr>
        <w:t xml:space="preserve"> Nº 2</w:t>
      </w:r>
    </w:p>
    <w:p w14:paraId="697453B0" w14:textId="0FCB170C" w:rsidR="001C2A7D" w:rsidRDefault="00DB651C" w:rsidP="001C2A7D">
      <w:pPr>
        <w:jc w:val="center"/>
        <w:rPr>
          <w:rFonts w:ascii="Arial" w:hAnsi="Arial" w:cs="Arial"/>
          <w:b/>
          <w:bCs/>
          <w:sz w:val="24"/>
          <w:szCs w:val="24"/>
        </w:rPr>
      </w:pPr>
      <w:r>
        <w:rPr>
          <w:rFonts w:ascii="Arial" w:hAnsi="Arial" w:cs="Arial"/>
          <w:b/>
          <w:bCs/>
          <w:sz w:val="24"/>
          <w:szCs w:val="24"/>
        </w:rPr>
        <w:t xml:space="preserve">PROPUESTA </w:t>
      </w:r>
      <w:r w:rsidRPr="00DB651C">
        <w:rPr>
          <w:rFonts w:ascii="Arial" w:hAnsi="Arial" w:cs="Arial"/>
          <w:b/>
          <w:bCs/>
          <w:sz w:val="24"/>
          <w:szCs w:val="24"/>
        </w:rPr>
        <w:t>ECONÓMICA</w:t>
      </w:r>
      <w:r w:rsidRPr="00A67274">
        <w:rPr>
          <w:rFonts w:ascii="Arial" w:hAnsi="Arial" w:cs="Arial"/>
          <w:b/>
          <w:bCs/>
          <w:sz w:val="24"/>
          <w:szCs w:val="24"/>
        </w:rPr>
        <w:t xml:space="preserve"> </w:t>
      </w:r>
      <w:r w:rsidR="001C2A7D" w:rsidRPr="00A67274">
        <w:rPr>
          <w:rFonts w:ascii="Arial" w:hAnsi="Arial" w:cs="Arial"/>
          <w:b/>
          <w:bCs/>
          <w:sz w:val="24"/>
          <w:szCs w:val="24"/>
        </w:rPr>
        <w:t>DE LA OFERTA</w:t>
      </w:r>
      <w:r w:rsidR="00E04090">
        <w:rPr>
          <w:rFonts w:ascii="Arial" w:hAnsi="Arial" w:cs="Arial"/>
          <w:b/>
          <w:bCs/>
          <w:sz w:val="24"/>
          <w:szCs w:val="24"/>
        </w:rPr>
        <w:t xml:space="preserve"> </w:t>
      </w:r>
    </w:p>
    <w:p w14:paraId="7D3FE3D3" w14:textId="7B2B722D" w:rsidR="00E04090" w:rsidRPr="00A67274" w:rsidRDefault="00BD2B86" w:rsidP="001C2A7D">
      <w:pPr>
        <w:jc w:val="center"/>
        <w:rPr>
          <w:rFonts w:ascii="Arial" w:hAnsi="Arial" w:cs="Arial"/>
          <w:b/>
          <w:bCs/>
          <w:sz w:val="24"/>
          <w:szCs w:val="24"/>
        </w:rPr>
      </w:pPr>
      <w:r>
        <w:rPr>
          <w:rFonts w:ascii="Arial" w:hAnsi="Arial" w:cs="Arial"/>
          <w:b/>
          <w:sz w:val="22"/>
          <w:szCs w:val="22"/>
        </w:rPr>
        <w:t>MC-02</w:t>
      </w:r>
      <w:r w:rsidR="000B601F">
        <w:rPr>
          <w:rFonts w:ascii="Arial" w:hAnsi="Arial" w:cs="Arial"/>
          <w:b/>
          <w:sz w:val="22"/>
          <w:szCs w:val="22"/>
        </w:rPr>
        <w:t>5</w:t>
      </w:r>
      <w:r w:rsidR="0089738F">
        <w:rPr>
          <w:rFonts w:ascii="Arial" w:hAnsi="Arial" w:cs="Arial"/>
          <w:b/>
          <w:sz w:val="22"/>
          <w:szCs w:val="22"/>
        </w:rPr>
        <w:t>-2026</w:t>
      </w:r>
    </w:p>
    <w:p w14:paraId="6F494E4F" w14:textId="55BE3062" w:rsidR="00DC6DF7" w:rsidRDefault="002A7429" w:rsidP="00092162">
      <w:pPr>
        <w:jc w:val="both"/>
      </w:pPr>
      <w:r w:rsidRPr="002A7429">
        <w:rPr>
          <w:rFonts w:ascii="Arial" w:hAnsi="Arial" w:cs="Arial"/>
          <w:b/>
          <w:sz w:val="22"/>
          <w:szCs w:val="22"/>
        </w:rPr>
        <w:t>NOMBRE DE LA OFERTA</w:t>
      </w:r>
      <w:r w:rsidR="00DD5B1B" w:rsidRPr="00DD5B1B">
        <w:t xml:space="preserve"> </w:t>
      </w:r>
    </w:p>
    <w:p w14:paraId="58506A07" w14:textId="77777777" w:rsidR="00BD2B86" w:rsidRDefault="00BD2B86" w:rsidP="00E04090">
      <w:pPr>
        <w:jc w:val="both"/>
        <w:rPr>
          <w:rFonts w:ascii="Arial" w:hAnsi="Arial" w:cs="Arial"/>
          <w:color w:val="000000"/>
        </w:rPr>
      </w:pPr>
    </w:p>
    <w:p w14:paraId="4771D61E" w14:textId="115EB887" w:rsidR="00F67D58" w:rsidRDefault="00ED5104" w:rsidP="00E04090">
      <w:pPr>
        <w:jc w:val="both"/>
        <w:rPr>
          <w:rFonts w:ascii="Arial" w:hAnsi="Arial" w:cs="Arial"/>
          <w:color w:val="000000"/>
        </w:rPr>
      </w:pPr>
      <w:r w:rsidRPr="00ED5104">
        <w:rPr>
          <w:rFonts w:ascii="Arial" w:hAnsi="Arial" w:cs="Arial"/>
          <w:color w:val="000000"/>
        </w:rPr>
        <w:t>“</w:t>
      </w:r>
      <w:r w:rsidR="000B601F" w:rsidRPr="000B601F">
        <w:rPr>
          <w:rFonts w:ascii="Arial" w:hAnsi="Arial" w:cs="Arial"/>
          <w:color w:val="000000"/>
        </w:rPr>
        <w:t>Adquirir licenciamientos, suscripciones y servicios asociados a herramientas tecnológicas y plataformas digitales para apoyar y fortalecer los procesos académicos, administrativos, de comunicación institucional, gestión, creación de contenidos, recursos educativos digitales, diseño, producción audiovisual y demás actividades misionales y administrativas del Instituto Departamental de Bellas Arte.</w:t>
      </w:r>
      <w:bookmarkStart w:id="0" w:name="_GoBack"/>
      <w:bookmarkEnd w:id="0"/>
      <w:r w:rsidR="00BD70FA" w:rsidRPr="00BD70FA">
        <w:rPr>
          <w:rFonts w:ascii="Arial" w:hAnsi="Arial" w:cs="Arial"/>
          <w:color w:val="000000"/>
        </w:rPr>
        <w:t>”</w:t>
      </w:r>
    </w:p>
    <w:p w14:paraId="5778065B" w14:textId="77777777" w:rsidR="004573F8" w:rsidRDefault="004573F8" w:rsidP="00E04090">
      <w:pPr>
        <w:jc w:val="both"/>
        <w:rPr>
          <w:rFonts w:ascii="Arial" w:hAnsi="Arial" w:cs="Arial"/>
          <w:color w:val="000000"/>
        </w:rPr>
      </w:pPr>
    </w:p>
    <w:tbl>
      <w:tblPr>
        <w:tblW w:w="8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23"/>
        <w:gridCol w:w="1687"/>
        <w:gridCol w:w="1687"/>
        <w:gridCol w:w="1516"/>
        <w:gridCol w:w="160"/>
        <w:gridCol w:w="1211"/>
        <w:gridCol w:w="772"/>
        <w:gridCol w:w="14"/>
        <w:gridCol w:w="958"/>
        <w:gridCol w:w="14"/>
      </w:tblGrid>
      <w:tr w:rsidR="004B5BD3" w:rsidRPr="00514BAB" w14:paraId="0570EED9" w14:textId="77777777" w:rsidTr="008A6085">
        <w:trPr>
          <w:trHeight w:val="20"/>
        </w:trPr>
        <w:tc>
          <w:tcPr>
            <w:tcW w:w="823" w:type="dxa"/>
            <w:shd w:val="clear" w:color="auto" w:fill="BFBFBF" w:themeFill="background1" w:themeFillShade="BF"/>
            <w:noWrap/>
            <w:vAlign w:val="center"/>
            <w:hideMark/>
          </w:tcPr>
          <w:p w14:paraId="7814AAF3" w14:textId="77777777" w:rsidR="004B5BD3" w:rsidRPr="00D629F0" w:rsidRDefault="004B5BD3" w:rsidP="000557F9">
            <w:pPr>
              <w:jc w:val="center"/>
              <w:rPr>
                <w:rFonts w:ascii="Arial" w:hAnsi="Arial" w:cs="Arial"/>
                <w:b/>
                <w:bCs/>
                <w:color w:val="000000"/>
                <w:sz w:val="16"/>
                <w:szCs w:val="16"/>
                <w:lang w:val="es-ES"/>
              </w:rPr>
            </w:pPr>
            <w:commentRangeStart w:id="1"/>
            <w:r w:rsidRPr="00D629F0">
              <w:rPr>
                <w:rFonts w:ascii="Arial" w:hAnsi="Arial" w:cs="Arial"/>
                <w:b/>
                <w:bCs/>
                <w:color w:val="000000"/>
                <w:sz w:val="16"/>
                <w:szCs w:val="16"/>
                <w:lang w:val="es-ES"/>
              </w:rPr>
              <w:t>ITEM</w:t>
            </w:r>
            <w:commentRangeEnd w:id="1"/>
            <w:r>
              <w:rPr>
                <w:rStyle w:val="Refdecomentario"/>
              </w:rPr>
              <w:commentReference w:id="1"/>
            </w:r>
          </w:p>
        </w:tc>
        <w:tc>
          <w:tcPr>
            <w:tcW w:w="3374" w:type="dxa"/>
            <w:gridSpan w:val="2"/>
            <w:shd w:val="clear" w:color="auto" w:fill="BFBFBF" w:themeFill="background1" w:themeFillShade="BF"/>
            <w:noWrap/>
            <w:vAlign w:val="center"/>
            <w:hideMark/>
          </w:tcPr>
          <w:p w14:paraId="4BEF2596" w14:textId="77777777" w:rsidR="004B5BD3" w:rsidRPr="00D629F0" w:rsidRDefault="004B5BD3" w:rsidP="000557F9">
            <w:pPr>
              <w:jc w:val="center"/>
              <w:rPr>
                <w:rFonts w:ascii="Arial" w:hAnsi="Arial" w:cs="Arial"/>
                <w:b/>
                <w:bCs/>
                <w:color w:val="000000"/>
                <w:sz w:val="16"/>
                <w:szCs w:val="16"/>
                <w:lang w:val="es-ES"/>
              </w:rPr>
            </w:pPr>
            <w:commentRangeStart w:id="2"/>
            <w:r w:rsidRPr="00D629F0">
              <w:rPr>
                <w:rFonts w:ascii="Arial" w:hAnsi="Arial" w:cs="Arial"/>
                <w:b/>
                <w:bCs/>
                <w:color w:val="000000"/>
                <w:sz w:val="16"/>
                <w:szCs w:val="16"/>
                <w:lang w:val="es-ES"/>
              </w:rPr>
              <w:t>ARTICULO</w:t>
            </w:r>
            <w:commentRangeEnd w:id="2"/>
            <w:r>
              <w:rPr>
                <w:rStyle w:val="Refdecomentario"/>
              </w:rPr>
              <w:commentReference w:id="2"/>
            </w:r>
          </w:p>
        </w:tc>
        <w:tc>
          <w:tcPr>
            <w:tcW w:w="1516" w:type="dxa"/>
            <w:shd w:val="clear" w:color="auto" w:fill="BFBFBF" w:themeFill="background1" w:themeFillShade="BF"/>
            <w:vAlign w:val="center"/>
            <w:hideMark/>
          </w:tcPr>
          <w:p w14:paraId="3081C854" w14:textId="77777777" w:rsidR="004B5BD3" w:rsidRPr="00D629F0" w:rsidRDefault="004B5BD3" w:rsidP="000557F9">
            <w:pPr>
              <w:jc w:val="center"/>
              <w:rPr>
                <w:rFonts w:ascii="Arial" w:hAnsi="Arial" w:cs="Arial"/>
                <w:b/>
                <w:bCs/>
                <w:color w:val="000000"/>
                <w:sz w:val="16"/>
                <w:szCs w:val="16"/>
                <w:lang w:val="es-ES"/>
              </w:rPr>
            </w:pPr>
            <w:commentRangeStart w:id="3"/>
            <w:r w:rsidRPr="00D629F0">
              <w:rPr>
                <w:rFonts w:ascii="Arial" w:hAnsi="Arial" w:cs="Arial"/>
                <w:b/>
                <w:bCs/>
                <w:color w:val="000000"/>
                <w:sz w:val="16"/>
                <w:szCs w:val="16"/>
                <w:lang w:val="es-ES"/>
              </w:rPr>
              <w:t>CANTIDAD</w:t>
            </w:r>
            <w:commentRangeEnd w:id="3"/>
            <w:r>
              <w:rPr>
                <w:rStyle w:val="Refdecomentario"/>
              </w:rPr>
              <w:commentReference w:id="3"/>
            </w:r>
          </w:p>
        </w:tc>
        <w:tc>
          <w:tcPr>
            <w:tcW w:w="160" w:type="dxa"/>
            <w:shd w:val="clear" w:color="auto" w:fill="BFBFBF" w:themeFill="background1" w:themeFillShade="BF"/>
          </w:tcPr>
          <w:p w14:paraId="7DEF1A60" w14:textId="77777777" w:rsidR="004B5BD3" w:rsidRPr="00D629F0" w:rsidRDefault="004B5BD3" w:rsidP="000557F9">
            <w:pPr>
              <w:jc w:val="center"/>
              <w:rPr>
                <w:rFonts w:ascii="Arial" w:hAnsi="Arial" w:cs="Arial"/>
                <w:b/>
                <w:bCs/>
                <w:color w:val="000000"/>
                <w:sz w:val="16"/>
                <w:szCs w:val="16"/>
                <w:lang w:val="es-ES"/>
              </w:rPr>
            </w:pPr>
          </w:p>
        </w:tc>
        <w:tc>
          <w:tcPr>
            <w:tcW w:w="1211" w:type="dxa"/>
            <w:shd w:val="clear" w:color="auto" w:fill="BFBFBF" w:themeFill="background1" w:themeFillShade="BF"/>
            <w:vAlign w:val="center"/>
          </w:tcPr>
          <w:p w14:paraId="58D3C93D" w14:textId="77777777" w:rsidR="004B5BD3" w:rsidRPr="00D629F0" w:rsidRDefault="004B5BD3" w:rsidP="000557F9">
            <w:pPr>
              <w:jc w:val="center"/>
              <w:rPr>
                <w:rFonts w:ascii="Arial" w:hAnsi="Arial" w:cs="Arial"/>
                <w:b/>
                <w:bCs/>
                <w:color w:val="000000"/>
                <w:sz w:val="16"/>
                <w:szCs w:val="16"/>
                <w:lang w:val="es-ES"/>
              </w:rPr>
            </w:pPr>
            <w:commentRangeStart w:id="4"/>
            <w:r w:rsidRPr="00D629F0">
              <w:rPr>
                <w:rFonts w:ascii="Arial" w:hAnsi="Arial" w:cs="Arial"/>
                <w:b/>
                <w:bCs/>
                <w:color w:val="000000"/>
                <w:sz w:val="16"/>
                <w:szCs w:val="16"/>
                <w:lang w:val="es-ES"/>
              </w:rPr>
              <w:t>VALOR UNITARIO</w:t>
            </w:r>
            <w:commentRangeEnd w:id="4"/>
            <w:r>
              <w:rPr>
                <w:rStyle w:val="Refdecomentario"/>
              </w:rPr>
              <w:commentReference w:id="4"/>
            </w:r>
          </w:p>
        </w:tc>
        <w:tc>
          <w:tcPr>
            <w:tcW w:w="786" w:type="dxa"/>
            <w:gridSpan w:val="2"/>
            <w:shd w:val="clear" w:color="auto" w:fill="BFBFBF" w:themeFill="background1" w:themeFillShade="BF"/>
          </w:tcPr>
          <w:p w14:paraId="4FDC0672" w14:textId="33757C57" w:rsidR="004B5BD3" w:rsidRPr="00D629F0" w:rsidRDefault="004B5BD3" w:rsidP="000557F9">
            <w:pPr>
              <w:jc w:val="center"/>
              <w:rPr>
                <w:rFonts w:ascii="Arial" w:hAnsi="Arial" w:cs="Arial"/>
                <w:b/>
                <w:bCs/>
                <w:color w:val="000000"/>
                <w:sz w:val="16"/>
                <w:szCs w:val="16"/>
                <w:lang w:val="es-ES"/>
              </w:rPr>
            </w:pPr>
            <w:commentRangeStart w:id="5"/>
            <w:r>
              <w:rPr>
                <w:rFonts w:ascii="Arial" w:hAnsi="Arial" w:cs="Arial"/>
                <w:b/>
                <w:bCs/>
                <w:color w:val="000000"/>
                <w:sz w:val="16"/>
                <w:szCs w:val="16"/>
                <w:lang w:val="es-ES"/>
              </w:rPr>
              <w:t>% DE IVA</w:t>
            </w:r>
            <w:commentRangeEnd w:id="5"/>
            <w:r>
              <w:rPr>
                <w:rStyle w:val="Refdecomentario"/>
              </w:rPr>
              <w:commentReference w:id="5"/>
            </w:r>
          </w:p>
        </w:tc>
        <w:tc>
          <w:tcPr>
            <w:tcW w:w="972" w:type="dxa"/>
            <w:gridSpan w:val="2"/>
            <w:shd w:val="clear" w:color="auto" w:fill="BFBFBF" w:themeFill="background1" w:themeFillShade="BF"/>
            <w:vAlign w:val="center"/>
          </w:tcPr>
          <w:p w14:paraId="46F022B9" w14:textId="77777777" w:rsidR="004B5BD3" w:rsidRPr="00D629F0" w:rsidRDefault="004B5BD3" w:rsidP="000557F9">
            <w:pPr>
              <w:jc w:val="center"/>
              <w:rPr>
                <w:rFonts w:ascii="Arial" w:hAnsi="Arial" w:cs="Arial"/>
                <w:b/>
                <w:bCs/>
                <w:color w:val="000000"/>
                <w:sz w:val="16"/>
                <w:szCs w:val="16"/>
                <w:lang w:val="es-ES"/>
              </w:rPr>
            </w:pPr>
            <w:commentRangeStart w:id="6"/>
            <w:r w:rsidRPr="00D629F0">
              <w:rPr>
                <w:rFonts w:ascii="Arial" w:hAnsi="Arial" w:cs="Arial"/>
                <w:b/>
                <w:bCs/>
                <w:color w:val="000000"/>
                <w:sz w:val="16"/>
                <w:szCs w:val="16"/>
                <w:lang w:val="es-ES"/>
              </w:rPr>
              <w:t>VALOR TOTAL</w:t>
            </w:r>
            <w:commentRangeEnd w:id="6"/>
            <w:r>
              <w:rPr>
                <w:rStyle w:val="Refdecomentario"/>
              </w:rPr>
              <w:commentReference w:id="6"/>
            </w:r>
          </w:p>
        </w:tc>
      </w:tr>
      <w:tr w:rsidR="004B5BD3" w:rsidRPr="00514BAB" w14:paraId="47F3841E" w14:textId="77777777" w:rsidTr="008A6085">
        <w:trPr>
          <w:trHeight w:val="20"/>
        </w:trPr>
        <w:tc>
          <w:tcPr>
            <w:tcW w:w="823" w:type="dxa"/>
            <w:shd w:val="clear" w:color="auto" w:fill="auto"/>
            <w:noWrap/>
            <w:vAlign w:val="center"/>
            <w:hideMark/>
          </w:tcPr>
          <w:p w14:paraId="5887B3ED" w14:textId="77777777" w:rsidR="004B5BD3" w:rsidRPr="00514BAB" w:rsidRDefault="004B5BD3" w:rsidP="000557F9">
            <w:pPr>
              <w:jc w:val="center"/>
              <w:rPr>
                <w:rFonts w:ascii="Arial" w:hAnsi="Arial" w:cs="Arial"/>
                <w:color w:val="000000"/>
                <w:lang w:val="es-ES"/>
              </w:rPr>
            </w:pPr>
            <w:r w:rsidRPr="00514BAB">
              <w:rPr>
                <w:rFonts w:ascii="Arial" w:hAnsi="Arial" w:cs="Arial"/>
                <w:color w:val="000000"/>
                <w:lang w:val="es-ES"/>
              </w:rPr>
              <w:t>1</w:t>
            </w:r>
          </w:p>
        </w:tc>
        <w:tc>
          <w:tcPr>
            <w:tcW w:w="3374" w:type="dxa"/>
            <w:gridSpan w:val="2"/>
            <w:shd w:val="clear" w:color="auto" w:fill="auto"/>
            <w:vAlign w:val="center"/>
          </w:tcPr>
          <w:p w14:paraId="690E74AB" w14:textId="7902A0A4" w:rsidR="004B5BD3" w:rsidRPr="00514BAB" w:rsidRDefault="004B5BD3" w:rsidP="0035402B">
            <w:pPr>
              <w:jc w:val="center"/>
              <w:rPr>
                <w:rFonts w:ascii="Arial" w:hAnsi="Arial" w:cs="Arial"/>
                <w:color w:val="000000"/>
                <w:lang w:val="es-ES"/>
              </w:rPr>
            </w:pPr>
          </w:p>
        </w:tc>
        <w:tc>
          <w:tcPr>
            <w:tcW w:w="1516" w:type="dxa"/>
            <w:shd w:val="clear" w:color="auto" w:fill="auto"/>
            <w:noWrap/>
            <w:vAlign w:val="center"/>
          </w:tcPr>
          <w:p w14:paraId="6A9EC1B3" w14:textId="6A9EF88A" w:rsidR="004B5BD3" w:rsidRPr="00514BAB" w:rsidRDefault="004B5BD3" w:rsidP="0035402B">
            <w:pPr>
              <w:jc w:val="center"/>
              <w:rPr>
                <w:rFonts w:ascii="Arial" w:hAnsi="Arial" w:cs="Arial"/>
                <w:color w:val="000000"/>
                <w:lang w:val="es-ES"/>
              </w:rPr>
            </w:pPr>
          </w:p>
        </w:tc>
        <w:tc>
          <w:tcPr>
            <w:tcW w:w="160" w:type="dxa"/>
          </w:tcPr>
          <w:p w14:paraId="6779DA59" w14:textId="77777777" w:rsidR="004B5BD3" w:rsidRPr="00514BAB" w:rsidRDefault="004B5BD3" w:rsidP="000557F9">
            <w:pPr>
              <w:jc w:val="center"/>
              <w:rPr>
                <w:rFonts w:ascii="Arial" w:hAnsi="Arial" w:cs="Arial"/>
                <w:color w:val="000000"/>
                <w:lang w:val="es-ES"/>
              </w:rPr>
            </w:pPr>
          </w:p>
        </w:tc>
        <w:tc>
          <w:tcPr>
            <w:tcW w:w="1211" w:type="dxa"/>
            <w:vAlign w:val="center"/>
          </w:tcPr>
          <w:p w14:paraId="48BA7EDE" w14:textId="77777777" w:rsidR="004B5BD3" w:rsidRPr="00514BAB" w:rsidRDefault="004B5BD3" w:rsidP="000557F9">
            <w:pPr>
              <w:jc w:val="center"/>
              <w:rPr>
                <w:rFonts w:ascii="Arial" w:hAnsi="Arial" w:cs="Arial"/>
                <w:color w:val="000000"/>
                <w:lang w:val="es-ES"/>
              </w:rPr>
            </w:pPr>
          </w:p>
        </w:tc>
        <w:tc>
          <w:tcPr>
            <w:tcW w:w="786" w:type="dxa"/>
            <w:gridSpan w:val="2"/>
          </w:tcPr>
          <w:p w14:paraId="35A1F220" w14:textId="77777777" w:rsidR="004B5BD3" w:rsidRPr="00514BAB" w:rsidRDefault="004B5BD3" w:rsidP="000557F9">
            <w:pPr>
              <w:jc w:val="center"/>
              <w:rPr>
                <w:rFonts w:ascii="Arial" w:hAnsi="Arial" w:cs="Arial"/>
                <w:color w:val="000000"/>
                <w:lang w:val="es-ES"/>
              </w:rPr>
            </w:pPr>
          </w:p>
        </w:tc>
        <w:tc>
          <w:tcPr>
            <w:tcW w:w="972" w:type="dxa"/>
            <w:gridSpan w:val="2"/>
            <w:vAlign w:val="center"/>
          </w:tcPr>
          <w:p w14:paraId="20D2898C" w14:textId="77777777" w:rsidR="004B5BD3" w:rsidRPr="00514BAB" w:rsidRDefault="004B5BD3" w:rsidP="000557F9">
            <w:pPr>
              <w:jc w:val="center"/>
              <w:rPr>
                <w:rFonts w:ascii="Arial" w:hAnsi="Arial" w:cs="Arial"/>
                <w:color w:val="000000"/>
                <w:lang w:val="es-ES"/>
              </w:rPr>
            </w:pPr>
          </w:p>
        </w:tc>
      </w:tr>
      <w:tr w:rsidR="00CB35C9" w:rsidRPr="00514BAB" w14:paraId="5066D919" w14:textId="77777777" w:rsidTr="008A6085">
        <w:trPr>
          <w:trHeight w:val="20"/>
        </w:trPr>
        <w:tc>
          <w:tcPr>
            <w:tcW w:w="823" w:type="dxa"/>
            <w:shd w:val="clear" w:color="auto" w:fill="auto"/>
            <w:noWrap/>
            <w:vAlign w:val="center"/>
          </w:tcPr>
          <w:p w14:paraId="7978982B" w14:textId="2FD778E9" w:rsidR="00CB35C9" w:rsidRPr="00514BAB" w:rsidRDefault="00CB35C9" w:rsidP="000557F9">
            <w:pPr>
              <w:jc w:val="center"/>
              <w:rPr>
                <w:rFonts w:ascii="Arial" w:hAnsi="Arial" w:cs="Arial"/>
                <w:color w:val="000000"/>
                <w:lang w:val="es-ES"/>
              </w:rPr>
            </w:pPr>
            <w:r>
              <w:rPr>
                <w:rFonts w:ascii="Arial" w:hAnsi="Arial" w:cs="Arial"/>
                <w:color w:val="000000"/>
                <w:lang w:val="es-ES"/>
              </w:rPr>
              <w:t>2</w:t>
            </w:r>
          </w:p>
        </w:tc>
        <w:tc>
          <w:tcPr>
            <w:tcW w:w="3374" w:type="dxa"/>
            <w:gridSpan w:val="2"/>
            <w:shd w:val="clear" w:color="auto" w:fill="auto"/>
            <w:vAlign w:val="center"/>
          </w:tcPr>
          <w:p w14:paraId="2272ADDF"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24850E6B" w14:textId="77777777" w:rsidR="00CB35C9" w:rsidRDefault="00CB35C9" w:rsidP="0035402B">
            <w:pPr>
              <w:jc w:val="center"/>
              <w:rPr>
                <w:rFonts w:ascii="Arial" w:hAnsi="Arial" w:cs="Arial"/>
                <w:color w:val="000000"/>
                <w:lang w:val="es-ES"/>
              </w:rPr>
            </w:pPr>
          </w:p>
        </w:tc>
        <w:tc>
          <w:tcPr>
            <w:tcW w:w="160" w:type="dxa"/>
          </w:tcPr>
          <w:p w14:paraId="1F86E083" w14:textId="77777777" w:rsidR="00CB35C9" w:rsidRPr="00514BAB" w:rsidRDefault="00CB35C9" w:rsidP="000557F9">
            <w:pPr>
              <w:jc w:val="center"/>
              <w:rPr>
                <w:rFonts w:ascii="Arial" w:hAnsi="Arial" w:cs="Arial"/>
                <w:color w:val="000000"/>
                <w:lang w:val="es-ES"/>
              </w:rPr>
            </w:pPr>
          </w:p>
        </w:tc>
        <w:tc>
          <w:tcPr>
            <w:tcW w:w="1211" w:type="dxa"/>
            <w:vAlign w:val="center"/>
          </w:tcPr>
          <w:p w14:paraId="145FB990" w14:textId="77777777" w:rsidR="00CB35C9" w:rsidRPr="00514BAB" w:rsidRDefault="00CB35C9" w:rsidP="000557F9">
            <w:pPr>
              <w:jc w:val="center"/>
              <w:rPr>
                <w:rFonts w:ascii="Arial" w:hAnsi="Arial" w:cs="Arial"/>
                <w:color w:val="000000"/>
                <w:lang w:val="es-ES"/>
              </w:rPr>
            </w:pPr>
          </w:p>
        </w:tc>
        <w:tc>
          <w:tcPr>
            <w:tcW w:w="786" w:type="dxa"/>
            <w:gridSpan w:val="2"/>
          </w:tcPr>
          <w:p w14:paraId="375E9717"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42D715A9" w14:textId="77777777" w:rsidR="00CB35C9" w:rsidRPr="00514BAB" w:rsidRDefault="00CB35C9" w:rsidP="000557F9">
            <w:pPr>
              <w:jc w:val="center"/>
              <w:rPr>
                <w:rFonts w:ascii="Arial" w:hAnsi="Arial" w:cs="Arial"/>
                <w:color w:val="000000"/>
                <w:lang w:val="es-ES"/>
              </w:rPr>
            </w:pPr>
          </w:p>
        </w:tc>
      </w:tr>
      <w:tr w:rsidR="00CB35C9" w:rsidRPr="00514BAB" w14:paraId="0FE7B6A4" w14:textId="77777777" w:rsidTr="008A6085">
        <w:trPr>
          <w:trHeight w:val="20"/>
        </w:trPr>
        <w:tc>
          <w:tcPr>
            <w:tcW w:w="823" w:type="dxa"/>
            <w:shd w:val="clear" w:color="auto" w:fill="auto"/>
            <w:noWrap/>
            <w:vAlign w:val="center"/>
          </w:tcPr>
          <w:p w14:paraId="635244E0" w14:textId="7518EF61" w:rsidR="00CB35C9" w:rsidRPr="00514BAB" w:rsidRDefault="00CB35C9" w:rsidP="000557F9">
            <w:pPr>
              <w:jc w:val="center"/>
              <w:rPr>
                <w:rFonts w:ascii="Arial" w:hAnsi="Arial" w:cs="Arial"/>
                <w:color w:val="000000"/>
                <w:lang w:val="es-ES"/>
              </w:rPr>
            </w:pPr>
            <w:r>
              <w:rPr>
                <w:rFonts w:ascii="Arial" w:hAnsi="Arial" w:cs="Arial"/>
                <w:color w:val="000000"/>
                <w:lang w:val="es-ES"/>
              </w:rPr>
              <w:t>3</w:t>
            </w:r>
          </w:p>
        </w:tc>
        <w:tc>
          <w:tcPr>
            <w:tcW w:w="3374" w:type="dxa"/>
            <w:gridSpan w:val="2"/>
            <w:shd w:val="clear" w:color="auto" w:fill="auto"/>
            <w:vAlign w:val="center"/>
          </w:tcPr>
          <w:p w14:paraId="66294234"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57DDB642" w14:textId="77777777" w:rsidR="00CB35C9" w:rsidRDefault="00CB35C9" w:rsidP="0035402B">
            <w:pPr>
              <w:jc w:val="center"/>
              <w:rPr>
                <w:rFonts w:ascii="Arial" w:hAnsi="Arial" w:cs="Arial"/>
                <w:color w:val="000000"/>
                <w:lang w:val="es-ES"/>
              </w:rPr>
            </w:pPr>
          </w:p>
        </w:tc>
        <w:tc>
          <w:tcPr>
            <w:tcW w:w="160" w:type="dxa"/>
          </w:tcPr>
          <w:p w14:paraId="6FA5D4FF" w14:textId="77777777" w:rsidR="00CB35C9" w:rsidRPr="00514BAB" w:rsidRDefault="00CB35C9" w:rsidP="000557F9">
            <w:pPr>
              <w:jc w:val="center"/>
              <w:rPr>
                <w:rFonts w:ascii="Arial" w:hAnsi="Arial" w:cs="Arial"/>
                <w:color w:val="000000"/>
                <w:lang w:val="es-ES"/>
              </w:rPr>
            </w:pPr>
          </w:p>
        </w:tc>
        <w:tc>
          <w:tcPr>
            <w:tcW w:w="1211" w:type="dxa"/>
            <w:vAlign w:val="center"/>
          </w:tcPr>
          <w:p w14:paraId="47E91E5E" w14:textId="77777777" w:rsidR="00CB35C9" w:rsidRPr="00514BAB" w:rsidRDefault="00CB35C9" w:rsidP="000557F9">
            <w:pPr>
              <w:jc w:val="center"/>
              <w:rPr>
                <w:rFonts w:ascii="Arial" w:hAnsi="Arial" w:cs="Arial"/>
                <w:color w:val="000000"/>
                <w:lang w:val="es-ES"/>
              </w:rPr>
            </w:pPr>
          </w:p>
        </w:tc>
        <w:tc>
          <w:tcPr>
            <w:tcW w:w="786" w:type="dxa"/>
            <w:gridSpan w:val="2"/>
          </w:tcPr>
          <w:p w14:paraId="553ECCFF"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654B2C19" w14:textId="77777777" w:rsidR="00CB35C9" w:rsidRPr="00514BAB" w:rsidRDefault="00CB35C9" w:rsidP="000557F9">
            <w:pPr>
              <w:jc w:val="center"/>
              <w:rPr>
                <w:rFonts w:ascii="Arial" w:hAnsi="Arial" w:cs="Arial"/>
                <w:color w:val="000000"/>
                <w:lang w:val="es-ES"/>
              </w:rPr>
            </w:pPr>
          </w:p>
        </w:tc>
      </w:tr>
      <w:tr w:rsidR="00CB35C9" w:rsidRPr="00514BAB" w14:paraId="7A97CD70" w14:textId="77777777" w:rsidTr="008A6085">
        <w:trPr>
          <w:trHeight w:val="20"/>
        </w:trPr>
        <w:tc>
          <w:tcPr>
            <w:tcW w:w="823" w:type="dxa"/>
            <w:shd w:val="clear" w:color="auto" w:fill="auto"/>
            <w:noWrap/>
            <w:vAlign w:val="center"/>
          </w:tcPr>
          <w:p w14:paraId="012C625F" w14:textId="4008C7D6" w:rsidR="00CB35C9" w:rsidRPr="00514BAB" w:rsidRDefault="00CB35C9" w:rsidP="000557F9">
            <w:pPr>
              <w:jc w:val="center"/>
              <w:rPr>
                <w:rFonts w:ascii="Arial" w:hAnsi="Arial" w:cs="Arial"/>
                <w:color w:val="000000"/>
                <w:lang w:val="es-ES"/>
              </w:rPr>
            </w:pPr>
            <w:r>
              <w:rPr>
                <w:rFonts w:ascii="Arial" w:hAnsi="Arial" w:cs="Arial"/>
                <w:color w:val="000000"/>
                <w:lang w:val="es-ES"/>
              </w:rPr>
              <w:t>4</w:t>
            </w:r>
          </w:p>
        </w:tc>
        <w:tc>
          <w:tcPr>
            <w:tcW w:w="3374" w:type="dxa"/>
            <w:gridSpan w:val="2"/>
            <w:shd w:val="clear" w:color="auto" w:fill="auto"/>
            <w:vAlign w:val="center"/>
          </w:tcPr>
          <w:p w14:paraId="1EC68259"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40834DC6" w14:textId="77777777" w:rsidR="00CB35C9" w:rsidRDefault="00CB35C9" w:rsidP="0035402B">
            <w:pPr>
              <w:jc w:val="center"/>
              <w:rPr>
                <w:rFonts w:ascii="Arial" w:hAnsi="Arial" w:cs="Arial"/>
                <w:color w:val="000000"/>
                <w:lang w:val="es-ES"/>
              </w:rPr>
            </w:pPr>
          </w:p>
        </w:tc>
        <w:tc>
          <w:tcPr>
            <w:tcW w:w="160" w:type="dxa"/>
          </w:tcPr>
          <w:p w14:paraId="084B882D" w14:textId="77777777" w:rsidR="00CB35C9" w:rsidRPr="00514BAB" w:rsidRDefault="00CB35C9" w:rsidP="000557F9">
            <w:pPr>
              <w:jc w:val="center"/>
              <w:rPr>
                <w:rFonts w:ascii="Arial" w:hAnsi="Arial" w:cs="Arial"/>
                <w:color w:val="000000"/>
                <w:lang w:val="es-ES"/>
              </w:rPr>
            </w:pPr>
          </w:p>
        </w:tc>
        <w:tc>
          <w:tcPr>
            <w:tcW w:w="1211" w:type="dxa"/>
            <w:vAlign w:val="center"/>
          </w:tcPr>
          <w:p w14:paraId="54B3DD0B" w14:textId="77777777" w:rsidR="00CB35C9" w:rsidRPr="00514BAB" w:rsidRDefault="00CB35C9" w:rsidP="000557F9">
            <w:pPr>
              <w:jc w:val="center"/>
              <w:rPr>
                <w:rFonts w:ascii="Arial" w:hAnsi="Arial" w:cs="Arial"/>
                <w:color w:val="000000"/>
                <w:lang w:val="es-ES"/>
              </w:rPr>
            </w:pPr>
          </w:p>
        </w:tc>
        <w:tc>
          <w:tcPr>
            <w:tcW w:w="786" w:type="dxa"/>
            <w:gridSpan w:val="2"/>
          </w:tcPr>
          <w:p w14:paraId="1333DFC4"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481C23D7" w14:textId="77777777" w:rsidR="00CB35C9" w:rsidRPr="00514BAB" w:rsidRDefault="00CB35C9" w:rsidP="000557F9">
            <w:pPr>
              <w:jc w:val="center"/>
              <w:rPr>
                <w:rFonts w:ascii="Arial" w:hAnsi="Arial" w:cs="Arial"/>
                <w:color w:val="000000"/>
                <w:lang w:val="es-ES"/>
              </w:rPr>
            </w:pPr>
          </w:p>
        </w:tc>
      </w:tr>
      <w:tr w:rsidR="00CB35C9" w:rsidRPr="00514BAB" w14:paraId="7DAA9184" w14:textId="77777777" w:rsidTr="008A6085">
        <w:trPr>
          <w:trHeight w:val="20"/>
        </w:trPr>
        <w:tc>
          <w:tcPr>
            <w:tcW w:w="823" w:type="dxa"/>
            <w:shd w:val="clear" w:color="auto" w:fill="auto"/>
            <w:noWrap/>
            <w:vAlign w:val="center"/>
          </w:tcPr>
          <w:p w14:paraId="2F1546A7" w14:textId="7ADA9BB1" w:rsidR="00CB35C9" w:rsidRPr="00514BAB" w:rsidRDefault="00CB35C9" w:rsidP="000557F9">
            <w:pPr>
              <w:jc w:val="center"/>
              <w:rPr>
                <w:rFonts w:ascii="Arial" w:hAnsi="Arial" w:cs="Arial"/>
                <w:color w:val="000000"/>
                <w:lang w:val="es-ES"/>
              </w:rPr>
            </w:pPr>
            <w:r>
              <w:rPr>
                <w:rFonts w:ascii="Arial" w:hAnsi="Arial" w:cs="Arial"/>
                <w:color w:val="000000"/>
                <w:lang w:val="es-ES"/>
              </w:rPr>
              <w:t>5</w:t>
            </w:r>
          </w:p>
        </w:tc>
        <w:tc>
          <w:tcPr>
            <w:tcW w:w="3374" w:type="dxa"/>
            <w:gridSpan w:val="2"/>
            <w:shd w:val="clear" w:color="auto" w:fill="auto"/>
            <w:vAlign w:val="center"/>
          </w:tcPr>
          <w:p w14:paraId="5E443E19"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7B0F1F38" w14:textId="77777777" w:rsidR="00CB35C9" w:rsidRDefault="00CB35C9" w:rsidP="0035402B">
            <w:pPr>
              <w:jc w:val="center"/>
              <w:rPr>
                <w:rFonts w:ascii="Arial" w:hAnsi="Arial" w:cs="Arial"/>
                <w:color w:val="000000"/>
                <w:lang w:val="es-ES"/>
              </w:rPr>
            </w:pPr>
          </w:p>
        </w:tc>
        <w:tc>
          <w:tcPr>
            <w:tcW w:w="160" w:type="dxa"/>
          </w:tcPr>
          <w:p w14:paraId="0E2D94E4" w14:textId="77777777" w:rsidR="00CB35C9" w:rsidRPr="00514BAB" w:rsidRDefault="00CB35C9" w:rsidP="000557F9">
            <w:pPr>
              <w:jc w:val="center"/>
              <w:rPr>
                <w:rFonts w:ascii="Arial" w:hAnsi="Arial" w:cs="Arial"/>
                <w:color w:val="000000"/>
                <w:lang w:val="es-ES"/>
              </w:rPr>
            </w:pPr>
          </w:p>
        </w:tc>
        <w:tc>
          <w:tcPr>
            <w:tcW w:w="1211" w:type="dxa"/>
            <w:vAlign w:val="center"/>
          </w:tcPr>
          <w:p w14:paraId="05B5B7E3" w14:textId="77777777" w:rsidR="00CB35C9" w:rsidRPr="00514BAB" w:rsidRDefault="00CB35C9" w:rsidP="000557F9">
            <w:pPr>
              <w:jc w:val="center"/>
              <w:rPr>
                <w:rFonts w:ascii="Arial" w:hAnsi="Arial" w:cs="Arial"/>
                <w:color w:val="000000"/>
                <w:lang w:val="es-ES"/>
              </w:rPr>
            </w:pPr>
          </w:p>
        </w:tc>
        <w:tc>
          <w:tcPr>
            <w:tcW w:w="786" w:type="dxa"/>
            <w:gridSpan w:val="2"/>
          </w:tcPr>
          <w:p w14:paraId="275C36C4"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17ADB2A1" w14:textId="77777777" w:rsidR="00CB35C9" w:rsidRPr="00514BAB" w:rsidRDefault="00CB35C9" w:rsidP="000557F9">
            <w:pPr>
              <w:jc w:val="center"/>
              <w:rPr>
                <w:rFonts w:ascii="Arial" w:hAnsi="Arial" w:cs="Arial"/>
                <w:color w:val="000000"/>
                <w:lang w:val="es-ES"/>
              </w:rPr>
            </w:pPr>
          </w:p>
        </w:tc>
      </w:tr>
      <w:tr w:rsidR="00CB35C9" w:rsidRPr="00514BAB" w14:paraId="1769AF6E" w14:textId="77777777" w:rsidTr="008A6085">
        <w:trPr>
          <w:trHeight w:val="20"/>
        </w:trPr>
        <w:tc>
          <w:tcPr>
            <w:tcW w:w="823" w:type="dxa"/>
            <w:shd w:val="clear" w:color="auto" w:fill="auto"/>
            <w:noWrap/>
            <w:vAlign w:val="center"/>
          </w:tcPr>
          <w:p w14:paraId="0BD328A7" w14:textId="1A008DB0" w:rsidR="00CB35C9" w:rsidRPr="00514BAB" w:rsidRDefault="00CB35C9" w:rsidP="000557F9">
            <w:pPr>
              <w:jc w:val="center"/>
              <w:rPr>
                <w:rFonts w:ascii="Arial" w:hAnsi="Arial" w:cs="Arial"/>
                <w:color w:val="000000"/>
                <w:lang w:val="es-ES"/>
              </w:rPr>
            </w:pPr>
            <w:r>
              <w:rPr>
                <w:rFonts w:ascii="Arial" w:hAnsi="Arial" w:cs="Arial"/>
                <w:color w:val="000000"/>
                <w:lang w:val="es-ES"/>
              </w:rPr>
              <w:t>6</w:t>
            </w:r>
          </w:p>
        </w:tc>
        <w:tc>
          <w:tcPr>
            <w:tcW w:w="3374" w:type="dxa"/>
            <w:gridSpan w:val="2"/>
            <w:shd w:val="clear" w:color="auto" w:fill="auto"/>
            <w:vAlign w:val="center"/>
          </w:tcPr>
          <w:p w14:paraId="3ECB528E"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192ADACB" w14:textId="77777777" w:rsidR="00CB35C9" w:rsidRDefault="00CB35C9" w:rsidP="0035402B">
            <w:pPr>
              <w:jc w:val="center"/>
              <w:rPr>
                <w:rFonts w:ascii="Arial" w:hAnsi="Arial" w:cs="Arial"/>
                <w:color w:val="000000"/>
                <w:lang w:val="es-ES"/>
              </w:rPr>
            </w:pPr>
          </w:p>
        </w:tc>
        <w:tc>
          <w:tcPr>
            <w:tcW w:w="160" w:type="dxa"/>
          </w:tcPr>
          <w:p w14:paraId="1C1862FB" w14:textId="77777777" w:rsidR="00CB35C9" w:rsidRPr="00514BAB" w:rsidRDefault="00CB35C9" w:rsidP="000557F9">
            <w:pPr>
              <w:jc w:val="center"/>
              <w:rPr>
                <w:rFonts w:ascii="Arial" w:hAnsi="Arial" w:cs="Arial"/>
                <w:color w:val="000000"/>
                <w:lang w:val="es-ES"/>
              </w:rPr>
            </w:pPr>
          </w:p>
        </w:tc>
        <w:tc>
          <w:tcPr>
            <w:tcW w:w="1211" w:type="dxa"/>
            <w:vAlign w:val="center"/>
          </w:tcPr>
          <w:p w14:paraId="6E9A0ABA" w14:textId="77777777" w:rsidR="00CB35C9" w:rsidRPr="00514BAB" w:rsidRDefault="00CB35C9" w:rsidP="000557F9">
            <w:pPr>
              <w:jc w:val="center"/>
              <w:rPr>
                <w:rFonts w:ascii="Arial" w:hAnsi="Arial" w:cs="Arial"/>
                <w:color w:val="000000"/>
                <w:lang w:val="es-ES"/>
              </w:rPr>
            </w:pPr>
          </w:p>
        </w:tc>
        <w:tc>
          <w:tcPr>
            <w:tcW w:w="786" w:type="dxa"/>
            <w:gridSpan w:val="2"/>
          </w:tcPr>
          <w:p w14:paraId="269A6FB7"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0DBC99EC" w14:textId="77777777" w:rsidR="00CB35C9" w:rsidRPr="00514BAB" w:rsidRDefault="00CB35C9" w:rsidP="000557F9">
            <w:pPr>
              <w:jc w:val="center"/>
              <w:rPr>
                <w:rFonts w:ascii="Arial" w:hAnsi="Arial" w:cs="Arial"/>
                <w:color w:val="000000"/>
                <w:lang w:val="es-ES"/>
              </w:rPr>
            </w:pPr>
          </w:p>
        </w:tc>
      </w:tr>
      <w:tr w:rsidR="00CB35C9" w:rsidRPr="00514BAB" w14:paraId="50B3C496" w14:textId="77777777" w:rsidTr="008A6085">
        <w:trPr>
          <w:trHeight w:val="20"/>
        </w:trPr>
        <w:tc>
          <w:tcPr>
            <w:tcW w:w="823" w:type="dxa"/>
            <w:shd w:val="clear" w:color="auto" w:fill="auto"/>
            <w:noWrap/>
            <w:vAlign w:val="center"/>
          </w:tcPr>
          <w:p w14:paraId="00830D7D" w14:textId="105E3EE4" w:rsidR="00CB35C9" w:rsidRPr="00514BAB" w:rsidRDefault="00CB35C9" w:rsidP="000557F9">
            <w:pPr>
              <w:jc w:val="center"/>
              <w:rPr>
                <w:rFonts w:ascii="Arial" w:hAnsi="Arial" w:cs="Arial"/>
                <w:color w:val="000000"/>
                <w:lang w:val="es-ES"/>
              </w:rPr>
            </w:pPr>
            <w:r>
              <w:rPr>
                <w:rFonts w:ascii="Arial" w:hAnsi="Arial" w:cs="Arial"/>
                <w:color w:val="000000"/>
                <w:lang w:val="es-ES"/>
              </w:rPr>
              <w:t>7</w:t>
            </w:r>
          </w:p>
        </w:tc>
        <w:tc>
          <w:tcPr>
            <w:tcW w:w="3374" w:type="dxa"/>
            <w:gridSpan w:val="2"/>
            <w:shd w:val="clear" w:color="auto" w:fill="auto"/>
            <w:vAlign w:val="center"/>
          </w:tcPr>
          <w:p w14:paraId="3EA91A40"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7860E42C" w14:textId="77777777" w:rsidR="00CB35C9" w:rsidRDefault="00CB35C9" w:rsidP="0035402B">
            <w:pPr>
              <w:jc w:val="center"/>
              <w:rPr>
                <w:rFonts w:ascii="Arial" w:hAnsi="Arial" w:cs="Arial"/>
                <w:color w:val="000000"/>
                <w:lang w:val="es-ES"/>
              </w:rPr>
            </w:pPr>
          </w:p>
        </w:tc>
        <w:tc>
          <w:tcPr>
            <w:tcW w:w="160" w:type="dxa"/>
          </w:tcPr>
          <w:p w14:paraId="381E5230" w14:textId="77777777" w:rsidR="00CB35C9" w:rsidRPr="00514BAB" w:rsidRDefault="00CB35C9" w:rsidP="000557F9">
            <w:pPr>
              <w:jc w:val="center"/>
              <w:rPr>
                <w:rFonts w:ascii="Arial" w:hAnsi="Arial" w:cs="Arial"/>
                <w:color w:val="000000"/>
                <w:lang w:val="es-ES"/>
              </w:rPr>
            </w:pPr>
          </w:p>
        </w:tc>
        <w:tc>
          <w:tcPr>
            <w:tcW w:w="1211" w:type="dxa"/>
            <w:vAlign w:val="center"/>
          </w:tcPr>
          <w:p w14:paraId="7E43CBFB" w14:textId="77777777" w:rsidR="00CB35C9" w:rsidRPr="00514BAB" w:rsidRDefault="00CB35C9" w:rsidP="000557F9">
            <w:pPr>
              <w:jc w:val="center"/>
              <w:rPr>
                <w:rFonts w:ascii="Arial" w:hAnsi="Arial" w:cs="Arial"/>
                <w:color w:val="000000"/>
                <w:lang w:val="es-ES"/>
              </w:rPr>
            </w:pPr>
          </w:p>
        </w:tc>
        <w:tc>
          <w:tcPr>
            <w:tcW w:w="786" w:type="dxa"/>
            <w:gridSpan w:val="2"/>
          </w:tcPr>
          <w:p w14:paraId="09F56681"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266A2254" w14:textId="77777777" w:rsidR="00CB35C9" w:rsidRPr="00514BAB" w:rsidRDefault="00CB35C9" w:rsidP="000557F9">
            <w:pPr>
              <w:jc w:val="center"/>
              <w:rPr>
                <w:rFonts w:ascii="Arial" w:hAnsi="Arial" w:cs="Arial"/>
                <w:color w:val="000000"/>
                <w:lang w:val="es-ES"/>
              </w:rPr>
            </w:pPr>
          </w:p>
        </w:tc>
      </w:tr>
      <w:tr w:rsidR="00CB35C9" w:rsidRPr="00514BAB" w14:paraId="60FABEE7" w14:textId="77777777" w:rsidTr="008A6085">
        <w:trPr>
          <w:trHeight w:val="20"/>
        </w:trPr>
        <w:tc>
          <w:tcPr>
            <w:tcW w:w="823" w:type="dxa"/>
            <w:shd w:val="clear" w:color="auto" w:fill="auto"/>
            <w:noWrap/>
            <w:vAlign w:val="center"/>
          </w:tcPr>
          <w:p w14:paraId="453A43FF" w14:textId="1D4F03A4" w:rsidR="00CB35C9" w:rsidRPr="00514BAB" w:rsidRDefault="00CB35C9" w:rsidP="000557F9">
            <w:pPr>
              <w:jc w:val="center"/>
              <w:rPr>
                <w:rFonts w:ascii="Arial" w:hAnsi="Arial" w:cs="Arial"/>
                <w:color w:val="000000"/>
                <w:lang w:val="es-ES"/>
              </w:rPr>
            </w:pPr>
            <w:r>
              <w:rPr>
                <w:rFonts w:ascii="Arial" w:hAnsi="Arial" w:cs="Arial"/>
                <w:color w:val="000000"/>
                <w:lang w:val="es-ES"/>
              </w:rPr>
              <w:t>8</w:t>
            </w:r>
          </w:p>
        </w:tc>
        <w:tc>
          <w:tcPr>
            <w:tcW w:w="3374" w:type="dxa"/>
            <w:gridSpan w:val="2"/>
            <w:shd w:val="clear" w:color="auto" w:fill="auto"/>
            <w:vAlign w:val="center"/>
          </w:tcPr>
          <w:p w14:paraId="674F74BC"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6E3E4E19" w14:textId="77777777" w:rsidR="00CB35C9" w:rsidRDefault="00CB35C9" w:rsidP="0035402B">
            <w:pPr>
              <w:jc w:val="center"/>
              <w:rPr>
                <w:rFonts w:ascii="Arial" w:hAnsi="Arial" w:cs="Arial"/>
                <w:color w:val="000000"/>
                <w:lang w:val="es-ES"/>
              </w:rPr>
            </w:pPr>
          </w:p>
        </w:tc>
        <w:tc>
          <w:tcPr>
            <w:tcW w:w="160" w:type="dxa"/>
          </w:tcPr>
          <w:p w14:paraId="6747144F" w14:textId="77777777" w:rsidR="00CB35C9" w:rsidRPr="00514BAB" w:rsidRDefault="00CB35C9" w:rsidP="000557F9">
            <w:pPr>
              <w:jc w:val="center"/>
              <w:rPr>
                <w:rFonts w:ascii="Arial" w:hAnsi="Arial" w:cs="Arial"/>
                <w:color w:val="000000"/>
                <w:lang w:val="es-ES"/>
              </w:rPr>
            </w:pPr>
          </w:p>
        </w:tc>
        <w:tc>
          <w:tcPr>
            <w:tcW w:w="1211" w:type="dxa"/>
            <w:vAlign w:val="center"/>
          </w:tcPr>
          <w:p w14:paraId="2CE30506" w14:textId="77777777" w:rsidR="00CB35C9" w:rsidRPr="00514BAB" w:rsidRDefault="00CB35C9" w:rsidP="000557F9">
            <w:pPr>
              <w:jc w:val="center"/>
              <w:rPr>
                <w:rFonts w:ascii="Arial" w:hAnsi="Arial" w:cs="Arial"/>
                <w:color w:val="000000"/>
                <w:lang w:val="es-ES"/>
              </w:rPr>
            </w:pPr>
          </w:p>
        </w:tc>
        <w:tc>
          <w:tcPr>
            <w:tcW w:w="786" w:type="dxa"/>
            <w:gridSpan w:val="2"/>
          </w:tcPr>
          <w:p w14:paraId="1C44875B"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0C096F2D" w14:textId="77777777" w:rsidR="00CB35C9" w:rsidRPr="00514BAB" w:rsidRDefault="00CB35C9" w:rsidP="000557F9">
            <w:pPr>
              <w:jc w:val="center"/>
              <w:rPr>
                <w:rFonts w:ascii="Arial" w:hAnsi="Arial" w:cs="Arial"/>
                <w:color w:val="000000"/>
                <w:lang w:val="es-ES"/>
              </w:rPr>
            </w:pPr>
          </w:p>
        </w:tc>
      </w:tr>
      <w:tr w:rsidR="00CB35C9" w:rsidRPr="00514BAB" w14:paraId="13140160" w14:textId="77777777" w:rsidTr="008A6085">
        <w:trPr>
          <w:trHeight w:val="20"/>
        </w:trPr>
        <w:tc>
          <w:tcPr>
            <w:tcW w:w="823" w:type="dxa"/>
            <w:shd w:val="clear" w:color="auto" w:fill="auto"/>
            <w:noWrap/>
            <w:vAlign w:val="center"/>
          </w:tcPr>
          <w:p w14:paraId="028218D7" w14:textId="0697C834" w:rsidR="00CB35C9" w:rsidRPr="00514BAB" w:rsidRDefault="00CB35C9" w:rsidP="000557F9">
            <w:pPr>
              <w:jc w:val="center"/>
              <w:rPr>
                <w:rFonts w:ascii="Arial" w:hAnsi="Arial" w:cs="Arial"/>
                <w:color w:val="000000"/>
                <w:lang w:val="es-ES"/>
              </w:rPr>
            </w:pPr>
            <w:r>
              <w:rPr>
                <w:rFonts w:ascii="Arial" w:hAnsi="Arial" w:cs="Arial"/>
                <w:color w:val="000000"/>
                <w:lang w:val="es-ES"/>
              </w:rPr>
              <w:t>9</w:t>
            </w:r>
          </w:p>
        </w:tc>
        <w:tc>
          <w:tcPr>
            <w:tcW w:w="3374" w:type="dxa"/>
            <w:gridSpan w:val="2"/>
            <w:shd w:val="clear" w:color="auto" w:fill="auto"/>
            <w:vAlign w:val="center"/>
          </w:tcPr>
          <w:p w14:paraId="53FF9891"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0F8CCFD1" w14:textId="77777777" w:rsidR="00CB35C9" w:rsidRDefault="00CB35C9" w:rsidP="0035402B">
            <w:pPr>
              <w:jc w:val="center"/>
              <w:rPr>
                <w:rFonts w:ascii="Arial" w:hAnsi="Arial" w:cs="Arial"/>
                <w:color w:val="000000"/>
                <w:lang w:val="es-ES"/>
              </w:rPr>
            </w:pPr>
          </w:p>
        </w:tc>
        <w:tc>
          <w:tcPr>
            <w:tcW w:w="160" w:type="dxa"/>
          </w:tcPr>
          <w:p w14:paraId="280D46F0" w14:textId="77777777" w:rsidR="00CB35C9" w:rsidRPr="00514BAB" w:rsidRDefault="00CB35C9" w:rsidP="000557F9">
            <w:pPr>
              <w:jc w:val="center"/>
              <w:rPr>
                <w:rFonts w:ascii="Arial" w:hAnsi="Arial" w:cs="Arial"/>
                <w:color w:val="000000"/>
                <w:lang w:val="es-ES"/>
              </w:rPr>
            </w:pPr>
          </w:p>
        </w:tc>
        <w:tc>
          <w:tcPr>
            <w:tcW w:w="1211" w:type="dxa"/>
            <w:vAlign w:val="center"/>
          </w:tcPr>
          <w:p w14:paraId="20674001" w14:textId="77777777" w:rsidR="00CB35C9" w:rsidRPr="00514BAB" w:rsidRDefault="00CB35C9" w:rsidP="000557F9">
            <w:pPr>
              <w:jc w:val="center"/>
              <w:rPr>
                <w:rFonts w:ascii="Arial" w:hAnsi="Arial" w:cs="Arial"/>
                <w:color w:val="000000"/>
                <w:lang w:val="es-ES"/>
              </w:rPr>
            </w:pPr>
          </w:p>
        </w:tc>
        <w:tc>
          <w:tcPr>
            <w:tcW w:w="786" w:type="dxa"/>
            <w:gridSpan w:val="2"/>
          </w:tcPr>
          <w:p w14:paraId="340F1F89"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433994F3" w14:textId="77777777" w:rsidR="00CB35C9" w:rsidRPr="00514BAB" w:rsidRDefault="00CB35C9" w:rsidP="000557F9">
            <w:pPr>
              <w:jc w:val="center"/>
              <w:rPr>
                <w:rFonts w:ascii="Arial" w:hAnsi="Arial" w:cs="Arial"/>
                <w:color w:val="000000"/>
                <w:lang w:val="es-ES"/>
              </w:rPr>
            </w:pPr>
          </w:p>
        </w:tc>
      </w:tr>
      <w:tr w:rsidR="00CB35C9" w:rsidRPr="00514BAB" w14:paraId="482A5662" w14:textId="77777777" w:rsidTr="008A6085">
        <w:trPr>
          <w:trHeight w:val="20"/>
        </w:trPr>
        <w:tc>
          <w:tcPr>
            <w:tcW w:w="823" w:type="dxa"/>
            <w:shd w:val="clear" w:color="auto" w:fill="auto"/>
            <w:noWrap/>
            <w:vAlign w:val="center"/>
          </w:tcPr>
          <w:p w14:paraId="54A369AA" w14:textId="0ECE84E9" w:rsidR="00CB35C9" w:rsidRPr="00514BAB" w:rsidRDefault="00CB35C9" w:rsidP="000557F9">
            <w:pPr>
              <w:jc w:val="center"/>
              <w:rPr>
                <w:rFonts w:ascii="Arial" w:hAnsi="Arial" w:cs="Arial"/>
                <w:color w:val="000000"/>
                <w:lang w:val="es-ES"/>
              </w:rPr>
            </w:pPr>
            <w:r>
              <w:rPr>
                <w:rFonts w:ascii="Arial" w:hAnsi="Arial" w:cs="Arial"/>
                <w:color w:val="000000"/>
                <w:lang w:val="es-ES"/>
              </w:rPr>
              <w:t>10</w:t>
            </w:r>
          </w:p>
        </w:tc>
        <w:tc>
          <w:tcPr>
            <w:tcW w:w="3374" w:type="dxa"/>
            <w:gridSpan w:val="2"/>
            <w:shd w:val="clear" w:color="auto" w:fill="auto"/>
            <w:vAlign w:val="center"/>
          </w:tcPr>
          <w:p w14:paraId="1C197454"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17907EA1" w14:textId="77777777" w:rsidR="00CB35C9" w:rsidRDefault="00CB35C9" w:rsidP="0035402B">
            <w:pPr>
              <w:jc w:val="center"/>
              <w:rPr>
                <w:rFonts w:ascii="Arial" w:hAnsi="Arial" w:cs="Arial"/>
                <w:color w:val="000000"/>
                <w:lang w:val="es-ES"/>
              </w:rPr>
            </w:pPr>
          </w:p>
        </w:tc>
        <w:tc>
          <w:tcPr>
            <w:tcW w:w="160" w:type="dxa"/>
          </w:tcPr>
          <w:p w14:paraId="1D569E3D" w14:textId="77777777" w:rsidR="00CB35C9" w:rsidRPr="00514BAB" w:rsidRDefault="00CB35C9" w:rsidP="000557F9">
            <w:pPr>
              <w:jc w:val="center"/>
              <w:rPr>
                <w:rFonts w:ascii="Arial" w:hAnsi="Arial" w:cs="Arial"/>
                <w:color w:val="000000"/>
                <w:lang w:val="es-ES"/>
              </w:rPr>
            </w:pPr>
          </w:p>
        </w:tc>
        <w:tc>
          <w:tcPr>
            <w:tcW w:w="1211" w:type="dxa"/>
            <w:vAlign w:val="center"/>
          </w:tcPr>
          <w:p w14:paraId="1F014308" w14:textId="77777777" w:rsidR="00CB35C9" w:rsidRPr="00514BAB" w:rsidRDefault="00CB35C9" w:rsidP="000557F9">
            <w:pPr>
              <w:jc w:val="center"/>
              <w:rPr>
                <w:rFonts w:ascii="Arial" w:hAnsi="Arial" w:cs="Arial"/>
                <w:color w:val="000000"/>
                <w:lang w:val="es-ES"/>
              </w:rPr>
            </w:pPr>
          </w:p>
        </w:tc>
        <w:tc>
          <w:tcPr>
            <w:tcW w:w="786" w:type="dxa"/>
            <w:gridSpan w:val="2"/>
          </w:tcPr>
          <w:p w14:paraId="0E755E94"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47BA10FB" w14:textId="77777777" w:rsidR="00CB35C9" w:rsidRPr="00514BAB" w:rsidRDefault="00CB35C9" w:rsidP="000557F9">
            <w:pPr>
              <w:jc w:val="center"/>
              <w:rPr>
                <w:rFonts w:ascii="Arial" w:hAnsi="Arial" w:cs="Arial"/>
                <w:color w:val="000000"/>
                <w:lang w:val="es-ES"/>
              </w:rPr>
            </w:pPr>
          </w:p>
        </w:tc>
      </w:tr>
      <w:tr w:rsidR="004B5BD3" w:rsidRPr="00514BAB" w14:paraId="2E695B36" w14:textId="77777777" w:rsidTr="008A6085">
        <w:trPr>
          <w:gridAfter w:val="1"/>
          <w:wAfter w:w="14" w:type="dxa"/>
          <w:trHeight w:val="20"/>
        </w:trPr>
        <w:tc>
          <w:tcPr>
            <w:tcW w:w="2510" w:type="dxa"/>
            <w:gridSpan w:val="2"/>
            <w:shd w:val="clear" w:color="auto" w:fill="E2EFD9" w:themeFill="accent6" w:themeFillTint="33"/>
          </w:tcPr>
          <w:p w14:paraId="6BEE26E5" w14:textId="77777777" w:rsidR="004B5BD3" w:rsidRDefault="004B5BD3" w:rsidP="000557F9">
            <w:pPr>
              <w:jc w:val="center"/>
              <w:rPr>
                <w:rFonts w:ascii="Arial" w:hAnsi="Arial" w:cs="Arial"/>
                <w:color w:val="000000"/>
                <w:lang w:val="es-ES"/>
              </w:rPr>
            </w:pPr>
          </w:p>
        </w:tc>
        <w:tc>
          <w:tcPr>
            <w:tcW w:w="5346" w:type="dxa"/>
            <w:gridSpan w:val="5"/>
            <w:shd w:val="clear" w:color="auto" w:fill="E2EFD9" w:themeFill="accent6" w:themeFillTint="33"/>
            <w:noWrap/>
            <w:vAlign w:val="center"/>
          </w:tcPr>
          <w:p w14:paraId="2A571907" w14:textId="77777777" w:rsidR="004B5BD3" w:rsidRPr="00514BAB" w:rsidRDefault="004B5BD3" w:rsidP="000557F9">
            <w:pPr>
              <w:jc w:val="center"/>
              <w:rPr>
                <w:rFonts w:ascii="Arial" w:hAnsi="Arial" w:cs="Arial"/>
                <w:color w:val="000000"/>
                <w:lang w:val="es-ES"/>
              </w:rPr>
            </w:pPr>
            <w:commentRangeStart w:id="7"/>
            <w:r>
              <w:rPr>
                <w:rFonts w:ascii="Arial" w:hAnsi="Arial" w:cs="Arial"/>
                <w:color w:val="000000"/>
                <w:lang w:val="es-ES"/>
              </w:rPr>
              <w:t>SUBTOTAL</w:t>
            </w:r>
            <w:commentRangeEnd w:id="7"/>
            <w:r>
              <w:rPr>
                <w:rStyle w:val="Refdecomentario"/>
              </w:rPr>
              <w:commentReference w:id="7"/>
            </w:r>
          </w:p>
        </w:tc>
        <w:tc>
          <w:tcPr>
            <w:tcW w:w="972" w:type="dxa"/>
            <w:gridSpan w:val="2"/>
            <w:vAlign w:val="center"/>
          </w:tcPr>
          <w:p w14:paraId="6A67E281" w14:textId="77777777" w:rsidR="004B5BD3" w:rsidRPr="00514BAB" w:rsidRDefault="004B5BD3" w:rsidP="000557F9">
            <w:pPr>
              <w:jc w:val="center"/>
              <w:rPr>
                <w:rFonts w:ascii="Arial" w:hAnsi="Arial" w:cs="Arial"/>
                <w:color w:val="000000"/>
                <w:lang w:val="es-ES"/>
              </w:rPr>
            </w:pPr>
          </w:p>
        </w:tc>
      </w:tr>
      <w:tr w:rsidR="00897408" w:rsidRPr="00514BAB" w14:paraId="1638E1CC" w14:textId="77777777" w:rsidTr="008A6085">
        <w:trPr>
          <w:gridAfter w:val="1"/>
          <w:wAfter w:w="14" w:type="dxa"/>
          <w:trHeight w:val="20"/>
        </w:trPr>
        <w:tc>
          <w:tcPr>
            <w:tcW w:w="2510" w:type="dxa"/>
            <w:gridSpan w:val="2"/>
            <w:shd w:val="clear" w:color="auto" w:fill="FBE4D5" w:themeFill="accent2" w:themeFillTint="33"/>
          </w:tcPr>
          <w:p w14:paraId="1ADCF31F" w14:textId="77777777" w:rsidR="00897408" w:rsidRDefault="00897408" w:rsidP="000557F9">
            <w:pPr>
              <w:jc w:val="center"/>
              <w:rPr>
                <w:rFonts w:ascii="Arial" w:hAnsi="Arial" w:cs="Arial"/>
                <w:color w:val="000000"/>
                <w:lang w:val="es-ES"/>
              </w:rPr>
            </w:pPr>
          </w:p>
        </w:tc>
        <w:tc>
          <w:tcPr>
            <w:tcW w:w="5346" w:type="dxa"/>
            <w:gridSpan w:val="5"/>
            <w:shd w:val="clear" w:color="auto" w:fill="FBE4D5" w:themeFill="accent2" w:themeFillTint="33"/>
            <w:noWrap/>
            <w:vAlign w:val="center"/>
          </w:tcPr>
          <w:p w14:paraId="2967B133" w14:textId="42E01E04" w:rsidR="00897408" w:rsidRPr="00514BAB" w:rsidRDefault="00897408" w:rsidP="000557F9">
            <w:pPr>
              <w:jc w:val="center"/>
              <w:rPr>
                <w:rFonts w:ascii="Arial" w:hAnsi="Arial" w:cs="Arial"/>
                <w:color w:val="000000"/>
                <w:lang w:val="es-ES"/>
              </w:rPr>
            </w:pPr>
            <w:commentRangeStart w:id="8"/>
            <w:r>
              <w:rPr>
                <w:rFonts w:ascii="Arial" w:hAnsi="Arial" w:cs="Arial"/>
                <w:color w:val="000000"/>
                <w:lang w:val="es-ES"/>
              </w:rPr>
              <w:t>IVA</w:t>
            </w:r>
            <w:commentRangeEnd w:id="8"/>
            <w:r>
              <w:rPr>
                <w:rStyle w:val="Refdecomentario"/>
              </w:rPr>
              <w:commentReference w:id="8"/>
            </w:r>
            <w:r w:rsidR="008A6085">
              <w:rPr>
                <w:rFonts w:ascii="Arial" w:hAnsi="Arial" w:cs="Arial"/>
                <w:color w:val="000000"/>
                <w:lang w:val="es-ES"/>
              </w:rPr>
              <w:t xml:space="preserve"> </w:t>
            </w:r>
          </w:p>
        </w:tc>
        <w:tc>
          <w:tcPr>
            <w:tcW w:w="972" w:type="dxa"/>
            <w:gridSpan w:val="2"/>
            <w:vAlign w:val="center"/>
          </w:tcPr>
          <w:p w14:paraId="0A05A934" w14:textId="77777777" w:rsidR="00897408" w:rsidRPr="00514BAB" w:rsidRDefault="00897408" w:rsidP="000557F9">
            <w:pPr>
              <w:jc w:val="center"/>
              <w:rPr>
                <w:rFonts w:ascii="Arial" w:hAnsi="Arial" w:cs="Arial"/>
                <w:color w:val="000000"/>
                <w:lang w:val="es-ES"/>
              </w:rPr>
            </w:pPr>
          </w:p>
        </w:tc>
      </w:tr>
      <w:tr w:rsidR="00897408" w:rsidRPr="00514BAB" w14:paraId="07CF15B2" w14:textId="77777777" w:rsidTr="008A6085">
        <w:trPr>
          <w:gridAfter w:val="1"/>
          <w:wAfter w:w="14" w:type="dxa"/>
          <w:trHeight w:val="20"/>
        </w:trPr>
        <w:tc>
          <w:tcPr>
            <w:tcW w:w="2510" w:type="dxa"/>
            <w:gridSpan w:val="2"/>
            <w:shd w:val="clear" w:color="auto" w:fill="C5E0B3" w:themeFill="accent6" w:themeFillTint="66"/>
          </w:tcPr>
          <w:p w14:paraId="1F3B018A" w14:textId="77777777" w:rsidR="00897408" w:rsidRDefault="00897408" w:rsidP="000557F9">
            <w:pPr>
              <w:jc w:val="center"/>
              <w:rPr>
                <w:rFonts w:ascii="Arial" w:hAnsi="Arial" w:cs="Arial"/>
                <w:color w:val="000000"/>
                <w:lang w:val="es-ES"/>
              </w:rPr>
            </w:pPr>
          </w:p>
        </w:tc>
        <w:tc>
          <w:tcPr>
            <w:tcW w:w="5346" w:type="dxa"/>
            <w:gridSpan w:val="5"/>
            <w:shd w:val="clear" w:color="auto" w:fill="C5E0B3" w:themeFill="accent6" w:themeFillTint="66"/>
            <w:noWrap/>
            <w:vAlign w:val="center"/>
          </w:tcPr>
          <w:p w14:paraId="35B6C7FA" w14:textId="77777777" w:rsidR="00897408" w:rsidRPr="00514BAB" w:rsidRDefault="00897408" w:rsidP="0008176A">
            <w:pPr>
              <w:ind w:left="708" w:hanging="708"/>
              <w:jc w:val="center"/>
              <w:rPr>
                <w:rFonts w:ascii="Arial" w:hAnsi="Arial" w:cs="Arial"/>
                <w:color w:val="000000"/>
                <w:lang w:val="es-ES"/>
              </w:rPr>
            </w:pPr>
            <w:commentRangeStart w:id="9"/>
            <w:r>
              <w:rPr>
                <w:rFonts w:ascii="Arial" w:hAnsi="Arial" w:cs="Arial"/>
                <w:color w:val="000000"/>
                <w:lang w:val="es-ES"/>
              </w:rPr>
              <w:t>TOTAL</w:t>
            </w:r>
            <w:commentRangeEnd w:id="9"/>
            <w:r>
              <w:rPr>
                <w:rStyle w:val="Refdecomentario"/>
              </w:rPr>
              <w:commentReference w:id="9"/>
            </w:r>
          </w:p>
        </w:tc>
        <w:tc>
          <w:tcPr>
            <w:tcW w:w="972" w:type="dxa"/>
            <w:gridSpan w:val="2"/>
            <w:vAlign w:val="center"/>
          </w:tcPr>
          <w:p w14:paraId="4022882E" w14:textId="77777777" w:rsidR="00897408" w:rsidRPr="00514BAB" w:rsidRDefault="00897408" w:rsidP="000557F9">
            <w:pPr>
              <w:jc w:val="center"/>
              <w:rPr>
                <w:rFonts w:ascii="Arial" w:hAnsi="Arial" w:cs="Arial"/>
                <w:color w:val="000000"/>
                <w:lang w:val="es-ES"/>
              </w:rPr>
            </w:pPr>
          </w:p>
        </w:tc>
      </w:tr>
      <w:tr w:rsidR="00897408" w:rsidRPr="00514BAB" w14:paraId="55B838DC" w14:textId="77777777" w:rsidTr="008A6085">
        <w:trPr>
          <w:gridAfter w:val="1"/>
          <w:wAfter w:w="14" w:type="dxa"/>
          <w:trHeight w:val="20"/>
        </w:trPr>
        <w:tc>
          <w:tcPr>
            <w:tcW w:w="2510" w:type="dxa"/>
            <w:gridSpan w:val="2"/>
            <w:shd w:val="clear" w:color="auto" w:fill="C5E0B3" w:themeFill="accent6" w:themeFillTint="66"/>
          </w:tcPr>
          <w:p w14:paraId="2E7FFDFF" w14:textId="77777777" w:rsidR="00897408" w:rsidRDefault="00897408" w:rsidP="000557F9">
            <w:pPr>
              <w:jc w:val="center"/>
              <w:rPr>
                <w:rFonts w:ascii="Arial" w:hAnsi="Arial" w:cs="Arial"/>
                <w:color w:val="000000"/>
                <w:lang w:val="es-ES"/>
              </w:rPr>
            </w:pPr>
          </w:p>
        </w:tc>
        <w:tc>
          <w:tcPr>
            <w:tcW w:w="5346" w:type="dxa"/>
            <w:gridSpan w:val="5"/>
            <w:shd w:val="clear" w:color="auto" w:fill="C5E0B3" w:themeFill="accent6" w:themeFillTint="66"/>
            <w:noWrap/>
            <w:vAlign w:val="center"/>
          </w:tcPr>
          <w:p w14:paraId="7F3FD92E" w14:textId="77777777" w:rsidR="00897408" w:rsidRPr="00514BAB" w:rsidRDefault="00897408" w:rsidP="000557F9">
            <w:pPr>
              <w:jc w:val="center"/>
              <w:rPr>
                <w:rFonts w:ascii="Arial" w:hAnsi="Arial" w:cs="Arial"/>
                <w:color w:val="000000"/>
                <w:lang w:val="es-ES"/>
              </w:rPr>
            </w:pPr>
          </w:p>
        </w:tc>
        <w:tc>
          <w:tcPr>
            <w:tcW w:w="972" w:type="dxa"/>
            <w:gridSpan w:val="2"/>
            <w:vAlign w:val="center"/>
          </w:tcPr>
          <w:p w14:paraId="4F7BA6BB" w14:textId="77777777" w:rsidR="00897408" w:rsidRPr="00514BAB" w:rsidRDefault="00897408" w:rsidP="000557F9">
            <w:pPr>
              <w:jc w:val="center"/>
              <w:rPr>
                <w:rFonts w:ascii="Arial" w:hAnsi="Arial" w:cs="Arial"/>
                <w:color w:val="000000"/>
                <w:lang w:val="es-ES"/>
              </w:rPr>
            </w:pPr>
          </w:p>
        </w:tc>
      </w:tr>
    </w:tbl>
    <w:p w14:paraId="176A4377" w14:textId="77777777" w:rsidR="00D629F0" w:rsidRDefault="00D629F0" w:rsidP="00D629F0">
      <w:pPr>
        <w:jc w:val="both"/>
        <w:rPr>
          <w:rFonts w:ascii="Arial" w:hAnsi="Arial" w:cs="Arial"/>
          <w:b/>
          <w:bCs/>
          <w:sz w:val="22"/>
          <w:szCs w:val="22"/>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31"/>
        <w:gridCol w:w="5979"/>
        <w:gridCol w:w="1118"/>
      </w:tblGrid>
      <w:tr w:rsidR="00CA6AB3" w:rsidRPr="00D629F0" w14:paraId="382E6B77" w14:textId="77777777" w:rsidTr="001376EF">
        <w:trPr>
          <w:trHeight w:val="750"/>
        </w:trPr>
        <w:tc>
          <w:tcPr>
            <w:tcW w:w="301" w:type="pct"/>
            <w:shd w:val="clear" w:color="auto" w:fill="BFBFBF" w:themeFill="background1" w:themeFillShade="BF"/>
            <w:noWrap/>
            <w:vAlign w:val="center"/>
            <w:hideMark/>
          </w:tcPr>
          <w:p w14:paraId="62AAE327" w14:textId="77777777" w:rsidR="00CA6AB3" w:rsidRPr="00D629F0" w:rsidRDefault="00CA6AB3" w:rsidP="00CA6AB3">
            <w:pPr>
              <w:jc w:val="center"/>
              <w:rPr>
                <w:rFonts w:ascii="Arial" w:hAnsi="Arial" w:cs="Arial"/>
                <w:b/>
                <w:bCs/>
                <w:color w:val="000000"/>
                <w:sz w:val="16"/>
                <w:szCs w:val="16"/>
                <w:lang w:val="es-ES"/>
              </w:rPr>
            </w:pPr>
            <w:commentRangeStart w:id="10"/>
            <w:commentRangeStart w:id="11"/>
            <w:r w:rsidRPr="00D629F0">
              <w:rPr>
                <w:rFonts w:ascii="Arial" w:hAnsi="Arial" w:cs="Arial"/>
                <w:b/>
                <w:bCs/>
                <w:color w:val="000000"/>
                <w:sz w:val="16"/>
                <w:szCs w:val="16"/>
                <w:lang w:val="es-ES"/>
              </w:rPr>
              <w:t>ARTICULO</w:t>
            </w:r>
            <w:commentRangeEnd w:id="10"/>
            <w:r w:rsidR="002A7429">
              <w:rPr>
                <w:rStyle w:val="Refdecomentario"/>
              </w:rPr>
              <w:commentReference w:id="10"/>
            </w:r>
            <w:commentRangeEnd w:id="11"/>
            <w:r w:rsidR="002A7429">
              <w:rPr>
                <w:rStyle w:val="Refdecomentario"/>
              </w:rPr>
              <w:commentReference w:id="11"/>
            </w:r>
          </w:p>
        </w:tc>
        <w:tc>
          <w:tcPr>
            <w:tcW w:w="4483" w:type="pct"/>
            <w:shd w:val="clear" w:color="auto" w:fill="BFBFBF" w:themeFill="background1" w:themeFillShade="BF"/>
            <w:noWrap/>
            <w:vAlign w:val="center"/>
            <w:hideMark/>
          </w:tcPr>
          <w:p w14:paraId="50D92E7A" w14:textId="77777777" w:rsidR="00CA6AB3" w:rsidRPr="00D629F0" w:rsidRDefault="00CA6AB3" w:rsidP="00CA6AB3">
            <w:pPr>
              <w:jc w:val="center"/>
              <w:rPr>
                <w:rFonts w:ascii="Arial" w:hAnsi="Arial" w:cs="Arial"/>
                <w:b/>
                <w:bCs/>
                <w:color w:val="000000"/>
                <w:sz w:val="16"/>
                <w:szCs w:val="16"/>
                <w:lang w:val="es-ES"/>
              </w:rPr>
            </w:pPr>
            <w:commentRangeStart w:id="12"/>
            <w:r w:rsidRPr="00D629F0">
              <w:rPr>
                <w:rFonts w:ascii="Arial" w:hAnsi="Arial" w:cs="Arial"/>
                <w:b/>
                <w:bCs/>
                <w:color w:val="000000"/>
                <w:sz w:val="16"/>
                <w:szCs w:val="16"/>
                <w:lang w:val="es-ES"/>
              </w:rPr>
              <w:t>DESCRIPCIÓN DEL ELEMENTO</w:t>
            </w:r>
            <w:commentRangeEnd w:id="12"/>
            <w:r w:rsidR="009477B0">
              <w:rPr>
                <w:rStyle w:val="Refdecomentario"/>
              </w:rPr>
              <w:commentReference w:id="12"/>
            </w:r>
          </w:p>
        </w:tc>
        <w:tc>
          <w:tcPr>
            <w:tcW w:w="216" w:type="pct"/>
            <w:shd w:val="clear" w:color="auto" w:fill="BFBFBF" w:themeFill="background1" w:themeFillShade="BF"/>
            <w:vAlign w:val="center"/>
          </w:tcPr>
          <w:p w14:paraId="36D8D9F5" w14:textId="77777777" w:rsidR="00CA6AB3" w:rsidRPr="00D629F0" w:rsidRDefault="00CA6AB3" w:rsidP="00CA6AB3">
            <w:pPr>
              <w:jc w:val="center"/>
              <w:rPr>
                <w:rFonts w:ascii="Arial" w:hAnsi="Arial" w:cs="Arial"/>
                <w:b/>
                <w:bCs/>
                <w:color w:val="000000"/>
                <w:sz w:val="16"/>
                <w:szCs w:val="16"/>
                <w:lang w:val="es-ES"/>
              </w:rPr>
            </w:pPr>
            <w:commentRangeStart w:id="13"/>
            <w:r>
              <w:rPr>
                <w:rFonts w:ascii="Arial" w:hAnsi="Arial" w:cs="Arial"/>
                <w:b/>
                <w:bCs/>
                <w:color w:val="000000"/>
                <w:sz w:val="16"/>
                <w:szCs w:val="16"/>
                <w:lang w:val="es-ES"/>
              </w:rPr>
              <w:t>MARCA</w:t>
            </w:r>
            <w:commentRangeEnd w:id="13"/>
            <w:r w:rsidR="009477B0">
              <w:rPr>
                <w:rStyle w:val="Refdecomentario"/>
              </w:rPr>
              <w:commentReference w:id="13"/>
            </w:r>
          </w:p>
        </w:tc>
      </w:tr>
      <w:tr w:rsidR="001376EF" w:rsidRPr="00514BAB" w14:paraId="014E74B8" w14:textId="77777777" w:rsidTr="001376EF">
        <w:trPr>
          <w:trHeight w:val="20"/>
        </w:trPr>
        <w:tc>
          <w:tcPr>
            <w:tcW w:w="301" w:type="pct"/>
            <w:shd w:val="clear" w:color="auto" w:fill="auto"/>
            <w:vAlign w:val="center"/>
          </w:tcPr>
          <w:p w14:paraId="67DD7770" w14:textId="4A1B32C1" w:rsidR="001376EF" w:rsidRDefault="001376EF" w:rsidP="001376EF">
            <w:pPr>
              <w:jc w:val="center"/>
              <w:rPr>
                <w:rFonts w:ascii="Arial" w:hAnsi="Arial" w:cs="Arial"/>
                <w:color w:val="000000"/>
                <w:lang w:val="es-ES"/>
              </w:rPr>
            </w:pPr>
            <w:r>
              <w:rPr>
                <w:rFonts w:ascii="Arial" w:hAnsi="Arial" w:cs="Arial"/>
                <w:color w:val="000000"/>
                <w:lang w:val="es-ES"/>
              </w:rPr>
              <w:t>1</w:t>
            </w:r>
          </w:p>
        </w:tc>
        <w:tc>
          <w:tcPr>
            <w:tcW w:w="4483" w:type="pct"/>
            <w:shd w:val="clear" w:color="auto" w:fill="auto"/>
            <w:noWrap/>
            <w:vAlign w:val="center"/>
          </w:tcPr>
          <w:p w14:paraId="363C0145" w14:textId="43293237" w:rsidR="001376EF" w:rsidRDefault="001376EF" w:rsidP="001376EF">
            <w:pPr>
              <w:jc w:val="both"/>
              <w:rPr>
                <w:rFonts w:ascii="Arial" w:hAnsi="Arial" w:cs="Arial"/>
                <w:color w:val="000000"/>
                <w:lang w:val="es-ES"/>
              </w:rPr>
            </w:pPr>
          </w:p>
        </w:tc>
        <w:tc>
          <w:tcPr>
            <w:tcW w:w="216" w:type="pct"/>
          </w:tcPr>
          <w:p w14:paraId="37097807" w14:textId="53BE8BFD" w:rsidR="001376EF" w:rsidRDefault="001376EF" w:rsidP="001376EF">
            <w:pPr>
              <w:jc w:val="both"/>
              <w:rPr>
                <w:rFonts w:ascii="Arial" w:hAnsi="Arial" w:cs="Arial"/>
                <w:color w:val="000000"/>
                <w:lang w:val="es-ES"/>
              </w:rPr>
            </w:pPr>
          </w:p>
        </w:tc>
      </w:tr>
      <w:tr w:rsidR="00CB35C9" w:rsidRPr="00514BAB" w14:paraId="3C9A3854" w14:textId="77777777" w:rsidTr="001376EF">
        <w:trPr>
          <w:trHeight w:val="20"/>
        </w:trPr>
        <w:tc>
          <w:tcPr>
            <w:tcW w:w="301" w:type="pct"/>
            <w:shd w:val="clear" w:color="auto" w:fill="auto"/>
            <w:vAlign w:val="center"/>
          </w:tcPr>
          <w:p w14:paraId="6DB31662" w14:textId="1D271155" w:rsidR="00CB35C9" w:rsidRDefault="00CB35C9" w:rsidP="001376EF">
            <w:pPr>
              <w:jc w:val="center"/>
              <w:rPr>
                <w:rFonts w:ascii="Arial" w:hAnsi="Arial" w:cs="Arial"/>
                <w:color w:val="000000"/>
                <w:lang w:val="es-ES"/>
              </w:rPr>
            </w:pPr>
            <w:r>
              <w:rPr>
                <w:rFonts w:ascii="Arial" w:hAnsi="Arial" w:cs="Arial"/>
                <w:color w:val="000000"/>
                <w:lang w:val="es-ES"/>
              </w:rPr>
              <w:t>2</w:t>
            </w:r>
          </w:p>
        </w:tc>
        <w:tc>
          <w:tcPr>
            <w:tcW w:w="4483" w:type="pct"/>
            <w:shd w:val="clear" w:color="auto" w:fill="auto"/>
            <w:noWrap/>
            <w:vAlign w:val="center"/>
          </w:tcPr>
          <w:p w14:paraId="0A6EABDC" w14:textId="77777777" w:rsidR="00CB35C9" w:rsidRDefault="00CB35C9" w:rsidP="001376EF">
            <w:pPr>
              <w:jc w:val="both"/>
              <w:rPr>
                <w:rFonts w:ascii="Arial" w:hAnsi="Arial" w:cs="Arial"/>
                <w:color w:val="000000"/>
                <w:lang w:val="es-ES"/>
              </w:rPr>
            </w:pPr>
          </w:p>
        </w:tc>
        <w:tc>
          <w:tcPr>
            <w:tcW w:w="216" w:type="pct"/>
          </w:tcPr>
          <w:p w14:paraId="52C3CCF2" w14:textId="77777777" w:rsidR="00CB35C9" w:rsidRDefault="00CB35C9" w:rsidP="001376EF">
            <w:pPr>
              <w:jc w:val="both"/>
              <w:rPr>
                <w:rFonts w:ascii="Arial" w:hAnsi="Arial" w:cs="Arial"/>
                <w:color w:val="000000"/>
                <w:lang w:val="es-ES"/>
              </w:rPr>
            </w:pPr>
          </w:p>
        </w:tc>
      </w:tr>
      <w:tr w:rsidR="00CB35C9" w:rsidRPr="00514BAB" w14:paraId="762105AE" w14:textId="77777777" w:rsidTr="001376EF">
        <w:trPr>
          <w:trHeight w:val="20"/>
        </w:trPr>
        <w:tc>
          <w:tcPr>
            <w:tcW w:w="301" w:type="pct"/>
            <w:shd w:val="clear" w:color="auto" w:fill="auto"/>
            <w:vAlign w:val="center"/>
          </w:tcPr>
          <w:p w14:paraId="2F5E8642" w14:textId="1F633B9A" w:rsidR="00CB35C9" w:rsidRDefault="00CB35C9" w:rsidP="001376EF">
            <w:pPr>
              <w:jc w:val="center"/>
              <w:rPr>
                <w:rFonts w:ascii="Arial" w:hAnsi="Arial" w:cs="Arial"/>
                <w:color w:val="000000"/>
                <w:lang w:val="es-ES"/>
              </w:rPr>
            </w:pPr>
            <w:r>
              <w:rPr>
                <w:rFonts w:ascii="Arial" w:hAnsi="Arial" w:cs="Arial"/>
                <w:color w:val="000000"/>
                <w:lang w:val="es-ES"/>
              </w:rPr>
              <w:t>3</w:t>
            </w:r>
          </w:p>
        </w:tc>
        <w:tc>
          <w:tcPr>
            <w:tcW w:w="4483" w:type="pct"/>
            <w:shd w:val="clear" w:color="auto" w:fill="auto"/>
            <w:noWrap/>
            <w:vAlign w:val="center"/>
          </w:tcPr>
          <w:p w14:paraId="58515AE1" w14:textId="77777777" w:rsidR="00CB35C9" w:rsidRDefault="00CB35C9" w:rsidP="001376EF">
            <w:pPr>
              <w:jc w:val="both"/>
              <w:rPr>
                <w:rFonts w:ascii="Arial" w:hAnsi="Arial" w:cs="Arial"/>
                <w:color w:val="000000"/>
                <w:lang w:val="es-ES"/>
              </w:rPr>
            </w:pPr>
          </w:p>
        </w:tc>
        <w:tc>
          <w:tcPr>
            <w:tcW w:w="216" w:type="pct"/>
          </w:tcPr>
          <w:p w14:paraId="44185FD3" w14:textId="77777777" w:rsidR="00CB35C9" w:rsidRDefault="00CB35C9" w:rsidP="001376EF">
            <w:pPr>
              <w:jc w:val="both"/>
              <w:rPr>
                <w:rFonts w:ascii="Arial" w:hAnsi="Arial" w:cs="Arial"/>
                <w:color w:val="000000"/>
                <w:lang w:val="es-ES"/>
              </w:rPr>
            </w:pPr>
          </w:p>
        </w:tc>
      </w:tr>
      <w:tr w:rsidR="00CB35C9" w:rsidRPr="00514BAB" w14:paraId="52A31E0A" w14:textId="77777777" w:rsidTr="001376EF">
        <w:trPr>
          <w:trHeight w:val="20"/>
        </w:trPr>
        <w:tc>
          <w:tcPr>
            <w:tcW w:w="301" w:type="pct"/>
            <w:shd w:val="clear" w:color="auto" w:fill="auto"/>
            <w:vAlign w:val="center"/>
          </w:tcPr>
          <w:p w14:paraId="7BD38A6C" w14:textId="66A5EA44" w:rsidR="00CB35C9" w:rsidRDefault="00CB35C9" w:rsidP="001376EF">
            <w:pPr>
              <w:jc w:val="center"/>
              <w:rPr>
                <w:rFonts w:ascii="Arial" w:hAnsi="Arial" w:cs="Arial"/>
                <w:color w:val="000000"/>
                <w:lang w:val="es-ES"/>
              </w:rPr>
            </w:pPr>
            <w:r>
              <w:rPr>
                <w:rFonts w:ascii="Arial" w:hAnsi="Arial" w:cs="Arial"/>
                <w:color w:val="000000"/>
                <w:lang w:val="es-ES"/>
              </w:rPr>
              <w:t>4</w:t>
            </w:r>
          </w:p>
        </w:tc>
        <w:tc>
          <w:tcPr>
            <w:tcW w:w="4483" w:type="pct"/>
            <w:shd w:val="clear" w:color="auto" w:fill="auto"/>
            <w:noWrap/>
            <w:vAlign w:val="center"/>
          </w:tcPr>
          <w:p w14:paraId="7D7253FB" w14:textId="77777777" w:rsidR="00CB35C9" w:rsidRDefault="00CB35C9" w:rsidP="001376EF">
            <w:pPr>
              <w:jc w:val="both"/>
              <w:rPr>
                <w:rFonts w:ascii="Arial" w:hAnsi="Arial" w:cs="Arial"/>
                <w:color w:val="000000"/>
                <w:lang w:val="es-ES"/>
              </w:rPr>
            </w:pPr>
          </w:p>
        </w:tc>
        <w:tc>
          <w:tcPr>
            <w:tcW w:w="216" w:type="pct"/>
          </w:tcPr>
          <w:p w14:paraId="260CC30A" w14:textId="77777777" w:rsidR="00CB35C9" w:rsidRDefault="00CB35C9" w:rsidP="001376EF">
            <w:pPr>
              <w:jc w:val="both"/>
              <w:rPr>
                <w:rFonts w:ascii="Arial" w:hAnsi="Arial" w:cs="Arial"/>
                <w:color w:val="000000"/>
                <w:lang w:val="es-ES"/>
              </w:rPr>
            </w:pPr>
          </w:p>
        </w:tc>
      </w:tr>
    </w:tbl>
    <w:p w14:paraId="6E4EEB99" w14:textId="77777777" w:rsidR="0096564B" w:rsidRPr="0096564B" w:rsidRDefault="0096564B" w:rsidP="0096564B">
      <w:pPr>
        <w:jc w:val="both"/>
        <w:rPr>
          <w:rFonts w:ascii="Arial" w:hAnsi="Arial" w:cs="Arial"/>
          <w:sz w:val="22"/>
          <w:szCs w:val="22"/>
        </w:rPr>
      </w:pPr>
    </w:p>
    <w:p w14:paraId="64B13721" w14:textId="77777777" w:rsidR="0096564B" w:rsidRDefault="0096564B" w:rsidP="0096564B">
      <w:pPr>
        <w:jc w:val="both"/>
        <w:rPr>
          <w:rFonts w:ascii="Arial" w:hAnsi="Arial" w:cs="Arial"/>
          <w:sz w:val="22"/>
          <w:szCs w:val="22"/>
        </w:rPr>
      </w:pPr>
      <w:commentRangeStart w:id="14"/>
      <w:r>
        <w:rPr>
          <w:rFonts w:ascii="Arial" w:hAnsi="Arial" w:cs="Arial"/>
          <w:b/>
          <w:sz w:val="22"/>
          <w:szCs w:val="22"/>
        </w:rPr>
        <w:t>Nota 1:</w:t>
      </w:r>
      <w:r>
        <w:rPr>
          <w:rFonts w:ascii="Arial" w:hAnsi="Arial" w:cs="Arial"/>
          <w:sz w:val="22"/>
          <w:szCs w:val="22"/>
        </w:rPr>
        <w:t xml:space="preserve"> </w:t>
      </w:r>
      <w:bookmarkStart w:id="15" w:name="_Hlk64908668"/>
      <w:r>
        <w:rPr>
          <w:rFonts w:ascii="Arial" w:hAnsi="Arial" w:cs="Arial"/>
          <w:color w:val="000000"/>
          <w:sz w:val="22"/>
          <w:szCs w:val="22"/>
        </w:rPr>
        <w:t>Que el valor de la oferta debe incluir y discriminar el IVA, demás gastos, derechos, impuestos, tasas, contribuciones y descuentos de Ley a que haya lugar, en atención a la naturaleza del oferente, servicio y/o producto a suministrarse</w:t>
      </w:r>
      <w:bookmarkEnd w:id="15"/>
      <w:r>
        <w:rPr>
          <w:rFonts w:ascii="Arial" w:hAnsi="Arial" w:cs="Arial"/>
          <w:color w:val="000000"/>
          <w:sz w:val="22"/>
          <w:szCs w:val="22"/>
        </w:rPr>
        <w:t xml:space="preserve">, así </w:t>
      </w:r>
      <w:r w:rsidR="006E76B5">
        <w:rPr>
          <w:rFonts w:ascii="Arial" w:hAnsi="Arial" w:cs="Arial"/>
          <w:color w:val="000000"/>
          <w:sz w:val="22"/>
          <w:szCs w:val="22"/>
        </w:rPr>
        <w:t>pues,</w:t>
      </w:r>
      <w:r>
        <w:rPr>
          <w:rFonts w:ascii="Arial" w:hAnsi="Arial" w:cs="Arial"/>
          <w:color w:val="000000"/>
          <w:sz w:val="22"/>
          <w:szCs w:val="22"/>
        </w:rPr>
        <w:t xml:space="preserve"> todo valor que no haya sido discriminado se considerará incluido en los valores totales y no habrá lugar a reconocimiento posterior.</w:t>
      </w:r>
    </w:p>
    <w:p w14:paraId="7D9CD237" w14:textId="77777777" w:rsidR="0096564B" w:rsidRDefault="0096564B" w:rsidP="0096564B">
      <w:pPr>
        <w:jc w:val="both"/>
        <w:rPr>
          <w:rFonts w:ascii="Arial" w:hAnsi="Arial" w:cs="Arial"/>
          <w:sz w:val="22"/>
          <w:szCs w:val="22"/>
        </w:rPr>
      </w:pPr>
    </w:p>
    <w:p w14:paraId="04397109" w14:textId="77777777" w:rsidR="0096564B" w:rsidRDefault="0096564B" w:rsidP="0096564B">
      <w:pPr>
        <w:jc w:val="both"/>
        <w:rPr>
          <w:rFonts w:ascii="Arial" w:hAnsi="Arial" w:cs="Arial"/>
          <w:bCs/>
          <w:sz w:val="22"/>
          <w:szCs w:val="22"/>
        </w:rPr>
      </w:pPr>
      <w:r>
        <w:rPr>
          <w:rFonts w:ascii="Arial" w:hAnsi="Arial" w:cs="Arial"/>
          <w:b/>
          <w:sz w:val="22"/>
          <w:szCs w:val="22"/>
        </w:rPr>
        <w:t>Nota 2:</w:t>
      </w:r>
      <w:r>
        <w:rPr>
          <w:rFonts w:ascii="Arial" w:hAnsi="Arial" w:cs="Arial"/>
          <w:sz w:val="22"/>
          <w:szCs w:val="22"/>
        </w:rPr>
        <w:t xml:space="preserve"> </w:t>
      </w:r>
      <w:r>
        <w:rPr>
          <w:rFonts w:ascii="Arial" w:hAnsi="Arial" w:cs="Arial"/>
          <w:bCs/>
          <w:sz w:val="22"/>
          <w:szCs w:val="22"/>
        </w:rPr>
        <w:t>Cualquier inquietud pueden realizar observaciones un día antes que se acabe el término para presentar ofertas.</w:t>
      </w:r>
    </w:p>
    <w:p w14:paraId="2AB20CDC" w14:textId="77777777" w:rsidR="0096564B" w:rsidRDefault="0096564B" w:rsidP="0096564B">
      <w:pPr>
        <w:jc w:val="both"/>
        <w:rPr>
          <w:rFonts w:ascii="Arial" w:hAnsi="Arial" w:cs="Arial"/>
          <w:bCs/>
          <w:sz w:val="22"/>
          <w:szCs w:val="22"/>
        </w:rPr>
      </w:pPr>
    </w:p>
    <w:p w14:paraId="0BA41C4E" w14:textId="77777777" w:rsidR="0096564B" w:rsidRDefault="0096564B" w:rsidP="0096564B">
      <w:pPr>
        <w:jc w:val="both"/>
        <w:rPr>
          <w:rFonts w:ascii="Arial" w:hAnsi="Arial" w:cs="Arial"/>
          <w:bCs/>
          <w:sz w:val="22"/>
          <w:szCs w:val="22"/>
        </w:rPr>
      </w:pPr>
      <w:r>
        <w:rPr>
          <w:rFonts w:ascii="Arial" w:hAnsi="Arial" w:cs="Arial"/>
          <w:b/>
          <w:sz w:val="22"/>
          <w:szCs w:val="22"/>
        </w:rPr>
        <w:t>Nota 3:</w:t>
      </w:r>
      <w:r>
        <w:rPr>
          <w:rFonts w:ascii="Arial" w:hAnsi="Arial" w:cs="Arial"/>
          <w:sz w:val="22"/>
          <w:szCs w:val="22"/>
        </w:rPr>
        <w:t xml:space="preserve"> </w:t>
      </w:r>
      <w:r>
        <w:rPr>
          <w:rFonts w:ascii="Arial" w:hAnsi="Arial" w:cs="Arial"/>
          <w:bCs/>
          <w:sz w:val="22"/>
          <w:szCs w:val="22"/>
        </w:rPr>
        <w:t xml:space="preserve">El presente documento </w:t>
      </w:r>
      <w:r w:rsidRPr="0096564B">
        <w:rPr>
          <w:rFonts w:ascii="Arial" w:hAnsi="Arial" w:cs="Arial"/>
          <w:bCs/>
          <w:i/>
          <w:sz w:val="22"/>
          <w:szCs w:val="22"/>
          <w:u w:val="single"/>
        </w:rPr>
        <w:t>debe ser ajustado</w:t>
      </w:r>
      <w:r>
        <w:rPr>
          <w:rFonts w:ascii="Arial" w:hAnsi="Arial" w:cs="Arial"/>
          <w:bCs/>
          <w:sz w:val="22"/>
          <w:szCs w:val="22"/>
        </w:rPr>
        <w:t xml:space="preserve"> a la realidad del oferente y su propuesta, incluyendo o eliminando segmentos necesarios de las tablas.</w:t>
      </w:r>
      <w:commentRangeEnd w:id="14"/>
      <w:r w:rsidR="009477B0">
        <w:rPr>
          <w:rStyle w:val="Refdecomentario"/>
        </w:rPr>
        <w:commentReference w:id="14"/>
      </w:r>
    </w:p>
    <w:p w14:paraId="31DEA1A5" w14:textId="77777777" w:rsidR="000A76F3" w:rsidRDefault="000A76F3" w:rsidP="001C2A7D">
      <w:pPr>
        <w:rPr>
          <w:rFonts w:ascii="Arial" w:hAnsi="Arial" w:cs="Arial"/>
          <w:sz w:val="22"/>
          <w:szCs w:val="22"/>
        </w:rPr>
      </w:pPr>
    </w:p>
    <w:p w14:paraId="44EC1174" w14:textId="77777777" w:rsidR="001C2A7D" w:rsidRPr="00D629F0" w:rsidRDefault="001C2A7D" w:rsidP="001C2A7D">
      <w:pPr>
        <w:rPr>
          <w:rFonts w:ascii="Arial" w:hAnsi="Arial" w:cs="Arial"/>
          <w:sz w:val="22"/>
          <w:szCs w:val="22"/>
        </w:rPr>
      </w:pPr>
      <w:commentRangeStart w:id="16"/>
      <w:r w:rsidRPr="00D629F0">
        <w:rPr>
          <w:rFonts w:ascii="Arial" w:hAnsi="Arial" w:cs="Arial"/>
          <w:sz w:val="22"/>
          <w:szCs w:val="22"/>
        </w:rPr>
        <w:t>FIRMA AUTORIZADA DEL OFERENTE</w:t>
      </w:r>
      <w:commentRangeEnd w:id="16"/>
      <w:r w:rsidR="009477B0">
        <w:rPr>
          <w:rStyle w:val="Refdecomentario"/>
        </w:rPr>
        <w:commentReference w:id="16"/>
      </w:r>
      <w:r w:rsidRPr="00D629F0">
        <w:rPr>
          <w:rFonts w:ascii="Arial" w:hAnsi="Arial" w:cs="Arial"/>
          <w:sz w:val="22"/>
          <w:szCs w:val="22"/>
        </w:rPr>
        <w:t xml:space="preserve">: </w:t>
      </w:r>
    </w:p>
    <w:p w14:paraId="2F66792A" w14:textId="77777777" w:rsidR="001C2A7D" w:rsidRPr="00D629F0" w:rsidRDefault="001C2A7D" w:rsidP="001C2A7D">
      <w:pPr>
        <w:rPr>
          <w:rFonts w:ascii="Arial" w:hAnsi="Arial" w:cs="Arial"/>
          <w:sz w:val="22"/>
          <w:szCs w:val="22"/>
        </w:rPr>
      </w:pPr>
      <w:commentRangeStart w:id="17"/>
      <w:r w:rsidRPr="00D629F0">
        <w:rPr>
          <w:rFonts w:ascii="Arial" w:hAnsi="Arial" w:cs="Arial"/>
          <w:sz w:val="22"/>
          <w:szCs w:val="22"/>
        </w:rPr>
        <w:t>NOMBRE</w:t>
      </w:r>
      <w:commentRangeEnd w:id="17"/>
      <w:r w:rsidR="009477B0">
        <w:rPr>
          <w:rStyle w:val="Refdecomentario"/>
        </w:rPr>
        <w:commentReference w:id="17"/>
      </w:r>
      <w:r w:rsidRPr="00D629F0">
        <w:rPr>
          <w:rFonts w:ascii="Arial" w:hAnsi="Arial" w:cs="Arial"/>
          <w:sz w:val="22"/>
          <w:szCs w:val="22"/>
        </w:rPr>
        <w:t xml:space="preserve">: </w:t>
      </w:r>
    </w:p>
    <w:p w14:paraId="09431AED" w14:textId="77777777" w:rsidR="001C2A7D" w:rsidRPr="00D629F0" w:rsidRDefault="001C2A7D" w:rsidP="001C2A7D">
      <w:pPr>
        <w:rPr>
          <w:rFonts w:ascii="Arial" w:hAnsi="Arial" w:cs="Arial"/>
          <w:sz w:val="22"/>
          <w:szCs w:val="22"/>
        </w:rPr>
      </w:pPr>
      <w:commentRangeStart w:id="18"/>
      <w:r w:rsidRPr="00D629F0">
        <w:rPr>
          <w:rFonts w:ascii="Arial" w:hAnsi="Arial" w:cs="Arial"/>
          <w:sz w:val="22"/>
          <w:szCs w:val="22"/>
        </w:rPr>
        <w:lastRenderedPageBreak/>
        <w:t>CARGO</w:t>
      </w:r>
      <w:commentRangeEnd w:id="18"/>
      <w:r w:rsidR="009477B0">
        <w:rPr>
          <w:rStyle w:val="Refdecomentario"/>
        </w:rPr>
        <w:commentReference w:id="18"/>
      </w:r>
      <w:r w:rsidRPr="00D629F0">
        <w:rPr>
          <w:rFonts w:ascii="Arial" w:hAnsi="Arial" w:cs="Arial"/>
          <w:sz w:val="22"/>
          <w:szCs w:val="22"/>
        </w:rPr>
        <w:t xml:space="preserve">: </w:t>
      </w:r>
    </w:p>
    <w:p w14:paraId="6E6CA154" w14:textId="77777777" w:rsidR="001C2A7D" w:rsidRPr="00D629F0" w:rsidRDefault="001C2A7D" w:rsidP="001C2A7D">
      <w:pPr>
        <w:rPr>
          <w:rFonts w:ascii="Arial" w:hAnsi="Arial" w:cs="Arial"/>
          <w:sz w:val="22"/>
          <w:szCs w:val="22"/>
        </w:rPr>
      </w:pPr>
      <w:commentRangeStart w:id="19"/>
      <w:r w:rsidRPr="00D629F0">
        <w:rPr>
          <w:rFonts w:ascii="Arial" w:hAnsi="Arial" w:cs="Arial"/>
          <w:sz w:val="22"/>
          <w:szCs w:val="22"/>
        </w:rPr>
        <w:t>TELEFONO</w:t>
      </w:r>
      <w:commentRangeEnd w:id="19"/>
      <w:r w:rsidR="009477B0">
        <w:rPr>
          <w:rStyle w:val="Refdecomentario"/>
        </w:rPr>
        <w:commentReference w:id="19"/>
      </w:r>
      <w:r w:rsidRPr="00D629F0">
        <w:rPr>
          <w:rFonts w:ascii="Arial" w:hAnsi="Arial" w:cs="Arial"/>
          <w:sz w:val="22"/>
          <w:szCs w:val="22"/>
        </w:rPr>
        <w:t>:</w:t>
      </w:r>
      <w:r w:rsidR="007C480C" w:rsidRPr="00D629F0">
        <w:rPr>
          <w:rFonts w:ascii="Arial" w:hAnsi="Arial" w:cs="Arial"/>
          <w:sz w:val="22"/>
          <w:szCs w:val="22"/>
        </w:rPr>
        <w:t xml:space="preserve"> </w:t>
      </w:r>
    </w:p>
    <w:p w14:paraId="16ABB2B4" w14:textId="24E5B809" w:rsidR="00E04090" w:rsidRPr="00104BBF" w:rsidRDefault="001C2A7D">
      <w:pPr>
        <w:rPr>
          <w:rFonts w:ascii="Arial" w:hAnsi="Arial" w:cs="Arial"/>
          <w:color w:val="000000"/>
          <w:sz w:val="22"/>
          <w:szCs w:val="22"/>
        </w:rPr>
      </w:pPr>
      <w:commentRangeStart w:id="20"/>
      <w:r w:rsidRPr="00D629F0">
        <w:rPr>
          <w:rFonts w:ascii="Arial" w:hAnsi="Arial" w:cs="Arial"/>
          <w:sz w:val="22"/>
          <w:szCs w:val="22"/>
        </w:rPr>
        <w:t>E-MAIL</w:t>
      </w:r>
      <w:commentRangeEnd w:id="20"/>
      <w:r w:rsidR="009477B0">
        <w:rPr>
          <w:rStyle w:val="Refdecomentario"/>
        </w:rPr>
        <w:commentReference w:id="20"/>
      </w:r>
      <w:r w:rsidRPr="00D629F0">
        <w:rPr>
          <w:rFonts w:ascii="Arial" w:hAnsi="Arial" w:cs="Arial"/>
          <w:sz w:val="22"/>
          <w:szCs w:val="22"/>
        </w:rPr>
        <w:t>:</w:t>
      </w:r>
    </w:p>
    <w:sectPr w:rsidR="00E04090" w:rsidRPr="00104BBF" w:rsidSect="0014235B">
      <w:headerReference w:type="even" r:id="rId10"/>
      <w:headerReference w:type="default" r:id="rId11"/>
      <w:footerReference w:type="default" r:id="rId12"/>
      <w:pgSz w:w="12240" w:h="15840" w:code="1"/>
      <w:pgMar w:top="567" w:right="1701" w:bottom="567" w:left="1701" w:header="563" w:footer="357" w:gutter="0"/>
      <w:cols w:space="720"/>
      <w:docGrid w:linePitch="272"/>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KU" w:date="2022-05-25T14:25:00Z" w:initials="K">
    <w:p w14:paraId="630C23CE" w14:textId="77777777" w:rsidR="004B5BD3" w:rsidRDefault="004B5BD3">
      <w:pPr>
        <w:pStyle w:val="Textocomentario"/>
      </w:pPr>
      <w:r>
        <w:rPr>
          <w:rStyle w:val="Refdecomentario"/>
        </w:rPr>
        <w:annotationRef/>
      </w:r>
      <w:r>
        <w:t>SECCION ESTABLECIDA PARA SEÑALAR POR IDENTIFICACION NUMERICA LA UNIDAD DE UN CONJUNTO DE ARTICULOS (</w:t>
      </w:r>
      <w:r w:rsidRPr="002A7429">
        <w:t>Producto u objeto que se compra o se vende</w:t>
      </w:r>
      <w:r>
        <w:t>), SUMINISTROS O BIENES OFERTADOS POR EL PROPONENTE.</w:t>
      </w:r>
    </w:p>
  </w:comment>
  <w:comment w:id="2" w:author="KU" w:date="2022-05-25T14:27:00Z" w:initials="K">
    <w:p w14:paraId="63C68D92" w14:textId="77777777" w:rsidR="004B5BD3" w:rsidRDefault="004B5BD3">
      <w:pPr>
        <w:pStyle w:val="Textocomentario"/>
      </w:pPr>
      <w:r>
        <w:rPr>
          <w:rStyle w:val="Refdecomentario"/>
        </w:rPr>
        <w:annotationRef/>
      </w:r>
      <w:r>
        <w:t>SECCION ESTABLECIDA PARA PRESENTAR POR DENOMINACION TECNICA O COMERCIAL A LAS UNIDADES DEL CONJUNTO DE ARTICULOS (</w:t>
      </w:r>
      <w:r w:rsidRPr="002A7429">
        <w:t>Producto u objeto que se compra o se vende</w:t>
      </w:r>
      <w:r>
        <w:t>), SUMINISTROS O BIENES OFERTADOS POR EL PROPONENTE.</w:t>
      </w:r>
    </w:p>
  </w:comment>
  <w:comment w:id="3" w:author="KU" w:date="2022-05-25T14:30:00Z" w:initials="K">
    <w:p w14:paraId="5331FDEB" w14:textId="77777777" w:rsidR="004B5BD3" w:rsidRDefault="004B5BD3">
      <w:pPr>
        <w:pStyle w:val="Textocomentario"/>
      </w:pPr>
      <w:r>
        <w:rPr>
          <w:rStyle w:val="Refdecomentario"/>
        </w:rPr>
        <w:annotationRef/>
      </w:r>
      <w:r>
        <w:t>SECCION ESTABLECIDA PARA PRESENTAR DE FORMA CUANTITATIVA LA OFERTA POR ARTICULOS (</w:t>
      </w:r>
      <w:r w:rsidRPr="002A7429">
        <w:t>Producto u objeto que se compra o se vende</w:t>
      </w:r>
      <w:r>
        <w:t>), SUMINISTROS O BIENES OFERTADOS POR EL PROPONENTE.</w:t>
      </w:r>
    </w:p>
  </w:comment>
  <w:comment w:id="4" w:author="KU" w:date="2022-05-25T14:35:00Z" w:initials="K">
    <w:p w14:paraId="3FE6FF15" w14:textId="77777777" w:rsidR="004B5BD3" w:rsidRDefault="004B5BD3">
      <w:pPr>
        <w:pStyle w:val="Textocomentario"/>
      </w:pPr>
      <w:r>
        <w:rPr>
          <w:rStyle w:val="Refdecomentario"/>
        </w:rPr>
        <w:annotationRef/>
      </w:r>
      <w:r>
        <w:t>SECCION ESTABLECIDA PARA EXPRESAR NUMERICAMENTE Y EN MONEDA LOS VALORES QUE COMERCIALMENTE LE SON IMPUTADOS A UNA UNIDAD DE LOS ARTICULOS (</w:t>
      </w:r>
      <w:r w:rsidRPr="002A7429">
        <w:t>Producto u objeto que se compra o se vende</w:t>
      </w:r>
      <w:r>
        <w:t>), SUMINISTROS O BIENES OFERTADOS POR EL PROPONENTE QUE FUERON DENOMINADOS EN LA SECCION “ARTICULO”.</w:t>
      </w:r>
    </w:p>
  </w:comment>
  <w:comment w:id="5" w:author="KU" w:date="2022-05-25T14:37:00Z" w:initials="K">
    <w:p w14:paraId="1BD492E3" w14:textId="77777777" w:rsidR="004B5BD3" w:rsidRDefault="004B5BD3">
      <w:pPr>
        <w:pStyle w:val="Textocomentario"/>
      </w:pPr>
      <w:r>
        <w:rPr>
          <w:rStyle w:val="Refdecomentario"/>
        </w:rPr>
        <w:annotationRef/>
      </w:r>
      <w:r>
        <w:t>SECCION ESTABLECIDA PARA SEÑALAR EN LOS CASOS EN QUE LA LEGISLACION COLOMBIANA A EXPRESADO SON OBJETO DE APLICARSELES EL PORCENTAJE DEL IMPUESTO SOBRE EL VALOR AGREGADO – IVA A LOS ARTICULOS (</w:t>
      </w:r>
      <w:r w:rsidRPr="002A7429">
        <w:t>Producto u objeto que se compra o se vende</w:t>
      </w:r>
      <w:r>
        <w:t>), SUMINISTROS O BIENES OFERTADOS POR EL PROPONENTE QUE FUERON DENOMINADOS EN LA SECCION “ARTICULO”.</w:t>
      </w:r>
    </w:p>
  </w:comment>
  <w:comment w:id="6" w:author="KU" w:date="2022-05-25T14:41:00Z" w:initials="K">
    <w:p w14:paraId="4513C22A" w14:textId="77777777" w:rsidR="004B5BD3" w:rsidRDefault="004B5BD3">
      <w:pPr>
        <w:pStyle w:val="Textocomentario"/>
      </w:pPr>
      <w:r>
        <w:rPr>
          <w:rStyle w:val="Refdecomentario"/>
        </w:rPr>
        <w:annotationRef/>
      </w:r>
      <w:r>
        <w:t>SECCION ESTABLECIDA PARA EXPRESAR NUMERICAMENTE Y EN MONEDA LOS VALORES QUE COMERCIALMENTE LE SON IMPUTADOS AL PRODUCTO ENTRE LA CANTIDAD SEÑALADA EN LA SECCION “CANTIDAD” Y EL VALOR QUE LE CORRESPONDE EN A LA UNIDAD DE LOS ARTICULOS (</w:t>
      </w:r>
      <w:r w:rsidRPr="002A7429">
        <w:t>Producto u objeto que se compra o se vende</w:t>
      </w:r>
      <w:r>
        <w:t xml:space="preserve">), SUMINISTROS O BIENES OFERTADOS POR EL PROPONENTE QUE FUERON DENOMINADOS EN LA SECCION “ARTICULO”, QUE FUE SEÑALADA EN LA SECCION “VALOR UNITARIO”. </w:t>
      </w:r>
    </w:p>
  </w:comment>
  <w:comment w:id="7" w:author="KU" w:date="2022-05-25T14:43:00Z" w:initials="K">
    <w:p w14:paraId="220CABD6" w14:textId="77777777" w:rsidR="004B5BD3" w:rsidRDefault="004B5BD3">
      <w:pPr>
        <w:pStyle w:val="Textocomentario"/>
      </w:pPr>
      <w:r>
        <w:rPr>
          <w:rStyle w:val="Refdecomentario"/>
        </w:rPr>
        <w:annotationRef/>
      </w:r>
      <w:r>
        <w:t>SECCION ESTABLECIDA PAR EXPRESAR LA SUMATORIA DE LAS DIFERENTES CASILLAS DE LOS ARTICULOS EN LA COLUMNA “VALOR TOTAL”</w:t>
      </w:r>
    </w:p>
  </w:comment>
  <w:comment w:id="8" w:author="KU" w:date="2022-05-25T14:48:00Z" w:initials="K">
    <w:p w14:paraId="5B28FDC4" w14:textId="77777777" w:rsidR="00897408" w:rsidRDefault="00897408">
      <w:pPr>
        <w:pStyle w:val="Textocomentario"/>
      </w:pPr>
      <w:r>
        <w:rPr>
          <w:rStyle w:val="Refdecomentario"/>
        </w:rPr>
        <w:annotationRef/>
      </w:r>
      <w:r>
        <w:t>SECCION ESTABLECIDA PARA SEÑALAR LA SUMATORIA DEL IMPUESTO SOBRE EL VALOR AGREGADO – IVA A LOS ARTICULOS (</w:t>
      </w:r>
      <w:r w:rsidRPr="002A7429">
        <w:t>Producto u objeto que se compra o se vende</w:t>
      </w:r>
      <w:r>
        <w:t>), SUMINISTROS O BIENES OFERTADOS POR EL PROPONENTE QUE FUERON DENOMINADOS EN LA SECCION “ARTICULO”.</w:t>
      </w:r>
    </w:p>
  </w:comment>
  <w:comment w:id="9" w:author="KU" w:date="2022-05-25T14:49:00Z" w:initials="K">
    <w:p w14:paraId="4E9C3DEA" w14:textId="77777777" w:rsidR="00897408" w:rsidRDefault="00897408">
      <w:pPr>
        <w:pStyle w:val="Textocomentario"/>
      </w:pPr>
      <w:r>
        <w:rPr>
          <w:rStyle w:val="Refdecomentario"/>
        </w:rPr>
        <w:annotationRef/>
      </w:r>
      <w:r>
        <w:t xml:space="preserve">SECCION ESTABLECIDA PARA EXPRESAR EL CALCULO </w:t>
      </w:r>
      <w:r w:rsidRPr="002A7429">
        <w:t xml:space="preserve">NUMERICAMENTE Y EN MONEDA LOS VALORES </w:t>
      </w:r>
      <w:r>
        <w:t>QUE COMPONEN DE FORMA COMPLETA Y TOTALIZADA LA OFERTA ECONOMICA.</w:t>
      </w:r>
    </w:p>
  </w:comment>
  <w:comment w:id="10" w:author="KU" w:date="2022-05-25T14:50:00Z" w:initials="K">
    <w:p w14:paraId="5B00218F" w14:textId="77777777" w:rsidR="002A7429" w:rsidRDefault="002A7429">
      <w:pPr>
        <w:pStyle w:val="Textocomentario"/>
      </w:pPr>
      <w:r>
        <w:rPr>
          <w:rStyle w:val="Refdecomentario"/>
        </w:rPr>
        <w:annotationRef/>
      </w:r>
      <w:r>
        <w:rPr>
          <w:rStyle w:val="Refdecomentario"/>
        </w:rPr>
        <w:annotationRef/>
      </w:r>
      <w:r>
        <w:t>SECCION ESTABLECIDA PARA PRESENTAR POR DENOMINACION TECNICA O COMERCIAL A LAS UNIDADES DEL CONJUNTO DE</w:t>
      </w:r>
      <w:r w:rsidR="009477B0">
        <w:t xml:space="preserve"> LOS</w:t>
      </w:r>
      <w:r>
        <w:t xml:space="preserve"> ARTICULOS (</w:t>
      </w:r>
      <w:r w:rsidRPr="002A7429">
        <w:t>Producto u objeto que se compra o se vende</w:t>
      </w:r>
      <w:r>
        <w:t>), SUMINISTROS O BIENES OFERTADOS POR EL PROPONENTE.</w:t>
      </w:r>
    </w:p>
  </w:comment>
  <w:comment w:id="11" w:author="KU" w:date="2022-05-25T14:51:00Z" w:initials="K">
    <w:p w14:paraId="2F1445D7" w14:textId="77777777" w:rsidR="002A7429" w:rsidRDefault="002A7429">
      <w:pPr>
        <w:pStyle w:val="Textocomentario"/>
      </w:pPr>
      <w:r>
        <w:rPr>
          <w:rStyle w:val="Refdecomentario"/>
        </w:rPr>
        <w:annotationRef/>
      </w:r>
      <w:r>
        <w:rPr>
          <w:rStyle w:val="Refdecomentario"/>
        </w:rPr>
        <w:annotationRef/>
      </w:r>
      <w:r>
        <w:t>SECCION ESTABLECIDA PARA PRESENTAR POR DENOMINACION TECNICA O COMERCIAL A LAS UNIDADES DEL CONJUNTO DE ARTICULOS (</w:t>
      </w:r>
      <w:r w:rsidRPr="002A7429">
        <w:t>Producto u objeto que se compra o se vende</w:t>
      </w:r>
      <w:r>
        <w:t>), SUMINISTROS O BIENES OFERTADOS POR EL PROPONENTE.</w:t>
      </w:r>
    </w:p>
  </w:comment>
  <w:comment w:id="12" w:author="KU" w:date="2022-05-25T14:52:00Z" w:initials="K">
    <w:p w14:paraId="37C8093F" w14:textId="77777777" w:rsidR="009477B0" w:rsidRDefault="009477B0">
      <w:pPr>
        <w:pStyle w:val="Textocomentario"/>
      </w:pPr>
      <w:r>
        <w:rPr>
          <w:rStyle w:val="Refdecomentario"/>
        </w:rPr>
        <w:annotationRef/>
      </w:r>
      <w:r>
        <w:t>SECCION ESTABLECIDA PARA PRESENTAR DE MANERA AMPLIA Y EN PROSA LAS CONDICIONES DE CARÁCTER TECNICO DE LOS ARTICULOS (</w:t>
      </w:r>
      <w:r w:rsidRPr="002A7429">
        <w:t>Producto u objeto que se compra o se vende</w:t>
      </w:r>
      <w:r>
        <w:t>), SUMINISTROS O BIENES OFERTADOS POR EL PROPONENTE.</w:t>
      </w:r>
    </w:p>
  </w:comment>
  <w:comment w:id="13" w:author="KU" w:date="2022-05-25T14:54:00Z" w:initials="K">
    <w:p w14:paraId="10177BF3" w14:textId="77777777" w:rsidR="009477B0" w:rsidRDefault="009477B0">
      <w:pPr>
        <w:pStyle w:val="Textocomentario"/>
      </w:pPr>
      <w:r>
        <w:rPr>
          <w:rStyle w:val="Refdecomentario"/>
        </w:rPr>
        <w:annotationRef/>
      </w:r>
      <w:r>
        <w:rPr>
          <w:rStyle w:val="Refdecomentario"/>
        </w:rPr>
        <w:t xml:space="preserve">SECCION ESTABLECIDA PARA EXPRESAR EL NOMBRE, DENOMINACION O </w:t>
      </w:r>
      <w:r w:rsidRPr="009477B0">
        <w:rPr>
          <w:rStyle w:val="Refdecomentario"/>
        </w:rPr>
        <w:t>SEÑAL QUE SE HACE O SE PONE EN ALGUIEN O ALGO, PARA DISTINGUIRLOS, O PARA DENOTAR CALIDAD O PERTENENCIA</w:t>
      </w:r>
      <w:r>
        <w:rPr>
          <w:rStyle w:val="Refdecomentario"/>
        </w:rPr>
        <w:t xml:space="preserve"> </w:t>
      </w:r>
      <w:r>
        <w:t>DE LOS ARTICULOS (</w:t>
      </w:r>
      <w:r w:rsidRPr="002A7429">
        <w:t>Producto u objeto que se compra o se vende</w:t>
      </w:r>
      <w:r>
        <w:t>), SUMINISTROS O BIENES OFERTADOS POR EL PROPONENTE</w:t>
      </w:r>
      <w:r w:rsidRPr="009477B0">
        <w:rPr>
          <w:rStyle w:val="Refdecomentario"/>
        </w:rPr>
        <w:t>.</w:t>
      </w:r>
    </w:p>
  </w:comment>
  <w:comment w:id="14" w:author="KU" w:date="2022-05-25T14:57:00Z" w:initials="K">
    <w:p w14:paraId="6FFAC662" w14:textId="77777777" w:rsidR="009477B0" w:rsidRDefault="009477B0">
      <w:pPr>
        <w:pStyle w:val="Textocomentario"/>
      </w:pPr>
      <w:r>
        <w:rPr>
          <w:rStyle w:val="Refdecomentario"/>
        </w:rPr>
        <w:annotationRef/>
      </w:r>
      <w:r>
        <w:t>RECOMENDACIONES DADAS POR LA ENTIDAD PARA EL LLENADO EXITOSO DEL FORMATO.</w:t>
      </w:r>
    </w:p>
  </w:comment>
  <w:comment w:id="16" w:author="KU" w:date="2022-05-25T15:00:00Z" w:initials="K">
    <w:p w14:paraId="029984C8" w14:textId="77777777" w:rsidR="009477B0" w:rsidRDefault="009477B0">
      <w:pPr>
        <w:pStyle w:val="Textocomentario"/>
      </w:pPr>
      <w:r>
        <w:rPr>
          <w:rStyle w:val="Refdecomentario"/>
        </w:rPr>
        <w:annotationRef/>
      </w:r>
      <w:r>
        <w:t>SECCION ESTABLECIDA PARA QUE SE CONSIGNE LA FIRMA DEL REPRESENTATE LEGAL O QUIEN HAGA LAS VECES Y ESTE FACULTADO PARA PRESENTAR OFERTAS, COMPROMETER Y OBLIGAR A LA PERSONA JURIDICA; O DE LA PERSONA NATURAL QUE DESEA PARTICIPAR EN EL PROCESO.</w:t>
      </w:r>
    </w:p>
  </w:comment>
  <w:comment w:id="17" w:author="KU" w:date="2022-05-25T15:03:00Z" w:initials="K">
    <w:p w14:paraId="5687A4C7" w14:textId="77777777" w:rsidR="009477B0" w:rsidRDefault="009477B0">
      <w:pPr>
        <w:pStyle w:val="Textocomentario"/>
      </w:pPr>
      <w:r>
        <w:rPr>
          <w:rStyle w:val="Refdecomentario"/>
        </w:rPr>
        <w:annotationRef/>
      </w:r>
      <w:r>
        <w:t>SECCION ESTABLECIDA PARA PRESENTAR EL NOMBRE EN FORMA EXACTA A COMO SE ENCUENTRA EN EL DOCUMENTO DE IDENTIDAD DE LA PERSONA NATURAL QUE PRESENTA LA OFERTA EN NOMBRE PROPIA O DE UNA PERSONA JURIDICA</w:t>
      </w:r>
    </w:p>
  </w:comment>
  <w:comment w:id="18" w:author="KU" w:date="2022-05-25T15:05:00Z" w:initials="K">
    <w:p w14:paraId="2CC94202" w14:textId="77777777" w:rsidR="009477B0" w:rsidRDefault="009477B0">
      <w:pPr>
        <w:pStyle w:val="Textocomentario"/>
      </w:pPr>
      <w:r>
        <w:rPr>
          <w:rStyle w:val="Refdecomentario"/>
        </w:rPr>
        <w:annotationRef/>
      </w:r>
      <w:r>
        <w:t>SECCION ESTABLECIDA PARA EXPRESAR LA RELACION QUE POSEE LA PERSONA NATURAL PARA CON LA PERSONA JURIDICA DE LLEGAR A SER EL CASO.</w:t>
      </w:r>
    </w:p>
  </w:comment>
  <w:comment w:id="19" w:author="KU" w:date="2022-05-25T15:06:00Z" w:initials="K">
    <w:p w14:paraId="3FF61DCB" w14:textId="77777777" w:rsidR="009477B0" w:rsidRDefault="009477B0">
      <w:pPr>
        <w:pStyle w:val="Textocomentario"/>
      </w:pPr>
      <w:r>
        <w:rPr>
          <w:rStyle w:val="Refdecomentario"/>
        </w:rPr>
        <w:annotationRef/>
      </w:r>
      <w:r>
        <w:t xml:space="preserve">SECCION ESTABLECIDA PARA QUE SE PRESENTE EL NUMERO DE COMUNICACIÓN QUE PERTENESCA A LA </w:t>
      </w:r>
      <w:r w:rsidRPr="009477B0">
        <w:t xml:space="preserve">SECUENCIA DE DÍGITOS UTILIZADA PARA IDENTIFICAR UNA LÍNEA TELEFÓNICA </w:t>
      </w:r>
      <w:r>
        <w:t>EN LA CUAL SE PUEDA CONTACTAR AL OFERENTE.</w:t>
      </w:r>
    </w:p>
  </w:comment>
  <w:comment w:id="20" w:author="KU" w:date="2022-05-25T15:08:00Z" w:initials="K">
    <w:p w14:paraId="5FE1D122" w14:textId="77777777" w:rsidR="009477B0" w:rsidRDefault="009477B0">
      <w:pPr>
        <w:pStyle w:val="Textocomentario"/>
      </w:pPr>
      <w:r>
        <w:rPr>
          <w:rStyle w:val="Refdecomentario"/>
        </w:rPr>
        <w:annotationRef/>
      </w:r>
      <w:r>
        <w:t>SECCION ESTABLECIDA PARA QUE SE PRESENTE POR PARTE VOLUNTARIA DEL OFERENTE UNA DIRECCION ELECTRONICA PARA ALLEGAR INFORMACION EN CASO DE SER OBJETO DE UN PROCESO CONTRACTUAL RESULTANTE DEL PROCESO DE SELECCIÓN.</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30C23CE" w15:done="0"/>
  <w15:commentEx w15:paraId="63C68D92" w15:done="0"/>
  <w15:commentEx w15:paraId="5331FDEB" w15:done="0"/>
  <w15:commentEx w15:paraId="3FE6FF15" w15:done="0"/>
  <w15:commentEx w15:paraId="1BD492E3" w15:done="0"/>
  <w15:commentEx w15:paraId="4513C22A" w15:done="0"/>
  <w15:commentEx w15:paraId="220CABD6" w15:done="0"/>
  <w15:commentEx w15:paraId="5B28FDC4" w15:done="0"/>
  <w15:commentEx w15:paraId="4E9C3DEA" w15:done="0"/>
  <w15:commentEx w15:paraId="5B00218F" w15:done="0"/>
  <w15:commentEx w15:paraId="2F1445D7" w15:done="0"/>
  <w15:commentEx w15:paraId="37C8093F" w15:done="0"/>
  <w15:commentEx w15:paraId="10177BF3" w15:done="0"/>
  <w15:commentEx w15:paraId="6FFAC662" w15:done="0"/>
  <w15:commentEx w15:paraId="029984C8" w15:done="0"/>
  <w15:commentEx w15:paraId="5687A4C7" w15:done="0"/>
  <w15:commentEx w15:paraId="2CC94202" w15:done="0"/>
  <w15:commentEx w15:paraId="3FF61DCB" w15:done="0"/>
  <w15:commentEx w15:paraId="5FE1D122"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BFDEA0" w14:textId="77777777" w:rsidR="00AA0B63" w:rsidRDefault="00AA0B63">
      <w:r>
        <w:separator/>
      </w:r>
    </w:p>
  </w:endnote>
  <w:endnote w:type="continuationSeparator" w:id="0">
    <w:p w14:paraId="3469DF27" w14:textId="77777777" w:rsidR="00AA0B63" w:rsidRDefault="00AA0B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897671" w14:textId="0DAACED9" w:rsidR="00771497" w:rsidRDefault="00771497">
    <w:pPr>
      <w:pStyle w:val="Piedepgina"/>
      <w:jc w:val="right"/>
    </w:pPr>
    <w:r>
      <w:fldChar w:fldCharType="begin"/>
    </w:r>
    <w:r>
      <w:instrText xml:space="preserve"> PAGE   \* MERGEFORMAT </w:instrText>
    </w:r>
    <w:r>
      <w:fldChar w:fldCharType="separate"/>
    </w:r>
    <w:r w:rsidR="000B601F">
      <w:rPr>
        <w:noProof/>
      </w:rPr>
      <w:t>2</w:t>
    </w:r>
    <w:r>
      <w:fldChar w:fldCharType="end"/>
    </w:r>
  </w:p>
  <w:p w14:paraId="549184B9" w14:textId="77777777" w:rsidR="00771497" w:rsidRPr="00501D91" w:rsidRDefault="00771497" w:rsidP="00C33B33">
    <w:pPr>
      <w:pStyle w:val="Piedepgina"/>
      <w:rPr>
        <w:rFonts w:eastAsia="Arial Unicode MS"/>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714C80" w14:textId="77777777" w:rsidR="00AA0B63" w:rsidRDefault="00AA0B63">
      <w:r>
        <w:separator/>
      </w:r>
    </w:p>
  </w:footnote>
  <w:footnote w:type="continuationSeparator" w:id="0">
    <w:p w14:paraId="29325D85" w14:textId="77777777" w:rsidR="00AA0B63" w:rsidRDefault="00AA0B6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6030C3" w14:textId="77777777" w:rsidR="00771497" w:rsidRDefault="00771497" w:rsidP="00C33B33">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F3B92A3" w14:textId="77777777" w:rsidR="00771497" w:rsidRDefault="00771497" w:rsidP="00C33B33">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98" w:type="dxa"/>
      <w:jc w:val="center"/>
      <w:tblLayout w:type="fixed"/>
      <w:tblCellMar>
        <w:left w:w="70" w:type="dxa"/>
        <w:right w:w="70" w:type="dxa"/>
      </w:tblCellMar>
      <w:tblLook w:val="0000" w:firstRow="0" w:lastRow="0" w:firstColumn="0" w:lastColumn="0" w:noHBand="0" w:noVBand="0"/>
    </w:tblPr>
    <w:tblGrid>
      <w:gridCol w:w="1702"/>
      <w:gridCol w:w="1276"/>
      <w:gridCol w:w="4678"/>
      <w:gridCol w:w="1842"/>
    </w:tblGrid>
    <w:tr w:rsidR="00771497" w:rsidRPr="008C428E" w14:paraId="679F94E6" w14:textId="77777777" w:rsidTr="0096564B">
      <w:trPr>
        <w:cantSplit/>
        <w:trHeight w:val="20"/>
        <w:jc w:val="center"/>
      </w:trPr>
      <w:tc>
        <w:tcPr>
          <w:tcW w:w="2978" w:type="dxa"/>
          <w:gridSpan w:val="2"/>
          <w:tcBorders>
            <w:top w:val="single" w:sz="4" w:space="0" w:color="000000"/>
            <w:left w:val="single" w:sz="4" w:space="0" w:color="000000"/>
            <w:bottom w:val="single" w:sz="4" w:space="0" w:color="auto"/>
          </w:tcBorders>
          <w:vAlign w:val="center"/>
        </w:tcPr>
        <w:p w14:paraId="2170B834" w14:textId="77777777" w:rsidR="00771497" w:rsidRPr="00974777" w:rsidRDefault="001E7A1B" w:rsidP="001E7A1B">
          <w:pPr>
            <w:pStyle w:val="Encabezado"/>
            <w:spacing w:line="276" w:lineRule="auto"/>
            <w:rPr>
              <w:rFonts w:ascii="Arial" w:hAnsi="Arial" w:cs="Arial"/>
            </w:rPr>
          </w:pPr>
          <w:r>
            <w:rPr>
              <w:rStyle w:val="nfasis"/>
              <w:rFonts w:ascii="Arial" w:hAnsi="Arial" w:cs="Arial"/>
            </w:rPr>
            <w:t>3</w:t>
          </w:r>
          <w:r w:rsidR="00771497" w:rsidRPr="00974777">
            <w:rPr>
              <w:rStyle w:val="nfasis"/>
              <w:rFonts w:ascii="Arial" w:hAnsi="Arial" w:cs="Arial"/>
            </w:rPr>
            <w:t>GJ.200.031.03.</w:t>
          </w:r>
          <w:r w:rsidR="00771497">
            <w:rPr>
              <w:rStyle w:val="nfasis"/>
              <w:rFonts w:ascii="Arial" w:hAnsi="Arial" w:cs="Arial"/>
            </w:rPr>
            <w:t>17</w:t>
          </w:r>
        </w:p>
      </w:tc>
      <w:tc>
        <w:tcPr>
          <w:tcW w:w="4678" w:type="dxa"/>
          <w:vMerge w:val="restart"/>
          <w:tcBorders>
            <w:top w:val="single" w:sz="4" w:space="0" w:color="000000"/>
            <w:left w:val="single" w:sz="4" w:space="0" w:color="000000"/>
          </w:tcBorders>
          <w:vAlign w:val="center"/>
        </w:tcPr>
        <w:p w14:paraId="7C57742F" w14:textId="77777777" w:rsidR="00771497" w:rsidRPr="00974777" w:rsidRDefault="00771497" w:rsidP="00F251F6">
          <w:pPr>
            <w:pStyle w:val="Encabezado"/>
            <w:snapToGrid w:val="0"/>
            <w:jc w:val="center"/>
            <w:rPr>
              <w:rFonts w:ascii="Arial" w:hAnsi="Arial" w:cs="Arial"/>
              <w:sz w:val="24"/>
            </w:rPr>
          </w:pPr>
          <w:r w:rsidRPr="00974777">
            <w:rPr>
              <w:rFonts w:ascii="Arial" w:hAnsi="Arial" w:cs="Arial"/>
              <w:sz w:val="24"/>
            </w:rPr>
            <w:t>SISTEMA DE GESTIÓN</w:t>
          </w:r>
        </w:p>
        <w:p w14:paraId="42113259" w14:textId="77777777" w:rsidR="00771497" w:rsidRDefault="00771497" w:rsidP="00F251F6">
          <w:pPr>
            <w:pStyle w:val="Encabezado"/>
            <w:snapToGrid w:val="0"/>
            <w:jc w:val="center"/>
            <w:rPr>
              <w:rFonts w:ascii="Arial" w:hAnsi="Arial" w:cs="Arial"/>
              <w:sz w:val="24"/>
            </w:rPr>
          </w:pPr>
          <w:r w:rsidRPr="00974777">
            <w:rPr>
              <w:rFonts w:ascii="Arial" w:hAnsi="Arial" w:cs="Arial"/>
              <w:sz w:val="24"/>
            </w:rPr>
            <w:t>DE CALIDAD.</w:t>
          </w:r>
        </w:p>
        <w:p w14:paraId="28C5632A" w14:textId="77777777" w:rsidR="00771497" w:rsidRPr="00974777" w:rsidRDefault="00771497" w:rsidP="00F251F6">
          <w:pPr>
            <w:pStyle w:val="Encabezado"/>
            <w:snapToGrid w:val="0"/>
            <w:jc w:val="center"/>
            <w:rPr>
              <w:rFonts w:ascii="Arial" w:hAnsi="Arial" w:cs="Arial"/>
              <w:sz w:val="24"/>
            </w:rPr>
          </w:pPr>
        </w:p>
        <w:p w14:paraId="377A0C23" w14:textId="77777777" w:rsidR="00771497" w:rsidRDefault="00771497" w:rsidP="00F251F6">
          <w:pPr>
            <w:jc w:val="center"/>
            <w:rPr>
              <w:rFonts w:ascii="Arial" w:hAnsi="Arial" w:cs="Arial"/>
              <w:b/>
              <w:sz w:val="22"/>
              <w:szCs w:val="22"/>
            </w:rPr>
          </w:pPr>
          <w:r>
            <w:rPr>
              <w:rFonts w:ascii="Arial" w:hAnsi="Arial" w:cs="Arial"/>
              <w:b/>
              <w:sz w:val="22"/>
              <w:szCs w:val="22"/>
            </w:rPr>
            <w:t>INVITACION PÚBLICA DE MÍNIMA CUANTÍA</w:t>
          </w:r>
        </w:p>
        <w:p w14:paraId="6030784C" w14:textId="73F9596A" w:rsidR="00771497" w:rsidRPr="001F3C8C" w:rsidRDefault="00771497" w:rsidP="00195B3B">
          <w:pPr>
            <w:jc w:val="center"/>
            <w:rPr>
              <w:rFonts w:ascii="Arial" w:hAnsi="Arial" w:cs="Arial"/>
              <w:b/>
              <w:sz w:val="22"/>
              <w:szCs w:val="22"/>
            </w:rPr>
          </w:pPr>
        </w:p>
      </w:tc>
      <w:tc>
        <w:tcPr>
          <w:tcW w:w="1842" w:type="dxa"/>
          <w:vMerge w:val="restart"/>
          <w:tcBorders>
            <w:top w:val="single" w:sz="4" w:space="0" w:color="000000"/>
            <w:left w:val="single" w:sz="4" w:space="0" w:color="000000"/>
            <w:right w:val="single" w:sz="4" w:space="0" w:color="000000"/>
          </w:tcBorders>
          <w:vAlign w:val="center"/>
        </w:tcPr>
        <w:p w14:paraId="3E83F6CB" w14:textId="77777777" w:rsidR="00771497" w:rsidRPr="008C428E" w:rsidRDefault="00771497" w:rsidP="00F251F6">
          <w:pPr>
            <w:pStyle w:val="Encabezado"/>
            <w:jc w:val="center"/>
            <w:rPr>
              <w:rFonts w:ascii="Arial" w:hAnsi="Arial" w:cs="Arial"/>
            </w:rPr>
          </w:pPr>
          <w:r w:rsidRPr="008C428E">
            <w:rPr>
              <w:rFonts w:ascii="Arial" w:hAnsi="Arial" w:cs="Arial"/>
              <w:noProof/>
              <w:lang w:eastAsia="es-CO"/>
            </w:rPr>
            <w:drawing>
              <wp:inline distT="0" distB="0" distL="0" distR="0" wp14:anchorId="2564C1AB" wp14:editId="25668A73">
                <wp:extent cx="860021" cy="847725"/>
                <wp:effectExtent l="0" t="0" r="0" b="0"/>
                <wp:docPr id="1" name="Imagen 1" descr="Logo Nue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Nuev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60720" cy="848414"/>
                        </a:xfrm>
                        <a:prstGeom prst="rect">
                          <a:avLst/>
                        </a:prstGeom>
                        <a:noFill/>
                        <a:ln>
                          <a:noFill/>
                        </a:ln>
                      </pic:spPr>
                    </pic:pic>
                  </a:graphicData>
                </a:graphic>
              </wp:inline>
            </w:drawing>
          </w:r>
        </w:p>
      </w:tc>
    </w:tr>
    <w:tr w:rsidR="00771497" w:rsidRPr="008C428E" w14:paraId="4E37BF19" w14:textId="77777777" w:rsidTr="0096564B">
      <w:trPr>
        <w:cantSplit/>
        <w:trHeight w:val="20"/>
        <w:jc w:val="center"/>
      </w:trPr>
      <w:tc>
        <w:tcPr>
          <w:tcW w:w="1702" w:type="dxa"/>
          <w:tcBorders>
            <w:top w:val="single" w:sz="4" w:space="0" w:color="auto"/>
            <w:left w:val="single" w:sz="4" w:space="0" w:color="000000"/>
            <w:bottom w:val="single" w:sz="4" w:space="0" w:color="auto"/>
            <w:right w:val="single" w:sz="4" w:space="0" w:color="auto"/>
          </w:tcBorders>
          <w:vAlign w:val="center"/>
        </w:tcPr>
        <w:p w14:paraId="70201C82" w14:textId="77777777" w:rsidR="00771497" w:rsidRPr="00F17B3E" w:rsidRDefault="00771497" w:rsidP="00F251F6">
          <w:pPr>
            <w:pStyle w:val="Encabezado"/>
            <w:jc w:val="center"/>
            <w:rPr>
              <w:rFonts w:ascii="Arial" w:hAnsi="Arial" w:cs="Arial"/>
              <w:sz w:val="18"/>
              <w:szCs w:val="18"/>
            </w:rPr>
          </w:pPr>
          <w:r w:rsidRPr="00F17B3E">
            <w:rPr>
              <w:rFonts w:ascii="Arial" w:hAnsi="Arial" w:cs="Arial"/>
              <w:sz w:val="18"/>
              <w:szCs w:val="18"/>
            </w:rPr>
            <w:t>VERSIÓN</w:t>
          </w:r>
        </w:p>
      </w:tc>
      <w:tc>
        <w:tcPr>
          <w:tcW w:w="1276" w:type="dxa"/>
          <w:tcBorders>
            <w:top w:val="single" w:sz="4" w:space="0" w:color="auto"/>
            <w:left w:val="single" w:sz="4" w:space="0" w:color="auto"/>
            <w:bottom w:val="single" w:sz="4" w:space="0" w:color="auto"/>
          </w:tcBorders>
          <w:vAlign w:val="center"/>
        </w:tcPr>
        <w:p w14:paraId="1AF2A914" w14:textId="77777777" w:rsidR="00771497" w:rsidRPr="00F17B3E" w:rsidRDefault="00771497" w:rsidP="00F251F6">
          <w:pPr>
            <w:pStyle w:val="Encabezado"/>
            <w:jc w:val="center"/>
            <w:rPr>
              <w:rFonts w:ascii="Arial" w:hAnsi="Arial" w:cs="Arial"/>
              <w:sz w:val="18"/>
              <w:szCs w:val="18"/>
            </w:rPr>
          </w:pPr>
          <w:r w:rsidRPr="00F17B3E">
            <w:rPr>
              <w:rFonts w:ascii="Arial" w:hAnsi="Arial" w:cs="Arial"/>
              <w:sz w:val="18"/>
              <w:szCs w:val="18"/>
            </w:rPr>
            <w:t>1</w:t>
          </w:r>
        </w:p>
      </w:tc>
      <w:tc>
        <w:tcPr>
          <w:tcW w:w="4678" w:type="dxa"/>
          <w:vMerge/>
          <w:tcBorders>
            <w:left w:val="single" w:sz="4" w:space="0" w:color="000000"/>
          </w:tcBorders>
          <w:vAlign w:val="center"/>
        </w:tcPr>
        <w:p w14:paraId="6A4D35DC" w14:textId="77777777" w:rsidR="00771497" w:rsidRPr="008C428E" w:rsidRDefault="00771497" w:rsidP="00F251F6">
          <w:pPr>
            <w:pStyle w:val="Encabezado"/>
            <w:snapToGrid w:val="0"/>
            <w:jc w:val="center"/>
            <w:rPr>
              <w:rFonts w:ascii="Arial" w:hAnsi="Arial" w:cs="Arial"/>
            </w:rPr>
          </w:pPr>
        </w:p>
      </w:tc>
      <w:tc>
        <w:tcPr>
          <w:tcW w:w="1842" w:type="dxa"/>
          <w:vMerge/>
          <w:tcBorders>
            <w:left w:val="single" w:sz="4" w:space="0" w:color="000000"/>
            <w:right w:val="single" w:sz="4" w:space="0" w:color="000000"/>
          </w:tcBorders>
          <w:vAlign w:val="center"/>
        </w:tcPr>
        <w:p w14:paraId="2F1831B5" w14:textId="77777777" w:rsidR="00771497" w:rsidRPr="008C428E" w:rsidRDefault="00771497" w:rsidP="00F251F6">
          <w:pPr>
            <w:pStyle w:val="Encabezado"/>
            <w:jc w:val="center"/>
            <w:rPr>
              <w:rFonts w:ascii="Arial" w:hAnsi="Arial" w:cs="Arial"/>
            </w:rPr>
          </w:pPr>
        </w:p>
      </w:tc>
    </w:tr>
    <w:tr w:rsidR="00771497" w:rsidRPr="008C428E" w14:paraId="08344D28" w14:textId="77777777" w:rsidTr="0096564B">
      <w:trPr>
        <w:cantSplit/>
        <w:trHeight w:val="20"/>
        <w:jc w:val="center"/>
      </w:trPr>
      <w:tc>
        <w:tcPr>
          <w:tcW w:w="1702" w:type="dxa"/>
          <w:tcBorders>
            <w:top w:val="single" w:sz="4" w:space="0" w:color="auto"/>
            <w:left w:val="single" w:sz="4" w:space="0" w:color="000000"/>
            <w:bottom w:val="single" w:sz="4" w:space="0" w:color="auto"/>
            <w:right w:val="single" w:sz="4" w:space="0" w:color="auto"/>
          </w:tcBorders>
          <w:vAlign w:val="center"/>
        </w:tcPr>
        <w:p w14:paraId="4BAB13D3" w14:textId="77777777" w:rsidR="00771497" w:rsidRPr="00F17B3E" w:rsidRDefault="00771497" w:rsidP="00F251F6">
          <w:pPr>
            <w:pStyle w:val="Encabezado"/>
            <w:jc w:val="center"/>
            <w:rPr>
              <w:rFonts w:ascii="Arial" w:hAnsi="Arial" w:cs="Arial"/>
              <w:sz w:val="18"/>
              <w:szCs w:val="18"/>
            </w:rPr>
          </w:pPr>
          <w:r w:rsidRPr="00F17B3E">
            <w:rPr>
              <w:rFonts w:ascii="Arial" w:hAnsi="Arial" w:cs="Arial"/>
              <w:sz w:val="18"/>
              <w:szCs w:val="18"/>
            </w:rPr>
            <w:t>FECHA DE ENTRADA EN VIGENCIA</w:t>
          </w:r>
        </w:p>
      </w:tc>
      <w:tc>
        <w:tcPr>
          <w:tcW w:w="1276" w:type="dxa"/>
          <w:tcBorders>
            <w:top w:val="single" w:sz="4" w:space="0" w:color="auto"/>
            <w:left w:val="single" w:sz="4" w:space="0" w:color="auto"/>
            <w:bottom w:val="single" w:sz="4" w:space="0" w:color="auto"/>
          </w:tcBorders>
          <w:vAlign w:val="center"/>
        </w:tcPr>
        <w:p w14:paraId="7D245526" w14:textId="77777777" w:rsidR="00771497" w:rsidRPr="008C428E" w:rsidRDefault="00771497" w:rsidP="00F251F6">
          <w:pPr>
            <w:pStyle w:val="Encabezado"/>
            <w:ind w:left="4252" w:hanging="4252"/>
            <w:jc w:val="center"/>
            <w:rPr>
              <w:rFonts w:ascii="Arial" w:hAnsi="Arial" w:cs="Arial"/>
            </w:rPr>
          </w:pPr>
          <w:r>
            <w:rPr>
              <w:rFonts w:ascii="Arial" w:hAnsi="Arial" w:cs="Arial"/>
            </w:rPr>
            <w:t>24/</w:t>
          </w:r>
          <w:proofErr w:type="spellStart"/>
          <w:r>
            <w:rPr>
              <w:rFonts w:ascii="Arial" w:hAnsi="Arial" w:cs="Arial"/>
            </w:rPr>
            <w:t>sep</w:t>
          </w:r>
          <w:proofErr w:type="spellEnd"/>
          <w:r>
            <w:rPr>
              <w:rFonts w:ascii="Arial" w:hAnsi="Arial" w:cs="Arial"/>
            </w:rPr>
            <w:t>/2018</w:t>
          </w:r>
        </w:p>
      </w:tc>
      <w:tc>
        <w:tcPr>
          <w:tcW w:w="4678" w:type="dxa"/>
          <w:vMerge/>
          <w:tcBorders>
            <w:left w:val="single" w:sz="4" w:space="0" w:color="000000"/>
            <w:bottom w:val="single" w:sz="4" w:space="0" w:color="auto"/>
          </w:tcBorders>
          <w:vAlign w:val="center"/>
        </w:tcPr>
        <w:p w14:paraId="75E3884A" w14:textId="77777777" w:rsidR="00771497" w:rsidRPr="008C428E" w:rsidRDefault="00771497" w:rsidP="00F251F6">
          <w:pPr>
            <w:pStyle w:val="Encabezado"/>
            <w:snapToGrid w:val="0"/>
            <w:jc w:val="center"/>
            <w:rPr>
              <w:rFonts w:ascii="Arial" w:hAnsi="Arial" w:cs="Arial"/>
            </w:rPr>
          </w:pPr>
        </w:p>
      </w:tc>
      <w:tc>
        <w:tcPr>
          <w:tcW w:w="1842" w:type="dxa"/>
          <w:vMerge/>
          <w:tcBorders>
            <w:left w:val="single" w:sz="4" w:space="0" w:color="000000"/>
            <w:bottom w:val="single" w:sz="4" w:space="0" w:color="auto"/>
            <w:right w:val="single" w:sz="4" w:space="0" w:color="000000"/>
          </w:tcBorders>
          <w:vAlign w:val="center"/>
        </w:tcPr>
        <w:p w14:paraId="34F077E5" w14:textId="77777777" w:rsidR="00771497" w:rsidRPr="008C428E" w:rsidRDefault="00771497" w:rsidP="00F251F6">
          <w:pPr>
            <w:pStyle w:val="Encabezado"/>
            <w:jc w:val="center"/>
            <w:rPr>
              <w:rFonts w:ascii="Arial" w:hAnsi="Arial" w:cs="Arial"/>
            </w:rPr>
          </w:pPr>
        </w:p>
      </w:tc>
    </w:tr>
  </w:tbl>
  <w:p w14:paraId="5980BD83" w14:textId="77777777" w:rsidR="00771497" w:rsidRPr="00BB7971" w:rsidRDefault="00771497">
    <w:pPr>
      <w:pStyle w:val="Encabezado"/>
      <w:rPr>
        <w:lang w:val="es-MX"/>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F53BF"/>
    <w:multiLevelType w:val="hybridMultilevel"/>
    <w:tmpl w:val="1EA2B618"/>
    <w:lvl w:ilvl="0" w:tplc="4728534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96E3A37"/>
    <w:multiLevelType w:val="hybridMultilevel"/>
    <w:tmpl w:val="D780E484"/>
    <w:lvl w:ilvl="0" w:tplc="F45AD3E0">
      <w:start w:val="110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117266A"/>
    <w:multiLevelType w:val="hybridMultilevel"/>
    <w:tmpl w:val="F3E2A908"/>
    <w:lvl w:ilvl="0" w:tplc="55EA70BA">
      <w:start w:val="35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A929AA"/>
    <w:multiLevelType w:val="hybridMultilevel"/>
    <w:tmpl w:val="781E85F4"/>
    <w:lvl w:ilvl="0" w:tplc="910AC7CC">
      <w:start w:val="110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D2E5A1B"/>
    <w:multiLevelType w:val="hybridMultilevel"/>
    <w:tmpl w:val="90E67568"/>
    <w:lvl w:ilvl="0" w:tplc="DE70F146">
      <w:start w:val="1100"/>
      <w:numFmt w:val="bullet"/>
      <w:lvlText w:val="-"/>
      <w:lvlJc w:val="left"/>
      <w:pPr>
        <w:ind w:left="720" w:hanging="360"/>
      </w:pPr>
      <w:rPr>
        <w:rFonts w:ascii="Arial" w:eastAsia="Times New Roman" w:hAnsi="Arial"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5B27439"/>
    <w:multiLevelType w:val="hybridMultilevel"/>
    <w:tmpl w:val="AA502CA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B6A47B5"/>
    <w:multiLevelType w:val="hybridMultilevel"/>
    <w:tmpl w:val="7E2488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7A2A6117"/>
    <w:multiLevelType w:val="hybridMultilevel"/>
    <w:tmpl w:val="A0F8B3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5"/>
  </w:num>
  <w:num w:numId="4">
    <w:abstractNumId w:val="4"/>
  </w:num>
  <w:num w:numId="5">
    <w:abstractNumId w:val="3"/>
  </w:num>
  <w:num w:numId="6">
    <w:abstractNumId w:val="0"/>
  </w:num>
  <w:num w:numId="7">
    <w:abstractNumId w:val="1"/>
  </w:num>
  <w:num w:numId="8">
    <w:abstractNumId w:val="6"/>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U">
    <w15:presenceInfo w15:providerId="None" w15:userId="K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90C"/>
    <w:rsid w:val="00001D04"/>
    <w:rsid w:val="000066A5"/>
    <w:rsid w:val="00012A80"/>
    <w:rsid w:val="0002139C"/>
    <w:rsid w:val="000214AE"/>
    <w:rsid w:val="000255B5"/>
    <w:rsid w:val="00026681"/>
    <w:rsid w:val="00026A7B"/>
    <w:rsid w:val="000341F7"/>
    <w:rsid w:val="00036E11"/>
    <w:rsid w:val="00052889"/>
    <w:rsid w:val="00052D7C"/>
    <w:rsid w:val="000545CE"/>
    <w:rsid w:val="000557F9"/>
    <w:rsid w:val="000568F4"/>
    <w:rsid w:val="00073DCE"/>
    <w:rsid w:val="00076DE3"/>
    <w:rsid w:val="00077348"/>
    <w:rsid w:val="00080B7D"/>
    <w:rsid w:val="0008176A"/>
    <w:rsid w:val="00082794"/>
    <w:rsid w:val="00092162"/>
    <w:rsid w:val="000A76F3"/>
    <w:rsid w:val="000A7AFB"/>
    <w:rsid w:val="000B448A"/>
    <w:rsid w:val="000B601F"/>
    <w:rsid w:val="000C3B34"/>
    <w:rsid w:val="000D3472"/>
    <w:rsid w:val="000D36F2"/>
    <w:rsid w:val="000D57FC"/>
    <w:rsid w:val="000E33CB"/>
    <w:rsid w:val="000E3BC6"/>
    <w:rsid w:val="000E4AD3"/>
    <w:rsid w:val="000E504A"/>
    <w:rsid w:val="000F216E"/>
    <w:rsid w:val="00104BBF"/>
    <w:rsid w:val="001059B5"/>
    <w:rsid w:val="00106728"/>
    <w:rsid w:val="001070D1"/>
    <w:rsid w:val="00110FB1"/>
    <w:rsid w:val="0011198B"/>
    <w:rsid w:val="00133447"/>
    <w:rsid w:val="001376EF"/>
    <w:rsid w:val="0014229C"/>
    <w:rsid w:val="0014235B"/>
    <w:rsid w:val="00145F00"/>
    <w:rsid w:val="00161CE2"/>
    <w:rsid w:val="00177050"/>
    <w:rsid w:val="00187936"/>
    <w:rsid w:val="00187D04"/>
    <w:rsid w:val="001947AA"/>
    <w:rsid w:val="00195B3B"/>
    <w:rsid w:val="00197B87"/>
    <w:rsid w:val="001A5FDC"/>
    <w:rsid w:val="001C0E1C"/>
    <w:rsid w:val="001C1B55"/>
    <w:rsid w:val="001C2A7D"/>
    <w:rsid w:val="001C69C1"/>
    <w:rsid w:val="001D018D"/>
    <w:rsid w:val="001D374C"/>
    <w:rsid w:val="001E314D"/>
    <w:rsid w:val="001E73D3"/>
    <w:rsid w:val="001E7A1B"/>
    <w:rsid w:val="001F06B5"/>
    <w:rsid w:val="001F3C8C"/>
    <w:rsid w:val="001F74BF"/>
    <w:rsid w:val="00200D75"/>
    <w:rsid w:val="00216BD2"/>
    <w:rsid w:val="002229E0"/>
    <w:rsid w:val="002243BE"/>
    <w:rsid w:val="002325AB"/>
    <w:rsid w:val="0023267F"/>
    <w:rsid w:val="00235118"/>
    <w:rsid w:val="002449FE"/>
    <w:rsid w:val="00257829"/>
    <w:rsid w:val="00257D91"/>
    <w:rsid w:val="0027236B"/>
    <w:rsid w:val="002738FB"/>
    <w:rsid w:val="00274A1E"/>
    <w:rsid w:val="00281DB0"/>
    <w:rsid w:val="002A7429"/>
    <w:rsid w:val="002A7B05"/>
    <w:rsid w:val="002A7B76"/>
    <w:rsid w:val="002B68DD"/>
    <w:rsid w:val="002C5852"/>
    <w:rsid w:val="002D4418"/>
    <w:rsid w:val="002E0E99"/>
    <w:rsid w:val="002E338D"/>
    <w:rsid w:val="002E4BFF"/>
    <w:rsid w:val="002E583C"/>
    <w:rsid w:val="002F1CBB"/>
    <w:rsid w:val="002F5FC9"/>
    <w:rsid w:val="0030222E"/>
    <w:rsid w:val="003052C3"/>
    <w:rsid w:val="003104AB"/>
    <w:rsid w:val="003163CF"/>
    <w:rsid w:val="00320150"/>
    <w:rsid w:val="00325EFA"/>
    <w:rsid w:val="0033022C"/>
    <w:rsid w:val="00330971"/>
    <w:rsid w:val="00333797"/>
    <w:rsid w:val="00335A3C"/>
    <w:rsid w:val="0033621A"/>
    <w:rsid w:val="00340DC3"/>
    <w:rsid w:val="00341B91"/>
    <w:rsid w:val="00343760"/>
    <w:rsid w:val="0035151F"/>
    <w:rsid w:val="00351616"/>
    <w:rsid w:val="003528B2"/>
    <w:rsid w:val="0035402B"/>
    <w:rsid w:val="00355351"/>
    <w:rsid w:val="00356B96"/>
    <w:rsid w:val="00367CF4"/>
    <w:rsid w:val="003730D4"/>
    <w:rsid w:val="00386C35"/>
    <w:rsid w:val="00391140"/>
    <w:rsid w:val="0039294A"/>
    <w:rsid w:val="00397006"/>
    <w:rsid w:val="003B6B27"/>
    <w:rsid w:val="003C6F1D"/>
    <w:rsid w:val="003E39F4"/>
    <w:rsid w:val="003F254C"/>
    <w:rsid w:val="003F6E19"/>
    <w:rsid w:val="00417573"/>
    <w:rsid w:val="0042338F"/>
    <w:rsid w:val="00424FC3"/>
    <w:rsid w:val="00433AD0"/>
    <w:rsid w:val="00436884"/>
    <w:rsid w:val="0043765E"/>
    <w:rsid w:val="00446146"/>
    <w:rsid w:val="004573F8"/>
    <w:rsid w:val="00462E40"/>
    <w:rsid w:val="004633E6"/>
    <w:rsid w:val="00463DF4"/>
    <w:rsid w:val="00463EF6"/>
    <w:rsid w:val="00473919"/>
    <w:rsid w:val="0048086E"/>
    <w:rsid w:val="004938BB"/>
    <w:rsid w:val="00493D54"/>
    <w:rsid w:val="004A0425"/>
    <w:rsid w:val="004A4212"/>
    <w:rsid w:val="004A57D6"/>
    <w:rsid w:val="004B5BD3"/>
    <w:rsid w:val="004B7A77"/>
    <w:rsid w:val="004D1246"/>
    <w:rsid w:val="004D30B8"/>
    <w:rsid w:val="004E424A"/>
    <w:rsid w:val="004E61F7"/>
    <w:rsid w:val="004F0650"/>
    <w:rsid w:val="00504344"/>
    <w:rsid w:val="0050699D"/>
    <w:rsid w:val="00514F43"/>
    <w:rsid w:val="0052132B"/>
    <w:rsid w:val="005239B4"/>
    <w:rsid w:val="00551361"/>
    <w:rsid w:val="00552FA2"/>
    <w:rsid w:val="00560B11"/>
    <w:rsid w:val="00564B38"/>
    <w:rsid w:val="005672E1"/>
    <w:rsid w:val="00577ABE"/>
    <w:rsid w:val="00580F4C"/>
    <w:rsid w:val="005826BD"/>
    <w:rsid w:val="005836F8"/>
    <w:rsid w:val="00584402"/>
    <w:rsid w:val="0058529C"/>
    <w:rsid w:val="00587E02"/>
    <w:rsid w:val="005955C1"/>
    <w:rsid w:val="005A410C"/>
    <w:rsid w:val="005B03A7"/>
    <w:rsid w:val="005B0CB0"/>
    <w:rsid w:val="005B4BEA"/>
    <w:rsid w:val="005B68A9"/>
    <w:rsid w:val="005C75B7"/>
    <w:rsid w:val="005D0A4E"/>
    <w:rsid w:val="005D0EE7"/>
    <w:rsid w:val="005E1859"/>
    <w:rsid w:val="005E6FDE"/>
    <w:rsid w:val="005F37D0"/>
    <w:rsid w:val="006169F4"/>
    <w:rsid w:val="00626815"/>
    <w:rsid w:val="00636367"/>
    <w:rsid w:val="00642D3A"/>
    <w:rsid w:val="00643A51"/>
    <w:rsid w:val="006525F8"/>
    <w:rsid w:val="0066062B"/>
    <w:rsid w:val="0066321E"/>
    <w:rsid w:val="006832C5"/>
    <w:rsid w:val="006A66F4"/>
    <w:rsid w:val="006B01F8"/>
    <w:rsid w:val="006B0F8C"/>
    <w:rsid w:val="006B7EF7"/>
    <w:rsid w:val="006C2233"/>
    <w:rsid w:val="006C768D"/>
    <w:rsid w:val="006D10E1"/>
    <w:rsid w:val="006D3810"/>
    <w:rsid w:val="006D460D"/>
    <w:rsid w:val="006D52D7"/>
    <w:rsid w:val="006E1CC6"/>
    <w:rsid w:val="006E76B5"/>
    <w:rsid w:val="006F5CDA"/>
    <w:rsid w:val="007138CC"/>
    <w:rsid w:val="00722DEB"/>
    <w:rsid w:val="00723517"/>
    <w:rsid w:val="00732CBD"/>
    <w:rsid w:val="00736F97"/>
    <w:rsid w:val="00747CA1"/>
    <w:rsid w:val="0075190C"/>
    <w:rsid w:val="0075492F"/>
    <w:rsid w:val="007641F4"/>
    <w:rsid w:val="00764489"/>
    <w:rsid w:val="00770FAF"/>
    <w:rsid w:val="00771497"/>
    <w:rsid w:val="00781A42"/>
    <w:rsid w:val="0079306B"/>
    <w:rsid w:val="00793E1B"/>
    <w:rsid w:val="007A1ED6"/>
    <w:rsid w:val="007A7251"/>
    <w:rsid w:val="007B558A"/>
    <w:rsid w:val="007C480C"/>
    <w:rsid w:val="007C613A"/>
    <w:rsid w:val="007E1107"/>
    <w:rsid w:val="007F22E9"/>
    <w:rsid w:val="007F28C5"/>
    <w:rsid w:val="007F472E"/>
    <w:rsid w:val="00807FAB"/>
    <w:rsid w:val="008236AB"/>
    <w:rsid w:val="00826250"/>
    <w:rsid w:val="00826F24"/>
    <w:rsid w:val="00833172"/>
    <w:rsid w:val="00841D7F"/>
    <w:rsid w:val="008475CA"/>
    <w:rsid w:val="008514A6"/>
    <w:rsid w:val="00856820"/>
    <w:rsid w:val="00863748"/>
    <w:rsid w:val="008659B0"/>
    <w:rsid w:val="00866EB8"/>
    <w:rsid w:val="008816A9"/>
    <w:rsid w:val="008905F0"/>
    <w:rsid w:val="00893CF5"/>
    <w:rsid w:val="0089738F"/>
    <w:rsid w:val="00897408"/>
    <w:rsid w:val="008A6085"/>
    <w:rsid w:val="008B08B5"/>
    <w:rsid w:val="008B3844"/>
    <w:rsid w:val="008B5DE3"/>
    <w:rsid w:val="008B71E6"/>
    <w:rsid w:val="008C1169"/>
    <w:rsid w:val="008D3D61"/>
    <w:rsid w:val="008D6213"/>
    <w:rsid w:val="008E2902"/>
    <w:rsid w:val="008F1115"/>
    <w:rsid w:val="008F19D4"/>
    <w:rsid w:val="008F7017"/>
    <w:rsid w:val="008F7D24"/>
    <w:rsid w:val="0090469B"/>
    <w:rsid w:val="00904F1D"/>
    <w:rsid w:val="009141DE"/>
    <w:rsid w:val="00917F06"/>
    <w:rsid w:val="009430FB"/>
    <w:rsid w:val="0094398F"/>
    <w:rsid w:val="0094471B"/>
    <w:rsid w:val="00946429"/>
    <w:rsid w:val="009475A6"/>
    <w:rsid w:val="009477B0"/>
    <w:rsid w:val="009601D4"/>
    <w:rsid w:val="00960FBC"/>
    <w:rsid w:val="009629DC"/>
    <w:rsid w:val="009630D0"/>
    <w:rsid w:val="0096564B"/>
    <w:rsid w:val="00974A44"/>
    <w:rsid w:val="00994107"/>
    <w:rsid w:val="00996748"/>
    <w:rsid w:val="009A6808"/>
    <w:rsid w:val="009B1ECF"/>
    <w:rsid w:val="009D478B"/>
    <w:rsid w:val="009E055A"/>
    <w:rsid w:val="009E298E"/>
    <w:rsid w:val="009F579B"/>
    <w:rsid w:val="009F75A2"/>
    <w:rsid w:val="00A0454B"/>
    <w:rsid w:val="00A15020"/>
    <w:rsid w:val="00A30997"/>
    <w:rsid w:val="00A31488"/>
    <w:rsid w:val="00A45D88"/>
    <w:rsid w:val="00A50197"/>
    <w:rsid w:val="00A8138D"/>
    <w:rsid w:val="00A97B88"/>
    <w:rsid w:val="00AA0B63"/>
    <w:rsid w:val="00AA73D7"/>
    <w:rsid w:val="00AA7E48"/>
    <w:rsid w:val="00AC08E4"/>
    <w:rsid w:val="00AC2E4F"/>
    <w:rsid w:val="00AC7FBD"/>
    <w:rsid w:val="00AD20CE"/>
    <w:rsid w:val="00AD774D"/>
    <w:rsid w:val="00AE394C"/>
    <w:rsid w:val="00B11DC2"/>
    <w:rsid w:val="00B25945"/>
    <w:rsid w:val="00B401DD"/>
    <w:rsid w:val="00B41089"/>
    <w:rsid w:val="00B415E3"/>
    <w:rsid w:val="00B41BC5"/>
    <w:rsid w:val="00B444FA"/>
    <w:rsid w:val="00B455E6"/>
    <w:rsid w:val="00B457CB"/>
    <w:rsid w:val="00B57E19"/>
    <w:rsid w:val="00B615E5"/>
    <w:rsid w:val="00B62E58"/>
    <w:rsid w:val="00B671C3"/>
    <w:rsid w:val="00B67521"/>
    <w:rsid w:val="00B7087B"/>
    <w:rsid w:val="00B71648"/>
    <w:rsid w:val="00B837CF"/>
    <w:rsid w:val="00B87DA6"/>
    <w:rsid w:val="00B9688D"/>
    <w:rsid w:val="00BB4C9F"/>
    <w:rsid w:val="00BB5A9F"/>
    <w:rsid w:val="00BC0701"/>
    <w:rsid w:val="00BC5EFA"/>
    <w:rsid w:val="00BD2B86"/>
    <w:rsid w:val="00BD435C"/>
    <w:rsid w:val="00BD6C7C"/>
    <w:rsid w:val="00BD70FA"/>
    <w:rsid w:val="00BE6BFA"/>
    <w:rsid w:val="00BE70AA"/>
    <w:rsid w:val="00BF0087"/>
    <w:rsid w:val="00C03BA9"/>
    <w:rsid w:val="00C13B88"/>
    <w:rsid w:val="00C25210"/>
    <w:rsid w:val="00C255DF"/>
    <w:rsid w:val="00C279DC"/>
    <w:rsid w:val="00C333A3"/>
    <w:rsid w:val="00C33B33"/>
    <w:rsid w:val="00C36756"/>
    <w:rsid w:val="00C467F5"/>
    <w:rsid w:val="00C5258D"/>
    <w:rsid w:val="00C62D46"/>
    <w:rsid w:val="00C67719"/>
    <w:rsid w:val="00C73286"/>
    <w:rsid w:val="00C8401E"/>
    <w:rsid w:val="00C852C5"/>
    <w:rsid w:val="00C8747A"/>
    <w:rsid w:val="00C92D07"/>
    <w:rsid w:val="00C94D93"/>
    <w:rsid w:val="00CA2FBC"/>
    <w:rsid w:val="00CA4CC0"/>
    <w:rsid w:val="00CA5883"/>
    <w:rsid w:val="00CA6AB3"/>
    <w:rsid w:val="00CB35C9"/>
    <w:rsid w:val="00CB4B02"/>
    <w:rsid w:val="00CB770E"/>
    <w:rsid w:val="00CC4FFC"/>
    <w:rsid w:val="00CD0378"/>
    <w:rsid w:val="00CD78EE"/>
    <w:rsid w:val="00CE0040"/>
    <w:rsid w:val="00CE5A34"/>
    <w:rsid w:val="00CE794E"/>
    <w:rsid w:val="00CF05BD"/>
    <w:rsid w:val="00D027D6"/>
    <w:rsid w:val="00D02C84"/>
    <w:rsid w:val="00D032CA"/>
    <w:rsid w:val="00D271D0"/>
    <w:rsid w:val="00D329B3"/>
    <w:rsid w:val="00D35010"/>
    <w:rsid w:val="00D36945"/>
    <w:rsid w:val="00D40E51"/>
    <w:rsid w:val="00D44B91"/>
    <w:rsid w:val="00D454AD"/>
    <w:rsid w:val="00D629F0"/>
    <w:rsid w:val="00D747BB"/>
    <w:rsid w:val="00D91AFC"/>
    <w:rsid w:val="00D91E6B"/>
    <w:rsid w:val="00DA19F6"/>
    <w:rsid w:val="00DB651C"/>
    <w:rsid w:val="00DC6DF7"/>
    <w:rsid w:val="00DD5B1B"/>
    <w:rsid w:val="00DD7864"/>
    <w:rsid w:val="00DE4F1C"/>
    <w:rsid w:val="00DE5319"/>
    <w:rsid w:val="00DF1B62"/>
    <w:rsid w:val="00DF49E4"/>
    <w:rsid w:val="00DF769D"/>
    <w:rsid w:val="00E00468"/>
    <w:rsid w:val="00E01F7C"/>
    <w:rsid w:val="00E0291D"/>
    <w:rsid w:val="00E04090"/>
    <w:rsid w:val="00E04650"/>
    <w:rsid w:val="00E12836"/>
    <w:rsid w:val="00E31558"/>
    <w:rsid w:val="00E35E64"/>
    <w:rsid w:val="00E364B1"/>
    <w:rsid w:val="00E4086C"/>
    <w:rsid w:val="00E43EF9"/>
    <w:rsid w:val="00E55FA2"/>
    <w:rsid w:val="00E61123"/>
    <w:rsid w:val="00E719A5"/>
    <w:rsid w:val="00E75A30"/>
    <w:rsid w:val="00E76FD9"/>
    <w:rsid w:val="00E92E4E"/>
    <w:rsid w:val="00E95E93"/>
    <w:rsid w:val="00E95F5A"/>
    <w:rsid w:val="00EC5E37"/>
    <w:rsid w:val="00ED5104"/>
    <w:rsid w:val="00ED5EA6"/>
    <w:rsid w:val="00EE3A48"/>
    <w:rsid w:val="00EE7719"/>
    <w:rsid w:val="00EF0804"/>
    <w:rsid w:val="00EF1B5E"/>
    <w:rsid w:val="00EF389C"/>
    <w:rsid w:val="00EF6F09"/>
    <w:rsid w:val="00F00AD2"/>
    <w:rsid w:val="00F064FF"/>
    <w:rsid w:val="00F1673E"/>
    <w:rsid w:val="00F21571"/>
    <w:rsid w:val="00F21AF5"/>
    <w:rsid w:val="00F23F71"/>
    <w:rsid w:val="00F251F6"/>
    <w:rsid w:val="00F26DDA"/>
    <w:rsid w:val="00F32986"/>
    <w:rsid w:val="00F402C0"/>
    <w:rsid w:val="00F438A7"/>
    <w:rsid w:val="00F43E85"/>
    <w:rsid w:val="00F52594"/>
    <w:rsid w:val="00F5393F"/>
    <w:rsid w:val="00F55634"/>
    <w:rsid w:val="00F5669B"/>
    <w:rsid w:val="00F67D58"/>
    <w:rsid w:val="00F804D0"/>
    <w:rsid w:val="00F80850"/>
    <w:rsid w:val="00F91026"/>
    <w:rsid w:val="00F960D2"/>
    <w:rsid w:val="00F973BC"/>
    <w:rsid w:val="00FA0F4E"/>
    <w:rsid w:val="00FB3F81"/>
    <w:rsid w:val="00FB6709"/>
    <w:rsid w:val="00FC5FF3"/>
    <w:rsid w:val="00FD05E8"/>
    <w:rsid w:val="00FD682F"/>
    <w:rsid w:val="00FF66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6F9E47"/>
  <w15:chartTrackingRefBased/>
  <w15:docId w15:val="{1C12678B-E28C-4FD6-A138-FF299B878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A7D"/>
    <w:pPr>
      <w:spacing w:after="0" w:line="240" w:lineRule="auto"/>
    </w:pPr>
    <w:rPr>
      <w:rFonts w:ascii="Times New Roman" w:eastAsia="Times New Roman" w:hAnsi="Times New Roman" w:cs="Times New Roman"/>
      <w:sz w:val="20"/>
      <w:szCs w:val="20"/>
      <w:lang w:val="es-CO" w:eastAsia="es-ES"/>
    </w:rPr>
  </w:style>
  <w:style w:type="paragraph" w:styleId="Ttulo1">
    <w:name w:val="heading 1"/>
    <w:basedOn w:val="Normal"/>
    <w:link w:val="Ttulo1Car"/>
    <w:uiPriority w:val="9"/>
    <w:qFormat/>
    <w:rsid w:val="00D91AFC"/>
    <w:pPr>
      <w:spacing w:before="100" w:beforeAutospacing="1" w:after="100" w:afterAutospacing="1"/>
      <w:outlineLvl w:val="0"/>
    </w:pPr>
    <w:rPr>
      <w:b/>
      <w:bCs/>
      <w:kern w:val="36"/>
      <w:sz w:val="48"/>
      <w:szCs w:val="4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rsid w:val="001C2A7D"/>
    <w:pPr>
      <w:tabs>
        <w:tab w:val="center" w:pos="4252"/>
        <w:tab w:val="right" w:pos="8504"/>
      </w:tabs>
    </w:pPr>
  </w:style>
  <w:style w:type="character" w:customStyle="1" w:styleId="EncabezadoCar">
    <w:name w:val="Encabezado Car"/>
    <w:aliases w:val="encabezado Car"/>
    <w:basedOn w:val="Fuentedeprrafopredeter"/>
    <w:link w:val="Encabezado"/>
    <w:rsid w:val="001C2A7D"/>
    <w:rPr>
      <w:rFonts w:ascii="Times New Roman" w:eastAsia="Times New Roman" w:hAnsi="Times New Roman" w:cs="Times New Roman"/>
      <w:sz w:val="20"/>
      <w:szCs w:val="20"/>
      <w:lang w:val="es-CO" w:eastAsia="es-ES"/>
    </w:rPr>
  </w:style>
  <w:style w:type="paragraph" w:styleId="Piedepgina">
    <w:name w:val="footer"/>
    <w:basedOn w:val="Normal"/>
    <w:link w:val="PiedepginaCar"/>
    <w:uiPriority w:val="99"/>
    <w:rsid w:val="001C2A7D"/>
    <w:pPr>
      <w:tabs>
        <w:tab w:val="center" w:pos="4252"/>
        <w:tab w:val="right" w:pos="8504"/>
      </w:tabs>
    </w:pPr>
  </w:style>
  <w:style w:type="character" w:customStyle="1" w:styleId="PiedepginaCar">
    <w:name w:val="Pie de página Car"/>
    <w:basedOn w:val="Fuentedeprrafopredeter"/>
    <w:link w:val="Piedepgina"/>
    <w:uiPriority w:val="99"/>
    <w:rsid w:val="001C2A7D"/>
    <w:rPr>
      <w:rFonts w:ascii="Times New Roman" w:eastAsia="Times New Roman" w:hAnsi="Times New Roman" w:cs="Times New Roman"/>
      <w:sz w:val="20"/>
      <w:szCs w:val="20"/>
      <w:lang w:val="es-CO" w:eastAsia="es-ES"/>
    </w:rPr>
  </w:style>
  <w:style w:type="character" w:styleId="Nmerodepgina">
    <w:name w:val="page number"/>
    <w:basedOn w:val="Fuentedeprrafopredeter"/>
    <w:rsid w:val="001C2A7D"/>
  </w:style>
  <w:style w:type="table" w:styleId="Tablaconcuadrcula">
    <w:name w:val="Table Grid"/>
    <w:basedOn w:val="Tablanormal"/>
    <w:uiPriority w:val="59"/>
    <w:rsid w:val="001C2A7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E43EF9"/>
    <w:pPr>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E43EF9"/>
    <w:rPr>
      <w:rFonts w:ascii="Times New Roman" w:eastAsia="Times New Roman" w:hAnsi="Times New Roman" w:cs="Times New Roman"/>
      <w:sz w:val="16"/>
      <w:szCs w:val="16"/>
      <w:lang w:val="es-MX" w:eastAsia="es-MX"/>
    </w:rPr>
  </w:style>
  <w:style w:type="character" w:customStyle="1" w:styleId="ms-font-s">
    <w:name w:val="ms-font-s"/>
    <w:basedOn w:val="Fuentedeprrafopredeter"/>
    <w:rsid w:val="00E43EF9"/>
  </w:style>
  <w:style w:type="paragraph" w:styleId="Sinespaciado">
    <w:name w:val="No Spacing"/>
    <w:uiPriority w:val="1"/>
    <w:qFormat/>
    <w:rsid w:val="00723517"/>
    <w:pPr>
      <w:spacing w:after="0" w:line="240" w:lineRule="auto"/>
    </w:pPr>
    <w:rPr>
      <w:lang w:val="es-CO"/>
    </w:rPr>
  </w:style>
  <w:style w:type="character" w:styleId="nfasis">
    <w:name w:val="Emphasis"/>
    <w:basedOn w:val="Fuentedeprrafopredeter"/>
    <w:uiPriority w:val="20"/>
    <w:qFormat/>
    <w:rsid w:val="00723517"/>
    <w:rPr>
      <w:i/>
      <w:iCs/>
    </w:rPr>
  </w:style>
  <w:style w:type="paragraph" w:styleId="Textoindependiente2">
    <w:name w:val="Body Text 2"/>
    <w:basedOn w:val="Normal"/>
    <w:link w:val="Textoindependiente2Car"/>
    <w:uiPriority w:val="99"/>
    <w:unhideWhenUsed/>
    <w:rsid w:val="007641F4"/>
    <w:pPr>
      <w:spacing w:after="120" w:line="480" w:lineRule="auto"/>
    </w:pPr>
  </w:style>
  <w:style w:type="character" w:customStyle="1" w:styleId="Textoindependiente2Car">
    <w:name w:val="Texto independiente 2 Car"/>
    <w:basedOn w:val="Fuentedeprrafopredeter"/>
    <w:link w:val="Textoindependiente2"/>
    <w:uiPriority w:val="99"/>
    <w:rsid w:val="007641F4"/>
    <w:rPr>
      <w:rFonts w:ascii="Times New Roman" w:eastAsia="Times New Roman" w:hAnsi="Times New Roman" w:cs="Times New Roman"/>
      <w:sz w:val="20"/>
      <w:szCs w:val="20"/>
      <w:lang w:val="es-CO" w:eastAsia="es-ES"/>
    </w:rPr>
  </w:style>
  <w:style w:type="paragraph" w:styleId="Prrafodelista">
    <w:name w:val="List Paragraph"/>
    <w:basedOn w:val="Normal"/>
    <w:uiPriority w:val="34"/>
    <w:qFormat/>
    <w:rsid w:val="00E719A5"/>
    <w:pPr>
      <w:ind w:left="720"/>
      <w:contextualSpacing/>
    </w:pPr>
  </w:style>
  <w:style w:type="paragraph" w:customStyle="1" w:styleId="Default">
    <w:name w:val="Default"/>
    <w:rsid w:val="00C8401E"/>
    <w:pPr>
      <w:autoSpaceDE w:val="0"/>
      <w:autoSpaceDN w:val="0"/>
      <w:adjustRightInd w:val="0"/>
      <w:spacing w:after="0" w:line="240" w:lineRule="auto"/>
    </w:pPr>
    <w:rPr>
      <w:rFonts w:ascii="Arial" w:hAnsi="Arial" w:cs="Arial"/>
      <w:color w:val="000000"/>
      <w:sz w:val="24"/>
      <w:szCs w:val="24"/>
    </w:rPr>
  </w:style>
  <w:style w:type="paragraph" w:styleId="Sangradetextonormal">
    <w:name w:val="Body Text Indent"/>
    <w:basedOn w:val="Normal"/>
    <w:link w:val="SangradetextonormalCar"/>
    <w:uiPriority w:val="99"/>
    <w:unhideWhenUsed/>
    <w:rsid w:val="008E2902"/>
    <w:pPr>
      <w:spacing w:after="120"/>
      <w:ind w:left="283"/>
    </w:pPr>
  </w:style>
  <w:style w:type="character" w:customStyle="1" w:styleId="SangradetextonormalCar">
    <w:name w:val="Sangría de texto normal Car"/>
    <w:basedOn w:val="Fuentedeprrafopredeter"/>
    <w:link w:val="Sangradetextonormal"/>
    <w:uiPriority w:val="99"/>
    <w:rsid w:val="008E2902"/>
    <w:rPr>
      <w:rFonts w:ascii="Times New Roman" w:eastAsia="Times New Roman" w:hAnsi="Times New Roman" w:cs="Times New Roman"/>
      <w:sz w:val="20"/>
      <w:szCs w:val="20"/>
      <w:lang w:val="es-CO" w:eastAsia="es-ES"/>
    </w:rPr>
  </w:style>
  <w:style w:type="character" w:customStyle="1" w:styleId="Ttulo1Car">
    <w:name w:val="Título 1 Car"/>
    <w:basedOn w:val="Fuentedeprrafopredeter"/>
    <w:link w:val="Ttulo1"/>
    <w:uiPriority w:val="9"/>
    <w:rsid w:val="00D91AFC"/>
    <w:rPr>
      <w:rFonts w:ascii="Times New Roman" w:eastAsia="Times New Roman" w:hAnsi="Times New Roman" w:cs="Times New Roman"/>
      <w:b/>
      <w:bCs/>
      <w:kern w:val="36"/>
      <w:sz w:val="48"/>
      <w:szCs w:val="48"/>
      <w:lang w:eastAsia="es-ES"/>
    </w:rPr>
  </w:style>
  <w:style w:type="paragraph" w:customStyle="1" w:styleId="TableParagraph">
    <w:name w:val="Table Paragraph"/>
    <w:basedOn w:val="Normal"/>
    <w:uiPriority w:val="1"/>
    <w:qFormat/>
    <w:rsid w:val="00082794"/>
    <w:pPr>
      <w:widowControl w:val="0"/>
      <w:autoSpaceDE w:val="0"/>
      <w:autoSpaceDN w:val="0"/>
    </w:pPr>
    <w:rPr>
      <w:rFonts w:ascii="Arial" w:eastAsia="Arial" w:hAnsi="Arial" w:cs="Arial"/>
      <w:sz w:val="22"/>
      <w:szCs w:val="22"/>
      <w:lang w:val="es-ES" w:eastAsia="en-US"/>
    </w:rPr>
  </w:style>
  <w:style w:type="paragraph" w:styleId="Textoindependiente">
    <w:name w:val="Body Text"/>
    <w:basedOn w:val="Normal"/>
    <w:link w:val="TextoindependienteCar"/>
    <w:uiPriority w:val="99"/>
    <w:semiHidden/>
    <w:unhideWhenUsed/>
    <w:rsid w:val="009475A6"/>
    <w:pPr>
      <w:spacing w:after="120"/>
    </w:pPr>
  </w:style>
  <w:style w:type="character" w:customStyle="1" w:styleId="TextoindependienteCar">
    <w:name w:val="Texto independiente Car"/>
    <w:basedOn w:val="Fuentedeprrafopredeter"/>
    <w:link w:val="Textoindependiente"/>
    <w:uiPriority w:val="99"/>
    <w:semiHidden/>
    <w:rsid w:val="009475A6"/>
    <w:rPr>
      <w:rFonts w:ascii="Times New Roman" w:eastAsia="Times New Roman" w:hAnsi="Times New Roman" w:cs="Times New Roman"/>
      <w:sz w:val="20"/>
      <w:szCs w:val="20"/>
      <w:lang w:val="es-CO" w:eastAsia="es-ES"/>
    </w:rPr>
  </w:style>
  <w:style w:type="table" w:customStyle="1" w:styleId="TableNormal">
    <w:name w:val="Table Normal"/>
    <w:uiPriority w:val="2"/>
    <w:semiHidden/>
    <w:unhideWhenUsed/>
    <w:qFormat/>
    <w:rsid w:val="009475A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62681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6815"/>
    <w:rPr>
      <w:rFonts w:ascii="Segoe UI" w:eastAsia="Times New Roman" w:hAnsi="Segoe UI" w:cs="Segoe UI"/>
      <w:sz w:val="18"/>
      <w:szCs w:val="18"/>
      <w:lang w:val="es-CO" w:eastAsia="es-ES"/>
    </w:rPr>
  </w:style>
  <w:style w:type="character" w:styleId="Refdecomentario">
    <w:name w:val="annotation reference"/>
    <w:basedOn w:val="Fuentedeprrafopredeter"/>
    <w:uiPriority w:val="99"/>
    <w:semiHidden/>
    <w:unhideWhenUsed/>
    <w:rsid w:val="002A7429"/>
    <w:rPr>
      <w:sz w:val="16"/>
      <w:szCs w:val="16"/>
    </w:rPr>
  </w:style>
  <w:style w:type="paragraph" w:styleId="Textocomentario">
    <w:name w:val="annotation text"/>
    <w:basedOn w:val="Normal"/>
    <w:link w:val="TextocomentarioCar"/>
    <w:uiPriority w:val="99"/>
    <w:semiHidden/>
    <w:unhideWhenUsed/>
    <w:rsid w:val="002A7429"/>
  </w:style>
  <w:style w:type="character" w:customStyle="1" w:styleId="TextocomentarioCar">
    <w:name w:val="Texto comentario Car"/>
    <w:basedOn w:val="Fuentedeprrafopredeter"/>
    <w:link w:val="Textocomentario"/>
    <w:uiPriority w:val="99"/>
    <w:semiHidden/>
    <w:rsid w:val="002A7429"/>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semiHidden/>
    <w:unhideWhenUsed/>
    <w:rsid w:val="002A7429"/>
    <w:rPr>
      <w:b/>
      <w:bCs/>
    </w:rPr>
  </w:style>
  <w:style w:type="character" w:customStyle="1" w:styleId="AsuntodelcomentarioCar">
    <w:name w:val="Asunto del comentario Car"/>
    <w:basedOn w:val="TextocomentarioCar"/>
    <w:link w:val="Asuntodelcomentario"/>
    <w:uiPriority w:val="99"/>
    <w:semiHidden/>
    <w:rsid w:val="002A7429"/>
    <w:rPr>
      <w:rFonts w:ascii="Times New Roman" w:eastAsia="Times New Roman" w:hAnsi="Times New Roman" w:cs="Times New Roman"/>
      <w:b/>
      <w:bCs/>
      <w:sz w:val="20"/>
      <w:szCs w:val="20"/>
      <w:lang w:val="es-CO" w:eastAsia="es-ES"/>
    </w:rPr>
  </w:style>
  <w:style w:type="character" w:customStyle="1" w:styleId="fontstyle01">
    <w:name w:val="fontstyle01"/>
    <w:basedOn w:val="Fuentedeprrafopredeter"/>
    <w:rsid w:val="0052132B"/>
    <w:rPr>
      <w:rFonts w:ascii="Helvetica" w:hAnsi="Helvetica" w:cs="Helvetica"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483909">
      <w:bodyDiv w:val="1"/>
      <w:marLeft w:val="0"/>
      <w:marRight w:val="0"/>
      <w:marTop w:val="0"/>
      <w:marBottom w:val="0"/>
      <w:divBdr>
        <w:top w:val="none" w:sz="0" w:space="0" w:color="auto"/>
        <w:left w:val="none" w:sz="0" w:space="0" w:color="auto"/>
        <w:bottom w:val="none" w:sz="0" w:space="0" w:color="auto"/>
        <w:right w:val="none" w:sz="0" w:space="0" w:color="auto"/>
      </w:divBdr>
    </w:div>
    <w:div w:id="375083211">
      <w:bodyDiv w:val="1"/>
      <w:marLeft w:val="0"/>
      <w:marRight w:val="0"/>
      <w:marTop w:val="0"/>
      <w:marBottom w:val="0"/>
      <w:divBdr>
        <w:top w:val="none" w:sz="0" w:space="0" w:color="auto"/>
        <w:left w:val="none" w:sz="0" w:space="0" w:color="auto"/>
        <w:bottom w:val="none" w:sz="0" w:space="0" w:color="auto"/>
        <w:right w:val="none" w:sz="0" w:space="0" w:color="auto"/>
      </w:divBdr>
    </w:div>
    <w:div w:id="392123241">
      <w:bodyDiv w:val="1"/>
      <w:marLeft w:val="0"/>
      <w:marRight w:val="0"/>
      <w:marTop w:val="0"/>
      <w:marBottom w:val="0"/>
      <w:divBdr>
        <w:top w:val="none" w:sz="0" w:space="0" w:color="auto"/>
        <w:left w:val="none" w:sz="0" w:space="0" w:color="auto"/>
        <w:bottom w:val="none" w:sz="0" w:space="0" w:color="auto"/>
        <w:right w:val="none" w:sz="0" w:space="0" w:color="auto"/>
      </w:divBdr>
    </w:div>
    <w:div w:id="549998524">
      <w:bodyDiv w:val="1"/>
      <w:marLeft w:val="0"/>
      <w:marRight w:val="0"/>
      <w:marTop w:val="0"/>
      <w:marBottom w:val="0"/>
      <w:divBdr>
        <w:top w:val="none" w:sz="0" w:space="0" w:color="auto"/>
        <w:left w:val="none" w:sz="0" w:space="0" w:color="auto"/>
        <w:bottom w:val="none" w:sz="0" w:space="0" w:color="auto"/>
        <w:right w:val="none" w:sz="0" w:space="0" w:color="auto"/>
      </w:divBdr>
    </w:div>
    <w:div w:id="934824108">
      <w:bodyDiv w:val="1"/>
      <w:marLeft w:val="0"/>
      <w:marRight w:val="0"/>
      <w:marTop w:val="0"/>
      <w:marBottom w:val="0"/>
      <w:divBdr>
        <w:top w:val="none" w:sz="0" w:space="0" w:color="auto"/>
        <w:left w:val="none" w:sz="0" w:space="0" w:color="auto"/>
        <w:bottom w:val="none" w:sz="0" w:space="0" w:color="auto"/>
        <w:right w:val="none" w:sz="0" w:space="0" w:color="auto"/>
      </w:divBdr>
    </w:div>
    <w:div w:id="938104255">
      <w:bodyDiv w:val="1"/>
      <w:marLeft w:val="0"/>
      <w:marRight w:val="0"/>
      <w:marTop w:val="0"/>
      <w:marBottom w:val="0"/>
      <w:divBdr>
        <w:top w:val="none" w:sz="0" w:space="0" w:color="auto"/>
        <w:left w:val="none" w:sz="0" w:space="0" w:color="auto"/>
        <w:bottom w:val="none" w:sz="0" w:space="0" w:color="auto"/>
        <w:right w:val="none" w:sz="0" w:space="0" w:color="auto"/>
      </w:divBdr>
    </w:div>
    <w:div w:id="1024867320">
      <w:bodyDiv w:val="1"/>
      <w:marLeft w:val="0"/>
      <w:marRight w:val="0"/>
      <w:marTop w:val="0"/>
      <w:marBottom w:val="0"/>
      <w:divBdr>
        <w:top w:val="none" w:sz="0" w:space="0" w:color="auto"/>
        <w:left w:val="none" w:sz="0" w:space="0" w:color="auto"/>
        <w:bottom w:val="none" w:sz="0" w:space="0" w:color="auto"/>
        <w:right w:val="none" w:sz="0" w:space="0" w:color="auto"/>
      </w:divBdr>
    </w:div>
    <w:div w:id="1256019094">
      <w:bodyDiv w:val="1"/>
      <w:marLeft w:val="0"/>
      <w:marRight w:val="0"/>
      <w:marTop w:val="0"/>
      <w:marBottom w:val="0"/>
      <w:divBdr>
        <w:top w:val="none" w:sz="0" w:space="0" w:color="auto"/>
        <w:left w:val="none" w:sz="0" w:space="0" w:color="auto"/>
        <w:bottom w:val="none" w:sz="0" w:space="0" w:color="auto"/>
        <w:right w:val="none" w:sz="0" w:space="0" w:color="auto"/>
      </w:divBdr>
    </w:div>
    <w:div w:id="1262910341">
      <w:bodyDiv w:val="1"/>
      <w:marLeft w:val="0"/>
      <w:marRight w:val="0"/>
      <w:marTop w:val="0"/>
      <w:marBottom w:val="0"/>
      <w:divBdr>
        <w:top w:val="none" w:sz="0" w:space="0" w:color="auto"/>
        <w:left w:val="none" w:sz="0" w:space="0" w:color="auto"/>
        <w:bottom w:val="none" w:sz="0" w:space="0" w:color="auto"/>
        <w:right w:val="none" w:sz="0" w:space="0" w:color="auto"/>
      </w:divBdr>
    </w:div>
    <w:div w:id="1371027880">
      <w:bodyDiv w:val="1"/>
      <w:marLeft w:val="0"/>
      <w:marRight w:val="0"/>
      <w:marTop w:val="0"/>
      <w:marBottom w:val="0"/>
      <w:divBdr>
        <w:top w:val="none" w:sz="0" w:space="0" w:color="auto"/>
        <w:left w:val="none" w:sz="0" w:space="0" w:color="auto"/>
        <w:bottom w:val="none" w:sz="0" w:space="0" w:color="auto"/>
        <w:right w:val="none" w:sz="0" w:space="0" w:color="auto"/>
      </w:divBdr>
    </w:div>
    <w:div w:id="1493183630">
      <w:bodyDiv w:val="1"/>
      <w:marLeft w:val="0"/>
      <w:marRight w:val="0"/>
      <w:marTop w:val="0"/>
      <w:marBottom w:val="0"/>
      <w:divBdr>
        <w:top w:val="none" w:sz="0" w:space="0" w:color="auto"/>
        <w:left w:val="none" w:sz="0" w:space="0" w:color="auto"/>
        <w:bottom w:val="none" w:sz="0" w:space="0" w:color="auto"/>
        <w:right w:val="none" w:sz="0" w:space="0" w:color="auto"/>
      </w:divBdr>
    </w:div>
    <w:div w:id="1554853993">
      <w:bodyDiv w:val="1"/>
      <w:marLeft w:val="0"/>
      <w:marRight w:val="0"/>
      <w:marTop w:val="0"/>
      <w:marBottom w:val="0"/>
      <w:divBdr>
        <w:top w:val="none" w:sz="0" w:space="0" w:color="auto"/>
        <w:left w:val="none" w:sz="0" w:space="0" w:color="auto"/>
        <w:bottom w:val="none" w:sz="0" w:space="0" w:color="auto"/>
        <w:right w:val="none" w:sz="0" w:space="0" w:color="auto"/>
      </w:divBdr>
    </w:div>
    <w:div w:id="1911041641">
      <w:bodyDiv w:val="1"/>
      <w:marLeft w:val="0"/>
      <w:marRight w:val="0"/>
      <w:marTop w:val="0"/>
      <w:marBottom w:val="0"/>
      <w:divBdr>
        <w:top w:val="none" w:sz="0" w:space="0" w:color="auto"/>
        <w:left w:val="none" w:sz="0" w:space="0" w:color="auto"/>
        <w:bottom w:val="none" w:sz="0" w:space="0" w:color="auto"/>
        <w:right w:val="none" w:sz="0" w:space="0" w:color="auto"/>
      </w:divBdr>
    </w:div>
    <w:div w:id="1925069451">
      <w:bodyDiv w:val="1"/>
      <w:marLeft w:val="0"/>
      <w:marRight w:val="0"/>
      <w:marTop w:val="0"/>
      <w:marBottom w:val="0"/>
      <w:divBdr>
        <w:top w:val="none" w:sz="0" w:space="0" w:color="auto"/>
        <w:left w:val="none" w:sz="0" w:space="0" w:color="auto"/>
        <w:bottom w:val="none" w:sz="0" w:space="0" w:color="auto"/>
        <w:right w:val="none" w:sz="0" w:space="0" w:color="auto"/>
      </w:divBdr>
    </w:div>
    <w:div w:id="1953509365">
      <w:bodyDiv w:val="1"/>
      <w:marLeft w:val="0"/>
      <w:marRight w:val="0"/>
      <w:marTop w:val="0"/>
      <w:marBottom w:val="0"/>
      <w:divBdr>
        <w:top w:val="none" w:sz="0" w:space="0" w:color="auto"/>
        <w:left w:val="none" w:sz="0" w:space="0" w:color="auto"/>
        <w:bottom w:val="none" w:sz="0" w:space="0" w:color="auto"/>
        <w:right w:val="none" w:sz="0" w:space="0" w:color="auto"/>
      </w:divBdr>
    </w:div>
    <w:div w:id="2031636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i%20unidad\bellas%20artes%20en%20casa\200-008-CONTRATOS%20-%202024\MINIMAS%20CUANTIAS\MC-001-2024%20AREA%20PROTEGIDA\ANEXO%2002%20OFERTA%20ECONOMICA%20(3)%20(1)%20(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52FBDB-9360-4107-A7D1-EF9C891C6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 02 OFERTA ECONOMICA (3) (1) (1).dotx</Template>
  <TotalTime>138</TotalTime>
  <Pages>2</Pages>
  <Words>227</Words>
  <Characters>1252</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ZAMBRANO SOLARTE</dc:creator>
  <cp:keywords/>
  <dc:description/>
  <cp:lastModifiedBy>ANDRES  ZAMBRANO SOLARTE</cp:lastModifiedBy>
  <cp:revision>49</cp:revision>
  <cp:lastPrinted>2024-08-05T20:06:00Z</cp:lastPrinted>
  <dcterms:created xsi:type="dcterms:W3CDTF">2024-05-10T19:52:00Z</dcterms:created>
  <dcterms:modified xsi:type="dcterms:W3CDTF">2026-10-14T19:04:00Z</dcterms:modified>
</cp:coreProperties>
</file>